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90"/>
        <w:gridCol w:w="1400"/>
        <w:gridCol w:w="5130"/>
      </w:tblGrid>
      <w:tr w:rsidR="00261DE0" w14:paraId="5EB3A188" w14:textId="77777777" w:rsidTr="008E0178">
        <w:trPr>
          <w:trHeight w:val="6588"/>
          <w:jc w:val="center"/>
        </w:trPr>
        <w:tc>
          <w:tcPr>
            <w:tcW w:w="4990" w:type="dxa"/>
            <w:vAlign w:val="center"/>
          </w:tcPr>
          <w:p w14:paraId="10FA7A9D" w14:textId="227E9B2F" w:rsidR="00261DE0" w:rsidRPr="00261DE0" w:rsidRDefault="004272B1" w:rsidP="0058189F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2E455D2" wp14:editId="0BAB3A3E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3630930</wp:posOffset>
                      </wp:positionV>
                      <wp:extent cx="660400" cy="140462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4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30C502" w14:textId="09AF447E" w:rsidR="004272B1" w:rsidRDefault="004272B1">
                                  <w:r>
                                    <w:t>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E455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09.7pt;margin-top:285.9pt;width:52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" filled="f" stroked="f">
                      <v:textbox style="mso-fit-shape-to-text:t">
                        <w:txbxContent>
                          <w:p w14:paraId="6230C502" w14:textId="09AF447E" w:rsidR="004272B1" w:rsidRDefault="004272B1">
                            <w:r>
                              <w:t>2022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D644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B9D2D38" wp14:editId="1589D17F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2106295</wp:posOffset>
                  </wp:positionV>
                  <wp:extent cx="1677670" cy="1677670"/>
                  <wp:effectExtent l="0" t="0" r="0" b="0"/>
                  <wp:wrapNone/>
                  <wp:docPr id="21" name="Picture 21" descr="A decorated christmas tre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decorated christmas tree&#10;&#10;Description automatically generated with medium confidenc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0" w:type="dxa"/>
          </w:tcPr>
          <w:p w14:paraId="743E865D" w14:textId="5241AE1E" w:rsidR="00261DE0" w:rsidRDefault="00DD6446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96434EE" wp14:editId="521387C1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698351</wp:posOffset>
                  </wp:positionV>
                  <wp:extent cx="3313790" cy="2479151"/>
                  <wp:effectExtent l="0" t="0" r="0" b="0"/>
                  <wp:wrapNone/>
                  <wp:docPr id="2" name="Picture 2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logo&#10;&#10;Description automatically generated"/>
                          <pic:cNvPicPr/>
                        </pic:nvPicPr>
                        <pic:blipFill rotWithShape="1">
                          <a:blip r:embed="rId10"/>
                          <a:srcRect l="10682" t="16400" r="8024" b="22780"/>
                          <a:stretch/>
                        </pic:blipFill>
                        <pic:spPr bwMode="auto">
                          <a:xfrm>
                            <a:off x="0" y="0"/>
                            <a:ext cx="3313790" cy="2479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vAlign w:val="bottom"/>
          </w:tcPr>
          <w:p w14:paraId="1DB599DE" w14:textId="20456D4B" w:rsidR="00261DE0" w:rsidRPr="00DD6446" w:rsidRDefault="00DD6446" w:rsidP="00DD6446">
            <w:pPr>
              <w:jc w:val="left"/>
              <w:rPr>
                <w:rFonts w:ascii="Dreaming Outloud Script Pro" w:hAnsi="Dreaming Outloud Script Pro" w:cs="Dreaming Outloud Script Pro"/>
                <w:b/>
                <w:bCs/>
                <w:sz w:val="40"/>
                <w:szCs w:val="40"/>
              </w:rPr>
            </w:pPr>
            <w:proofErr w:type="spellStart"/>
            <w:r w:rsidRPr="00DD6446">
              <w:rPr>
                <w:rFonts w:ascii="Dreaming Outloud Script Pro" w:hAnsi="Dreaming Outloud Script Pro" w:cs="Dreaming Outloud Script Pro"/>
                <w:b/>
                <w:bCs/>
                <w:sz w:val="40"/>
                <w:szCs w:val="40"/>
              </w:rPr>
              <w:t>mino</w:t>
            </w:r>
            <w:proofErr w:type="spellEnd"/>
            <w:r w:rsidRPr="00DD6446">
              <w:rPr>
                <w:rFonts w:ascii="Dreaming Outloud Script Pro" w:hAnsi="Dreaming Outloud Script Pro" w:cs="Dreaming Outloud Script Pro"/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DD6446">
              <w:rPr>
                <w:rFonts w:ascii="Dreaming Outloud Script Pro" w:hAnsi="Dreaming Outloud Script Pro" w:cs="Dreaming Outloud Script Pro"/>
                <w:b/>
                <w:bCs/>
                <w:sz w:val="40"/>
                <w:szCs w:val="40"/>
              </w:rPr>
              <w:t>magoshe</w:t>
            </w:r>
            <w:proofErr w:type="spellEnd"/>
            <w:r w:rsidRPr="00DD6446">
              <w:rPr>
                <w:rFonts w:ascii="Dreaming Outloud Script Pro" w:hAnsi="Dreaming Outloud Script Pro" w:cs="Dreaming Outloud Script Pro"/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DD6446">
              <w:rPr>
                <w:rFonts w:ascii="Dreaming Outloud Script Pro" w:hAnsi="Dreaming Outloud Script Pro" w:cs="Dreaming Outloud Script Pro"/>
                <w:b/>
                <w:bCs/>
                <w:sz w:val="40"/>
                <w:szCs w:val="40"/>
              </w:rPr>
              <w:t>giizhigad</w:t>
            </w:r>
            <w:proofErr w:type="spellEnd"/>
            <w:r w:rsidRPr="00DD6446">
              <w:rPr>
                <w:rFonts w:ascii="Dreaming Outloud Script Pro" w:hAnsi="Dreaming Outloud Script Pro" w:cs="Dreaming Outloud Script Pro"/>
                <w:b/>
                <w:bCs/>
                <w:sz w:val="40"/>
                <w:szCs w:val="40"/>
              </w:rPr>
              <w:t>!</w:t>
            </w:r>
          </w:p>
          <w:p w14:paraId="5ADCABB2" w14:textId="34D76DB3" w:rsidR="00261DE0" w:rsidRPr="00261DE0" w:rsidRDefault="00261DE0" w:rsidP="00AF3953">
            <w:pPr>
              <w:pStyle w:val="Heading3"/>
            </w:pPr>
          </w:p>
        </w:tc>
      </w:tr>
      <w:tr w:rsidR="00261DE0" w14:paraId="61E8BD88" w14:textId="77777777" w:rsidTr="00481DE0">
        <w:trPr>
          <w:trHeight w:val="1799"/>
          <w:jc w:val="center"/>
        </w:trPr>
        <w:tc>
          <w:tcPr>
            <w:tcW w:w="4990" w:type="dxa"/>
          </w:tcPr>
          <w:p w14:paraId="2C48BE64" w14:textId="52C0D4AD" w:rsidR="00261DE0" w:rsidRDefault="0026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7DBCCFF3" w14:textId="77777777" w:rsidR="00261DE0" w:rsidRDefault="0026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</w:tcPr>
          <w:p w14:paraId="4F82A45F" w14:textId="77777777" w:rsidR="00261DE0" w:rsidRDefault="0026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6446" w14:paraId="1379D273" w14:textId="77777777" w:rsidTr="008E0178">
        <w:trPr>
          <w:trHeight w:val="6030"/>
          <w:jc w:val="center"/>
        </w:trPr>
        <w:tc>
          <w:tcPr>
            <w:tcW w:w="4990" w:type="dxa"/>
            <w:vAlign w:val="center"/>
          </w:tcPr>
          <w:p w14:paraId="38BBEF43" w14:textId="29DC55A6" w:rsidR="00DD6446" w:rsidRDefault="004272B1" w:rsidP="00DD64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071E0FC2" wp14:editId="4FC28A4C">
                      <wp:simplePos x="0" y="0"/>
                      <wp:positionH relativeFrom="column">
                        <wp:posOffset>1386840</wp:posOffset>
                      </wp:positionH>
                      <wp:positionV relativeFrom="paragraph">
                        <wp:posOffset>3616960</wp:posOffset>
                      </wp:positionV>
                      <wp:extent cx="660400" cy="1404620"/>
                      <wp:effectExtent l="0" t="0" r="0" b="0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4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46E4B3" w14:textId="77777777" w:rsidR="004272B1" w:rsidRDefault="004272B1" w:rsidP="004272B1">
                                  <w:r>
                                    <w:t>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E0FC2" id="_x0000_s1027" type="#_x0000_t202" style="position:absolute;left:0;text-align:left;margin-left:109.2pt;margin-top:284.8pt;width:52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" filled="f" stroked="f">
                      <v:textbox style="mso-fit-shape-to-text:t">
                        <w:txbxContent>
                          <w:p w14:paraId="3346E4B3" w14:textId="77777777" w:rsidR="004272B1" w:rsidRDefault="004272B1" w:rsidP="004272B1">
                            <w:r>
                              <w:t>2022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D644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31C56C87" wp14:editId="7DE152AD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2106295</wp:posOffset>
                  </wp:positionV>
                  <wp:extent cx="1677670" cy="1677670"/>
                  <wp:effectExtent l="0" t="0" r="0" b="0"/>
                  <wp:wrapNone/>
                  <wp:docPr id="45" name="Picture 45" descr="A decorated christmas tre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decorated christmas tree&#10;&#10;Description automatically generated with medium confidenc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0" w:type="dxa"/>
          </w:tcPr>
          <w:p w14:paraId="1CD6A38D" w14:textId="482DBCAB" w:rsidR="00DD6446" w:rsidRDefault="00DD6446" w:rsidP="00DD6446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DABD5D9" wp14:editId="495F9A12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516577</wp:posOffset>
                  </wp:positionV>
                  <wp:extent cx="3313790" cy="2479151"/>
                  <wp:effectExtent l="0" t="0" r="0" b="0"/>
                  <wp:wrapNone/>
                  <wp:docPr id="46" name="Picture 46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logo&#10;&#10;Description automatically generated"/>
                          <pic:cNvPicPr/>
                        </pic:nvPicPr>
                        <pic:blipFill rotWithShape="1">
                          <a:blip r:embed="rId10"/>
                          <a:srcRect l="10682" t="16400" r="8024" b="22780"/>
                          <a:stretch/>
                        </pic:blipFill>
                        <pic:spPr bwMode="auto">
                          <a:xfrm>
                            <a:off x="0" y="0"/>
                            <a:ext cx="3313790" cy="2479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vAlign w:val="bottom"/>
          </w:tcPr>
          <w:p w14:paraId="45B349D8" w14:textId="44CFA6FE" w:rsidR="00DD6446" w:rsidRPr="00DD6446" w:rsidRDefault="00DD6446" w:rsidP="00551489">
            <w:pPr>
              <w:jc w:val="left"/>
              <w:rPr>
                <w:rFonts w:ascii="Dreaming Outloud Script Pro" w:hAnsi="Dreaming Outloud Script Pro" w:cs="Dreaming Outloud Script Pro"/>
                <w:b/>
                <w:bCs/>
                <w:sz w:val="40"/>
                <w:szCs w:val="40"/>
              </w:rPr>
            </w:pPr>
            <w:proofErr w:type="spellStart"/>
            <w:r w:rsidRPr="00DD6446">
              <w:rPr>
                <w:rFonts w:ascii="Dreaming Outloud Script Pro" w:hAnsi="Dreaming Outloud Script Pro" w:cs="Dreaming Outloud Script Pro"/>
                <w:b/>
                <w:bCs/>
                <w:sz w:val="40"/>
                <w:szCs w:val="40"/>
              </w:rPr>
              <w:t>mino</w:t>
            </w:r>
            <w:proofErr w:type="spellEnd"/>
            <w:r w:rsidRPr="00DD6446">
              <w:rPr>
                <w:rFonts w:ascii="Dreaming Outloud Script Pro" w:hAnsi="Dreaming Outloud Script Pro" w:cs="Dreaming Outloud Script Pro"/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DD6446">
              <w:rPr>
                <w:rFonts w:ascii="Dreaming Outloud Script Pro" w:hAnsi="Dreaming Outloud Script Pro" w:cs="Dreaming Outloud Script Pro"/>
                <w:b/>
                <w:bCs/>
                <w:sz w:val="40"/>
                <w:szCs w:val="40"/>
              </w:rPr>
              <w:t>magoshe</w:t>
            </w:r>
            <w:proofErr w:type="spellEnd"/>
            <w:r w:rsidRPr="00DD6446">
              <w:rPr>
                <w:rFonts w:ascii="Dreaming Outloud Script Pro" w:hAnsi="Dreaming Outloud Script Pro" w:cs="Dreaming Outloud Script Pro"/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DD6446">
              <w:rPr>
                <w:rFonts w:ascii="Dreaming Outloud Script Pro" w:hAnsi="Dreaming Outloud Script Pro" w:cs="Dreaming Outloud Script Pro"/>
                <w:b/>
                <w:bCs/>
                <w:sz w:val="40"/>
                <w:szCs w:val="40"/>
              </w:rPr>
              <w:t>giizhigad</w:t>
            </w:r>
            <w:proofErr w:type="spellEnd"/>
            <w:r w:rsidRPr="00DD6446">
              <w:rPr>
                <w:rFonts w:ascii="Dreaming Outloud Script Pro" w:hAnsi="Dreaming Outloud Script Pro" w:cs="Dreaming Outloud Script Pro"/>
                <w:b/>
                <w:bCs/>
                <w:sz w:val="40"/>
                <w:szCs w:val="40"/>
              </w:rPr>
              <w:t>!</w:t>
            </w:r>
          </w:p>
          <w:p w14:paraId="684AAA72" w14:textId="77777777" w:rsidR="00DD6446" w:rsidRDefault="00DD6446" w:rsidP="00DD6446">
            <w:pPr>
              <w:pStyle w:val="Heading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38B42FE" w14:textId="2A5F6CC4" w:rsidR="00481DE0" w:rsidRDefault="00481DE0">
      <w:pPr>
        <w:widowControl/>
        <w:autoSpaceDE/>
        <w:autoSpaceDN/>
        <w:adjustRightInd/>
        <w:jc w:val="left"/>
      </w:pPr>
      <w:r>
        <w:br w:type="page"/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90"/>
        <w:gridCol w:w="1400"/>
        <w:gridCol w:w="5130"/>
      </w:tblGrid>
      <w:tr w:rsidR="00481DE0" w14:paraId="6E3F03AC" w14:textId="77777777" w:rsidTr="00481DE0">
        <w:trPr>
          <w:trHeight w:val="6768"/>
          <w:jc w:val="center"/>
        </w:trPr>
        <w:tc>
          <w:tcPr>
            <w:tcW w:w="4990" w:type="dxa"/>
            <w:vAlign w:val="center"/>
          </w:tcPr>
          <w:p w14:paraId="5095F379" w14:textId="462FB1B2" w:rsidR="00481DE0" w:rsidRPr="00261DE0" w:rsidRDefault="00481DE0" w:rsidP="006254A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23AA43B2" w14:textId="77777777" w:rsidR="00481DE0" w:rsidRDefault="00481DE0" w:rsidP="006254A8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center"/>
          </w:tcPr>
          <w:p w14:paraId="075491BD" w14:textId="0665903B" w:rsidR="00AF3953" w:rsidRDefault="00ED4EA6" w:rsidP="00AF3953">
            <w:pPr>
              <w:rPr>
                <w:sz w:val="28"/>
                <w:lang w:val="fr-CA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21ADDF5F" wp14:editId="42FA9C9D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-1136015</wp:posOffset>
                  </wp:positionV>
                  <wp:extent cx="2709545" cy="2052955"/>
                  <wp:effectExtent l="0" t="0" r="0" b="0"/>
                  <wp:wrapNone/>
                  <wp:docPr id="1" name="Picture 1" descr="A picture containing to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oy&#10;&#10;Description automatically generated"/>
                          <pic:cNvPicPr/>
                        </pic:nvPicPr>
                        <pic:blipFill rotWithShape="1">
                          <a:blip r:embed="rId11"/>
                          <a:srcRect l="10317" t="32050" b="3"/>
                          <a:stretch/>
                        </pic:blipFill>
                        <pic:spPr bwMode="auto">
                          <a:xfrm>
                            <a:off x="0" y="0"/>
                            <a:ext cx="2709545" cy="2052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CC3114" w14:textId="77777777" w:rsidR="00481DE0" w:rsidRDefault="00481DE0" w:rsidP="00AF3953"/>
          <w:p w14:paraId="76EA5ACD" w14:textId="77777777" w:rsidR="00ED4EA6" w:rsidRDefault="00ED4EA6" w:rsidP="00AF3953"/>
          <w:p w14:paraId="7BB7CF76" w14:textId="77777777" w:rsidR="00ED4EA6" w:rsidRDefault="00ED4EA6" w:rsidP="00AF3953"/>
          <w:p w14:paraId="4B39BF86" w14:textId="77777777" w:rsidR="00ED4EA6" w:rsidRDefault="00ED4EA6" w:rsidP="00AF3953"/>
          <w:p w14:paraId="5267AC04" w14:textId="239650B3" w:rsidR="00ED4EA6" w:rsidRPr="00261DE0" w:rsidRDefault="00ED4EA6" w:rsidP="00AF3953"/>
        </w:tc>
      </w:tr>
      <w:tr w:rsidR="00481DE0" w14:paraId="724E9711" w14:textId="77777777" w:rsidTr="006254A8">
        <w:trPr>
          <w:trHeight w:val="1799"/>
          <w:jc w:val="center"/>
        </w:trPr>
        <w:tc>
          <w:tcPr>
            <w:tcW w:w="4990" w:type="dxa"/>
          </w:tcPr>
          <w:p w14:paraId="027CBEBF" w14:textId="77777777" w:rsidR="00481DE0" w:rsidRDefault="00481DE0" w:rsidP="006254A8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06AE502D" w14:textId="77777777" w:rsidR="00481DE0" w:rsidRDefault="00481DE0" w:rsidP="006254A8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</w:tcPr>
          <w:p w14:paraId="684676F6" w14:textId="002F9CAF" w:rsidR="00481DE0" w:rsidRDefault="00ED4EA6" w:rsidP="006254A8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EA6">
              <w:rPr>
                <w:rFonts w:ascii="Dreaming Outloud Script Pro" w:hAnsi="Dreaming Outloud Script Pro" w:cs="Dreaming Outloud Script Pro"/>
                <w:noProof/>
              </w:rPr>
              <w:drawing>
                <wp:anchor distT="0" distB="0" distL="114300" distR="114300" simplePos="0" relativeHeight="251665408" behindDoc="0" locked="0" layoutInCell="1" allowOverlap="1" wp14:anchorId="33D91B55" wp14:editId="210B3089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886732</wp:posOffset>
                  </wp:positionV>
                  <wp:extent cx="2709545" cy="2052955"/>
                  <wp:effectExtent l="0" t="0" r="0" b="0"/>
                  <wp:wrapNone/>
                  <wp:docPr id="4" name="Picture 4" descr="A picture containing to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oy&#10;&#10;Description automatically generated"/>
                          <pic:cNvPicPr/>
                        </pic:nvPicPr>
                        <pic:blipFill rotWithShape="1">
                          <a:blip r:embed="rId11"/>
                          <a:srcRect l="10317" t="32050" b="3"/>
                          <a:stretch/>
                        </pic:blipFill>
                        <pic:spPr bwMode="auto">
                          <a:xfrm>
                            <a:off x="0" y="0"/>
                            <a:ext cx="2709545" cy="2052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1DE0" w14:paraId="3062548B" w14:textId="77777777" w:rsidTr="00481DE0">
        <w:trPr>
          <w:trHeight w:val="6006"/>
          <w:jc w:val="center"/>
        </w:trPr>
        <w:tc>
          <w:tcPr>
            <w:tcW w:w="4990" w:type="dxa"/>
            <w:vAlign w:val="center"/>
          </w:tcPr>
          <w:p w14:paraId="4C0664AE" w14:textId="77777777" w:rsidR="00481DE0" w:rsidRDefault="00481DE0" w:rsidP="00481D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2C514AA4" w14:textId="77777777" w:rsidR="00481DE0" w:rsidRDefault="00481DE0" w:rsidP="0048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center"/>
          </w:tcPr>
          <w:p w14:paraId="45A950D7" w14:textId="0063653E" w:rsidR="00AF3953" w:rsidRPr="00ED4EA6" w:rsidRDefault="00AF3953" w:rsidP="00ED4EA6">
            <w:pPr>
              <w:rPr>
                <w:rFonts w:ascii="Dreaming Outloud Script Pro" w:hAnsi="Dreaming Outloud Script Pro" w:cs="Dreaming Outloud Script Pro"/>
                <w:sz w:val="28"/>
                <w:lang w:val="fr-CA"/>
              </w:rPr>
            </w:pPr>
          </w:p>
          <w:p w14:paraId="0B8F2B17" w14:textId="77777777" w:rsidR="00AF3953" w:rsidRDefault="00AF3953" w:rsidP="00AF3953">
            <w:pPr>
              <w:rPr>
                <w:sz w:val="28"/>
                <w:lang w:val="fr-CA"/>
              </w:rPr>
            </w:pPr>
          </w:p>
          <w:p w14:paraId="0E74C2D0" w14:textId="76AC92D4" w:rsidR="00481DE0" w:rsidRDefault="00481DE0" w:rsidP="00AF39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7522E10" w14:textId="77777777" w:rsidR="00177308" w:rsidRDefault="00177308" w:rsidP="00261DE0"/>
    <w:sectPr w:rsidR="00177308" w:rsidSect="00D10DA6">
      <w:type w:val="continuous"/>
      <w:pgSz w:w="12240" w:h="15840" w:code="1"/>
      <w:pgMar w:top="360" w:right="360" w:bottom="360" w:left="360" w:header="360" w:footer="36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E7A24" w14:textId="77777777" w:rsidR="00DA70BF" w:rsidRDefault="00DA70BF" w:rsidP="00FC2975">
      <w:r>
        <w:separator/>
      </w:r>
    </w:p>
  </w:endnote>
  <w:endnote w:type="continuationSeparator" w:id="0">
    <w:p w14:paraId="4904ABD0" w14:textId="77777777" w:rsidR="00DA70BF" w:rsidRDefault="00DA70BF" w:rsidP="00FC2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reaming Outloud Script Pro">
    <w:altName w:val="Dreaming Outloud Script Pro"/>
    <w:charset w:val="00"/>
    <w:family w:val="script"/>
    <w:pitch w:val="variable"/>
    <w:sig w:usb0="800000EF" w:usb1="0000000A" w:usb2="0000000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D9EFA" w14:textId="77777777" w:rsidR="00DA70BF" w:rsidRDefault="00DA70BF" w:rsidP="00FC2975">
      <w:r>
        <w:separator/>
      </w:r>
    </w:p>
  </w:footnote>
  <w:footnote w:type="continuationSeparator" w:id="0">
    <w:p w14:paraId="6928D423" w14:textId="77777777" w:rsidR="00DA70BF" w:rsidRDefault="00DA70BF" w:rsidP="00FC29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953"/>
    <w:rsid w:val="000924BB"/>
    <w:rsid w:val="0017237D"/>
    <w:rsid w:val="00177308"/>
    <w:rsid w:val="00226F0E"/>
    <w:rsid w:val="00261DE0"/>
    <w:rsid w:val="004272B1"/>
    <w:rsid w:val="00481DE0"/>
    <w:rsid w:val="004A7A05"/>
    <w:rsid w:val="004C7124"/>
    <w:rsid w:val="0054240D"/>
    <w:rsid w:val="00551489"/>
    <w:rsid w:val="0058189F"/>
    <w:rsid w:val="005A63BC"/>
    <w:rsid w:val="00620CF3"/>
    <w:rsid w:val="0062745C"/>
    <w:rsid w:val="006C2C20"/>
    <w:rsid w:val="007755F2"/>
    <w:rsid w:val="00812D94"/>
    <w:rsid w:val="0082177E"/>
    <w:rsid w:val="008E0178"/>
    <w:rsid w:val="009A4906"/>
    <w:rsid w:val="009E1A77"/>
    <w:rsid w:val="00A36A26"/>
    <w:rsid w:val="00AF3953"/>
    <w:rsid w:val="00B009CC"/>
    <w:rsid w:val="00B50DC5"/>
    <w:rsid w:val="00B67AFD"/>
    <w:rsid w:val="00B95242"/>
    <w:rsid w:val="00BB7371"/>
    <w:rsid w:val="00C5314A"/>
    <w:rsid w:val="00D10DA6"/>
    <w:rsid w:val="00D6589A"/>
    <w:rsid w:val="00DA70BF"/>
    <w:rsid w:val="00DD6446"/>
    <w:rsid w:val="00E53BDD"/>
    <w:rsid w:val="00ED4EA6"/>
    <w:rsid w:val="00FC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81E12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B009C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81DE0"/>
    <w:pPr>
      <w:spacing w:before="100" w:line="434" w:lineRule="exact"/>
      <w:jc w:val="left"/>
      <w:outlineLvl w:val="0"/>
    </w:pPr>
    <w:rPr>
      <w:rFonts w:asciiTheme="majorHAnsi" w:hAnsiTheme="majorHAnsi"/>
      <w:sz w:val="39"/>
      <w:szCs w:val="39"/>
    </w:rPr>
  </w:style>
  <w:style w:type="paragraph" w:styleId="Heading2">
    <w:name w:val="heading 2"/>
    <w:basedOn w:val="BodyText"/>
    <w:next w:val="Normal"/>
    <w:link w:val="Heading2Char"/>
    <w:uiPriority w:val="1"/>
    <w:qFormat/>
    <w:rsid w:val="00481DE0"/>
    <w:pPr>
      <w:kinsoku w:val="0"/>
      <w:overflowPunct w:val="0"/>
      <w:spacing w:line="264" w:lineRule="exact"/>
      <w:jc w:val="left"/>
      <w:outlineLvl w:val="1"/>
    </w:pPr>
    <w:rPr>
      <w:rFonts w:asciiTheme="majorHAnsi" w:hAnsiTheme="majorHAnsi"/>
      <w:color w:val="221F1F"/>
    </w:rPr>
  </w:style>
  <w:style w:type="paragraph" w:styleId="Heading3">
    <w:name w:val="heading 3"/>
    <w:basedOn w:val="BodyText"/>
    <w:next w:val="Normal"/>
    <w:link w:val="Heading3Char"/>
    <w:uiPriority w:val="2"/>
    <w:qFormat/>
    <w:rsid w:val="0058189F"/>
    <w:pPr>
      <w:kinsoku w:val="0"/>
      <w:overflowPunct w:val="0"/>
      <w:spacing w:before="140"/>
      <w:jc w:val="left"/>
      <w:outlineLvl w:val="2"/>
    </w:pPr>
    <w:rPr>
      <w:b/>
      <w:bCs/>
      <w:color w:val="221F1F"/>
      <w:sz w:val="13"/>
      <w:szCs w:val="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unhideWhenUsed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58189F"/>
    <w:rPr>
      <w:rFonts w:ascii="Georgia" w:hAnsi="Georgia" w:cs="Georgia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481DE0"/>
    <w:rPr>
      <w:rFonts w:asciiTheme="majorHAnsi" w:hAnsiTheme="majorHAnsi" w:cs="Georgia"/>
      <w:sz w:val="39"/>
      <w:szCs w:val="39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FC29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189F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FC29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189F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261D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1"/>
    <w:rsid w:val="00481DE0"/>
    <w:rPr>
      <w:rFonts w:asciiTheme="majorHAnsi" w:hAnsiTheme="majorHAnsi" w:cs="Georgia"/>
      <w:color w:val="221F1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B009CC"/>
    <w:rPr>
      <w:rFonts w:asciiTheme="minorHAnsi" w:hAnsiTheme="minorHAnsi" w:cs="Georgia"/>
      <w:b/>
      <w:bCs/>
      <w:color w:val="221F1F"/>
      <w:sz w:val="13"/>
      <w:szCs w:val="13"/>
    </w:rPr>
  </w:style>
  <w:style w:type="character" w:styleId="PlaceholderText">
    <w:name w:val="Placeholder Text"/>
    <w:basedOn w:val="DefaultParagraphFont"/>
    <w:uiPriority w:val="99"/>
    <w:semiHidden/>
    <w:rsid w:val="005818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issac\AppData\Roaming\Microsoft\Templates\Festive%20ornament%20holiday%20card.dotx" TargetMode="External"/></Relationships>
</file>

<file path=word/theme/theme1.xml><?xml version="1.0" encoding="utf-8"?>
<a:theme xmlns:a="http://schemas.openxmlformats.org/drawingml/2006/main" name="CHRS05">
  <a:themeElements>
    <a:clrScheme name="CHRS05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21409A"/>
      </a:accent1>
      <a:accent2>
        <a:srgbClr val="D1414C"/>
      </a:accent2>
      <a:accent3>
        <a:srgbClr val="F7941E"/>
      </a:accent3>
      <a:accent4>
        <a:srgbClr val="064E2E"/>
      </a:accent4>
      <a:accent5>
        <a:srgbClr val="27BEBA"/>
      </a:accent5>
      <a:accent6>
        <a:srgbClr val="A86819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RS05" id="{39CE3F87-EBB0-8846-AC0C-D39A0E611B3C}" vid="{476E78F5-54FA-7F48-B269-4FE0DF7C24B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CC79E0B-EC9B-46CB-ABCC-B832AA2FDD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9D0AB0-1020-4E72-BDC7-5B18A65CD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C0C2E4-FF65-49B7-B630-19CE9CD2B36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ornament holiday card</Template>
  <TotalTime>0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2022-12-02T18:59:00Z</dcterms:created>
  <dcterms:modified xsi:type="dcterms:W3CDTF">2022-12-07T16:11:00Z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