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261DE0" w14:paraId="5EB3A188" w14:textId="77777777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14:paraId="10FA7A9D" w14:textId="77777777"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743E865D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1DB599DE" w14:textId="7855C46C" w:rsidR="00261DE0" w:rsidRPr="00AF3953" w:rsidRDefault="00AF3953" w:rsidP="00261DE0">
            <w:pPr>
              <w:pStyle w:val="Heading1"/>
              <w:rPr>
                <w:smallCaps/>
              </w:rPr>
            </w:pPr>
            <w:r>
              <w:rPr>
                <w:smallCaps/>
              </w:rPr>
              <w:t xml:space="preserve">Mino </w:t>
            </w:r>
            <w:proofErr w:type="spellStart"/>
            <w:r>
              <w:rPr>
                <w:smallCaps/>
              </w:rPr>
              <w:t>Magoshe</w:t>
            </w:r>
            <w:proofErr w:type="spellEnd"/>
            <w:r>
              <w:rPr>
                <w:smallCaps/>
              </w:rPr>
              <w:t xml:space="preserve"> </w:t>
            </w:r>
            <w:proofErr w:type="spellStart"/>
            <w:r>
              <w:rPr>
                <w:smallCaps/>
              </w:rPr>
              <w:t>Giizhigad</w:t>
            </w:r>
            <w:proofErr w:type="spellEnd"/>
          </w:p>
          <w:p w14:paraId="5ADCABB2" w14:textId="35825A22" w:rsidR="00261DE0" w:rsidRPr="00261DE0" w:rsidRDefault="00261DE0" w:rsidP="00AF3953">
            <w:pPr>
              <w:pStyle w:val="Heading3"/>
            </w:pPr>
          </w:p>
        </w:tc>
      </w:tr>
      <w:tr w:rsidR="00261DE0" w14:paraId="61E8BD88" w14:textId="77777777" w:rsidTr="00481DE0">
        <w:trPr>
          <w:trHeight w:val="1799"/>
          <w:jc w:val="center"/>
        </w:trPr>
        <w:tc>
          <w:tcPr>
            <w:tcW w:w="4990" w:type="dxa"/>
          </w:tcPr>
          <w:p w14:paraId="2C48BE64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7DBCCFF3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4F82A45F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DE0" w14:paraId="1379D273" w14:textId="77777777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14:paraId="38BBEF43" w14:textId="77777777"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1CD6A38D" w14:textId="77777777"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14:paraId="714D1343" w14:textId="77777777" w:rsidR="0082177E" w:rsidRPr="00AF3953" w:rsidRDefault="00AF3953" w:rsidP="0082177E">
            <w:pPr>
              <w:pStyle w:val="Heading1"/>
              <w:rPr>
                <w:smallCaps/>
              </w:rPr>
            </w:pPr>
            <w:r>
              <w:rPr>
                <w:smallCaps/>
              </w:rPr>
              <w:t xml:space="preserve">Mino </w:t>
            </w:r>
            <w:proofErr w:type="spellStart"/>
            <w:r>
              <w:rPr>
                <w:smallCaps/>
              </w:rPr>
              <w:t>Magoshe</w:t>
            </w:r>
            <w:proofErr w:type="spellEnd"/>
            <w:r>
              <w:rPr>
                <w:smallCaps/>
              </w:rPr>
              <w:t xml:space="preserve"> </w:t>
            </w:r>
            <w:proofErr w:type="spellStart"/>
            <w:r>
              <w:rPr>
                <w:smallCaps/>
              </w:rPr>
              <w:t>Giizhigad</w:t>
            </w:r>
            <w:proofErr w:type="spellEnd"/>
          </w:p>
          <w:p w14:paraId="34E8F6A3" w14:textId="77777777" w:rsidR="0082177E" w:rsidRPr="00261DE0" w:rsidRDefault="0082177E" w:rsidP="0082177E">
            <w:pPr>
              <w:pStyle w:val="Heading2"/>
            </w:pPr>
          </w:p>
          <w:p w14:paraId="684AAA72" w14:textId="77777777" w:rsidR="00261DE0" w:rsidRDefault="00261DE0" w:rsidP="00AF3953">
            <w:pPr>
              <w:pStyle w:val="Heading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38B42FE" w14:textId="77777777" w:rsidR="00481DE0" w:rsidRDefault="00481DE0">
      <w:pPr>
        <w:widowControl/>
        <w:autoSpaceDE/>
        <w:autoSpaceDN/>
        <w:adjustRightInd/>
        <w:jc w:val="left"/>
      </w:pPr>
      <w:r>
        <w:br w:type="page"/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481DE0" w14:paraId="6E3F03AC" w14:textId="77777777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14:paraId="5095F379" w14:textId="77777777"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14:paraId="23AA43B2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55F3DC3A" w14:textId="77777777" w:rsidR="00AF3953" w:rsidRDefault="00AF3953" w:rsidP="00AF3953">
            <w:pPr>
              <w:rPr>
                <w:sz w:val="28"/>
                <w:lang w:val="fr-CA"/>
              </w:rPr>
            </w:pPr>
            <w:proofErr w:type="spellStart"/>
            <w:r w:rsidRPr="00AF3953">
              <w:rPr>
                <w:sz w:val="28"/>
                <w:lang w:val="fr-CA"/>
              </w:rPr>
              <w:t>Ginaanaagadawenimigoo</w:t>
            </w:r>
            <w:proofErr w:type="spellEnd"/>
            <w:r w:rsidRPr="00AF3953">
              <w:rPr>
                <w:sz w:val="28"/>
                <w:lang w:val="fr-CA"/>
              </w:rPr>
              <w:t xml:space="preserve">. </w:t>
            </w:r>
            <w:r w:rsidRPr="00AF3953">
              <w:rPr>
                <w:sz w:val="28"/>
                <w:lang w:val="fr-CA"/>
              </w:rPr>
              <w:br/>
              <w:t>Begish mino-ayaayin.</w:t>
            </w:r>
            <w:r w:rsidRPr="00AF3953">
              <w:rPr>
                <w:sz w:val="28"/>
                <w:lang w:val="fr-CA"/>
              </w:rPr>
              <w:br/>
              <w:t>Mino Magoshe Giizhigad</w:t>
            </w:r>
          </w:p>
          <w:p w14:paraId="075491BD" w14:textId="77777777" w:rsidR="00AF3953" w:rsidRDefault="00AF3953" w:rsidP="00AF3953">
            <w:pPr>
              <w:rPr>
                <w:sz w:val="28"/>
                <w:lang w:val="fr-CA"/>
              </w:rPr>
            </w:pPr>
          </w:p>
          <w:p w14:paraId="5267AC04" w14:textId="77777777" w:rsidR="00481DE0" w:rsidRPr="00261DE0" w:rsidRDefault="00481DE0" w:rsidP="00AF3953"/>
        </w:tc>
      </w:tr>
      <w:tr w:rsidR="00481DE0" w14:paraId="724E9711" w14:textId="77777777" w:rsidTr="006254A8">
        <w:trPr>
          <w:trHeight w:val="1799"/>
          <w:jc w:val="center"/>
        </w:trPr>
        <w:tc>
          <w:tcPr>
            <w:tcW w:w="4990" w:type="dxa"/>
          </w:tcPr>
          <w:p w14:paraId="027CBEBF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06AE502D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14:paraId="684676F6" w14:textId="77777777"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14:paraId="3062548B" w14:textId="77777777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14:paraId="4C0664AE" w14:textId="77777777"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14:paraId="2C514AA4" w14:textId="77777777" w:rsidR="00481DE0" w:rsidRDefault="00481DE0" w:rsidP="0048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14:paraId="45A950D7" w14:textId="77777777" w:rsidR="00AF3953" w:rsidRDefault="00AF3953" w:rsidP="00AF3953">
            <w:pPr>
              <w:rPr>
                <w:sz w:val="28"/>
                <w:lang w:val="fr-CA"/>
              </w:rPr>
            </w:pPr>
            <w:r w:rsidRPr="00AF3953">
              <w:rPr>
                <w:sz w:val="28"/>
                <w:lang w:val="fr-CA"/>
              </w:rPr>
              <w:t xml:space="preserve">Ginaanaagadawenimigoo. </w:t>
            </w:r>
            <w:r w:rsidRPr="00AF3953">
              <w:rPr>
                <w:sz w:val="28"/>
                <w:lang w:val="fr-CA"/>
              </w:rPr>
              <w:br/>
              <w:t>Begish mino-ayaayin.</w:t>
            </w:r>
            <w:r w:rsidRPr="00AF3953">
              <w:rPr>
                <w:sz w:val="28"/>
                <w:lang w:val="fr-CA"/>
              </w:rPr>
              <w:br/>
              <w:t>Mino Magoshe Giizhigad</w:t>
            </w:r>
          </w:p>
          <w:p w14:paraId="0B8F2B17" w14:textId="77777777" w:rsidR="00AF3953" w:rsidRDefault="00AF3953" w:rsidP="00AF3953">
            <w:pPr>
              <w:rPr>
                <w:sz w:val="28"/>
                <w:lang w:val="fr-CA"/>
              </w:rPr>
            </w:pPr>
          </w:p>
          <w:p w14:paraId="0E74C2D0" w14:textId="77777777" w:rsidR="00481DE0" w:rsidRDefault="00481DE0" w:rsidP="00AF39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7522E10" w14:textId="77777777" w:rsidR="00177308" w:rsidRDefault="00177308" w:rsidP="00261DE0"/>
    <w:sectPr w:rsidR="00177308" w:rsidSect="00D10DA6">
      <w:headerReference w:type="default" r:id="rId9"/>
      <w:headerReference w:type="first" r:id="rId10"/>
      <w:type w:val="continuous"/>
      <w:pgSz w:w="12240" w:h="15840" w:code="1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76756" w14:textId="77777777" w:rsidR="002F4542" w:rsidRDefault="002F4542" w:rsidP="00FC2975">
      <w:r>
        <w:separator/>
      </w:r>
    </w:p>
  </w:endnote>
  <w:endnote w:type="continuationSeparator" w:id="0">
    <w:p w14:paraId="52422221" w14:textId="77777777" w:rsidR="002F4542" w:rsidRDefault="002F4542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98D8B" w14:textId="77777777" w:rsidR="002F4542" w:rsidRDefault="002F4542" w:rsidP="00FC2975">
      <w:r>
        <w:separator/>
      </w:r>
    </w:p>
  </w:footnote>
  <w:footnote w:type="continuationSeparator" w:id="0">
    <w:p w14:paraId="31410FD3" w14:textId="77777777" w:rsidR="002F4542" w:rsidRDefault="002F4542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C1C5" w14:textId="77777777" w:rsidR="00FC2975" w:rsidRDefault="00481DE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A11FE49" wp14:editId="3F54F469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oup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4DF48CB" id="Group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">
              <v:group id="Group 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Shape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oup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Shape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5877C" w14:textId="71A9740F" w:rsidR="00762A6A" w:rsidRDefault="00481DE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9313B55" wp14:editId="39D3B693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oup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Shape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Shape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Shape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ine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ine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Shape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oup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Shape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Shape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Shape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Shape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Shape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Shape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Shape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Shape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Shape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Shape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ine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ine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Shape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5B7D42" id="Group 75" o:spid="_x0000_s1026" alt="&quot;&quot;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">
              <v:group id="Group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Shape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oup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Shape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953"/>
    <w:rsid w:val="000924BB"/>
    <w:rsid w:val="0017237D"/>
    <w:rsid w:val="00177308"/>
    <w:rsid w:val="00226F0E"/>
    <w:rsid w:val="00261DE0"/>
    <w:rsid w:val="002F4542"/>
    <w:rsid w:val="00481DE0"/>
    <w:rsid w:val="004A7A05"/>
    <w:rsid w:val="004C7124"/>
    <w:rsid w:val="0054240D"/>
    <w:rsid w:val="00551489"/>
    <w:rsid w:val="0058189F"/>
    <w:rsid w:val="005A63BC"/>
    <w:rsid w:val="00620CF3"/>
    <w:rsid w:val="0062745C"/>
    <w:rsid w:val="00762A6A"/>
    <w:rsid w:val="007755F2"/>
    <w:rsid w:val="00812D94"/>
    <w:rsid w:val="0082177E"/>
    <w:rsid w:val="008E0178"/>
    <w:rsid w:val="009A4906"/>
    <w:rsid w:val="009E1A77"/>
    <w:rsid w:val="00A36A26"/>
    <w:rsid w:val="00AF3953"/>
    <w:rsid w:val="00B009CC"/>
    <w:rsid w:val="00B50DC5"/>
    <w:rsid w:val="00B67AFD"/>
    <w:rsid w:val="00B95242"/>
    <w:rsid w:val="00BB7371"/>
    <w:rsid w:val="00C5314A"/>
    <w:rsid w:val="00D10DA6"/>
    <w:rsid w:val="00D6589A"/>
    <w:rsid w:val="00DD6446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81E12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Heading2">
    <w:name w:val="heading 2"/>
    <w:basedOn w:val="BodyText"/>
    <w:next w:val="Normal"/>
    <w:link w:val="Heading2Ch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Heading3">
    <w:name w:val="heading 3"/>
    <w:basedOn w:val="BodyText"/>
    <w:next w:val="Normal"/>
    <w:link w:val="Heading3Ch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1DE0"/>
    <w:rPr>
      <w:rFonts w:asciiTheme="majorHAnsi" w:hAnsiTheme="majorHAnsi" w:cs="Georgia"/>
      <w:sz w:val="39"/>
      <w:szCs w:val="39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PlaceholderText">
    <w:name w:val="Placeholder Text"/>
    <w:basedOn w:val="DefaultParagraphFont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ssac\AppData\Roaming\Microsoft\Templates\Festive%20ornament%20holiday%20card.dotx" TargetMode="External"/></Relationship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ornament holiday card</Template>
  <TotalTime>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2022-12-02T19:00:00Z</dcterms:created>
  <dcterms:modified xsi:type="dcterms:W3CDTF">2022-12-02T19:00:00Z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