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261DE0" w:rsidTr="008E0178">
        <w:trPr>
          <w:trHeight w:val="6588"/>
          <w:jc w:val="center"/>
        </w:trPr>
        <w:tc>
          <w:tcPr>
            <w:tcW w:w="4990" w:type="dxa"/>
            <w:vAlign w:val="center"/>
          </w:tcPr>
          <w:p w:rsidR="00261DE0" w:rsidRPr="00261DE0" w:rsidRDefault="00261DE0" w:rsidP="0058189F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:rsidR="00261DE0" w:rsidRPr="00AF3953" w:rsidRDefault="00AF3953" w:rsidP="00261DE0">
            <w:pPr>
              <w:pStyle w:val="Heading1"/>
              <w:rPr>
                <w:smallCaps/>
              </w:rPr>
            </w:pPr>
            <w:r>
              <w:rPr>
                <w:smallCaps/>
              </w:rPr>
              <w:t>Mino Magoshe Giizhigad</w:t>
            </w:r>
          </w:p>
          <w:p w:rsidR="00261DE0" w:rsidRPr="00261DE0" w:rsidRDefault="00261DE0" w:rsidP="00AF3953">
            <w:pPr>
              <w:pStyle w:val="Heading3"/>
            </w:pPr>
          </w:p>
        </w:tc>
      </w:tr>
      <w:tr w:rsidR="00261DE0" w:rsidTr="00481DE0">
        <w:trPr>
          <w:trHeight w:val="1799"/>
          <w:jc w:val="center"/>
        </w:trPr>
        <w:tc>
          <w:tcPr>
            <w:tcW w:w="4990" w:type="dxa"/>
          </w:tcPr>
          <w:p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1DE0" w:rsidTr="008E0178">
        <w:trPr>
          <w:trHeight w:val="6030"/>
          <w:jc w:val="center"/>
        </w:trPr>
        <w:tc>
          <w:tcPr>
            <w:tcW w:w="4990" w:type="dxa"/>
            <w:vAlign w:val="center"/>
          </w:tcPr>
          <w:p w:rsidR="00261DE0" w:rsidRDefault="00261DE0" w:rsidP="0058189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261DE0" w:rsidRDefault="0026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bottom"/>
          </w:tcPr>
          <w:p w:rsidR="0082177E" w:rsidRPr="00AF3953" w:rsidRDefault="00AF3953" w:rsidP="0082177E">
            <w:pPr>
              <w:pStyle w:val="Heading1"/>
              <w:rPr>
                <w:smallCaps/>
              </w:rPr>
            </w:pPr>
            <w:r>
              <w:rPr>
                <w:smallCaps/>
              </w:rPr>
              <w:t>Mino Magoshe Giizhigad</w:t>
            </w:r>
          </w:p>
          <w:p w:rsidR="0082177E" w:rsidRPr="00261DE0" w:rsidRDefault="0082177E" w:rsidP="0082177E">
            <w:pPr>
              <w:pStyle w:val="Heading2"/>
            </w:pPr>
          </w:p>
          <w:p w:rsidR="00261DE0" w:rsidRDefault="00261DE0" w:rsidP="00AF3953">
            <w:pPr>
              <w:pStyle w:val="Heading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81DE0" w:rsidRDefault="00481DE0">
      <w:pPr>
        <w:widowControl/>
        <w:autoSpaceDE/>
        <w:autoSpaceDN/>
        <w:adjustRightInd/>
        <w:jc w:val="left"/>
      </w:pPr>
      <w:r>
        <w:br w:type="page"/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90"/>
        <w:gridCol w:w="1400"/>
        <w:gridCol w:w="5130"/>
      </w:tblGrid>
      <w:tr w:rsidR="00481DE0" w:rsidTr="00481DE0">
        <w:trPr>
          <w:trHeight w:val="6768"/>
          <w:jc w:val="center"/>
        </w:trPr>
        <w:tc>
          <w:tcPr>
            <w:tcW w:w="4990" w:type="dxa"/>
            <w:vAlign w:val="center"/>
          </w:tcPr>
          <w:p w:rsidR="00481DE0" w:rsidRPr="00261DE0" w:rsidRDefault="00481DE0" w:rsidP="006254A8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:rsidR="00AF3953" w:rsidRDefault="00AF3953" w:rsidP="00AF3953">
            <w:pPr>
              <w:rPr>
                <w:sz w:val="28"/>
                <w:lang w:val="fr-CA"/>
              </w:rPr>
            </w:pPr>
            <w:r w:rsidRPr="00AF3953">
              <w:rPr>
                <w:sz w:val="28"/>
                <w:lang w:val="fr-CA"/>
              </w:rPr>
              <w:t xml:space="preserve">Ginaanaagadawenimigoo. </w:t>
            </w:r>
            <w:r w:rsidRPr="00AF3953">
              <w:rPr>
                <w:sz w:val="28"/>
                <w:lang w:val="fr-CA"/>
              </w:rPr>
              <w:br/>
              <w:t>Begish mino-ayaayin.</w:t>
            </w:r>
            <w:r w:rsidRPr="00AF3953">
              <w:rPr>
                <w:sz w:val="28"/>
                <w:lang w:val="fr-CA"/>
              </w:rPr>
              <w:br/>
              <w:t>Mino Magoshe Giizhigad</w:t>
            </w:r>
          </w:p>
          <w:p w:rsidR="00AF3953" w:rsidRDefault="00AF3953" w:rsidP="00AF3953">
            <w:pPr>
              <w:rPr>
                <w:sz w:val="28"/>
                <w:lang w:val="fr-CA"/>
              </w:rPr>
            </w:pPr>
            <w:bookmarkStart w:id="0" w:name="_GoBack"/>
            <w:bookmarkEnd w:id="0"/>
          </w:p>
          <w:p w:rsidR="00481DE0" w:rsidRPr="00261DE0" w:rsidRDefault="00481DE0" w:rsidP="00AF3953"/>
        </w:tc>
      </w:tr>
      <w:tr w:rsidR="00481DE0" w:rsidTr="006254A8">
        <w:trPr>
          <w:trHeight w:val="1799"/>
          <w:jc w:val="center"/>
        </w:trPr>
        <w:tc>
          <w:tcPr>
            <w:tcW w:w="4990" w:type="dxa"/>
          </w:tcPr>
          <w:p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</w:tcPr>
          <w:p w:rsidR="00481DE0" w:rsidRDefault="00481DE0" w:rsidP="006254A8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81DE0" w:rsidTr="00481DE0">
        <w:trPr>
          <w:trHeight w:val="6006"/>
          <w:jc w:val="center"/>
        </w:trPr>
        <w:tc>
          <w:tcPr>
            <w:tcW w:w="4990" w:type="dxa"/>
            <w:vAlign w:val="center"/>
          </w:tcPr>
          <w:p w:rsidR="00481DE0" w:rsidRDefault="00481DE0" w:rsidP="00481DE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</w:tcPr>
          <w:p w:rsidR="00481DE0" w:rsidRDefault="00481DE0" w:rsidP="00481DE0">
            <w:pPr>
              <w:pStyle w:val="BodyText"/>
              <w:kinsoku w:val="0"/>
              <w:overflowPunct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:rsidR="00AF3953" w:rsidRDefault="00AF3953" w:rsidP="00AF3953">
            <w:pPr>
              <w:rPr>
                <w:sz w:val="28"/>
                <w:lang w:val="fr-CA"/>
              </w:rPr>
            </w:pPr>
            <w:r w:rsidRPr="00AF3953">
              <w:rPr>
                <w:sz w:val="28"/>
                <w:lang w:val="fr-CA"/>
              </w:rPr>
              <w:t xml:space="preserve">Ginaanaagadawenimigoo. </w:t>
            </w:r>
            <w:r w:rsidRPr="00AF3953">
              <w:rPr>
                <w:sz w:val="28"/>
                <w:lang w:val="fr-CA"/>
              </w:rPr>
              <w:br/>
              <w:t>Begish mino-ayaayin.</w:t>
            </w:r>
            <w:r w:rsidRPr="00AF3953">
              <w:rPr>
                <w:sz w:val="28"/>
                <w:lang w:val="fr-CA"/>
              </w:rPr>
              <w:br/>
              <w:t>Mino Magoshe Giizhigad</w:t>
            </w:r>
          </w:p>
          <w:p w:rsidR="00AF3953" w:rsidRDefault="00AF3953" w:rsidP="00AF3953">
            <w:pPr>
              <w:rPr>
                <w:sz w:val="28"/>
                <w:lang w:val="fr-CA"/>
              </w:rPr>
            </w:pPr>
          </w:p>
          <w:p w:rsidR="00481DE0" w:rsidRDefault="00481DE0" w:rsidP="00AF39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77308" w:rsidRDefault="00177308" w:rsidP="00261DE0"/>
    <w:sectPr w:rsidR="00177308" w:rsidSect="00D10DA6">
      <w:headerReference w:type="default" r:id="rId9"/>
      <w:headerReference w:type="first" r:id="rId10"/>
      <w:type w:val="continuous"/>
      <w:pgSz w:w="12240" w:h="15840" w:code="1"/>
      <w:pgMar w:top="360" w:right="360" w:bottom="360" w:left="360" w:header="360" w:footer="36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AFD" w:rsidRDefault="00B67AFD" w:rsidP="00FC2975">
      <w:r>
        <w:separator/>
      </w:r>
    </w:p>
  </w:endnote>
  <w:endnote w:type="continuationSeparator" w:id="0">
    <w:p w:rsidR="00B67AFD" w:rsidRDefault="00B67AFD" w:rsidP="00FC2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AFD" w:rsidRDefault="00B67AFD" w:rsidP="00FC2975">
      <w:r>
        <w:separator/>
      </w:r>
    </w:p>
  </w:footnote>
  <w:footnote w:type="continuationSeparator" w:id="0">
    <w:p w:rsidR="00B67AFD" w:rsidRDefault="00B67AFD" w:rsidP="00FC2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975" w:rsidRDefault="00481DE0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80D75F" wp14:editId="09AAFF82">
              <wp:simplePos x="0" y="0"/>
              <wp:positionH relativeFrom="page">
                <wp:align>right</wp:align>
              </wp:positionH>
              <wp:positionV relativeFrom="page">
                <wp:align>center</wp:align>
              </wp:positionV>
              <wp:extent cx="3887785" cy="10060728"/>
              <wp:effectExtent l="0" t="0" r="0" b="0"/>
              <wp:wrapNone/>
              <wp:docPr id="76" name="Group 76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87785" cy="10060728"/>
                        <a:chOff x="0" y="0"/>
                        <a:chExt cx="3887785" cy="10060728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0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" name="Shap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Li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Li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g:grpSp>
                      <wpg:cNvPr id="38" name="Group 38"/>
                      <wpg:cNvGrpSpPr/>
                      <wpg:grpSpPr>
                        <a:xfrm>
                          <a:off x="0" y="5020733"/>
                          <a:ext cx="3887785" cy="5039995"/>
                          <a:chOff x="0" y="0"/>
                          <a:chExt cx="3887785" cy="5039995"/>
                        </a:xfrm>
                      </wpg:grpSpPr>
                      <wps:wsp>
                        <wps:cNvPr id="39" name="Shape"/>
                        <wps:cNvSpPr/>
                        <wps:spPr>
                          <a:xfrm>
                            <a:off x="0" y="0"/>
                            <a:ext cx="3887785" cy="503999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597" y="14776"/>
                                </a:moveTo>
                                <a:cubicBezTo>
                                  <a:pt x="7576" y="14748"/>
                                  <a:pt x="7534" y="14737"/>
                                  <a:pt x="7499" y="14754"/>
                                </a:cubicBezTo>
                                <a:cubicBezTo>
                                  <a:pt x="7463" y="14770"/>
                                  <a:pt x="7449" y="14808"/>
                                  <a:pt x="7470" y="14835"/>
                                </a:cubicBezTo>
                                <a:cubicBezTo>
                                  <a:pt x="7470" y="14835"/>
                                  <a:pt x="7470" y="14835"/>
                                  <a:pt x="7470" y="14835"/>
                                </a:cubicBezTo>
                                <a:cubicBezTo>
                                  <a:pt x="7456" y="14868"/>
                                  <a:pt x="7485" y="14895"/>
                                  <a:pt x="7520" y="14906"/>
                                </a:cubicBezTo>
                                <a:cubicBezTo>
                                  <a:pt x="7527" y="14906"/>
                                  <a:pt x="7534" y="14906"/>
                                  <a:pt x="7541" y="14906"/>
                                </a:cubicBezTo>
                                <a:cubicBezTo>
                                  <a:pt x="7576" y="14906"/>
                                  <a:pt x="7604" y="14890"/>
                                  <a:pt x="7611" y="14863"/>
                                </a:cubicBezTo>
                                <a:cubicBezTo>
                                  <a:pt x="7619" y="14852"/>
                                  <a:pt x="7619" y="14841"/>
                                  <a:pt x="7619" y="14830"/>
                                </a:cubicBezTo>
                                <a:cubicBezTo>
                                  <a:pt x="7619" y="14814"/>
                                  <a:pt x="7611" y="14797"/>
                                  <a:pt x="7597" y="14776"/>
                                </a:cubicBezTo>
                                <a:close/>
                                <a:moveTo>
                                  <a:pt x="4910" y="2601"/>
                                </a:moveTo>
                                <a:cubicBezTo>
                                  <a:pt x="4917" y="2601"/>
                                  <a:pt x="4924" y="2601"/>
                                  <a:pt x="4924" y="2601"/>
                                </a:cubicBezTo>
                                <a:cubicBezTo>
                                  <a:pt x="4966" y="2601"/>
                                  <a:pt x="4994" y="2580"/>
                                  <a:pt x="5008" y="2547"/>
                                </a:cubicBezTo>
                                <a:cubicBezTo>
                                  <a:pt x="5016" y="2514"/>
                                  <a:pt x="4987" y="2476"/>
                                  <a:pt x="4945" y="2471"/>
                                </a:cubicBezTo>
                                <a:cubicBezTo>
                                  <a:pt x="4896" y="2465"/>
                                  <a:pt x="4853" y="2454"/>
                                  <a:pt x="4804" y="2449"/>
                                </a:cubicBezTo>
                                <a:cubicBezTo>
                                  <a:pt x="4762" y="2444"/>
                                  <a:pt x="4712" y="2465"/>
                                  <a:pt x="4705" y="2503"/>
                                </a:cubicBezTo>
                                <a:cubicBezTo>
                                  <a:pt x="4698" y="2536"/>
                                  <a:pt x="4726" y="2574"/>
                                  <a:pt x="4776" y="2580"/>
                                </a:cubicBezTo>
                                <a:cubicBezTo>
                                  <a:pt x="4818" y="2585"/>
                                  <a:pt x="4860" y="2590"/>
                                  <a:pt x="4910" y="2601"/>
                                </a:cubicBezTo>
                                <a:close/>
                                <a:moveTo>
                                  <a:pt x="5622" y="11940"/>
                                </a:moveTo>
                                <a:cubicBezTo>
                                  <a:pt x="5608" y="11951"/>
                                  <a:pt x="5594" y="11962"/>
                                  <a:pt x="5573" y="11973"/>
                                </a:cubicBezTo>
                                <a:cubicBezTo>
                                  <a:pt x="5523" y="12000"/>
                                  <a:pt x="5446" y="12044"/>
                                  <a:pt x="5446" y="12125"/>
                                </a:cubicBezTo>
                                <a:cubicBezTo>
                                  <a:pt x="5446" y="12196"/>
                                  <a:pt x="5509" y="12239"/>
                                  <a:pt x="5531" y="12250"/>
                                </a:cubicBezTo>
                                <a:cubicBezTo>
                                  <a:pt x="5545" y="12261"/>
                                  <a:pt x="5559" y="12261"/>
                                  <a:pt x="5580" y="12261"/>
                                </a:cubicBezTo>
                                <a:cubicBezTo>
                                  <a:pt x="5601" y="12261"/>
                                  <a:pt x="5622" y="12256"/>
                                  <a:pt x="5636" y="12239"/>
                                </a:cubicBezTo>
                                <a:cubicBezTo>
                                  <a:pt x="5665" y="12218"/>
                                  <a:pt x="5657" y="12180"/>
                                  <a:pt x="5629" y="12158"/>
                                </a:cubicBezTo>
                                <a:cubicBezTo>
                                  <a:pt x="5608" y="12141"/>
                                  <a:pt x="5601" y="12131"/>
                                  <a:pt x="5601" y="12120"/>
                                </a:cubicBezTo>
                                <a:cubicBezTo>
                                  <a:pt x="5601" y="12098"/>
                                  <a:pt x="5615" y="12087"/>
                                  <a:pt x="5665" y="12065"/>
                                </a:cubicBezTo>
                                <a:cubicBezTo>
                                  <a:pt x="5693" y="12049"/>
                                  <a:pt x="5721" y="12033"/>
                                  <a:pt x="5742" y="12011"/>
                                </a:cubicBezTo>
                                <a:cubicBezTo>
                                  <a:pt x="5770" y="11984"/>
                                  <a:pt x="5763" y="11951"/>
                                  <a:pt x="5728" y="11929"/>
                                </a:cubicBezTo>
                                <a:cubicBezTo>
                                  <a:pt x="5700" y="11913"/>
                                  <a:pt x="5650" y="11918"/>
                                  <a:pt x="5622" y="11940"/>
                                </a:cubicBezTo>
                                <a:close/>
                                <a:moveTo>
                                  <a:pt x="6081" y="6503"/>
                                </a:moveTo>
                                <a:cubicBezTo>
                                  <a:pt x="6116" y="6525"/>
                                  <a:pt x="6165" y="6520"/>
                                  <a:pt x="6201" y="6493"/>
                                </a:cubicBezTo>
                                <a:cubicBezTo>
                                  <a:pt x="6222" y="6471"/>
                                  <a:pt x="6250" y="6471"/>
                                  <a:pt x="6264" y="6471"/>
                                </a:cubicBezTo>
                                <a:cubicBezTo>
                                  <a:pt x="6278" y="6471"/>
                                  <a:pt x="6306" y="6476"/>
                                  <a:pt x="6328" y="6493"/>
                                </a:cubicBezTo>
                                <a:cubicBezTo>
                                  <a:pt x="6342" y="6509"/>
                                  <a:pt x="6370" y="6514"/>
                                  <a:pt x="6391" y="6514"/>
                                </a:cubicBezTo>
                                <a:cubicBezTo>
                                  <a:pt x="6412" y="6514"/>
                                  <a:pt x="6426" y="6509"/>
                                  <a:pt x="6440" y="6498"/>
                                </a:cubicBezTo>
                                <a:cubicBezTo>
                                  <a:pt x="6476" y="6476"/>
                                  <a:pt x="6483" y="6433"/>
                                  <a:pt x="6455" y="6405"/>
                                </a:cubicBezTo>
                                <a:cubicBezTo>
                                  <a:pt x="6405" y="6362"/>
                                  <a:pt x="6342" y="6335"/>
                                  <a:pt x="6264" y="6335"/>
                                </a:cubicBezTo>
                                <a:cubicBezTo>
                                  <a:pt x="6194" y="6335"/>
                                  <a:pt x="6123" y="6362"/>
                                  <a:pt x="6074" y="6405"/>
                                </a:cubicBezTo>
                                <a:cubicBezTo>
                                  <a:pt x="6038" y="6444"/>
                                  <a:pt x="6045" y="6482"/>
                                  <a:pt x="6081" y="6503"/>
                                </a:cubicBezTo>
                                <a:close/>
                                <a:moveTo>
                                  <a:pt x="9544" y="9371"/>
                                </a:moveTo>
                                <a:lnTo>
                                  <a:pt x="9566" y="9361"/>
                                </a:lnTo>
                                <a:lnTo>
                                  <a:pt x="9763" y="9469"/>
                                </a:lnTo>
                                <a:cubicBezTo>
                                  <a:pt x="9770" y="9469"/>
                                  <a:pt x="9770" y="9475"/>
                                  <a:pt x="9777" y="9475"/>
                                </a:cubicBezTo>
                                <a:cubicBezTo>
                                  <a:pt x="9784" y="9475"/>
                                  <a:pt x="9791" y="9475"/>
                                  <a:pt x="9791" y="9469"/>
                                </a:cubicBezTo>
                                <a:lnTo>
                                  <a:pt x="9982" y="9361"/>
                                </a:lnTo>
                                <a:lnTo>
                                  <a:pt x="10031" y="9388"/>
                                </a:lnTo>
                                <a:cubicBezTo>
                                  <a:pt x="10045" y="9393"/>
                                  <a:pt x="10059" y="9393"/>
                                  <a:pt x="10066" y="9382"/>
                                </a:cubicBezTo>
                                <a:cubicBezTo>
                                  <a:pt x="10073" y="9371"/>
                                  <a:pt x="10073" y="9361"/>
                                  <a:pt x="10059" y="9355"/>
                                </a:cubicBezTo>
                                <a:lnTo>
                                  <a:pt x="9996" y="9317"/>
                                </a:lnTo>
                                <a:cubicBezTo>
                                  <a:pt x="9989" y="9312"/>
                                  <a:pt x="9975" y="9312"/>
                                  <a:pt x="9961" y="9317"/>
                                </a:cubicBezTo>
                                <a:lnTo>
                                  <a:pt x="9770" y="9426"/>
                                </a:lnTo>
                                <a:lnTo>
                                  <a:pt x="9573" y="9317"/>
                                </a:lnTo>
                                <a:cubicBezTo>
                                  <a:pt x="9566" y="9312"/>
                                  <a:pt x="9551" y="9312"/>
                                  <a:pt x="9537" y="9317"/>
                                </a:cubicBezTo>
                                <a:lnTo>
                                  <a:pt x="9502" y="9339"/>
                                </a:lnTo>
                                <a:cubicBezTo>
                                  <a:pt x="9488" y="9344"/>
                                  <a:pt x="9488" y="9361"/>
                                  <a:pt x="9495" y="9366"/>
                                </a:cubicBezTo>
                                <a:cubicBezTo>
                                  <a:pt x="9509" y="9371"/>
                                  <a:pt x="9530" y="9377"/>
                                  <a:pt x="9544" y="9371"/>
                                </a:cubicBezTo>
                                <a:close/>
                                <a:moveTo>
                                  <a:pt x="5989" y="7205"/>
                                </a:moveTo>
                                <a:cubicBezTo>
                                  <a:pt x="5989" y="7401"/>
                                  <a:pt x="6257" y="7559"/>
                                  <a:pt x="6582" y="7559"/>
                                </a:cubicBezTo>
                                <a:cubicBezTo>
                                  <a:pt x="6906" y="7559"/>
                                  <a:pt x="7174" y="7401"/>
                                  <a:pt x="7174" y="7205"/>
                                </a:cubicBezTo>
                                <a:cubicBezTo>
                                  <a:pt x="7174" y="7010"/>
                                  <a:pt x="6906" y="6852"/>
                                  <a:pt x="6582" y="6852"/>
                                </a:cubicBezTo>
                                <a:cubicBezTo>
                                  <a:pt x="6257" y="6852"/>
                                  <a:pt x="5989" y="7010"/>
                                  <a:pt x="5989" y="7205"/>
                                </a:cubicBezTo>
                                <a:close/>
                                <a:moveTo>
                                  <a:pt x="6589" y="6982"/>
                                </a:moveTo>
                                <a:cubicBezTo>
                                  <a:pt x="6821" y="6982"/>
                                  <a:pt x="7019" y="7086"/>
                                  <a:pt x="7019" y="7211"/>
                                </a:cubicBezTo>
                                <a:cubicBezTo>
                                  <a:pt x="7019" y="7336"/>
                                  <a:pt x="6821" y="7439"/>
                                  <a:pt x="6589" y="7439"/>
                                </a:cubicBezTo>
                                <a:cubicBezTo>
                                  <a:pt x="6356" y="7439"/>
                                  <a:pt x="6158" y="7336"/>
                                  <a:pt x="6158" y="7211"/>
                                </a:cubicBezTo>
                                <a:cubicBezTo>
                                  <a:pt x="6158" y="7086"/>
                                  <a:pt x="6356" y="6982"/>
                                  <a:pt x="6589" y="6982"/>
                                </a:cubicBezTo>
                                <a:close/>
                                <a:moveTo>
                                  <a:pt x="21374" y="15717"/>
                                </a:moveTo>
                                <a:cubicBezTo>
                                  <a:pt x="21388" y="15717"/>
                                  <a:pt x="21395" y="15717"/>
                                  <a:pt x="21410" y="15717"/>
                                </a:cubicBezTo>
                                <a:cubicBezTo>
                                  <a:pt x="21452" y="15717"/>
                                  <a:pt x="21487" y="15706"/>
                                  <a:pt x="21522" y="15684"/>
                                </a:cubicBezTo>
                                <a:cubicBezTo>
                                  <a:pt x="21565" y="15657"/>
                                  <a:pt x="21586" y="15619"/>
                                  <a:pt x="21586" y="15576"/>
                                </a:cubicBezTo>
                                <a:lnTo>
                                  <a:pt x="21586" y="15167"/>
                                </a:lnTo>
                                <a:cubicBezTo>
                                  <a:pt x="21586" y="15124"/>
                                  <a:pt x="21565" y="15086"/>
                                  <a:pt x="21522" y="15059"/>
                                </a:cubicBezTo>
                                <a:cubicBezTo>
                                  <a:pt x="21480" y="15031"/>
                                  <a:pt x="21431" y="15020"/>
                                  <a:pt x="21381" y="15031"/>
                                </a:cubicBezTo>
                                <a:cubicBezTo>
                                  <a:pt x="21381" y="15031"/>
                                  <a:pt x="21374" y="15031"/>
                                  <a:pt x="21374" y="15031"/>
                                </a:cubicBezTo>
                                <a:lnTo>
                                  <a:pt x="20880" y="15167"/>
                                </a:lnTo>
                                <a:cubicBezTo>
                                  <a:pt x="20817" y="15118"/>
                                  <a:pt x="20725" y="15097"/>
                                  <a:pt x="20641" y="15097"/>
                                </a:cubicBezTo>
                                <a:cubicBezTo>
                                  <a:pt x="20549" y="15097"/>
                                  <a:pt x="20464" y="15124"/>
                                  <a:pt x="20401" y="15167"/>
                                </a:cubicBezTo>
                                <a:lnTo>
                                  <a:pt x="19907" y="15031"/>
                                </a:lnTo>
                                <a:cubicBezTo>
                                  <a:pt x="19907" y="15031"/>
                                  <a:pt x="19900" y="15031"/>
                                  <a:pt x="19900" y="15031"/>
                                </a:cubicBezTo>
                                <a:cubicBezTo>
                                  <a:pt x="19851" y="15026"/>
                                  <a:pt x="19801" y="15037"/>
                                  <a:pt x="19759" y="15059"/>
                                </a:cubicBezTo>
                                <a:cubicBezTo>
                                  <a:pt x="19717" y="15086"/>
                                  <a:pt x="19695" y="15124"/>
                                  <a:pt x="19695" y="15167"/>
                                </a:cubicBezTo>
                                <a:lnTo>
                                  <a:pt x="19695" y="15576"/>
                                </a:lnTo>
                                <a:cubicBezTo>
                                  <a:pt x="19695" y="15619"/>
                                  <a:pt x="19717" y="15657"/>
                                  <a:pt x="19759" y="15684"/>
                                </a:cubicBezTo>
                                <a:cubicBezTo>
                                  <a:pt x="19787" y="15706"/>
                                  <a:pt x="19829" y="15717"/>
                                  <a:pt x="19872" y="15717"/>
                                </a:cubicBezTo>
                                <a:cubicBezTo>
                                  <a:pt x="19886" y="15717"/>
                                  <a:pt x="19893" y="15717"/>
                                  <a:pt x="19907" y="15717"/>
                                </a:cubicBezTo>
                                <a:cubicBezTo>
                                  <a:pt x="19907" y="15717"/>
                                  <a:pt x="19914" y="15717"/>
                                  <a:pt x="19914" y="15717"/>
                                </a:cubicBezTo>
                                <a:lnTo>
                                  <a:pt x="20203" y="15641"/>
                                </a:lnTo>
                                <a:cubicBezTo>
                                  <a:pt x="20069" y="15739"/>
                                  <a:pt x="19985" y="15875"/>
                                  <a:pt x="19985" y="16016"/>
                                </a:cubicBezTo>
                                <a:lnTo>
                                  <a:pt x="19985" y="16593"/>
                                </a:lnTo>
                                <a:lnTo>
                                  <a:pt x="19978" y="16593"/>
                                </a:lnTo>
                                <a:cubicBezTo>
                                  <a:pt x="19865" y="16593"/>
                                  <a:pt x="19773" y="16664"/>
                                  <a:pt x="19773" y="16751"/>
                                </a:cubicBezTo>
                                <a:cubicBezTo>
                                  <a:pt x="19773" y="16838"/>
                                  <a:pt x="19865" y="16909"/>
                                  <a:pt x="19978" y="16909"/>
                                </a:cubicBezTo>
                                <a:lnTo>
                                  <a:pt x="20394" y="16909"/>
                                </a:lnTo>
                                <a:lnTo>
                                  <a:pt x="20394" y="16947"/>
                                </a:lnTo>
                                <a:cubicBezTo>
                                  <a:pt x="20394" y="17056"/>
                                  <a:pt x="20507" y="17143"/>
                                  <a:pt x="20648" y="17143"/>
                                </a:cubicBezTo>
                                <a:cubicBezTo>
                                  <a:pt x="20789" y="17143"/>
                                  <a:pt x="20902" y="17056"/>
                                  <a:pt x="20902" y="16947"/>
                                </a:cubicBezTo>
                                <a:lnTo>
                                  <a:pt x="20902" y="16909"/>
                                </a:lnTo>
                                <a:lnTo>
                                  <a:pt x="21318" y="16909"/>
                                </a:lnTo>
                                <a:cubicBezTo>
                                  <a:pt x="21431" y="16909"/>
                                  <a:pt x="21522" y="16838"/>
                                  <a:pt x="21522" y="16751"/>
                                </a:cubicBezTo>
                                <a:cubicBezTo>
                                  <a:pt x="21522" y="16664"/>
                                  <a:pt x="21431" y="16593"/>
                                  <a:pt x="21318" y="16593"/>
                                </a:cubicBezTo>
                                <a:lnTo>
                                  <a:pt x="21311" y="16593"/>
                                </a:lnTo>
                                <a:lnTo>
                                  <a:pt x="21311" y="16022"/>
                                </a:lnTo>
                                <a:cubicBezTo>
                                  <a:pt x="21311" y="15875"/>
                                  <a:pt x="21233" y="15739"/>
                                  <a:pt x="21099" y="15646"/>
                                </a:cubicBezTo>
                                <a:lnTo>
                                  <a:pt x="21374" y="15717"/>
                                </a:lnTo>
                                <a:cubicBezTo>
                                  <a:pt x="21374" y="15717"/>
                                  <a:pt x="21374" y="15717"/>
                                  <a:pt x="21374" y="15717"/>
                                </a:cubicBezTo>
                                <a:close/>
                                <a:moveTo>
                                  <a:pt x="20436" y="15233"/>
                                </a:moveTo>
                                <a:cubicBezTo>
                                  <a:pt x="20436" y="15233"/>
                                  <a:pt x="20436" y="15233"/>
                                  <a:pt x="20436" y="15233"/>
                                </a:cubicBezTo>
                                <a:cubicBezTo>
                                  <a:pt x="20485" y="15189"/>
                                  <a:pt x="20556" y="15167"/>
                                  <a:pt x="20634" y="15167"/>
                                </a:cubicBezTo>
                                <a:cubicBezTo>
                                  <a:pt x="20711" y="15167"/>
                                  <a:pt x="20782" y="15189"/>
                                  <a:pt x="20831" y="15233"/>
                                </a:cubicBezTo>
                                <a:lnTo>
                                  <a:pt x="20831" y="15233"/>
                                </a:lnTo>
                                <a:cubicBezTo>
                                  <a:pt x="20880" y="15271"/>
                                  <a:pt x="20902" y="15320"/>
                                  <a:pt x="20902" y="15374"/>
                                </a:cubicBezTo>
                                <a:cubicBezTo>
                                  <a:pt x="20902" y="15429"/>
                                  <a:pt x="20873" y="15483"/>
                                  <a:pt x="20824" y="15521"/>
                                </a:cubicBezTo>
                                <a:cubicBezTo>
                                  <a:pt x="20817" y="15527"/>
                                  <a:pt x="20817" y="15527"/>
                                  <a:pt x="20810" y="15532"/>
                                </a:cubicBezTo>
                                <a:cubicBezTo>
                                  <a:pt x="20803" y="15532"/>
                                  <a:pt x="20789" y="15537"/>
                                  <a:pt x="20789" y="15548"/>
                                </a:cubicBezTo>
                                <a:cubicBezTo>
                                  <a:pt x="20746" y="15570"/>
                                  <a:pt x="20690" y="15586"/>
                                  <a:pt x="20641" y="15586"/>
                                </a:cubicBezTo>
                                <a:cubicBezTo>
                                  <a:pt x="20584" y="15586"/>
                                  <a:pt x="20528" y="15570"/>
                                  <a:pt x="20478" y="15543"/>
                                </a:cubicBezTo>
                                <a:cubicBezTo>
                                  <a:pt x="20478" y="15543"/>
                                  <a:pt x="20478" y="15543"/>
                                  <a:pt x="20478" y="15543"/>
                                </a:cubicBezTo>
                                <a:cubicBezTo>
                                  <a:pt x="20471" y="15537"/>
                                  <a:pt x="20464" y="15532"/>
                                  <a:pt x="20457" y="15527"/>
                                </a:cubicBezTo>
                                <a:cubicBezTo>
                                  <a:pt x="20408" y="15488"/>
                                  <a:pt x="20380" y="15434"/>
                                  <a:pt x="20380" y="15380"/>
                                </a:cubicBezTo>
                                <a:cubicBezTo>
                                  <a:pt x="20366" y="15320"/>
                                  <a:pt x="20387" y="15271"/>
                                  <a:pt x="20436" y="15233"/>
                                </a:cubicBezTo>
                                <a:close/>
                                <a:moveTo>
                                  <a:pt x="20577" y="15924"/>
                                </a:moveTo>
                                <a:cubicBezTo>
                                  <a:pt x="20549" y="15924"/>
                                  <a:pt x="20535" y="15940"/>
                                  <a:pt x="20535" y="15956"/>
                                </a:cubicBezTo>
                                <a:lnTo>
                                  <a:pt x="20535" y="15995"/>
                                </a:lnTo>
                                <a:cubicBezTo>
                                  <a:pt x="20514" y="16000"/>
                                  <a:pt x="20500" y="16005"/>
                                  <a:pt x="20478" y="16011"/>
                                </a:cubicBezTo>
                                <a:lnTo>
                                  <a:pt x="20464" y="16016"/>
                                </a:lnTo>
                                <a:lnTo>
                                  <a:pt x="20464" y="15984"/>
                                </a:lnTo>
                                <a:cubicBezTo>
                                  <a:pt x="20464" y="15962"/>
                                  <a:pt x="20443" y="15951"/>
                                  <a:pt x="20422" y="15951"/>
                                </a:cubicBezTo>
                                <a:cubicBezTo>
                                  <a:pt x="20401" y="15951"/>
                                  <a:pt x="20380" y="15967"/>
                                  <a:pt x="20380" y="15984"/>
                                </a:cubicBezTo>
                                <a:lnTo>
                                  <a:pt x="20380" y="16060"/>
                                </a:lnTo>
                                <a:lnTo>
                                  <a:pt x="20344" y="16076"/>
                                </a:lnTo>
                                <a:cubicBezTo>
                                  <a:pt x="20337" y="16076"/>
                                  <a:pt x="20337" y="16076"/>
                                  <a:pt x="20330" y="16076"/>
                                </a:cubicBezTo>
                                <a:cubicBezTo>
                                  <a:pt x="20330" y="16076"/>
                                  <a:pt x="20323" y="16071"/>
                                  <a:pt x="20323" y="16065"/>
                                </a:cubicBezTo>
                                <a:lnTo>
                                  <a:pt x="20387" y="15586"/>
                                </a:lnTo>
                                <a:lnTo>
                                  <a:pt x="20415" y="15581"/>
                                </a:lnTo>
                                <a:cubicBezTo>
                                  <a:pt x="20415" y="15581"/>
                                  <a:pt x="20422" y="15581"/>
                                  <a:pt x="20422" y="15586"/>
                                </a:cubicBezTo>
                                <a:cubicBezTo>
                                  <a:pt x="20422" y="15586"/>
                                  <a:pt x="20429" y="15592"/>
                                  <a:pt x="20436" y="15592"/>
                                </a:cubicBezTo>
                                <a:cubicBezTo>
                                  <a:pt x="20500" y="15630"/>
                                  <a:pt x="20570" y="15646"/>
                                  <a:pt x="20648" y="15646"/>
                                </a:cubicBezTo>
                                <a:cubicBezTo>
                                  <a:pt x="20725" y="15646"/>
                                  <a:pt x="20803" y="15624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66" y="15592"/>
                                  <a:pt x="20866" y="15592"/>
                                </a:cubicBezTo>
                                <a:cubicBezTo>
                                  <a:pt x="20866" y="15592"/>
                                  <a:pt x="20873" y="15592"/>
                                  <a:pt x="20873" y="15586"/>
                                </a:cubicBezTo>
                                <a:lnTo>
                                  <a:pt x="20880" y="15586"/>
                                </a:lnTo>
                                <a:lnTo>
                                  <a:pt x="20880" y="15597"/>
                                </a:lnTo>
                                <a:cubicBezTo>
                                  <a:pt x="20880" y="15597"/>
                                  <a:pt x="20880" y="15597"/>
                                  <a:pt x="20880" y="15597"/>
                                </a:cubicBezTo>
                                <a:lnTo>
                                  <a:pt x="20944" y="16065"/>
                                </a:lnTo>
                                <a:cubicBezTo>
                                  <a:pt x="20944" y="16071"/>
                                  <a:pt x="20944" y="16076"/>
                                  <a:pt x="20937" y="16076"/>
                                </a:cubicBezTo>
                                <a:cubicBezTo>
                                  <a:pt x="20937" y="16076"/>
                                  <a:pt x="20930" y="16076"/>
                                  <a:pt x="20923" y="16076"/>
                                </a:cubicBezTo>
                                <a:lnTo>
                                  <a:pt x="20782" y="16011"/>
                                </a:lnTo>
                                <a:cubicBezTo>
                                  <a:pt x="20732" y="15989"/>
                                  <a:pt x="20683" y="15978"/>
                                  <a:pt x="20627" y="15978"/>
                                </a:cubicBezTo>
                                <a:lnTo>
                                  <a:pt x="20627" y="15951"/>
                                </a:lnTo>
                                <a:cubicBezTo>
                                  <a:pt x="20619" y="15940"/>
                                  <a:pt x="20598" y="15924"/>
                                  <a:pt x="20577" y="15924"/>
                                </a:cubicBezTo>
                                <a:close/>
                                <a:moveTo>
                                  <a:pt x="19872" y="15652"/>
                                </a:moveTo>
                                <a:cubicBezTo>
                                  <a:pt x="19851" y="15657"/>
                                  <a:pt x="19829" y="15652"/>
                                  <a:pt x="19808" y="15635"/>
                                </a:cubicBezTo>
                                <a:cubicBezTo>
                                  <a:pt x="19787" y="15624"/>
                                  <a:pt x="19773" y="15603"/>
                                  <a:pt x="19773" y="15581"/>
                                </a:cubicBezTo>
                                <a:lnTo>
                                  <a:pt x="19773" y="15173"/>
                                </a:lnTo>
                                <a:cubicBezTo>
                                  <a:pt x="19773" y="15151"/>
                                  <a:pt x="19787" y="15129"/>
                                  <a:pt x="19808" y="15118"/>
                                </a:cubicBezTo>
                                <a:cubicBezTo>
                                  <a:pt x="19829" y="15107"/>
                                  <a:pt x="19851" y="15102"/>
                                  <a:pt x="19872" y="15102"/>
                                </a:cubicBezTo>
                                <a:lnTo>
                                  <a:pt x="20330" y="15227"/>
                                </a:lnTo>
                                <a:cubicBezTo>
                                  <a:pt x="20295" y="15271"/>
                                  <a:pt x="20274" y="15320"/>
                                  <a:pt x="20274" y="15374"/>
                                </a:cubicBezTo>
                                <a:cubicBezTo>
                                  <a:pt x="20274" y="15429"/>
                                  <a:pt x="20295" y="15483"/>
                                  <a:pt x="20337" y="15532"/>
                                </a:cubicBezTo>
                                <a:lnTo>
                                  <a:pt x="19872" y="15652"/>
                                </a:lnTo>
                                <a:close/>
                                <a:moveTo>
                                  <a:pt x="20796" y="16941"/>
                                </a:moveTo>
                                <a:cubicBezTo>
                                  <a:pt x="20796" y="17012"/>
                                  <a:pt x="20718" y="17067"/>
                                  <a:pt x="20634" y="17067"/>
                                </a:cubicBezTo>
                                <a:cubicBezTo>
                                  <a:pt x="20542" y="17067"/>
                                  <a:pt x="20471" y="17007"/>
                                  <a:pt x="20471" y="16941"/>
                                </a:cubicBezTo>
                                <a:lnTo>
                                  <a:pt x="20471" y="16903"/>
                                </a:lnTo>
                                <a:lnTo>
                                  <a:pt x="20803" y="16903"/>
                                </a:lnTo>
                                <a:lnTo>
                                  <a:pt x="20803" y="16941"/>
                                </a:lnTo>
                                <a:close/>
                                <a:moveTo>
                                  <a:pt x="21205" y="16022"/>
                                </a:moveTo>
                                <a:lnTo>
                                  <a:pt x="21205" y="16593"/>
                                </a:lnTo>
                                <a:lnTo>
                                  <a:pt x="21106" y="16593"/>
                                </a:lnTo>
                                <a:lnTo>
                                  <a:pt x="21106" y="16561"/>
                                </a:lnTo>
                                <a:cubicBezTo>
                                  <a:pt x="21106" y="16539"/>
                                  <a:pt x="21085" y="16528"/>
                                  <a:pt x="21064" y="16528"/>
                                </a:cubicBezTo>
                                <a:cubicBezTo>
                                  <a:pt x="21043" y="16528"/>
                                  <a:pt x="21022" y="16544"/>
                                  <a:pt x="21022" y="16561"/>
                                </a:cubicBezTo>
                                <a:lnTo>
                                  <a:pt x="21022" y="16593"/>
                                </a:lnTo>
                                <a:lnTo>
                                  <a:pt x="20944" y="16593"/>
                                </a:lnTo>
                                <a:cubicBezTo>
                                  <a:pt x="20944" y="16577"/>
                                  <a:pt x="20923" y="16561"/>
                                  <a:pt x="20902" y="16561"/>
                                </a:cubicBezTo>
                                <a:cubicBezTo>
                                  <a:pt x="20880" y="16561"/>
                                  <a:pt x="20859" y="16577"/>
                                  <a:pt x="20859" y="16593"/>
                                </a:cubicBezTo>
                                <a:lnTo>
                                  <a:pt x="20542" y="16593"/>
                                </a:lnTo>
                                <a:cubicBezTo>
                                  <a:pt x="20514" y="16593"/>
                                  <a:pt x="20500" y="16610"/>
                                  <a:pt x="20500" y="16626"/>
                                </a:cubicBezTo>
                                <a:cubicBezTo>
                                  <a:pt x="20500" y="16642"/>
                                  <a:pt x="20521" y="16659"/>
                                  <a:pt x="20542" y="16659"/>
                                </a:cubicBezTo>
                                <a:lnTo>
                                  <a:pt x="21325" y="16659"/>
                                </a:lnTo>
                                <a:cubicBezTo>
                                  <a:pt x="21388" y="16659"/>
                                  <a:pt x="21438" y="16697"/>
                                  <a:pt x="21438" y="16746"/>
                                </a:cubicBezTo>
                                <a:cubicBezTo>
                                  <a:pt x="21438" y="16795"/>
                                  <a:pt x="21388" y="16833"/>
                                  <a:pt x="21325" y="16833"/>
                                </a:cubicBezTo>
                                <a:lnTo>
                                  <a:pt x="19978" y="16833"/>
                                </a:lnTo>
                                <a:cubicBezTo>
                                  <a:pt x="19914" y="16833"/>
                                  <a:pt x="19865" y="16795"/>
                                  <a:pt x="19865" y="16746"/>
                                </a:cubicBezTo>
                                <a:cubicBezTo>
                                  <a:pt x="19865" y="16697"/>
                                  <a:pt x="19914" y="16659"/>
                                  <a:pt x="19978" y="16659"/>
                                </a:cubicBezTo>
                                <a:lnTo>
                                  <a:pt x="20239" y="16659"/>
                                </a:lnTo>
                                <a:cubicBezTo>
                                  <a:pt x="20267" y="16659"/>
                                  <a:pt x="20281" y="16642"/>
                                  <a:pt x="20281" y="16626"/>
                                </a:cubicBezTo>
                                <a:cubicBezTo>
                                  <a:pt x="20281" y="16610"/>
                                  <a:pt x="20260" y="16593"/>
                                  <a:pt x="20239" y="16593"/>
                                </a:cubicBezTo>
                                <a:lnTo>
                                  <a:pt x="20076" y="16593"/>
                                </a:lnTo>
                                <a:lnTo>
                                  <a:pt x="20076" y="16022"/>
                                </a:lnTo>
                                <a:cubicBezTo>
                                  <a:pt x="20076" y="15891"/>
                                  <a:pt x="20154" y="15766"/>
                                  <a:pt x="20288" y="15679"/>
                                </a:cubicBezTo>
                                <a:lnTo>
                                  <a:pt x="20239" y="16065"/>
                                </a:lnTo>
                                <a:cubicBezTo>
                                  <a:pt x="20231" y="16098"/>
                                  <a:pt x="20253" y="16125"/>
                                  <a:pt x="20288" y="16141"/>
                                </a:cubicBezTo>
                                <a:cubicBezTo>
                                  <a:pt x="20323" y="16158"/>
                                  <a:pt x="20358" y="16158"/>
                                  <a:pt x="20394" y="16147"/>
                                </a:cubicBezTo>
                                <a:lnTo>
                                  <a:pt x="20535" y="16087"/>
                                </a:lnTo>
                                <a:cubicBezTo>
                                  <a:pt x="20598" y="16060"/>
                                  <a:pt x="20683" y="16060"/>
                                  <a:pt x="20746" y="16087"/>
                                </a:cubicBezTo>
                                <a:lnTo>
                                  <a:pt x="20888" y="16152"/>
                                </a:lnTo>
                                <a:cubicBezTo>
                                  <a:pt x="20902" y="16158"/>
                                  <a:pt x="20923" y="16163"/>
                                  <a:pt x="20937" y="16163"/>
                                </a:cubicBezTo>
                                <a:cubicBezTo>
                                  <a:pt x="20958" y="16163"/>
                                  <a:pt x="20979" y="16158"/>
                                  <a:pt x="20993" y="16152"/>
                                </a:cubicBezTo>
                                <a:cubicBezTo>
                                  <a:pt x="21029" y="16136"/>
                                  <a:pt x="21043" y="16109"/>
                                  <a:pt x="21043" y="16076"/>
                                </a:cubicBezTo>
                                <a:lnTo>
                                  <a:pt x="20993" y="15679"/>
                                </a:lnTo>
                                <a:cubicBezTo>
                                  <a:pt x="21120" y="15750"/>
                                  <a:pt x="21205" y="15880"/>
                                  <a:pt x="21205" y="16022"/>
                                </a:cubicBezTo>
                                <a:close/>
                                <a:moveTo>
                                  <a:pt x="20930" y="15532"/>
                                </a:moveTo>
                                <a:cubicBezTo>
                                  <a:pt x="20972" y="15488"/>
                                  <a:pt x="20993" y="15434"/>
                                  <a:pt x="20993" y="15374"/>
                                </a:cubicBezTo>
                                <a:cubicBezTo>
                                  <a:pt x="20993" y="15320"/>
                                  <a:pt x="20972" y="15271"/>
                                  <a:pt x="20937" y="15227"/>
                                </a:cubicBezTo>
                                <a:lnTo>
                                  <a:pt x="21395" y="15102"/>
                                </a:lnTo>
                                <a:cubicBezTo>
                                  <a:pt x="21417" y="15102"/>
                                  <a:pt x="21438" y="15102"/>
                                  <a:pt x="21459" y="15118"/>
                                </a:cubicBezTo>
                                <a:cubicBezTo>
                                  <a:pt x="21480" y="15129"/>
                                  <a:pt x="21494" y="15151"/>
                                  <a:pt x="21494" y="15173"/>
                                </a:cubicBezTo>
                                <a:lnTo>
                                  <a:pt x="21494" y="15581"/>
                                </a:lnTo>
                                <a:cubicBezTo>
                                  <a:pt x="21494" y="15603"/>
                                  <a:pt x="21480" y="15624"/>
                                  <a:pt x="21459" y="15635"/>
                                </a:cubicBezTo>
                                <a:cubicBezTo>
                                  <a:pt x="21438" y="15646"/>
                                  <a:pt x="21417" y="15652"/>
                                  <a:pt x="21395" y="15652"/>
                                </a:cubicBezTo>
                                <a:lnTo>
                                  <a:pt x="20930" y="15532"/>
                                </a:lnTo>
                                <a:close/>
                                <a:moveTo>
                                  <a:pt x="4606" y="4784"/>
                                </a:moveTo>
                                <a:lnTo>
                                  <a:pt x="4606" y="5050"/>
                                </a:lnTo>
                                <a:cubicBezTo>
                                  <a:pt x="4606" y="5382"/>
                                  <a:pt x="4959" y="5649"/>
                                  <a:pt x="5382" y="5649"/>
                                </a:cubicBezTo>
                                <a:lnTo>
                                  <a:pt x="5883" y="5649"/>
                                </a:lnTo>
                                <a:cubicBezTo>
                                  <a:pt x="6067" y="5649"/>
                                  <a:pt x="6222" y="5752"/>
                                  <a:pt x="6243" y="5894"/>
                                </a:cubicBezTo>
                                <a:cubicBezTo>
                                  <a:pt x="6144" y="5932"/>
                                  <a:pt x="6053" y="5981"/>
                                  <a:pt x="5975" y="6041"/>
                                </a:cubicBezTo>
                                <a:cubicBezTo>
                                  <a:pt x="5911" y="5981"/>
                                  <a:pt x="5813" y="5937"/>
                                  <a:pt x="5657" y="5937"/>
                                </a:cubicBezTo>
                                <a:cubicBezTo>
                                  <a:pt x="5425" y="5937"/>
                                  <a:pt x="5192" y="6128"/>
                                  <a:pt x="5164" y="6150"/>
                                </a:cubicBezTo>
                                <a:cubicBezTo>
                                  <a:pt x="5135" y="6177"/>
                                  <a:pt x="5135" y="6210"/>
                                  <a:pt x="5164" y="6237"/>
                                </a:cubicBezTo>
                                <a:cubicBezTo>
                                  <a:pt x="5192" y="6259"/>
                                  <a:pt x="5425" y="6449"/>
                                  <a:pt x="5657" y="6449"/>
                                </a:cubicBezTo>
                                <a:cubicBezTo>
                                  <a:pt x="5672" y="6449"/>
                                  <a:pt x="5693" y="6449"/>
                                  <a:pt x="5707" y="6449"/>
                                </a:cubicBezTo>
                                <a:cubicBezTo>
                                  <a:pt x="5707" y="6454"/>
                                  <a:pt x="5707" y="6460"/>
                                  <a:pt x="5707" y="6460"/>
                                </a:cubicBezTo>
                                <a:lnTo>
                                  <a:pt x="5622" y="6966"/>
                                </a:lnTo>
                                <a:cubicBezTo>
                                  <a:pt x="5587" y="7140"/>
                                  <a:pt x="5657" y="7320"/>
                                  <a:pt x="5820" y="7467"/>
                                </a:cubicBezTo>
                                <a:cubicBezTo>
                                  <a:pt x="5968" y="7597"/>
                                  <a:pt x="6172" y="7690"/>
                                  <a:pt x="6398" y="7717"/>
                                </a:cubicBezTo>
                                <a:lnTo>
                                  <a:pt x="6490" y="8305"/>
                                </a:lnTo>
                                <a:cubicBezTo>
                                  <a:pt x="6490" y="8327"/>
                                  <a:pt x="6497" y="8348"/>
                                  <a:pt x="6504" y="8376"/>
                                </a:cubicBezTo>
                                <a:cubicBezTo>
                                  <a:pt x="6518" y="8479"/>
                                  <a:pt x="6631" y="8550"/>
                                  <a:pt x="6765" y="8550"/>
                                </a:cubicBezTo>
                                <a:cubicBezTo>
                                  <a:pt x="6765" y="8550"/>
                                  <a:pt x="6765" y="8550"/>
                                  <a:pt x="6772" y="8550"/>
                                </a:cubicBezTo>
                                <a:lnTo>
                                  <a:pt x="6850" y="8550"/>
                                </a:lnTo>
                                <a:cubicBezTo>
                                  <a:pt x="6920" y="8550"/>
                                  <a:pt x="6991" y="8528"/>
                                  <a:pt x="7040" y="8484"/>
                                </a:cubicBezTo>
                                <a:cubicBezTo>
                                  <a:pt x="7089" y="8446"/>
                                  <a:pt x="7111" y="8392"/>
                                  <a:pt x="7111" y="8332"/>
                                </a:cubicBezTo>
                                <a:lnTo>
                                  <a:pt x="7104" y="8267"/>
                                </a:lnTo>
                                <a:cubicBezTo>
                                  <a:pt x="7097" y="8218"/>
                                  <a:pt x="7118" y="8163"/>
                                  <a:pt x="7167" y="8125"/>
                                </a:cubicBezTo>
                                <a:cubicBezTo>
                                  <a:pt x="7216" y="8082"/>
                                  <a:pt x="7294" y="8054"/>
                                  <a:pt x="7372" y="8054"/>
                                </a:cubicBezTo>
                                <a:cubicBezTo>
                                  <a:pt x="7590" y="8049"/>
                                  <a:pt x="7816" y="8049"/>
                                  <a:pt x="8042" y="8054"/>
                                </a:cubicBezTo>
                                <a:cubicBezTo>
                                  <a:pt x="8119" y="8054"/>
                                  <a:pt x="8197" y="8082"/>
                                  <a:pt x="8246" y="8125"/>
                                </a:cubicBezTo>
                                <a:cubicBezTo>
                                  <a:pt x="8289" y="8163"/>
                                  <a:pt x="8317" y="8212"/>
                                  <a:pt x="8310" y="8261"/>
                                </a:cubicBezTo>
                                <a:cubicBezTo>
                                  <a:pt x="8310" y="8267"/>
                                  <a:pt x="8310" y="8267"/>
                                  <a:pt x="8310" y="8272"/>
                                </a:cubicBezTo>
                                <a:lnTo>
                                  <a:pt x="8303" y="8337"/>
                                </a:lnTo>
                                <a:cubicBezTo>
                                  <a:pt x="8296" y="8392"/>
                                  <a:pt x="8324" y="8446"/>
                                  <a:pt x="8373" y="8490"/>
                                </a:cubicBezTo>
                                <a:cubicBezTo>
                                  <a:pt x="8423" y="8533"/>
                                  <a:pt x="8486" y="8555"/>
                                  <a:pt x="8564" y="8555"/>
                                </a:cubicBezTo>
                                <a:lnTo>
                                  <a:pt x="8641" y="8555"/>
                                </a:lnTo>
                                <a:cubicBezTo>
                                  <a:pt x="8641" y="8555"/>
                                  <a:pt x="8641" y="8555"/>
                                  <a:pt x="8648" y="8555"/>
                                </a:cubicBezTo>
                                <a:cubicBezTo>
                                  <a:pt x="8782" y="8555"/>
                                  <a:pt x="8888" y="8479"/>
                                  <a:pt x="8909" y="8376"/>
                                </a:cubicBezTo>
                                <a:cubicBezTo>
                                  <a:pt x="8938" y="8190"/>
                                  <a:pt x="8994" y="7842"/>
                                  <a:pt x="9022" y="7630"/>
                                </a:cubicBezTo>
                                <a:cubicBezTo>
                                  <a:pt x="9043" y="7521"/>
                                  <a:pt x="9001" y="7412"/>
                                  <a:pt x="8917" y="7320"/>
                                </a:cubicBezTo>
                                <a:lnTo>
                                  <a:pt x="9036" y="7227"/>
                                </a:lnTo>
                                <a:cubicBezTo>
                                  <a:pt x="9072" y="7200"/>
                                  <a:pt x="9072" y="7162"/>
                                  <a:pt x="9036" y="7135"/>
                                </a:cubicBezTo>
                                <a:cubicBezTo>
                                  <a:pt x="9001" y="7107"/>
                                  <a:pt x="8952" y="7107"/>
                                  <a:pt x="8917" y="7135"/>
                                </a:cubicBezTo>
                                <a:lnTo>
                                  <a:pt x="8804" y="7222"/>
                                </a:lnTo>
                                <a:cubicBezTo>
                                  <a:pt x="8677" y="7140"/>
                                  <a:pt x="8514" y="7091"/>
                                  <a:pt x="8338" y="7080"/>
                                </a:cubicBezTo>
                                <a:cubicBezTo>
                                  <a:pt x="8077" y="7069"/>
                                  <a:pt x="7823" y="7064"/>
                                  <a:pt x="7576" y="7069"/>
                                </a:cubicBezTo>
                                <a:cubicBezTo>
                                  <a:pt x="7576" y="7031"/>
                                  <a:pt x="7576" y="6999"/>
                                  <a:pt x="7569" y="6961"/>
                                </a:cubicBezTo>
                                <a:lnTo>
                                  <a:pt x="7485" y="6454"/>
                                </a:lnTo>
                                <a:cubicBezTo>
                                  <a:pt x="7485" y="6449"/>
                                  <a:pt x="7485" y="6449"/>
                                  <a:pt x="7485" y="6444"/>
                                </a:cubicBezTo>
                                <a:cubicBezTo>
                                  <a:pt x="7499" y="6444"/>
                                  <a:pt x="7520" y="6444"/>
                                  <a:pt x="7534" y="6444"/>
                                </a:cubicBezTo>
                                <a:cubicBezTo>
                                  <a:pt x="7767" y="6444"/>
                                  <a:pt x="7999" y="6253"/>
                                  <a:pt x="8028" y="6231"/>
                                </a:cubicBezTo>
                                <a:cubicBezTo>
                                  <a:pt x="8056" y="6204"/>
                                  <a:pt x="8056" y="6171"/>
                                  <a:pt x="8028" y="6144"/>
                                </a:cubicBezTo>
                                <a:cubicBezTo>
                                  <a:pt x="7999" y="6122"/>
                                  <a:pt x="7767" y="5932"/>
                                  <a:pt x="7534" y="5932"/>
                                </a:cubicBezTo>
                                <a:cubicBezTo>
                                  <a:pt x="7379" y="5932"/>
                                  <a:pt x="7273" y="5976"/>
                                  <a:pt x="7216" y="6035"/>
                                </a:cubicBezTo>
                                <a:cubicBezTo>
                                  <a:pt x="7139" y="5976"/>
                                  <a:pt x="7047" y="5921"/>
                                  <a:pt x="6948" y="5888"/>
                                </a:cubicBezTo>
                                <a:cubicBezTo>
                                  <a:pt x="6970" y="5752"/>
                                  <a:pt x="7125" y="5644"/>
                                  <a:pt x="7308" y="5644"/>
                                </a:cubicBezTo>
                                <a:lnTo>
                                  <a:pt x="7809" y="5644"/>
                                </a:lnTo>
                                <a:cubicBezTo>
                                  <a:pt x="8239" y="5644"/>
                                  <a:pt x="8585" y="5371"/>
                                  <a:pt x="8585" y="5045"/>
                                </a:cubicBezTo>
                                <a:lnTo>
                                  <a:pt x="8585" y="4784"/>
                                </a:lnTo>
                                <a:cubicBezTo>
                                  <a:pt x="8585" y="4751"/>
                                  <a:pt x="8550" y="4718"/>
                                  <a:pt x="8500" y="4718"/>
                                </a:cubicBezTo>
                                <a:cubicBezTo>
                                  <a:pt x="8451" y="4718"/>
                                  <a:pt x="8416" y="4746"/>
                                  <a:pt x="8416" y="4784"/>
                                </a:cubicBezTo>
                                <a:lnTo>
                                  <a:pt x="8416" y="5050"/>
                                </a:lnTo>
                                <a:cubicBezTo>
                                  <a:pt x="8416" y="5290"/>
                                  <a:pt x="8183" y="5486"/>
                                  <a:pt x="7887" y="5518"/>
                                </a:cubicBezTo>
                                <a:lnTo>
                                  <a:pt x="7887" y="5078"/>
                                </a:lnTo>
                                <a:cubicBezTo>
                                  <a:pt x="7887" y="5045"/>
                                  <a:pt x="7851" y="5012"/>
                                  <a:pt x="7802" y="5012"/>
                                </a:cubicBezTo>
                                <a:cubicBezTo>
                                  <a:pt x="7753" y="5012"/>
                                  <a:pt x="7717" y="5039"/>
                                  <a:pt x="7717" y="5078"/>
                                </a:cubicBezTo>
                                <a:lnTo>
                                  <a:pt x="7717" y="5524"/>
                                </a:lnTo>
                                <a:lnTo>
                                  <a:pt x="7301" y="5524"/>
                                </a:lnTo>
                                <a:cubicBezTo>
                                  <a:pt x="7294" y="5524"/>
                                  <a:pt x="7287" y="5524"/>
                                  <a:pt x="7280" y="5524"/>
                                </a:cubicBezTo>
                                <a:lnTo>
                                  <a:pt x="7280" y="5333"/>
                                </a:lnTo>
                                <a:cubicBezTo>
                                  <a:pt x="7280" y="5301"/>
                                  <a:pt x="7245" y="5268"/>
                                  <a:pt x="7195" y="5268"/>
                                </a:cubicBezTo>
                                <a:cubicBezTo>
                                  <a:pt x="7153" y="5268"/>
                                  <a:pt x="7111" y="5295"/>
                                  <a:pt x="7111" y="5333"/>
                                </a:cubicBezTo>
                                <a:lnTo>
                                  <a:pt x="7111" y="5551"/>
                                </a:lnTo>
                                <a:cubicBezTo>
                                  <a:pt x="6941" y="5600"/>
                                  <a:pt x="6814" y="5714"/>
                                  <a:pt x="6779" y="5850"/>
                                </a:cubicBezTo>
                                <a:cubicBezTo>
                                  <a:pt x="6723" y="5839"/>
                                  <a:pt x="6659" y="5834"/>
                                  <a:pt x="6596" y="5834"/>
                                </a:cubicBezTo>
                                <a:cubicBezTo>
                                  <a:pt x="6532" y="5834"/>
                                  <a:pt x="6476" y="5839"/>
                                  <a:pt x="6419" y="5850"/>
                                </a:cubicBezTo>
                                <a:cubicBezTo>
                                  <a:pt x="6384" y="5714"/>
                                  <a:pt x="6257" y="5600"/>
                                  <a:pt x="6088" y="5551"/>
                                </a:cubicBezTo>
                                <a:lnTo>
                                  <a:pt x="6088" y="5333"/>
                                </a:lnTo>
                                <a:cubicBezTo>
                                  <a:pt x="6088" y="5301"/>
                                  <a:pt x="6053" y="5268"/>
                                  <a:pt x="6003" y="5268"/>
                                </a:cubicBezTo>
                                <a:cubicBezTo>
                                  <a:pt x="5961" y="5268"/>
                                  <a:pt x="5918" y="5295"/>
                                  <a:pt x="5918" y="5333"/>
                                </a:cubicBezTo>
                                <a:lnTo>
                                  <a:pt x="5918" y="5524"/>
                                </a:lnTo>
                                <a:cubicBezTo>
                                  <a:pt x="5911" y="5524"/>
                                  <a:pt x="5904" y="5524"/>
                                  <a:pt x="5897" y="5524"/>
                                </a:cubicBezTo>
                                <a:lnTo>
                                  <a:pt x="5481" y="5524"/>
                                </a:lnTo>
                                <a:lnTo>
                                  <a:pt x="5481" y="5078"/>
                                </a:lnTo>
                                <a:cubicBezTo>
                                  <a:pt x="5481" y="5045"/>
                                  <a:pt x="5446" y="5012"/>
                                  <a:pt x="5396" y="5012"/>
                                </a:cubicBezTo>
                                <a:cubicBezTo>
                                  <a:pt x="5347" y="5012"/>
                                  <a:pt x="5305" y="5045"/>
                                  <a:pt x="5305" y="5078"/>
                                </a:cubicBezTo>
                                <a:lnTo>
                                  <a:pt x="5305" y="5518"/>
                                </a:lnTo>
                                <a:cubicBezTo>
                                  <a:pt x="5008" y="5486"/>
                                  <a:pt x="4776" y="5290"/>
                                  <a:pt x="4776" y="5050"/>
                                </a:cubicBezTo>
                                <a:lnTo>
                                  <a:pt x="4776" y="4784"/>
                                </a:lnTo>
                                <a:cubicBezTo>
                                  <a:pt x="4776" y="4751"/>
                                  <a:pt x="4740" y="4718"/>
                                  <a:pt x="4691" y="4718"/>
                                </a:cubicBezTo>
                                <a:cubicBezTo>
                                  <a:pt x="4642" y="4718"/>
                                  <a:pt x="4606" y="4746"/>
                                  <a:pt x="4606" y="4784"/>
                                </a:cubicBezTo>
                                <a:close/>
                                <a:moveTo>
                                  <a:pt x="5657" y="6324"/>
                                </a:moveTo>
                                <a:cubicBezTo>
                                  <a:pt x="5552" y="6324"/>
                                  <a:pt x="5425" y="6253"/>
                                  <a:pt x="5347" y="6199"/>
                                </a:cubicBezTo>
                                <a:cubicBezTo>
                                  <a:pt x="5425" y="6144"/>
                                  <a:pt x="5559" y="6073"/>
                                  <a:pt x="5657" y="6073"/>
                                </a:cubicBezTo>
                                <a:cubicBezTo>
                                  <a:pt x="5763" y="6073"/>
                                  <a:pt x="5841" y="6101"/>
                                  <a:pt x="5869" y="6150"/>
                                </a:cubicBezTo>
                                <a:cubicBezTo>
                                  <a:pt x="5827" y="6199"/>
                                  <a:pt x="5784" y="6259"/>
                                  <a:pt x="5756" y="6318"/>
                                </a:cubicBezTo>
                                <a:cubicBezTo>
                                  <a:pt x="5728" y="6318"/>
                                  <a:pt x="5700" y="6324"/>
                                  <a:pt x="5657" y="6324"/>
                                </a:cubicBezTo>
                                <a:close/>
                                <a:moveTo>
                                  <a:pt x="7541" y="7205"/>
                                </a:moveTo>
                                <a:cubicBezTo>
                                  <a:pt x="7795" y="7205"/>
                                  <a:pt x="8056" y="7205"/>
                                  <a:pt x="8317" y="7216"/>
                                </a:cubicBezTo>
                                <a:cubicBezTo>
                                  <a:pt x="8486" y="7222"/>
                                  <a:pt x="8641" y="7282"/>
                                  <a:pt x="8740" y="7374"/>
                                </a:cubicBezTo>
                                <a:cubicBezTo>
                                  <a:pt x="8818" y="7445"/>
                                  <a:pt x="8853" y="7532"/>
                                  <a:pt x="8839" y="7619"/>
                                </a:cubicBezTo>
                                <a:cubicBezTo>
                                  <a:pt x="8804" y="7831"/>
                                  <a:pt x="8754" y="8180"/>
                                  <a:pt x="8726" y="8365"/>
                                </a:cubicBezTo>
                                <a:cubicBezTo>
                                  <a:pt x="8719" y="8403"/>
                                  <a:pt x="8684" y="8430"/>
                                  <a:pt x="8627" y="8430"/>
                                </a:cubicBezTo>
                                <a:lnTo>
                                  <a:pt x="8550" y="8430"/>
                                </a:lnTo>
                                <a:cubicBezTo>
                                  <a:pt x="8521" y="8430"/>
                                  <a:pt x="8500" y="8419"/>
                                  <a:pt x="8479" y="8408"/>
                                </a:cubicBezTo>
                                <a:cubicBezTo>
                                  <a:pt x="8458" y="8392"/>
                                  <a:pt x="8451" y="8376"/>
                                  <a:pt x="8451" y="8354"/>
                                </a:cubicBezTo>
                                <a:lnTo>
                                  <a:pt x="8458" y="8288"/>
                                </a:lnTo>
                                <a:cubicBezTo>
                                  <a:pt x="8458" y="8288"/>
                                  <a:pt x="8458" y="8283"/>
                                  <a:pt x="8458" y="8283"/>
                                </a:cubicBezTo>
                                <a:cubicBezTo>
                                  <a:pt x="8465" y="8196"/>
                                  <a:pt x="8423" y="8114"/>
                                  <a:pt x="8345" y="8049"/>
                                </a:cubicBezTo>
                                <a:cubicBezTo>
                                  <a:pt x="8260" y="7978"/>
                                  <a:pt x="8148" y="7940"/>
                                  <a:pt x="8021" y="7935"/>
                                </a:cubicBezTo>
                                <a:cubicBezTo>
                                  <a:pt x="7795" y="7929"/>
                                  <a:pt x="7562" y="7929"/>
                                  <a:pt x="7343" y="7935"/>
                                </a:cubicBezTo>
                                <a:cubicBezTo>
                                  <a:pt x="7216" y="7940"/>
                                  <a:pt x="7097" y="7978"/>
                                  <a:pt x="7019" y="8049"/>
                                </a:cubicBezTo>
                                <a:cubicBezTo>
                                  <a:pt x="6941" y="8114"/>
                                  <a:pt x="6906" y="8201"/>
                                  <a:pt x="6913" y="8288"/>
                                </a:cubicBezTo>
                                <a:lnTo>
                                  <a:pt x="6920" y="8354"/>
                                </a:lnTo>
                                <a:cubicBezTo>
                                  <a:pt x="6920" y="8376"/>
                                  <a:pt x="6913" y="8392"/>
                                  <a:pt x="6892" y="8408"/>
                                </a:cubicBezTo>
                                <a:cubicBezTo>
                                  <a:pt x="6871" y="8424"/>
                                  <a:pt x="6850" y="8430"/>
                                  <a:pt x="6821" y="8430"/>
                                </a:cubicBezTo>
                                <a:lnTo>
                                  <a:pt x="6744" y="8430"/>
                                </a:lnTo>
                                <a:cubicBezTo>
                                  <a:pt x="6694" y="8430"/>
                                  <a:pt x="6652" y="8403"/>
                                  <a:pt x="6645" y="8365"/>
                                </a:cubicBezTo>
                                <a:cubicBezTo>
                                  <a:pt x="6638" y="8343"/>
                                  <a:pt x="6638" y="8316"/>
                                  <a:pt x="6631" y="8294"/>
                                </a:cubicBezTo>
                                <a:lnTo>
                                  <a:pt x="6546" y="7733"/>
                                </a:lnTo>
                                <a:cubicBezTo>
                                  <a:pt x="6553" y="7733"/>
                                  <a:pt x="6560" y="7733"/>
                                  <a:pt x="6567" y="7733"/>
                                </a:cubicBezTo>
                                <a:cubicBezTo>
                                  <a:pt x="6567" y="7733"/>
                                  <a:pt x="6567" y="7733"/>
                                  <a:pt x="6567" y="7733"/>
                                </a:cubicBezTo>
                                <a:cubicBezTo>
                                  <a:pt x="6871" y="7733"/>
                                  <a:pt x="7153" y="7635"/>
                                  <a:pt x="7336" y="7467"/>
                                </a:cubicBezTo>
                                <a:cubicBezTo>
                                  <a:pt x="7449" y="7390"/>
                                  <a:pt x="7506" y="7303"/>
                                  <a:pt x="7541" y="7205"/>
                                </a:cubicBezTo>
                                <a:close/>
                                <a:moveTo>
                                  <a:pt x="7513" y="6073"/>
                                </a:moveTo>
                                <a:cubicBezTo>
                                  <a:pt x="7619" y="6073"/>
                                  <a:pt x="7746" y="6144"/>
                                  <a:pt x="7823" y="6199"/>
                                </a:cubicBezTo>
                                <a:cubicBezTo>
                                  <a:pt x="7746" y="6253"/>
                                  <a:pt x="7611" y="6324"/>
                                  <a:pt x="7513" y="6324"/>
                                </a:cubicBezTo>
                                <a:cubicBezTo>
                                  <a:pt x="7477" y="6324"/>
                                  <a:pt x="7442" y="6318"/>
                                  <a:pt x="7414" y="6313"/>
                                </a:cubicBezTo>
                                <a:cubicBezTo>
                                  <a:pt x="7386" y="6253"/>
                                  <a:pt x="7350" y="6199"/>
                                  <a:pt x="7301" y="6150"/>
                                </a:cubicBezTo>
                                <a:cubicBezTo>
                                  <a:pt x="7336" y="6101"/>
                                  <a:pt x="7407" y="6073"/>
                                  <a:pt x="7513" y="6073"/>
                                </a:cubicBezTo>
                                <a:close/>
                                <a:moveTo>
                                  <a:pt x="6589" y="5965"/>
                                </a:moveTo>
                                <a:cubicBezTo>
                                  <a:pt x="6934" y="5965"/>
                                  <a:pt x="7245" y="6188"/>
                                  <a:pt x="7308" y="6482"/>
                                </a:cubicBezTo>
                                <a:lnTo>
                                  <a:pt x="7400" y="6988"/>
                                </a:lnTo>
                                <a:cubicBezTo>
                                  <a:pt x="7428" y="7124"/>
                                  <a:pt x="7372" y="7271"/>
                                  <a:pt x="7245" y="7385"/>
                                </a:cubicBezTo>
                                <a:cubicBezTo>
                                  <a:pt x="7089" y="7527"/>
                                  <a:pt x="6857" y="7608"/>
                                  <a:pt x="6596" y="7608"/>
                                </a:cubicBezTo>
                                <a:lnTo>
                                  <a:pt x="6596" y="7608"/>
                                </a:lnTo>
                                <a:cubicBezTo>
                                  <a:pt x="6342" y="7608"/>
                                  <a:pt x="6109" y="7527"/>
                                  <a:pt x="5954" y="7385"/>
                                </a:cubicBezTo>
                                <a:cubicBezTo>
                                  <a:pt x="5827" y="7271"/>
                                  <a:pt x="5770" y="7124"/>
                                  <a:pt x="5799" y="6988"/>
                                </a:cubicBezTo>
                                <a:lnTo>
                                  <a:pt x="5883" y="6482"/>
                                </a:lnTo>
                                <a:cubicBezTo>
                                  <a:pt x="5933" y="6188"/>
                                  <a:pt x="6243" y="5965"/>
                                  <a:pt x="6589" y="5965"/>
                                </a:cubicBezTo>
                                <a:close/>
                                <a:moveTo>
                                  <a:pt x="4896" y="14356"/>
                                </a:moveTo>
                                <a:cubicBezTo>
                                  <a:pt x="4853" y="14356"/>
                                  <a:pt x="4818" y="14384"/>
                                  <a:pt x="4818" y="14416"/>
                                </a:cubicBezTo>
                                <a:lnTo>
                                  <a:pt x="4818" y="14819"/>
                                </a:lnTo>
                                <a:cubicBezTo>
                                  <a:pt x="4818" y="14852"/>
                                  <a:pt x="4853" y="14879"/>
                                  <a:pt x="4896" y="14879"/>
                                </a:cubicBezTo>
                                <a:cubicBezTo>
                                  <a:pt x="4938" y="14879"/>
                                  <a:pt x="4973" y="14852"/>
                                  <a:pt x="4973" y="14819"/>
                                </a:cubicBezTo>
                                <a:lnTo>
                                  <a:pt x="4973" y="14416"/>
                                </a:lnTo>
                                <a:cubicBezTo>
                                  <a:pt x="4973" y="14384"/>
                                  <a:pt x="4938" y="14356"/>
                                  <a:pt x="4896" y="14356"/>
                                </a:cubicBezTo>
                                <a:close/>
                                <a:moveTo>
                                  <a:pt x="21459" y="15271"/>
                                </a:moveTo>
                                <a:lnTo>
                                  <a:pt x="21459" y="15167"/>
                                </a:lnTo>
                                <a:cubicBezTo>
                                  <a:pt x="21459" y="15151"/>
                                  <a:pt x="21452" y="15140"/>
                                  <a:pt x="21438" y="15135"/>
                                </a:cubicBezTo>
                                <a:cubicBezTo>
                                  <a:pt x="21417" y="15124"/>
                                  <a:pt x="21388" y="15124"/>
                                  <a:pt x="21374" y="15135"/>
                                </a:cubicBezTo>
                                <a:cubicBezTo>
                                  <a:pt x="21360" y="15146"/>
                                  <a:pt x="21360" y="15162"/>
                                  <a:pt x="21367" y="15173"/>
                                </a:cubicBezTo>
                                <a:lnTo>
                                  <a:pt x="21367" y="15271"/>
                                </a:lnTo>
                                <a:cubicBezTo>
                                  <a:pt x="21367" y="15293"/>
                                  <a:pt x="21388" y="15303"/>
                                  <a:pt x="21410" y="15303"/>
                                </a:cubicBezTo>
                                <a:cubicBezTo>
                                  <a:pt x="21431" y="15303"/>
                                  <a:pt x="21459" y="15293"/>
                                  <a:pt x="21459" y="15271"/>
                                </a:cubicBezTo>
                                <a:close/>
                                <a:moveTo>
                                  <a:pt x="4896" y="14106"/>
                                </a:moveTo>
                                <a:cubicBezTo>
                                  <a:pt x="4853" y="14106"/>
                                  <a:pt x="4818" y="14133"/>
                                  <a:pt x="4818" y="14166"/>
                                </a:cubicBezTo>
                                <a:lnTo>
                                  <a:pt x="4818" y="14253"/>
                                </a:lnTo>
                                <a:cubicBezTo>
                                  <a:pt x="4818" y="14286"/>
                                  <a:pt x="4853" y="14313"/>
                                  <a:pt x="4896" y="14313"/>
                                </a:cubicBezTo>
                                <a:cubicBezTo>
                                  <a:pt x="4938" y="14313"/>
                                  <a:pt x="4973" y="14286"/>
                                  <a:pt x="4973" y="14253"/>
                                </a:cubicBezTo>
                                <a:lnTo>
                                  <a:pt x="4973" y="14166"/>
                                </a:lnTo>
                                <a:cubicBezTo>
                                  <a:pt x="4973" y="14133"/>
                                  <a:pt x="4938" y="14106"/>
                                  <a:pt x="4896" y="14106"/>
                                </a:cubicBezTo>
                                <a:close/>
                                <a:moveTo>
                                  <a:pt x="11583" y="14645"/>
                                </a:moveTo>
                                <a:cubicBezTo>
                                  <a:pt x="11788" y="14645"/>
                                  <a:pt x="11964" y="14482"/>
                                  <a:pt x="12013" y="14329"/>
                                </a:cubicBezTo>
                                <a:lnTo>
                                  <a:pt x="12105" y="14052"/>
                                </a:lnTo>
                                <a:cubicBezTo>
                                  <a:pt x="12105" y="14046"/>
                                  <a:pt x="12105" y="14046"/>
                                  <a:pt x="12112" y="14041"/>
                                </a:cubicBezTo>
                                <a:lnTo>
                                  <a:pt x="12169" y="13861"/>
                                </a:lnTo>
                                <a:cubicBezTo>
                                  <a:pt x="12183" y="13823"/>
                                  <a:pt x="12169" y="13785"/>
                                  <a:pt x="12140" y="13752"/>
                                </a:cubicBezTo>
                                <a:cubicBezTo>
                                  <a:pt x="12112" y="13720"/>
                                  <a:pt x="12063" y="13703"/>
                                  <a:pt x="12013" y="13703"/>
                                </a:cubicBezTo>
                                <a:lnTo>
                                  <a:pt x="11639" y="13703"/>
                                </a:lnTo>
                                <a:cubicBezTo>
                                  <a:pt x="11548" y="13703"/>
                                  <a:pt x="11463" y="13714"/>
                                  <a:pt x="11378" y="13741"/>
                                </a:cubicBezTo>
                                <a:cubicBezTo>
                                  <a:pt x="11357" y="13720"/>
                                  <a:pt x="11329" y="13693"/>
                                  <a:pt x="11301" y="13676"/>
                                </a:cubicBezTo>
                                <a:cubicBezTo>
                                  <a:pt x="11266" y="13649"/>
                                  <a:pt x="11223" y="13627"/>
                                  <a:pt x="11188" y="13611"/>
                                </a:cubicBezTo>
                                <a:cubicBezTo>
                                  <a:pt x="11209" y="13595"/>
                                  <a:pt x="11216" y="13573"/>
                                  <a:pt x="11223" y="13551"/>
                                </a:cubicBezTo>
                                <a:cubicBezTo>
                                  <a:pt x="11223" y="13524"/>
                                  <a:pt x="11216" y="13497"/>
                                  <a:pt x="11195" y="13475"/>
                                </a:cubicBezTo>
                                <a:lnTo>
                                  <a:pt x="11287" y="13420"/>
                                </a:lnTo>
                                <a:cubicBezTo>
                                  <a:pt x="11287" y="13420"/>
                                  <a:pt x="11294" y="13420"/>
                                  <a:pt x="11294" y="13415"/>
                                </a:cubicBezTo>
                                <a:cubicBezTo>
                                  <a:pt x="11315" y="13393"/>
                                  <a:pt x="11322" y="13371"/>
                                  <a:pt x="11315" y="13344"/>
                                </a:cubicBezTo>
                                <a:cubicBezTo>
                                  <a:pt x="11301" y="13317"/>
                                  <a:pt x="11259" y="13295"/>
                                  <a:pt x="11216" y="13290"/>
                                </a:cubicBezTo>
                                <a:lnTo>
                                  <a:pt x="10899" y="13268"/>
                                </a:lnTo>
                                <a:cubicBezTo>
                                  <a:pt x="10849" y="13263"/>
                                  <a:pt x="10807" y="13284"/>
                                  <a:pt x="10786" y="13312"/>
                                </a:cubicBezTo>
                                <a:cubicBezTo>
                                  <a:pt x="10772" y="13333"/>
                                  <a:pt x="10772" y="13361"/>
                                  <a:pt x="10793" y="13382"/>
                                </a:cubicBezTo>
                                <a:cubicBezTo>
                                  <a:pt x="10793" y="13382"/>
                                  <a:pt x="10793" y="13388"/>
                                  <a:pt x="10800" y="13388"/>
                                </a:cubicBezTo>
                                <a:lnTo>
                                  <a:pt x="10885" y="13453"/>
                                </a:lnTo>
                                <a:cubicBezTo>
                                  <a:pt x="10856" y="13469"/>
                                  <a:pt x="10842" y="13497"/>
                                  <a:pt x="10842" y="13524"/>
                                </a:cubicBezTo>
                                <a:cubicBezTo>
                                  <a:pt x="10842" y="13546"/>
                                  <a:pt x="10849" y="13567"/>
                                  <a:pt x="10863" y="13589"/>
                                </a:cubicBezTo>
                                <a:cubicBezTo>
                                  <a:pt x="10729" y="13633"/>
                                  <a:pt x="10581" y="13720"/>
                                  <a:pt x="10511" y="13839"/>
                                </a:cubicBezTo>
                                <a:cubicBezTo>
                                  <a:pt x="10504" y="13845"/>
                                  <a:pt x="10504" y="13850"/>
                                  <a:pt x="10497" y="13861"/>
                                </a:cubicBezTo>
                                <a:cubicBezTo>
                                  <a:pt x="10483" y="13850"/>
                                  <a:pt x="10476" y="13839"/>
                                  <a:pt x="10461" y="13829"/>
                                </a:cubicBezTo>
                                <a:cubicBezTo>
                                  <a:pt x="10433" y="13807"/>
                                  <a:pt x="10412" y="13785"/>
                                  <a:pt x="10384" y="13769"/>
                                </a:cubicBezTo>
                                <a:cubicBezTo>
                                  <a:pt x="10398" y="13758"/>
                                  <a:pt x="10412" y="13741"/>
                                  <a:pt x="10412" y="13720"/>
                                </a:cubicBezTo>
                                <a:cubicBezTo>
                                  <a:pt x="10419" y="13698"/>
                                  <a:pt x="10412" y="13676"/>
                                  <a:pt x="10398" y="13654"/>
                                </a:cubicBezTo>
                                <a:lnTo>
                                  <a:pt x="10476" y="13616"/>
                                </a:lnTo>
                                <a:cubicBezTo>
                                  <a:pt x="10476" y="13616"/>
                                  <a:pt x="10483" y="13616"/>
                                  <a:pt x="10483" y="13611"/>
                                </a:cubicBezTo>
                                <a:cubicBezTo>
                                  <a:pt x="10511" y="13595"/>
                                  <a:pt x="10518" y="13573"/>
                                  <a:pt x="10511" y="13546"/>
                                </a:cubicBezTo>
                                <a:cubicBezTo>
                                  <a:pt x="10504" y="13518"/>
                                  <a:pt x="10468" y="13497"/>
                                  <a:pt x="10426" y="13491"/>
                                </a:cubicBezTo>
                                <a:lnTo>
                                  <a:pt x="10165" y="13453"/>
                                </a:lnTo>
                                <a:cubicBezTo>
                                  <a:pt x="10116" y="13448"/>
                                  <a:pt x="10073" y="13459"/>
                                  <a:pt x="10052" y="13486"/>
                                </a:cubicBezTo>
                                <a:cubicBezTo>
                                  <a:pt x="10038" y="13502"/>
                                  <a:pt x="10038" y="13529"/>
                                  <a:pt x="10052" y="13546"/>
                                </a:cubicBezTo>
                                <a:cubicBezTo>
                                  <a:pt x="10052" y="13546"/>
                                  <a:pt x="10052" y="13551"/>
                                  <a:pt x="10059" y="13551"/>
                                </a:cubicBezTo>
                                <a:lnTo>
                                  <a:pt x="10116" y="13605"/>
                                </a:lnTo>
                                <a:cubicBezTo>
                                  <a:pt x="10095" y="13622"/>
                                  <a:pt x="10080" y="13638"/>
                                  <a:pt x="10073" y="13660"/>
                                </a:cubicBezTo>
                                <a:cubicBezTo>
                                  <a:pt x="10066" y="13676"/>
                                  <a:pt x="10073" y="13698"/>
                                  <a:pt x="10080" y="13714"/>
                                </a:cubicBezTo>
                                <a:cubicBezTo>
                                  <a:pt x="9953" y="13747"/>
                                  <a:pt x="9812" y="13823"/>
                                  <a:pt x="9749" y="13927"/>
                                </a:cubicBezTo>
                                <a:lnTo>
                                  <a:pt x="9728" y="13965"/>
                                </a:lnTo>
                                <a:cubicBezTo>
                                  <a:pt x="9714" y="13981"/>
                                  <a:pt x="9707" y="13997"/>
                                  <a:pt x="9700" y="14019"/>
                                </a:cubicBezTo>
                                <a:lnTo>
                                  <a:pt x="9396" y="14019"/>
                                </a:lnTo>
                                <a:cubicBezTo>
                                  <a:pt x="9361" y="14019"/>
                                  <a:pt x="9326" y="14035"/>
                                  <a:pt x="9305" y="14057"/>
                                </a:cubicBezTo>
                                <a:cubicBezTo>
                                  <a:pt x="9283" y="14079"/>
                                  <a:pt x="9283" y="14112"/>
                                  <a:pt x="9297" y="14133"/>
                                </a:cubicBezTo>
                                <a:lnTo>
                                  <a:pt x="9396" y="14313"/>
                                </a:lnTo>
                                <a:cubicBezTo>
                                  <a:pt x="9396" y="14318"/>
                                  <a:pt x="9403" y="14324"/>
                                  <a:pt x="9403" y="14329"/>
                                </a:cubicBezTo>
                                <a:cubicBezTo>
                                  <a:pt x="9403" y="14335"/>
                                  <a:pt x="9410" y="14340"/>
                                  <a:pt x="9410" y="14346"/>
                                </a:cubicBezTo>
                                <a:cubicBezTo>
                                  <a:pt x="9502" y="14493"/>
                                  <a:pt x="9692" y="14645"/>
                                  <a:pt x="9918" y="14645"/>
                                </a:cubicBezTo>
                                <a:lnTo>
                                  <a:pt x="9918" y="14961"/>
                                </a:lnTo>
                                <a:lnTo>
                                  <a:pt x="9608" y="14961"/>
                                </a:lnTo>
                                <a:cubicBezTo>
                                  <a:pt x="9403" y="14961"/>
                                  <a:pt x="9227" y="14868"/>
                                  <a:pt x="9149" y="14721"/>
                                </a:cubicBezTo>
                                <a:cubicBezTo>
                                  <a:pt x="9135" y="14699"/>
                                  <a:pt x="9142" y="14672"/>
                                  <a:pt x="9156" y="14656"/>
                                </a:cubicBezTo>
                                <a:cubicBezTo>
                                  <a:pt x="9178" y="14634"/>
                                  <a:pt x="9206" y="14623"/>
                                  <a:pt x="9234" y="14623"/>
                                </a:cubicBezTo>
                                <a:cubicBezTo>
                                  <a:pt x="9262" y="14623"/>
                                  <a:pt x="9297" y="14634"/>
                                  <a:pt x="9312" y="14656"/>
                                </a:cubicBezTo>
                                <a:cubicBezTo>
                                  <a:pt x="9326" y="14672"/>
                                  <a:pt x="9361" y="14678"/>
                                  <a:pt x="9382" y="14667"/>
                                </a:cubicBezTo>
                                <a:cubicBezTo>
                                  <a:pt x="9403" y="14656"/>
                                  <a:pt x="9410" y="14629"/>
                                  <a:pt x="9396" y="14612"/>
                                </a:cubicBezTo>
                                <a:cubicBezTo>
                                  <a:pt x="9361" y="14569"/>
                                  <a:pt x="9297" y="14541"/>
                                  <a:pt x="9227" y="14541"/>
                                </a:cubicBezTo>
                                <a:cubicBezTo>
                                  <a:pt x="9163" y="14541"/>
                                  <a:pt x="9100" y="14569"/>
                                  <a:pt x="9058" y="14612"/>
                                </a:cubicBezTo>
                                <a:cubicBezTo>
                                  <a:pt x="9022" y="14656"/>
                                  <a:pt x="9015" y="14710"/>
                                  <a:pt x="9036" y="14754"/>
                                </a:cubicBezTo>
                                <a:cubicBezTo>
                                  <a:pt x="9128" y="14928"/>
                                  <a:pt x="9347" y="15042"/>
                                  <a:pt x="9587" y="15042"/>
                                </a:cubicBezTo>
                                <a:lnTo>
                                  <a:pt x="12112" y="15042"/>
                                </a:lnTo>
                                <a:cubicBezTo>
                                  <a:pt x="12140" y="15042"/>
                                  <a:pt x="12161" y="15026"/>
                                  <a:pt x="12161" y="15004"/>
                                </a:cubicBezTo>
                                <a:cubicBezTo>
                                  <a:pt x="12161" y="14982"/>
                                  <a:pt x="12140" y="14966"/>
                                  <a:pt x="12112" y="14966"/>
                                </a:cubicBezTo>
                                <a:lnTo>
                                  <a:pt x="11562" y="14966"/>
                                </a:lnTo>
                                <a:lnTo>
                                  <a:pt x="11562" y="14650"/>
                                </a:lnTo>
                                <a:lnTo>
                                  <a:pt x="11583" y="14650"/>
                                </a:lnTo>
                                <a:close/>
                                <a:moveTo>
                                  <a:pt x="11371" y="13823"/>
                                </a:moveTo>
                                <a:cubicBezTo>
                                  <a:pt x="11456" y="13796"/>
                                  <a:pt x="11541" y="13780"/>
                                  <a:pt x="11625" y="13780"/>
                                </a:cubicBezTo>
                                <a:lnTo>
                                  <a:pt x="11999" y="13780"/>
                                </a:lnTo>
                                <a:lnTo>
                                  <a:pt x="11999" y="13780"/>
                                </a:lnTo>
                                <a:cubicBezTo>
                                  <a:pt x="12020" y="13780"/>
                                  <a:pt x="12034" y="13785"/>
                                  <a:pt x="12049" y="13796"/>
                                </a:cubicBezTo>
                                <a:cubicBezTo>
                                  <a:pt x="12063" y="13807"/>
                                  <a:pt x="12063" y="13823"/>
                                  <a:pt x="12063" y="13834"/>
                                </a:cubicBezTo>
                                <a:lnTo>
                                  <a:pt x="12056" y="13861"/>
                                </a:lnTo>
                                <a:lnTo>
                                  <a:pt x="11548" y="13861"/>
                                </a:lnTo>
                                <a:cubicBezTo>
                                  <a:pt x="11520" y="13861"/>
                                  <a:pt x="11498" y="13878"/>
                                  <a:pt x="11498" y="13899"/>
                                </a:cubicBezTo>
                                <a:cubicBezTo>
                                  <a:pt x="11498" y="13921"/>
                                  <a:pt x="11520" y="13937"/>
                                  <a:pt x="11548" y="13937"/>
                                </a:cubicBezTo>
                                <a:lnTo>
                                  <a:pt x="12027" y="13937"/>
                                </a:lnTo>
                                <a:lnTo>
                                  <a:pt x="12013" y="13981"/>
                                </a:lnTo>
                                <a:lnTo>
                                  <a:pt x="11117" y="13981"/>
                                </a:lnTo>
                                <a:cubicBezTo>
                                  <a:pt x="11132" y="13965"/>
                                  <a:pt x="11146" y="13948"/>
                                  <a:pt x="11160" y="13937"/>
                                </a:cubicBezTo>
                                <a:lnTo>
                                  <a:pt x="11357" y="13937"/>
                                </a:lnTo>
                                <a:cubicBezTo>
                                  <a:pt x="11385" y="13937"/>
                                  <a:pt x="11407" y="13921"/>
                                  <a:pt x="11407" y="13899"/>
                                </a:cubicBezTo>
                                <a:cubicBezTo>
                                  <a:pt x="11407" y="13878"/>
                                  <a:pt x="11385" y="13861"/>
                                  <a:pt x="11357" y="13861"/>
                                </a:cubicBezTo>
                                <a:lnTo>
                                  <a:pt x="11273" y="13861"/>
                                </a:lnTo>
                                <a:cubicBezTo>
                                  <a:pt x="11301" y="13850"/>
                                  <a:pt x="11336" y="13834"/>
                                  <a:pt x="11371" y="13823"/>
                                </a:cubicBezTo>
                                <a:close/>
                                <a:moveTo>
                                  <a:pt x="11181" y="13366"/>
                                </a:moveTo>
                                <a:lnTo>
                                  <a:pt x="11082" y="13426"/>
                                </a:lnTo>
                                <a:lnTo>
                                  <a:pt x="11033" y="13420"/>
                                </a:lnTo>
                                <a:lnTo>
                                  <a:pt x="10983" y="13415"/>
                                </a:lnTo>
                                <a:lnTo>
                                  <a:pt x="10899" y="13344"/>
                                </a:lnTo>
                                <a:lnTo>
                                  <a:pt x="11181" y="13366"/>
                                </a:lnTo>
                                <a:close/>
                                <a:moveTo>
                                  <a:pt x="11103" y="13535"/>
                                </a:moveTo>
                                <a:cubicBezTo>
                                  <a:pt x="11103" y="13551"/>
                                  <a:pt x="11089" y="13562"/>
                                  <a:pt x="11068" y="13562"/>
                                </a:cubicBezTo>
                                <a:lnTo>
                                  <a:pt x="10955" y="13556"/>
                                </a:lnTo>
                                <a:cubicBezTo>
                                  <a:pt x="10934" y="13556"/>
                                  <a:pt x="10920" y="13540"/>
                                  <a:pt x="10920" y="13529"/>
                                </a:cubicBezTo>
                                <a:cubicBezTo>
                                  <a:pt x="10920" y="13513"/>
                                  <a:pt x="10934" y="13502"/>
                                  <a:pt x="10955" y="13502"/>
                                </a:cubicBezTo>
                                <a:lnTo>
                                  <a:pt x="10955" y="13502"/>
                                </a:lnTo>
                                <a:lnTo>
                                  <a:pt x="11012" y="13507"/>
                                </a:lnTo>
                                <a:lnTo>
                                  <a:pt x="11068" y="13513"/>
                                </a:lnTo>
                                <a:cubicBezTo>
                                  <a:pt x="11089" y="13507"/>
                                  <a:pt x="11103" y="13518"/>
                                  <a:pt x="11103" y="13535"/>
                                </a:cubicBezTo>
                                <a:close/>
                                <a:moveTo>
                                  <a:pt x="10490" y="14063"/>
                                </a:moveTo>
                                <a:cubicBezTo>
                                  <a:pt x="10511" y="14019"/>
                                  <a:pt x="10532" y="13976"/>
                                  <a:pt x="10546" y="13937"/>
                                </a:cubicBezTo>
                                <a:lnTo>
                                  <a:pt x="10567" y="13894"/>
                                </a:lnTo>
                                <a:cubicBezTo>
                                  <a:pt x="10574" y="13888"/>
                                  <a:pt x="10574" y="13878"/>
                                  <a:pt x="10581" y="13872"/>
                                </a:cubicBezTo>
                                <a:cubicBezTo>
                                  <a:pt x="10673" y="13725"/>
                                  <a:pt x="10892" y="13638"/>
                                  <a:pt x="10998" y="13644"/>
                                </a:cubicBezTo>
                                <a:cubicBezTo>
                                  <a:pt x="11054" y="13649"/>
                                  <a:pt x="11139" y="13682"/>
                                  <a:pt x="11209" y="13736"/>
                                </a:cubicBezTo>
                                <a:cubicBezTo>
                                  <a:pt x="11230" y="13752"/>
                                  <a:pt x="11244" y="13763"/>
                                  <a:pt x="11266" y="13780"/>
                                </a:cubicBezTo>
                                <a:cubicBezTo>
                                  <a:pt x="11202" y="13807"/>
                                  <a:pt x="11146" y="13845"/>
                                  <a:pt x="11096" y="13883"/>
                                </a:cubicBezTo>
                                <a:cubicBezTo>
                                  <a:pt x="11096" y="13883"/>
                                  <a:pt x="11089" y="13888"/>
                                  <a:pt x="11089" y="13888"/>
                                </a:cubicBezTo>
                                <a:cubicBezTo>
                                  <a:pt x="11047" y="13927"/>
                                  <a:pt x="11005" y="13970"/>
                                  <a:pt x="10976" y="14014"/>
                                </a:cubicBezTo>
                                <a:cubicBezTo>
                                  <a:pt x="10976" y="14019"/>
                                  <a:pt x="10969" y="14019"/>
                                  <a:pt x="10969" y="14024"/>
                                </a:cubicBezTo>
                                <a:cubicBezTo>
                                  <a:pt x="10934" y="14084"/>
                                  <a:pt x="10906" y="14150"/>
                                  <a:pt x="10906" y="14220"/>
                                </a:cubicBezTo>
                                <a:lnTo>
                                  <a:pt x="10504" y="14220"/>
                                </a:lnTo>
                                <a:cubicBezTo>
                                  <a:pt x="10468" y="14171"/>
                                  <a:pt x="10468" y="14122"/>
                                  <a:pt x="10490" y="14063"/>
                                </a:cubicBezTo>
                                <a:close/>
                                <a:moveTo>
                                  <a:pt x="10349" y="13562"/>
                                </a:moveTo>
                                <a:lnTo>
                                  <a:pt x="10278" y="13595"/>
                                </a:lnTo>
                                <a:lnTo>
                                  <a:pt x="10236" y="13589"/>
                                </a:lnTo>
                                <a:lnTo>
                                  <a:pt x="10193" y="13584"/>
                                </a:lnTo>
                                <a:lnTo>
                                  <a:pt x="10144" y="13535"/>
                                </a:lnTo>
                                <a:lnTo>
                                  <a:pt x="10349" y="13562"/>
                                </a:lnTo>
                                <a:close/>
                                <a:moveTo>
                                  <a:pt x="10285" y="13698"/>
                                </a:moveTo>
                                <a:cubicBezTo>
                                  <a:pt x="10285" y="13709"/>
                                  <a:pt x="10271" y="13714"/>
                                  <a:pt x="10264" y="13709"/>
                                </a:cubicBezTo>
                                <a:lnTo>
                                  <a:pt x="10172" y="13698"/>
                                </a:lnTo>
                                <a:cubicBezTo>
                                  <a:pt x="10158" y="13698"/>
                                  <a:pt x="10151" y="13687"/>
                                  <a:pt x="10158" y="13682"/>
                                </a:cubicBezTo>
                                <a:cubicBezTo>
                                  <a:pt x="10158" y="13676"/>
                                  <a:pt x="10165" y="13671"/>
                                  <a:pt x="10179" y="13671"/>
                                </a:cubicBezTo>
                                <a:cubicBezTo>
                                  <a:pt x="10179" y="13671"/>
                                  <a:pt x="10179" y="13671"/>
                                  <a:pt x="10186" y="13671"/>
                                </a:cubicBezTo>
                                <a:lnTo>
                                  <a:pt x="10278" y="13682"/>
                                </a:lnTo>
                                <a:cubicBezTo>
                                  <a:pt x="10278" y="13676"/>
                                  <a:pt x="10285" y="13687"/>
                                  <a:pt x="10285" y="13698"/>
                                </a:cubicBezTo>
                                <a:close/>
                                <a:moveTo>
                                  <a:pt x="9798" y="14003"/>
                                </a:moveTo>
                                <a:lnTo>
                                  <a:pt x="9819" y="13965"/>
                                </a:lnTo>
                                <a:cubicBezTo>
                                  <a:pt x="9897" y="13839"/>
                                  <a:pt x="10102" y="13769"/>
                                  <a:pt x="10200" y="13785"/>
                                </a:cubicBezTo>
                                <a:cubicBezTo>
                                  <a:pt x="10250" y="13790"/>
                                  <a:pt x="10313" y="13823"/>
                                  <a:pt x="10363" y="13872"/>
                                </a:cubicBezTo>
                                <a:cubicBezTo>
                                  <a:pt x="10384" y="13888"/>
                                  <a:pt x="10405" y="13910"/>
                                  <a:pt x="10419" y="13927"/>
                                </a:cubicBezTo>
                                <a:cubicBezTo>
                                  <a:pt x="10426" y="13932"/>
                                  <a:pt x="10433" y="13937"/>
                                  <a:pt x="10440" y="13943"/>
                                </a:cubicBezTo>
                                <a:cubicBezTo>
                                  <a:pt x="10426" y="13976"/>
                                  <a:pt x="10412" y="14008"/>
                                  <a:pt x="10398" y="14035"/>
                                </a:cubicBezTo>
                                <a:cubicBezTo>
                                  <a:pt x="10370" y="14101"/>
                                  <a:pt x="10370" y="14161"/>
                                  <a:pt x="10391" y="14220"/>
                                </a:cubicBezTo>
                                <a:lnTo>
                                  <a:pt x="10066" y="14220"/>
                                </a:lnTo>
                                <a:cubicBezTo>
                                  <a:pt x="9975" y="14220"/>
                                  <a:pt x="9890" y="14182"/>
                                  <a:pt x="9848" y="14117"/>
                                </a:cubicBezTo>
                                <a:lnTo>
                                  <a:pt x="9827" y="14084"/>
                                </a:lnTo>
                                <a:cubicBezTo>
                                  <a:pt x="9812" y="14068"/>
                                  <a:pt x="9798" y="14052"/>
                                  <a:pt x="9777" y="14041"/>
                                </a:cubicBezTo>
                                <a:cubicBezTo>
                                  <a:pt x="9777" y="14024"/>
                                  <a:pt x="9791" y="14014"/>
                                  <a:pt x="9798" y="14003"/>
                                </a:cubicBezTo>
                                <a:close/>
                                <a:moveTo>
                                  <a:pt x="11449" y="14961"/>
                                </a:moveTo>
                                <a:lnTo>
                                  <a:pt x="9989" y="14961"/>
                                </a:lnTo>
                                <a:lnTo>
                                  <a:pt x="9989" y="14645"/>
                                </a:lnTo>
                                <a:lnTo>
                                  <a:pt x="11449" y="14645"/>
                                </a:lnTo>
                                <a:lnTo>
                                  <a:pt x="11449" y="14961"/>
                                </a:lnTo>
                                <a:close/>
                                <a:moveTo>
                                  <a:pt x="9897" y="14563"/>
                                </a:moveTo>
                                <a:cubicBezTo>
                                  <a:pt x="9805" y="14563"/>
                                  <a:pt x="9714" y="14525"/>
                                  <a:pt x="9636" y="14471"/>
                                </a:cubicBezTo>
                                <a:lnTo>
                                  <a:pt x="9650" y="14471"/>
                                </a:lnTo>
                                <a:cubicBezTo>
                                  <a:pt x="9678" y="14471"/>
                                  <a:pt x="9700" y="14454"/>
                                  <a:pt x="9700" y="14433"/>
                                </a:cubicBezTo>
                                <a:cubicBezTo>
                                  <a:pt x="9700" y="14411"/>
                                  <a:pt x="9678" y="14395"/>
                                  <a:pt x="9650" y="14395"/>
                                </a:cubicBezTo>
                                <a:lnTo>
                                  <a:pt x="9544" y="14395"/>
                                </a:lnTo>
                                <a:cubicBezTo>
                                  <a:pt x="9537" y="14384"/>
                                  <a:pt x="9523" y="14373"/>
                                  <a:pt x="9516" y="14362"/>
                                </a:cubicBezTo>
                                <a:cubicBezTo>
                                  <a:pt x="9537" y="14356"/>
                                  <a:pt x="9558" y="14340"/>
                                  <a:pt x="9558" y="14324"/>
                                </a:cubicBezTo>
                                <a:cubicBezTo>
                                  <a:pt x="9558" y="14302"/>
                                  <a:pt x="9537" y="14286"/>
                                  <a:pt x="9509" y="14286"/>
                                </a:cubicBezTo>
                                <a:lnTo>
                                  <a:pt x="9467" y="14286"/>
                                </a:lnTo>
                                <a:lnTo>
                                  <a:pt x="9375" y="14106"/>
                                </a:lnTo>
                                <a:lnTo>
                                  <a:pt x="9700" y="14106"/>
                                </a:lnTo>
                                <a:cubicBezTo>
                                  <a:pt x="9714" y="14106"/>
                                  <a:pt x="9728" y="14112"/>
                                  <a:pt x="9735" y="14122"/>
                                </a:cubicBezTo>
                                <a:lnTo>
                                  <a:pt x="9756" y="14155"/>
                                </a:lnTo>
                                <a:cubicBezTo>
                                  <a:pt x="9812" y="14248"/>
                                  <a:pt x="9932" y="14302"/>
                                  <a:pt x="10066" y="14302"/>
                                </a:cubicBezTo>
                                <a:lnTo>
                                  <a:pt x="10955" y="14302"/>
                                </a:lnTo>
                                <a:cubicBezTo>
                                  <a:pt x="10983" y="14302"/>
                                  <a:pt x="11005" y="14286"/>
                                  <a:pt x="11005" y="14264"/>
                                </a:cubicBezTo>
                                <a:cubicBezTo>
                                  <a:pt x="11005" y="14199"/>
                                  <a:pt x="11019" y="14139"/>
                                  <a:pt x="11054" y="14079"/>
                                </a:cubicBezTo>
                                <a:lnTo>
                                  <a:pt x="11985" y="14079"/>
                                </a:lnTo>
                                <a:lnTo>
                                  <a:pt x="11908" y="14313"/>
                                </a:lnTo>
                                <a:cubicBezTo>
                                  <a:pt x="11865" y="14438"/>
                                  <a:pt x="11724" y="14569"/>
                                  <a:pt x="11583" y="14569"/>
                                </a:cubicBezTo>
                                <a:lnTo>
                                  <a:pt x="9897" y="14569"/>
                                </a:lnTo>
                                <a:close/>
                                <a:moveTo>
                                  <a:pt x="9939" y="15227"/>
                                </a:moveTo>
                                <a:lnTo>
                                  <a:pt x="9939" y="15227"/>
                                </a:lnTo>
                                <a:cubicBezTo>
                                  <a:pt x="9904" y="15227"/>
                                  <a:pt x="9883" y="15249"/>
                                  <a:pt x="9883" y="15271"/>
                                </a:cubicBezTo>
                                <a:lnTo>
                                  <a:pt x="9883" y="15668"/>
                                </a:lnTo>
                                <a:cubicBezTo>
                                  <a:pt x="9855" y="15673"/>
                                  <a:pt x="9834" y="15684"/>
                                  <a:pt x="9812" y="15695"/>
                                </a:cubicBezTo>
                                <a:cubicBezTo>
                                  <a:pt x="9777" y="15722"/>
                                  <a:pt x="9749" y="15761"/>
                                  <a:pt x="9749" y="15804"/>
                                </a:cubicBezTo>
                                <a:lnTo>
                                  <a:pt x="9749" y="15848"/>
                                </a:lnTo>
                                <a:cubicBezTo>
                                  <a:pt x="9671" y="15864"/>
                                  <a:pt x="9615" y="15918"/>
                                  <a:pt x="9615" y="15984"/>
                                </a:cubicBezTo>
                                <a:lnTo>
                                  <a:pt x="9615" y="16131"/>
                                </a:lnTo>
                                <a:cubicBezTo>
                                  <a:pt x="9382" y="16223"/>
                                  <a:pt x="9220" y="16408"/>
                                  <a:pt x="9220" y="16626"/>
                                </a:cubicBezTo>
                                <a:cubicBezTo>
                                  <a:pt x="9220" y="16931"/>
                                  <a:pt x="9544" y="17181"/>
                                  <a:pt x="9939" y="17181"/>
                                </a:cubicBezTo>
                                <a:cubicBezTo>
                                  <a:pt x="10334" y="17181"/>
                                  <a:pt x="10659" y="16931"/>
                                  <a:pt x="10659" y="16626"/>
                                </a:cubicBezTo>
                                <a:cubicBezTo>
                                  <a:pt x="10659" y="16408"/>
                                  <a:pt x="10497" y="16223"/>
                                  <a:pt x="10264" y="16131"/>
                                </a:cubicBezTo>
                                <a:lnTo>
                                  <a:pt x="10264" y="15984"/>
                                </a:lnTo>
                                <a:cubicBezTo>
                                  <a:pt x="10264" y="15918"/>
                                  <a:pt x="10207" y="15864"/>
                                  <a:pt x="10130" y="15848"/>
                                </a:cubicBezTo>
                                <a:lnTo>
                                  <a:pt x="10130" y="15804"/>
                                </a:lnTo>
                                <a:cubicBezTo>
                                  <a:pt x="10130" y="15761"/>
                                  <a:pt x="10109" y="15722"/>
                                  <a:pt x="10066" y="15695"/>
                                </a:cubicBezTo>
                                <a:cubicBezTo>
                                  <a:pt x="10045" y="15679"/>
                                  <a:pt x="10024" y="15673"/>
                                  <a:pt x="9996" y="15668"/>
                                </a:cubicBezTo>
                                <a:lnTo>
                                  <a:pt x="9996" y="15271"/>
                                </a:lnTo>
                                <a:cubicBezTo>
                                  <a:pt x="9996" y="15249"/>
                                  <a:pt x="9975" y="15227"/>
                                  <a:pt x="9939" y="15227"/>
                                </a:cubicBezTo>
                                <a:close/>
                                <a:moveTo>
                                  <a:pt x="9939" y="17094"/>
                                </a:moveTo>
                                <a:cubicBezTo>
                                  <a:pt x="9650" y="17094"/>
                                  <a:pt x="9403" y="16936"/>
                                  <a:pt x="9347" y="16724"/>
                                </a:cubicBezTo>
                                <a:cubicBezTo>
                                  <a:pt x="9354" y="16724"/>
                                  <a:pt x="9368" y="16724"/>
                                  <a:pt x="9375" y="16724"/>
                                </a:cubicBezTo>
                                <a:cubicBezTo>
                                  <a:pt x="9424" y="16724"/>
                                  <a:pt x="9460" y="16697"/>
                                  <a:pt x="9481" y="16680"/>
                                </a:cubicBezTo>
                                <a:cubicBezTo>
                                  <a:pt x="9502" y="16664"/>
                                  <a:pt x="9523" y="16659"/>
                                  <a:pt x="9523" y="16659"/>
                                </a:cubicBezTo>
                                <a:cubicBezTo>
                                  <a:pt x="9523" y="16659"/>
                                  <a:pt x="9523" y="16659"/>
                                  <a:pt x="9523" y="16659"/>
                                </a:cubicBezTo>
                                <a:cubicBezTo>
                                  <a:pt x="9530" y="16659"/>
                                  <a:pt x="9537" y="16669"/>
                                  <a:pt x="9551" y="16680"/>
                                </a:cubicBezTo>
                                <a:cubicBezTo>
                                  <a:pt x="9594" y="16724"/>
                                  <a:pt x="9657" y="16746"/>
                                  <a:pt x="9721" y="16740"/>
                                </a:cubicBezTo>
                                <a:cubicBezTo>
                                  <a:pt x="9784" y="16735"/>
                                  <a:pt x="9834" y="16702"/>
                                  <a:pt x="9876" y="16659"/>
                                </a:cubicBezTo>
                                <a:cubicBezTo>
                                  <a:pt x="9890" y="16642"/>
                                  <a:pt x="9897" y="16637"/>
                                  <a:pt x="9904" y="16637"/>
                                </a:cubicBezTo>
                                <a:cubicBezTo>
                                  <a:pt x="9911" y="16637"/>
                                  <a:pt x="9904" y="16637"/>
                                  <a:pt x="9911" y="16637"/>
                                </a:cubicBezTo>
                                <a:cubicBezTo>
                                  <a:pt x="9918" y="16637"/>
                                  <a:pt x="9939" y="16648"/>
                                  <a:pt x="9975" y="16669"/>
                                </a:cubicBezTo>
                                <a:cubicBezTo>
                                  <a:pt x="10003" y="16686"/>
                                  <a:pt x="10045" y="16713"/>
                                  <a:pt x="10102" y="16713"/>
                                </a:cubicBezTo>
                                <a:cubicBezTo>
                                  <a:pt x="10158" y="16718"/>
                                  <a:pt x="10222" y="16691"/>
                                  <a:pt x="10278" y="16642"/>
                                </a:cubicBezTo>
                                <a:lnTo>
                                  <a:pt x="10278" y="16642"/>
                                </a:lnTo>
                                <a:lnTo>
                                  <a:pt x="10278" y="16642"/>
                                </a:lnTo>
                                <a:cubicBezTo>
                                  <a:pt x="10285" y="16637"/>
                                  <a:pt x="10292" y="16631"/>
                                  <a:pt x="10292" y="16631"/>
                                </a:cubicBezTo>
                                <a:lnTo>
                                  <a:pt x="10292" y="16631"/>
                                </a:lnTo>
                                <a:cubicBezTo>
                                  <a:pt x="10292" y="16631"/>
                                  <a:pt x="10299" y="16637"/>
                                  <a:pt x="10306" y="16642"/>
                                </a:cubicBezTo>
                                <a:cubicBezTo>
                                  <a:pt x="10320" y="16659"/>
                                  <a:pt x="10341" y="16680"/>
                                  <a:pt x="10377" y="16702"/>
                                </a:cubicBezTo>
                                <a:cubicBezTo>
                                  <a:pt x="10412" y="16718"/>
                                  <a:pt x="10468" y="16724"/>
                                  <a:pt x="10518" y="16713"/>
                                </a:cubicBezTo>
                                <a:lnTo>
                                  <a:pt x="10518" y="16713"/>
                                </a:lnTo>
                                <a:cubicBezTo>
                                  <a:pt x="10518" y="16713"/>
                                  <a:pt x="10518" y="16713"/>
                                  <a:pt x="10518" y="16713"/>
                                </a:cubicBezTo>
                                <a:cubicBezTo>
                                  <a:pt x="10518" y="16713"/>
                                  <a:pt x="10525" y="16713"/>
                                  <a:pt x="10525" y="16713"/>
                                </a:cubicBezTo>
                                <a:cubicBezTo>
                                  <a:pt x="10483" y="16931"/>
                                  <a:pt x="10236" y="17094"/>
                                  <a:pt x="9939" y="17094"/>
                                </a:cubicBezTo>
                                <a:close/>
                                <a:moveTo>
                                  <a:pt x="10546" y="16593"/>
                                </a:moveTo>
                                <a:cubicBezTo>
                                  <a:pt x="10546" y="16593"/>
                                  <a:pt x="10546" y="16593"/>
                                  <a:pt x="10546" y="16593"/>
                                </a:cubicBezTo>
                                <a:cubicBezTo>
                                  <a:pt x="10539" y="16610"/>
                                  <a:pt x="10539" y="16620"/>
                                  <a:pt x="10490" y="16631"/>
                                </a:cubicBezTo>
                                <a:lnTo>
                                  <a:pt x="10490" y="16631"/>
                                </a:lnTo>
                                <a:lnTo>
                                  <a:pt x="10490" y="16631"/>
                                </a:lnTo>
                                <a:cubicBezTo>
                                  <a:pt x="10461" y="16637"/>
                                  <a:pt x="10461" y="16637"/>
                                  <a:pt x="10447" y="16631"/>
                                </a:cubicBezTo>
                                <a:cubicBezTo>
                                  <a:pt x="10440" y="16626"/>
                                  <a:pt x="10426" y="16615"/>
                                  <a:pt x="10412" y="16599"/>
                                </a:cubicBezTo>
                                <a:cubicBezTo>
                                  <a:pt x="10398" y="16582"/>
                                  <a:pt x="10384" y="16555"/>
                                  <a:pt x="10334" y="16544"/>
                                </a:cubicBezTo>
                                <a:cubicBezTo>
                                  <a:pt x="10313" y="16539"/>
                                  <a:pt x="10285" y="16544"/>
                                  <a:pt x="10264" y="16550"/>
                                </a:cubicBezTo>
                                <a:cubicBezTo>
                                  <a:pt x="10243" y="16555"/>
                                  <a:pt x="10229" y="16571"/>
                                  <a:pt x="10207" y="16588"/>
                                </a:cubicBezTo>
                                <a:lnTo>
                                  <a:pt x="10207" y="16588"/>
                                </a:lnTo>
                                <a:cubicBezTo>
                                  <a:pt x="10165" y="16626"/>
                                  <a:pt x="10137" y="16631"/>
                                  <a:pt x="10123" y="16626"/>
                                </a:cubicBezTo>
                                <a:cubicBezTo>
                                  <a:pt x="10109" y="16620"/>
                                  <a:pt x="10080" y="16615"/>
                                  <a:pt x="10052" y="16599"/>
                                </a:cubicBezTo>
                                <a:cubicBezTo>
                                  <a:pt x="10024" y="16582"/>
                                  <a:pt x="9996" y="16555"/>
                                  <a:pt x="9939" y="16550"/>
                                </a:cubicBezTo>
                                <a:cubicBezTo>
                                  <a:pt x="9911" y="16544"/>
                                  <a:pt x="9883" y="16550"/>
                                  <a:pt x="9855" y="16561"/>
                                </a:cubicBezTo>
                                <a:cubicBezTo>
                                  <a:pt x="9827" y="16571"/>
                                  <a:pt x="9805" y="16588"/>
                                  <a:pt x="9784" y="16610"/>
                                </a:cubicBezTo>
                                <a:lnTo>
                                  <a:pt x="9784" y="16610"/>
                                </a:lnTo>
                                <a:cubicBezTo>
                                  <a:pt x="9756" y="16642"/>
                                  <a:pt x="9728" y="16653"/>
                                  <a:pt x="9707" y="16653"/>
                                </a:cubicBezTo>
                                <a:cubicBezTo>
                                  <a:pt x="9685" y="16653"/>
                                  <a:pt x="9664" y="16653"/>
                                  <a:pt x="9643" y="16626"/>
                                </a:cubicBezTo>
                                <a:lnTo>
                                  <a:pt x="9643" y="16626"/>
                                </a:lnTo>
                                <a:lnTo>
                                  <a:pt x="9643" y="16626"/>
                                </a:lnTo>
                                <a:cubicBezTo>
                                  <a:pt x="9622" y="16604"/>
                                  <a:pt x="9601" y="16588"/>
                                  <a:pt x="9580" y="16582"/>
                                </a:cubicBezTo>
                                <a:cubicBezTo>
                                  <a:pt x="9558" y="16571"/>
                                  <a:pt x="9523" y="16571"/>
                                  <a:pt x="9502" y="16571"/>
                                </a:cubicBezTo>
                                <a:cubicBezTo>
                                  <a:pt x="9453" y="16577"/>
                                  <a:pt x="9424" y="16604"/>
                                  <a:pt x="9403" y="16615"/>
                                </a:cubicBezTo>
                                <a:cubicBezTo>
                                  <a:pt x="9382" y="16631"/>
                                  <a:pt x="9368" y="16631"/>
                                  <a:pt x="9368" y="16631"/>
                                </a:cubicBezTo>
                                <a:cubicBezTo>
                                  <a:pt x="9368" y="16631"/>
                                  <a:pt x="9354" y="16631"/>
                                  <a:pt x="9333" y="16604"/>
                                </a:cubicBezTo>
                                <a:cubicBezTo>
                                  <a:pt x="9340" y="16419"/>
                                  <a:pt x="9488" y="16261"/>
                                  <a:pt x="9700" y="16190"/>
                                </a:cubicBezTo>
                                <a:lnTo>
                                  <a:pt x="9700" y="16190"/>
                                </a:lnTo>
                                <a:cubicBezTo>
                                  <a:pt x="9770" y="16169"/>
                                  <a:pt x="9848" y="16152"/>
                                  <a:pt x="9932" y="16152"/>
                                </a:cubicBezTo>
                                <a:lnTo>
                                  <a:pt x="9932" y="16152"/>
                                </a:lnTo>
                                <a:cubicBezTo>
                                  <a:pt x="10017" y="16152"/>
                                  <a:pt x="10095" y="16163"/>
                                  <a:pt x="10172" y="16190"/>
                                </a:cubicBezTo>
                                <a:cubicBezTo>
                                  <a:pt x="10384" y="16267"/>
                                  <a:pt x="10525" y="16414"/>
                                  <a:pt x="10546" y="16593"/>
                                </a:cubicBezTo>
                                <a:close/>
                                <a:moveTo>
                                  <a:pt x="10080" y="15935"/>
                                </a:moveTo>
                                <a:cubicBezTo>
                                  <a:pt x="10116" y="15935"/>
                                  <a:pt x="10144" y="15956"/>
                                  <a:pt x="10144" y="15989"/>
                                </a:cubicBezTo>
                                <a:lnTo>
                                  <a:pt x="10144" y="16098"/>
                                </a:lnTo>
                                <a:cubicBezTo>
                                  <a:pt x="10080" y="16082"/>
                                  <a:pt x="10010" y="16076"/>
                                  <a:pt x="9939" y="16076"/>
                                </a:cubicBezTo>
                                <a:cubicBezTo>
                                  <a:pt x="9869" y="16076"/>
                                  <a:pt x="9798" y="16082"/>
                                  <a:pt x="9735" y="16098"/>
                                </a:cubicBezTo>
                                <a:lnTo>
                                  <a:pt x="9735" y="15989"/>
                                </a:lnTo>
                                <a:cubicBezTo>
                                  <a:pt x="9735" y="15962"/>
                                  <a:pt x="9763" y="15935"/>
                                  <a:pt x="9805" y="15935"/>
                                </a:cubicBezTo>
                                <a:lnTo>
                                  <a:pt x="10080" y="15935"/>
                                </a:lnTo>
                                <a:close/>
                                <a:moveTo>
                                  <a:pt x="10017" y="15810"/>
                                </a:moveTo>
                                <a:lnTo>
                                  <a:pt x="10017" y="15848"/>
                                </a:lnTo>
                                <a:lnTo>
                                  <a:pt x="9869" y="15848"/>
                                </a:lnTo>
                                <a:lnTo>
                                  <a:pt x="9869" y="15810"/>
                                </a:lnTo>
                                <a:cubicBezTo>
                                  <a:pt x="9869" y="15788"/>
                                  <a:pt x="9876" y="15777"/>
                                  <a:pt x="9890" y="15771"/>
                                </a:cubicBezTo>
                                <a:cubicBezTo>
                                  <a:pt x="9904" y="15761"/>
                                  <a:pt x="9918" y="15755"/>
                                  <a:pt x="9939" y="15755"/>
                                </a:cubicBezTo>
                                <a:cubicBezTo>
                                  <a:pt x="9961" y="15755"/>
                                  <a:pt x="9982" y="15761"/>
                                  <a:pt x="9989" y="15771"/>
                                </a:cubicBezTo>
                                <a:cubicBezTo>
                                  <a:pt x="10003" y="15777"/>
                                  <a:pt x="10017" y="15788"/>
                                  <a:pt x="10017" y="15810"/>
                                </a:cubicBezTo>
                                <a:close/>
                                <a:moveTo>
                                  <a:pt x="17586" y="229"/>
                                </a:moveTo>
                                <a:lnTo>
                                  <a:pt x="18073" y="229"/>
                                </a:lnTo>
                                <a:lnTo>
                                  <a:pt x="17755" y="473"/>
                                </a:lnTo>
                                <a:cubicBezTo>
                                  <a:pt x="17727" y="495"/>
                                  <a:pt x="17727" y="522"/>
                                  <a:pt x="17755" y="544"/>
                                </a:cubicBezTo>
                                <a:cubicBezTo>
                                  <a:pt x="17770" y="555"/>
                                  <a:pt x="17784" y="561"/>
                                  <a:pt x="17798" y="561"/>
                                </a:cubicBezTo>
                                <a:cubicBezTo>
                                  <a:pt x="17812" y="561"/>
                                  <a:pt x="17833" y="555"/>
                                  <a:pt x="17840" y="544"/>
                                </a:cubicBezTo>
                                <a:lnTo>
                                  <a:pt x="18242" y="234"/>
                                </a:lnTo>
                                <a:lnTo>
                                  <a:pt x="18630" y="234"/>
                                </a:lnTo>
                                <a:lnTo>
                                  <a:pt x="18630" y="321"/>
                                </a:lnTo>
                                <a:cubicBezTo>
                                  <a:pt x="18630" y="392"/>
                                  <a:pt x="18665" y="457"/>
                                  <a:pt x="18729" y="512"/>
                                </a:cubicBezTo>
                                <a:lnTo>
                                  <a:pt x="18814" y="577"/>
                                </a:lnTo>
                                <a:lnTo>
                                  <a:pt x="18538" y="789"/>
                                </a:lnTo>
                                <a:lnTo>
                                  <a:pt x="17967" y="789"/>
                                </a:lnTo>
                                <a:cubicBezTo>
                                  <a:pt x="17932" y="789"/>
                                  <a:pt x="17904" y="811"/>
                                  <a:pt x="17904" y="838"/>
                                </a:cubicBezTo>
                                <a:cubicBezTo>
                                  <a:pt x="17904" y="865"/>
                                  <a:pt x="17932" y="887"/>
                                  <a:pt x="17967" y="887"/>
                                </a:cubicBezTo>
                                <a:lnTo>
                                  <a:pt x="18411" y="887"/>
                                </a:lnTo>
                                <a:lnTo>
                                  <a:pt x="18066" y="1154"/>
                                </a:lnTo>
                                <a:cubicBezTo>
                                  <a:pt x="18038" y="1176"/>
                                  <a:pt x="18038" y="1203"/>
                                  <a:pt x="18066" y="1224"/>
                                </a:cubicBezTo>
                                <a:cubicBezTo>
                                  <a:pt x="18080" y="1235"/>
                                  <a:pt x="18094" y="1241"/>
                                  <a:pt x="18108" y="1241"/>
                                </a:cubicBezTo>
                                <a:cubicBezTo>
                                  <a:pt x="18122" y="1241"/>
                                  <a:pt x="18143" y="1235"/>
                                  <a:pt x="18150" y="1224"/>
                                </a:cubicBezTo>
                                <a:lnTo>
                                  <a:pt x="18496" y="958"/>
                                </a:lnTo>
                                <a:lnTo>
                                  <a:pt x="18496" y="1301"/>
                                </a:lnTo>
                                <a:cubicBezTo>
                                  <a:pt x="18496" y="1328"/>
                                  <a:pt x="18524" y="1350"/>
                                  <a:pt x="18560" y="1350"/>
                                </a:cubicBezTo>
                                <a:cubicBezTo>
                                  <a:pt x="18595" y="1350"/>
                                  <a:pt x="18623" y="1328"/>
                                  <a:pt x="18623" y="1301"/>
                                </a:cubicBezTo>
                                <a:lnTo>
                                  <a:pt x="18623" y="860"/>
                                </a:lnTo>
                                <a:lnTo>
                                  <a:pt x="18898" y="648"/>
                                </a:lnTo>
                                <a:lnTo>
                                  <a:pt x="18983" y="713"/>
                                </a:lnTo>
                                <a:cubicBezTo>
                                  <a:pt x="19046" y="762"/>
                                  <a:pt x="19131" y="789"/>
                                  <a:pt x="19230" y="789"/>
                                </a:cubicBezTo>
                                <a:lnTo>
                                  <a:pt x="19350" y="789"/>
                                </a:lnTo>
                                <a:lnTo>
                                  <a:pt x="19350" y="1088"/>
                                </a:lnTo>
                                <a:lnTo>
                                  <a:pt x="18948" y="1399"/>
                                </a:lnTo>
                                <a:cubicBezTo>
                                  <a:pt x="18919" y="1420"/>
                                  <a:pt x="18919" y="1448"/>
                                  <a:pt x="18948" y="1469"/>
                                </a:cubicBezTo>
                                <a:cubicBezTo>
                                  <a:pt x="18976" y="1491"/>
                                  <a:pt x="19011" y="1491"/>
                                  <a:pt x="19039" y="1469"/>
                                </a:cubicBezTo>
                                <a:lnTo>
                                  <a:pt x="19357" y="1224"/>
                                </a:lnTo>
                                <a:lnTo>
                                  <a:pt x="19357" y="1600"/>
                                </a:lnTo>
                                <a:cubicBezTo>
                                  <a:pt x="19357" y="1627"/>
                                  <a:pt x="19385" y="1649"/>
                                  <a:pt x="19420" y="1649"/>
                                </a:cubicBezTo>
                                <a:cubicBezTo>
                                  <a:pt x="19456" y="1649"/>
                                  <a:pt x="19484" y="1627"/>
                                  <a:pt x="19484" y="1600"/>
                                </a:cubicBezTo>
                                <a:lnTo>
                                  <a:pt x="19484" y="1224"/>
                                </a:lnTo>
                                <a:lnTo>
                                  <a:pt x="19801" y="1469"/>
                                </a:lnTo>
                                <a:cubicBezTo>
                                  <a:pt x="19815" y="1480"/>
                                  <a:pt x="19829" y="1486"/>
                                  <a:pt x="19844" y="1486"/>
                                </a:cubicBezTo>
                                <a:cubicBezTo>
                                  <a:pt x="19858" y="1486"/>
                                  <a:pt x="19879" y="1480"/>
                                  <a:pt x="19886" y="1469"/>
                                </a:cubicBezTo>
                                <a:cubicBezTo>
                                  <a:pt x="19914" y="1448"/>
                                  <a:pt x="19914" y="1420"/>
                                  <a:pt x="19886" y="1399"/>
                                </a:cubicBezTo>
                                <a:lnTo>
                                  <a:pt x="19484" y="1088"/>
                                </a:lnTo>
                                <a:lnTo>
                                  <a:pt x="19484" y="789"/>
                                </a:lnTo>
                                <a:lnTo>
                                  <a:pt x="19604" y="789"/>
                                </a:lnTo>
                                <a:cubicBezTo>
                                  <a:pt x="19695" y="789"/>
                                  <a:pt x="19780" y="762"/>
                                  <a:pt x="19851" y="713"/>
                                </a:cubicBezTo>
                                <a:lnTo>
                                  <a:pt x="19935" y="648"/>
                                </a:lnTo>
                                <a:lnTo>
                                  <a:pt x="20210" y="860"/>
                                </a:lnTo>
                                <a:lnTo>
                                  <a:pt x="20210" y="1301"/>
                                </a:lnTo>
                                <a:cubicBezTo>
                                  <a:pt x="20210" y="1328"/>
                                  <a:pt x="20239" y="1350"/>
                                  <a:pt x="20274" y="1350"/>
                                </a:cubicBezTo>
                                <a:cubicBezTo>
                                  <a:pt x="20309" y="1350"/>
                                  <a:pt x="20337" y="1328"/>
                                  <a:pt x="20337" y="1301"/>
                                </a:cubicBezTo>
                                <a:lnTo>
                                  <a:pt x="20337" y="958"/>
                                </a:lnTo>
                                <a:lnTo>
                                  <a:pt x="20655" y="1203"/>
                                </a:lnTo>
                                <a:cubicBezTo>
                                  <a:pt x="20641" y="1197"/>
                                  <a:pt x="20619" y="1192"/>
                                  <a:pt x="20598" y="1192"/>
                                </a:cubicBezTo>
                                <a:cubicBezTo>
                                  <a:pt x="20521" y="1192"/>
                                  <a:pt x="20457" y="1241"/>
                                  <a:pt x="20457" y="1301"/>
                                </a:cubicBezTo>
                                <a:cubicBezTo>
                                  <a:pt x="20457" y="1306"/>
                                  <a:pt x="20457" y="1312"/>
                                  <a:pt x="20457" y="1322"/>
                                </a:cubicBezTo>
                                <a:cubicBezTo>
                                  <a:pt x="20408" y="1339"/>
                                  <a:pt x="20373" y="1377"/>
                                  <a:pt x="20373" y="1420"/>
                                </a:cubicBezTo>
                                <a:lnTo>
                                  <a:pt x="20373" y="1469"/>
                                </a:lnTo>
                                <a:cubicBezTo>
                                  <a:pt x="20112" y="1540"/>
                                  <a:pt x="19921" y="1731"/>
                                  <a:pt x="19921" y="1959"/>
                                </a:cubicBezTo>
                                <a:cubicBezTo>
                                  <a:pt x="19921" y="2248"/>
                                  <a:pt x="20224" y="2476"/>
                                  <a:pt x="20591" y="2476"/>
                                </a:cubicBezTo>
                                <a:cubicBezTo>
                                  <a:pt x="20965" y="2476"/>
                                  <a:pt x="21261" y="2242"/>
                                  <a:pt x="21261" y="1959"/>
                                </a:cubicBezTo>
                                <a:cubicBezTo>
                                  <a:pt x="21261" y="1736"/>
                                  <a:pt x="21071" y="1540"/>
                                  <a:pt x="20810" y="1469"/>
                                </a:cubicBezTo>
                                <a:lnTo>
                                  <a:pt x="20810" y="1420"/>
                                </a:lnTo>
                                <a:cubicBezTo>
                                  <a:pt x="20810" y="1377"/>
                                  <a:pt x="20775" y="1339"/>
                                  <a:pt x="20725" y="1322"/>
                                </a:cubicBezTo>
                                <a:cubicBezTo>
                                  <a:pt x="20725" y="1317"/>
                                  <a:pt x="20725" y="1312"/>
                                  <a:pt x="20725" y="1301"/>
                                </a:cubicBezTo>
                                <a:cubicBezTo>
                                  <a:pt x="20725" y="1273"/>
                                  <a:pt x="20711" y="1252"/>
                                  <a:pt x="20697" y="1235"/>
                                </a:cubicBezTo>
                                <a:cubicBezTo>
                                  <a:pt x="20704" y="1235"/>
                                  <a:pt x="20711" y="1241"/>
                                  <a:pt x="20718" y="1241"/>
                                </a:cubicBezTo>
                                <a:cubicBezTo>
                                  <a:pt x="20732" y="1241"/>
                                  <a:pt x="20753" y="1235"/>
                                  <a:pt x="20761" y="1224"/>
                                </a:cubicBezTo>
                                <a:cubicBezTo>
                                  <a:pt x="20789" y="1203"/>
                                  <a:pt x="20789" y="1176"/>
                                  <a:pt x="20761" y="1154"/>
                                </a:cubicBezTo>
                                <a:lnTo>
                                  <a:pt x="20415" y="887"/>
                                </a:lnTo>
                                <a:lnTo>
                                  <a:pt x="20859" y="887"/>
                                </a:lnTo>
                                <a:cubicBezTo>
                                  <a:pt x="20895" y="887"/>
                                  <a:pt x="20923" y="865"/>
                                  <a:pt x="20923" y="838"/>
                                </a:cubicBezTo>
                                <a:cubicBezTo>
                                  <a:pt x="20923" y="811"/>
                                  <a:pt x="20895" y="789"/>
                                  <a:pt x="20859" y="789"/>
                                </a:cubicBezTo>
                                <a:lnTo>
                                  <a:pt x="20288" y="789"/>
                                </a:lnTo>
                                <a:lnTo>
                                  <a:pt x="20013" y="577"/>
                                </a:lnTo>
                                <a:lnTo>
                                  <a:pt x="20097" y="512"/>
                                </a:lnTo>
                                <a:cubicBezTo>
                                  <a:pt x="20161" y="463"/>
                                  <a:pt x="20196" y="397"/>
                                  <a:pt x="20196" y="321"/>
                                </a:cubicBezTo>
                                <a:lnTo>
                                  <a:pt x="20196" y="229"/>
                                </a:lnTo>
                                <a:lnTo>
                                  <a:pt x="20584" y="229"/>
                                </a:lnTo>
                                <a:lnTo>
                                  <a:pt x="20986" y="539"/>
                                </a:lnTo>
                                <a:cubicBezTo>
                                  <a:pt x="21000" y="550"/>
                                  <a:pt x="21015" y="555"/>
                                  <a:pt x="21029" y="555"/>
                                </a:cubicBezTo>
                                <a:cubicBezTo>
                                  <a:pt x="21043" y="555"/>
                                  <a:pt x="21064" y="550"/>
                                  <a:pt x="21071" y="539"/>
                                </a:cubicBezTo>
                                <a:cubicBezTo>
                                  <a:pt x="21099" y="517"/>
                                  <a:pt x="21099" y="490"/>
                                  <a:pt x="21071" y="468"/>
                                </a:cubicBezTo>
                                <a:lnTo>
                                  <a:pt x="20753" y="223"/>
                                </a:lnTo>
                                <a:lnTo>
                                  <a:pt x="21240" y="223"/>
                                </a:lnTo>
                                <a:cubicBezTo>
                                  <a:pt x="21276" y="223"/>
                                  <a:pt x="21304" y="201"/>
                                  <a:pt x="21304" y="174"/>
                                </a:cubicBezTo>
                                <a:cubicBezTo>
                                  <a:pt x="21304" y="147"/>
                                  <a:pt x="21276" y="125"/>
                                  <a:pt x="21240" y="125"/>
                                </a:cubicBezTo>
                                <a:lnTo>
                                  <a:pt x="20753" y="125"/>
                                </a:lnTo>
                                <a:lnTo>
                                  <a:pt x="20916" y="0"/>
                                </a:lnTo>
                                <a:lnTo>
                                  <a:pt x="20739" y="0"/>
                                </a:lnTo>
                                <a:lnTo>
                                  <a:pt x="20577" y="125"/>
                                </a:lnTo>
                                <a:lnTo>
                                  <a:pt x="20189" y="125"/>
                                </a:lnTo>
                                <a:lnTo>
                                  <a:pt x="20189" y="33"/>
                                </a:lnTo>
                                <a:cubicBezTo>
                                  <a:pt x="20189" y="22"/>
                                  <a:pt x="20189" y="11"/>
                                  <a:pt x="20182" y="0"/>
                                </a:cubicBezTo>
                                <a:lnTo>
                                  <a:pt x="20055" y="0"/>
                                </a:lnTo>
                                <a:cubicBezTo>
                                  <a:pt x="20055" y="11"/>
                                  <a:pt x="20062" y="22"/>
                                  <a:pt x="20062" y="33"/>
                                </a:cubicBezTo>
                                <a:lnTo>
                                  <a:pt x="20062" y="125"/>
                                </a:lnTo>
                                <a:lnTo>
                                  <a:pt x="19554" y="125"/>
                                </a:lnTo>
                                <a:lnTo>
                                  <a:pt x="19717" y="0"/>
                                </a:lnTo>
                                <a:lnTo>
                                  <a:pt x="19540" y="0"/>
                                </a:lnTo>
                                <a:lnTo>
                                  <a:pt x="19484" y="65"/>
                                </a:lnTo>
                                <a:lnTo>
                                  <a:pt x="19484" y="5"/>
                                </a:lnTo>
                                <a:lnTo>
                                  <a:pt x="19357" y="5"/>
                                </a:lnTo>
                                <a:lnTo>
                                  <a:pt x="19357" y="65"/>
                                </a:lnTo>
                                <a:lnTo>
                                  <a:pt x="19279" y="5"/>
                                </a:lnTo>
                                <a:lnTo>
                                  <a:pt x="19103" y="5"/>
                                </a:lnTo>
                                <a:lnTo>
                                  <a:pt x="19265" y="131"/>
                                </a:lnTo>
                                <a:lnTo>
                                  <a:pt x="18757" y="131"/>
                                </a:lnTo>
                                <a:lnTo>
                                  <a:pt x="18757" y="38"/>
                                </a:lnTo>
                                <a:cubicBezTo>
                                  <a:pt x="18757" y="27"/>
                                  <a:pt x="18757" y="16"/>
                                  <a:pt x="18764" y="5"/>
                                </a:cubicBezTo>
                                <a:lnTo>
                                  <a:pt x="18637" y="5"/>
                                </a:lnTo>
                                <a:cubicBezTo>
                                  <a:pt x="18637" y="16"/>
                                  <a:pt x="18630" y="27"/>
                                  <a:pt x="18630" y="38"/>
                                </a:cubicBezTo>
                                <a:lnTo>
                                  <a:pt x="18630" y="131"/>
                                </a:lnTo>
                                <a:lnTo>
                                  <a:pt x="18242" y="131"/>
                                </a:lnTo>
                                <a:lnTo>
                                  <a:pt x="18080" y="5"/>
                                </a:lnTo>
                                <a:lnTo>
                                  <a:pt x="17904" y="5"/>
                                </a:lnTo>
                                <a:lnTo>
                                  <a:pt x="18066" y="131"/>
                                </a:lnTo>
                                <a:lnTo>
                                  <a:pt x="17579" y="131"/>
                                </a:lnTo>
                                <a:cubicBezTo>
                                  <a:pt x="17544" y="131"/>
                                  <a:pt x="17516" y="152"/>
                                  <a:pt x="17516" y="180"/>
                                </a:cubicBezTo>
                                <a:cubicBezTo>
                                  <a:pt x="17523" y="207"/>
                                  <a:pt x="17551" y="229"/>
                                  <a:pt x="17586" y="229"/>
                                </a:cubicBezTo>
                                <a:close/>
                                <a:moveTo>
                                  <a:pt x="21163" y="1774"/>
                                </a:moveTo>
                                <a:lnTo>
                                  <a:pt x="21036" y="1774"/>
                                </a:lnTo>
                                <a:cubicBezTo>
                                  <a:pt x="21022" y="1774"/>
                                  <a:pt x="21007" y="1785"/>
                                  <a:pt x="21007" y="1796"/>
                                </a:cubicBezTo>
                                <a:cubicBezTo>
                                  <a:pt x="21007" y="1807"/>
                                  <a:pt x="21022" y="1818"/>
                                  <a:pt x="21036" y="1818"/>
                                </a:cubicBezTo>
                                <a:lnTo>
                                  <a:pt x="21177" y="1818"/>
                                </a:lnTo>
                                <a:cubicBezTo>
                                  <a:pt x="21184" y="1839"/>
                                  <a:pt x="21191" y="1861"/>
                                  <a:pt x="21198" y="1888"/>
                                </a:cubicBezTo>
                                <a:lnTo>
                                  <a:pt x="21007" y="1992"/>
                                </a:lnTo>
                                <a:lnTo>
                                  <a:pt x="20972" y="1976"/>
                                </a:lnTo>
                                <a:cubicBezTo>
                                  <a:pt x="20958" y="1970"/>
                                  <a:pt x="20944" y="1970"/>
                                  <a:pt x="20937" y="1981"/>
                                </a:cubicBezTo>
                                <a:cubicBezTo>
                                  <a:pt x="20930" y="1992"/>
                                  <a:pt x="20930" y="2003"/>
                                  <a:pt x="20944" y="2008"/>
                                </a:cubicBezTo>
                                <a:lnTo>
                                  <a:pt x="20993" y="2035"/>
                                </a:lnTo>
                                <a:cubicBezTo>
                                  <a:pt x="21000" y="2035"/>
                                  <a:pt x="21000" y="2041"/>
                                  <a:pt x="21007" y="2041"/>
                                </a:cubicBezTo>
                                <a:cubicBezTo>
                                  <a:pt x="21015" y="2041"/>
                                  <a:pt x="21022" y="2041"/>
                                  <a:pt x="21022" y="2035"/>
                                </a:cubicBezTo>
                                <a:lnTo>
                                  <a:pt x="21205" y="1937"/>
                                </a:lnTo>
                                <a:cubicBezTo>
                                  <a:pt x="21205" y="1943"/>
                                  <a:pt x="21205" y="1954"/>
                                  <a:pt x="21205" y="1959"/>
                                </a:cubicBezTo>
                                <a:cubicBezTo>
                                  <a:pt x="21205" y="2008"/>
                                  <a:pt x="21198" y="2057"/>
                                  <a:pt x="21177" y="2101"/>
                                </a:cubicBezTo>
                                <a:lnTo>
                                  <a:pt x="20274" y="2101"/>
                                </a:lnTo>
                                <a:cubicBezTo>
                                  <a:pt x="20260" y="2101"/>
                                  <a:pt x="20246" y="2112"/>
                                  <a:pt x="20246" y="2122"/>
                                </a:cubicBezTo>
                                <a:cubicBezTo>
                                  <a:pt x="20246" y="2133"/>
                                  <a:pt x="20260" y="2144"/>
                                  <a:pt x="20274" y="2144"/>
                                </a:cubicBezTo>
                                <a:lnTo>
                                  <a:pt x="21156" y="2144"/>
                                </a:lnTo>
                                <a:cubicBezTo>
                                  <a:pt x="21064" y="2313"/>
                                  <a:pt x="20845" y="2433"/>
                                  <a:pt x="20584" y="2433"/>
                                </a:cubicBezTo>
                                <a:cubicBezTo>
                                  <a:pt x="20323" y="2433"/>
                                  <a:pt x="20112" y="2313"/>
                                  <a:pt x="20013" y="2144"/>
                                </a:cubicBezTo>
                                <a:lnTo>
                                  <a:pt x="20154" y="2144"/>
                                </a:lnTo>
                                <a:cubicBezTo>
                                  <a:pt x="20168" y="2144"/>
                                  <a:pt x="20182" y="2133"/>
                                  <a:pt x="20182" y="2122"/>
                                </a:cubicBezTo>
                                <a:cubicBezTo>
                                  <a:pt x="20182" y="2112"/>
                                  <a:pt x="20168" y="2101"/>
                                  <a:pt x="20154" y="2101"/>
                                </a:cubicBezTo>
                                <a:lnTo>
                                  <a:pt x="19992" y="2101"/>
                                </a:lnTo>
                                <a:cubicBezTo>
                                  <a:pt x="19970" y="2057"/>
                                  <a:pt x="19963" y="2008"/>
                                  <a:pt x="19963" y="1959"/>
                                </a:cubicBezTo>
                                <a:cubicBezTo>
                                  <a:pt x="19963" y="1954"/>
                                  <a:pt x="19963" y="1943"/>
                                  <a:pt x="19963" y="1937"/>
                                </a:cubicBezTo>
                                <a:lnTo>
                                  <a:pt x="20140" y="2035"/>
                                </a:lnTo>
                                <a:cubicBezTo>
                                  <a:pt x="20147" y="2035"/>
                                  <a:pt x="20147" y="2041"/>
                                  <a:pt x="20154" y="2041"/>
                                </a:cubicBezTo>
                                <a:cubicBezTo>
                                  <a:pt x="20161" y="2041"/>
                                  <a:pt x="20168" y="2041"/>
                                  <a:pt x="20168" y="2035"/>
                                </a:cubicBezTo>
                                <a:lnTo>
                                  <a:pt x="20260" y="1986"/>
                                </a:lnTo>
                                <a:cubicBezTo>
                                  <a:pt x="20274" y="1981"/>
                                  <a:pt x="20274" y="1965"/>
                                  <a:pt x="20267" y="1959"/>
                                </a:cubicBezTo>
                                <a:cubicBezTo>
                                  <a:pt x="20260" y="1948"/>
                                  <a:pt x="20239" y="1948"/>
                                  <a:pt x="20231" y="1954"/>
                                </a:cubicBezTo>
                                <a:lnTo>
                                  <a:pt x="20154" y="1997"/>
                                </a:lnTo>
                                <a:lnTo>
                                  <a:pt x="19963" y="1894"/>
                                </a:lnTo>
                                <a:cubicBezTo>
                                  <a:pt x="19970" y="1872"/>
                                  <a:pt x="19978" y="1845"/>
                                  <a:pt x="19985" y="1823"/>
                                </a:cubicBezTo>
                                <a:lnTo>
                                  <a:pt x="20895" y="1823"/>
                                </a:lnTo>
                                <a:cubicBezTo>
                                  <a:pt x="20909" y="1823"/>
                                  <a:pt x="20923" y="1812"/>
                                  <a:pt x="20923" y="1801"/>
                                </a:cubicBezTo>
                                <a:cubicBezTo>
                                  <a:pt x="20923" y="1790"/>
                                  <a:pt x="20909" y="1780"/>
                                  <a:pt x="20895" y="1780"/>
                                </a:cubicBezTo>
                                <a:lnTo>
                                  <a:pt x="19999" y="1780"/>
                                </a:lnTo>
                                <a:cubicBezTo>
                                  <a:pt x="20090" y="1611"/>
                                  <a:pt x="20309" y="1491"/>
                                  <a:pt x="20570" y="1491"/>
                                </a:cubicBezTo>
                                <a:cubicBezTo>
                                  <a:pt x="20831" y="1491"/>
                                  <a:pt x="21071" y="1600"/>
                                  <a:pt x="21163" y="1774"/>
                                </a:cubicBezTo>
                                <a:close/>
                                <a:moveTo>
                                  <a:pt x="20768" y="1415"/>
                                </a:moveTo>
                                <a:lnTo>
                                  <a:pt x="20768" y="1453"/>
                                </a:lnTo>
                                <a:cubicBezTo>
                                  <a:pt x="20711" y="1442"/>
                                  <a:pt x="20655" y="1437"/>
                                  <a:pt x="20598" y="1437"/>
                                </a:cubicBezTo>
                                <a:cubicBezTo>
                                  <a:pt x="20542" y="1437"/>
                                  <a:pt x="20485" y="1442"/>
                                  <a:pt x="20429" y="1453"/>
                                </a:cubicBezTo>
                                <a:lnTo>
                                  <a:pt x="20429" y="1415"/>
                                </a:lnTo>
                                <a:cubicBezTo>
                                  <a:pt x="20429" y="1377"/>
                                  <a:pt x="20464" y="1350"/>
                                  <a:pt x="20514" y="1350"/>
                                </a:cubicBezTo>
                                <a:lnTo>
                                  <a:pt x="20676" y="1350"/>
                                </a:lnTo>
                                <a:cubicBezTo>
                                  <a:pt x="20725" y="1350"/>
                                  <a:pt x="20768" y="1382"/>
                                  <a:pt x="20768" y="1415"/>
                                </a:cubicBezTo>
                                <a:close/>
                                <a:moveTo>
                                  <a:pt x="20683" y="1295"/>
                                </a:moveTo>
                                <a:cubicBezTo>
                                  <a:pt x="20683" y="1301"/>
                                  <a:pt x="20683" y="1301"/>
                                  <a:pt x="20683" y="1306"/>
                                </a:cubicBezTo>
                                <a:cubicBezTo>
                                  <a:pt x="20683" y="1306"/>
                                  <a:pt x="20683" y="1306"/>
                                  <a:pt x="20683" y="1306"/>
                                </a:cubicBezTo>
                                <a:lnTo>
                                  <a:pt x="20521" y="1306"/>
                                </a:lnTo>
                                <a:cubicBezTo>
                                  <a:pt x="20521" y="1306"/>
                                  <a:pt x="20521" y="1306"/>
                                  <a:pt x="20521" y="1306"/>
                                </a:cubicBezTo>
                                <a:cubicBezTo>
                                  <a:pt x="20521" y="1301"/>
                                  <a:pt x="20521" y="1301"/>
                                  <a:pt x="20521" y="1295"/>
                                </a:cubicBezTo>
                                <a:cubicBezTo>
                                  <a:pt x="20521" y="1257"/>
                                  <a:pt x="20556" y="1230"/>
                                  <a:pt x="20605" y="1230"/>
                                </a:cubicBezTo>
                                <a:cubicBezTo>
                                  <a:pt x="20655" y="1230"/>
                                  <a:pt x="20683" y="1263"/>
                                  <a:pt x="20683" y="1295"/>
                                </a:cubicBezTo>
                                <a:close/>
                                <a:moveTo>
                                  <a:pt x="20083" y="229"/>
                                </a:moveTo>
                                <a:lnTo>
                                  <a:pt x="20083" y="321"/>
                                </a:lnTo>
                                <a:lnTo>
                                  <a:pt x="20083" y="321"/>
                                </a:lnTo>
                                <a:cubicBezTo>
                                  <a:pt x="20083" y="365"/>
                                  <a:pt x="20062" y="408"/>
                                  <a:pt x="20020" y="441"/>
                                </a:cubicBezTo>
                                <a:lnTo>
                                  <a:pt x="19935" y="506"/>
                                </a:lnTo>
                                <a:lnTo>
                                  <a:pt x="19575" y="229"/>
                                </a:lnTo>
                                <a:lnTo>
                                  <a:pt x="20083" y="229"/>
                                </a:lnTo>
                                <a:close/>
                                <a:moveTo>
                                  <a:pt x="19484" y="299"/>
                                </a:moveTo>
                                <a:lnTo>
                                  <a:pt x="19844" y="577"/>
                                </a:lnTo>
                                <a:lnTo>
                                  <a:pt x="19759" y="642"/>
                                </a:lnTo>
                                <a:cubicBezTo>
                                  <a:pt x="19717" y="675"/>
                                  <a:pt x="19660" y="691"/>
                                  <a:pt x="19604" y="691"/>
                                </a:cubicBezTo>
                                <a:lnTo>
                                  <a:pt x="19484" y="691"/>
                                </a:lnTo>
                                <a:lnTo>
                                  <a:pt x="19484" y="299"/>
                                </a:lnTo>
                                <a:close/>
                                <a:moveTo>
                                  <a:pt x="19357" y="299"/>
                                </a:moveTo>
                                <a:lnTo>
                                  <a:pt x="19357" y="691"/>
                                </a:lnTo>
                                <a:lnTo>
                                  <a:pt x="19237" y="691"/>
                                </a:lnTo>
                                <a:cubicBezTo>
                                  <a:pt x="19180" y="691"/>
                                  <a:pt x="19124" y="675"/>
                                  <a:pt x="19082" y="642"/>
                                </a:cubicBezTo>
                                <a:lnTo>
                                  <a:pt x="18997" y="577"/>
                                </a:lnTo>
                                <a:lnTo>
                                  <a:pt x="19357" y="299"/>
                                </a:lnTo>
                                <a:close/>
                                <a:moveTo>
                                  <a:pt x="18764" y="229"/>
                                </a:moveTo>
                                <a:lnTo>
                                  <a:pt x="19272" y="229"/>
                                </a:lnTo>
                                <a:lnTo>
                                  <a:pt x="18912" y="506"/>
                                </a:lnTo>
                                <a:lnTo>
                                  <a:pt x="18828" y="441"/>
                                </a:lnTo>
                                <a:cubicBezTo>
                                  <a:pt x="18785" y="408"/>
                                  <a:pt x="18764" y="365"/>
                                  <a:pt x="18764" y="321"/>
                                </a:cubicBezTo>
                                <a:lnTo>
                                  <a:pt x="18764" y="229"/>
                                </a:lnTo>
                                <a:close/>
                                <a:moveTo>
                                  <a:pt x="9671" y="11521"/>
                                </a:moveTo>
                                <a:cubicBezTo>
                                  <a:pt x="9671" y="11298"/>
                                  <a:pt x="9481" y="11102"/>
                                  <a:pt x="9220" y="11031"/>
                                </a:cubicBezTo>
                                <a:lnTo>
                                  <a:pt x="9220" y="10982"/>
                                </a:lnTo>
                                <a:cubicBezTo>
                                  <a:pt x="9220" y="10939"/>
                                  <a:pt x="9185" y="10901"/>
                                  <a:pt x="9135" y="10884"/>
                                </a:cubicBezTo>
                                <a:cubicBezTo>
                                  <a:pt x="9135" y="10879"/>
                                  <a:pt x="9135" y="10873"/>
                                  <a:pt x="9135" y="10863"/>
                                </a:cubicBezTo>
                                <a:cubicBezTo>
                                  <a:pt x="9135" y="10803"/>
                                  <a:pt x="9072" y="10754"/>
                                  <a:pt x="8994" y="10754"/>
                                </a:cubicBezTo>
                                <a:cubicBezTo>
                                  <a:pt x="8917" y="10754"/>
                                  <a:pt x="8853" y="10803"/>
                                  <a:pt x="8853" y="10863"/>
                                </a:cubicBezTo>
                                <a:cubicBezTo>
                                  <a:pt x="8853" y="10868"/>
                                  <a:pt x="8853" y="10873"/>
                                  <a:pt x="8853" y="10884"/>
                                </a:cubicBezTo>
                                <a:cubicBezTo>
                                  <a:pt x="8804" y="10901"/>
                                  <a:pt x="8768" y="10939"/>
                                  <a:pt x="8768" y="10982"/>
                                </a:cubicBezTo>
                                <a:lnTo>
                                  <a:pt x="8768" y="11031"/>
                                </a:lnTo>
                                <a:cubicBezTo>
                                  <a:pt x="8507" y="11102"/>
                                  <a:pt x="8317" y="11293"/>
                                  <a:pt x="8317" y="11521"/>
                                </a:cubicBezTo>
                                <a:cubicBezTo>
                                  <a:pt x="8317" y="11810"/>
                                  <a:pt x="8620" y="12038"/>
                                  <a:pt x="8987" y="12038"/>
                                </a:cubicBezTo>
                                <a:cubicBezTo>
                                  <a:pt x="9354" y="12038"/>
                                  <a:pt x="9671" y="11810"/>
                                  <a:pt x="9671" y="11521"/>
                                </a:cubicBezTo>
                                <a:close/>
                                <a:moveTo>
                                  <a:pt x="8994" y="10797"/>
                                </a:moveTo>
                                <a:cubicBezTo>
                                  <a:pt x="9044" y="10797"/>
                                  <a:pt x="9079" y="10824"/>
                                  <a:pt x="9079" y="10863"/>
                                </a:cubicBezTo>
                                <a:cubicBezTo>
                                  <a:pt x="9079" y="10868"/>
                                  <a:pt x="9079" y="10868"/>
                                  <a:pt x="9079" y="10873"/>
                                </a:cubicBezTo>
                                <a:cubicBezTo>
                                  <a:pt x="9079" y="10873"/>
                                  <a:pt x="9079" y="10873"/>
                                  <a:pt x="9079" y="10873"/>
                                </a:cubicBezTo>
                                <a:lnTo>
                                  <a:pt x="8917" y="10873"/>
                                </a:lnTo>
                                <a:cubicBezTo>
                                  <a:pt x="8917" y="10873"/>
                                  <a:pt x="8917" y="10873"/>
                                  <a:pt x="8917" y="10873"/>
                                </a:cubicBezTo>
                                <a:cubicBezTo>
                                  <a:pt x="8917" y="10868"/>
                                  <a:pt x="8917" y="10868"/>
                                  <a:pt x="8917" y="10863"/>
                                </a:cubicBezTo>
                                <a:cubicBezTo>
                                  <a:pt x="8909" y="10824"/>
                                  <a:pt x="8952" y="10797"/>
                                  <a:pt x="8994" y="10797"/>
                                </a:cubicBezTo>
                                <a:close/>
                                <a:moveTo>
                                  <a:pt x="8832" y="10982"/>
                                </a:moveTo>
                                <a:cubicBezTo>
                                  <a:pt x="8832" y="10944"/>
                                  <a:pt x="8867" y="10917"/>
                                  <a:pt x="8917" y="10917"/>
                                </a:cubicBezTo>
                                <a:lnTo>
                                  <a:pt x="9079" y="10917"/>
                                </a:lnTo>
                                <a:cubicBezTo>
                                  <a:pt x="9128" y="10917"/>
                                  <a:pt x="9163" y="10944"/>
                                  <a:pt x="9163" y="10982"/>
                                </a:cubicBezTo>
                                <a:lnTo>
                                  <a:pt x="9163" y="11020"/>
                                </a:lnTo>
                                <a:cubicBezTo>
                                  <a:pt x="9107" y="11010"/>
                                  <a:pt x="9051" y="11004"/>
                                  <a:pt x="8994" y="11004"/>
                                </a:cubicBezTo>
                                <a:cubicBezTo>
                                  <a:pt x="8938" y="11004"/>
                                  <a:pt x="8881" y="11010"/>
                                  <a:pt x="8825" y="11020"/>
                                </a:cubicBezTo>
                                <a:lnTo>
                                  <a:pt x="8825" y="10982"/>
                                </a:lnTo>
                                <a:close/>
                                <a:moveTo>
                                  <a:pt x="8430" y="11706"/>
                                </a:moveTo>
                                <a:lnTo>
                                  <a:pt x="8571" y="11706"/>
                                </a:lnTo>
                                <a:cubicBezTo>
                                  <a:pt x="8585" y="11706"/>
                                  <a:pt x="8599" y="11695"/>
                                  <a:pt x="8599" y="11684"/>
                                </a:cubicBezTo>
                                <a:cubicBezTo>
                                  <a:pt x="8599" y="11673"/>
                                  <a:pt x="8585" y="11663"/>
                                  <a:pt x="8571" y="11663"/>
                                </a:cubicBezTo>
                                <a:lnTo>
                                  <a:pt x="8409" y="11663"/>
                                </a:lnTo>
                                <a:cubicBezTo>
                                  <a:pt x="8387" y="11619"/>
                                  <a:pt x="8380" y="11570"/>
                                  <a:pt x="8380" y="11521"/>
                                </a:cubicBezTo>
                                <a:cubicBezTo>
                                  <a:pt x="8380" y="11516"/>
                                  <a:pt x="8380" y="11505"/>
                                  <a:pt x="8380" y="11499"/>
                                </a:cubicBezTo>
                                <a:lnTo>
                                  <a:pt x="8557" y="11597"/>
                                </a:lnTo>
                                <a:cubicBezTo>
                                  <a:pt x="8564" y="11597"/>
                                  <a:pt x="8564" y="11603"/>
                                  <a:pt x="8571" y="11603"/>
                                </a:cubicBezTo>
                                <a:cubicBezTo>
                                  <a:pt x="8578" y="11603"/>
                                  <a:pt x="8585" y="11603"/>
                                  <a:pt x="8585" y="11597"/>
                                </a:cubicBezTo>
                                <a:lnTo>
                                  <a:pt x="8677" y="11548"/>
                                </a:lnTo>
                                <a:cubicBezTo>
                                  <a:pt x="8691" y="11543"/>
                                  <a:pt x="8691" y="11527"/>
                                  <a:pt x="8684" y="11521"/>
                                </a:cubicBezTo>
                                <a:cubicBezTo>
                                  <a:pt x="8677" y="11516"/>
                                  <a:pt x="8656" y="11510"/>
                                  <a:pt x="8648" y="11516"/>
                                </a:cubicBezTo>
                                <a:lnTo>
                                  <a:pt x="8571" y="11559"/>
                                </a:lnTo>
                                <a:lnTo>
                                  <a:pt x="8380" y="11456"/>
                                </a:lnTo>
                                <a:cubicBezTo>
                                  <a:pt x="8387" y="11434"/>
                                  <a:pt x="8395" y="11407"/>
                                  <a:pt x="8402" y="11385"/>
                                </a:cubicBezTo>
                                <a:lnTo>
                                  <a:pt x="9312" y="11385"/>
                                </a:lnTo>
                                <a:cubicBezTo>
                                  <a:pt x="9326" y="11385"/>
                                  <a:pt x="9340" y="11374"/>
                                  <a:pt x="9340" y="11363"/>
                                </a:cubicBezTo>
                                <a:cubicBezTo>
                                  <a:pt x="9340" y="11352"/>
                                  <a:pt x="9326" y="11341"/>
                                  <a:pt x="9312" y="11341"/>
                                </a:cubicBezTo>
                                <a:lnTo>
                                  <a:pt x="8416" y="11341"/>
                                </a:lnTo>
                                <a:cubicBezTo>
                                  <a:pt x="8507" y="11173"/>
                                  <a:pt x="8726" y="11053"/>
                                  <a:pt x="8987" y="11053"/>
                                </a:cubicBezTo>
                                <a:cubicBezTo>
                                  <a:pt x="9248" y="11053"/>
                                  <a:pt x="9460" y="11173"/>
                                  <a:pt x="9558" y="11341"/>
                                </a:cubicBezTo>
                                <a:lnTo>
                                  <a:pt x="9431" y="11341"/>
                                </a:lnTo>
                                <a:cubicBezTo>
                                  <a:pt x="9417" y="11341"/>
                                  <a:pt x="9403" y="11352"/>
                                  <a:pt x="9403" y="11363"/>
                                </a:cubicBezTo>
                                <a:cubicBezTo>
                                  <a:pt x="9403" y="11374"/>
                                  <a:pt x="9417" y="11385"/>
                                  <a:pt x="9431" y="11385"/>
                                </a:cubicBezTo>
                                <a:lnTo>
                                  <a:pt x="9573" y="11385"/>
                                </a:lnTo>
                                <a:cubicBezTo>
                                  <a:pt x="9580" y="11407"/>
                                  <a:pt x="9587" y="11429"/>
                                  <a:pt x="9594" y="11456"/>
                                </a:cubicBezTo>
                                <a:lnTo>
                                  <a:pt x="9403" y="11559"/>
                                </a:lnTo>
                                <a:lnTo>
                                  <a:pt x="9368" y="11543"/>
                                </a:lnTo>
                                <a:cubicBezTo>
                                  <a:pt x="9354" y="11537"/>
                                  <a:pt x="9340" y="11537"/>
                                  <a:pt x="9333" y="11548"/>
                                </a:cubicBezTo>
                                <a:cubicBezTo>
                                  <a:pt x="9326" y="11559"/>
                                  <a:pt x="9326" y="11570"/>
                                  <a:pt x="9340" y="11576"/>
                                </a:cubicBezTo>
                                <a:lnTo>
                                  <a:pt x="9389" y="11603"/>
                                </a:lnTo>
                                <a:cubicBezTo>
                                  <a:pt x="9396" y="11603"/>
                                  <a:pt x="9396" y="11608"/>
                                  <a:pt x="9403" y="11608"/>
                                </a:cubicBezTo>
                                <a:cubicBezTo>
                                  <a:pt x="9410" y="11608"/>
                                  <a:pt x="9417" y="11608"/>
                                  <a:pt x="9417" y="11603"/>
                                </a:cubicBezTo>
                                <a:lnTo>
                                  <a:pt x="9601" y="11505"/>
                                </a:lnTo>
                                <a:cubicBezTo>
                                  <a:pt x="9601" y="11510"/>
                                  <a:pt x="9601" y="11521"/>
                                  <a:pt x="9601" y="11527"/>
                                </a:cubicBezTo>
                                <a:cubicBezTo>
                                  <a:pt x="9601" y="11576"/>
                                  <a:pt x="9594" y="11624"/>
                                  <a:pt x="9573" y="11668"/>
                                </a:cubicBezTo>
                                <a:lnTo>
                                  <a:pt x="8670" y="11668"/>
                                </a:lnTo>
                                <a:cubicBezTo>
                                  <a:pt x="8656" y="11668"/>
                                  <a:pt x="8641" y="11679"/>
                                  <a:pt x="8641" y="11690"/>
                                </a:cubicBezTo>
                                <a:cubicBezTo>
                                  <a:pt x="8641" y="11701"/>
                                  <a:pt x="8656" y="11712"/>
                                  <a:pt x="8670" y="11712"/>
                                </a:cubicBezTo>
                                <a:lnTo>
                                  <a:pt x="9551" y="11712"/>
                                </a:lnTo>
                                <a:cubicBezTo>
                                  <a:pt x="9460" y="11880"/>
                                  <a:pt x="9241" y="12000"/>
                                  <a:pt x="8980" y="12000"/>
                                </a:cubicBezTo>
                                <a:cubicBezTo>
                                  <a:pt x="8719" y="12000"/>
                                  <a:pt x="8521" y="11880"/>
                                  <a:pt x="8430" y="11706"/>
                                </a:cubicBezTo>
                                <a:close/>
                                <a:moveTo>
                                  <a:pt x="5255" y="12800"/>
                                </a:moveTo>
                                <a:cubicBezTo>
                                  <a:pt x="5262" y="12816"/>
                                  <a:pt x="5284" y="12833"/>
                                  <a:pt x="5305" y="12838"/>
                                </a:cubicBezTo>
                                <a:lnTo>
                                  <a:pt x="5460" y="12871"/>
                                </a:lnTo>
                                <a:lnTo>
                                  <a:pt x="5552" y="12974"/>
                                </a:lnTo>
                                <a:cubicBezTo>
                                  <a:pt x="5566" y="12990"/>
                                  <a:pt x="5587" y="13001"/>
                                  <a:pt x="5615" y="13001"/>
                                </a:cubicBezTo>
                                <a:cubicBezTo>
                                  <a:pt x="5643" y="13001"/>
                                  <a:pt x="5665" y="12990"/>
                                  <a:pt x="5679" y="12974"/>
                                </a:cubicBezTo>
                                <a:lnTo>
                                  <a:pt x="5770" y="12871"/>
                                </a:lnTo>
                                <a:lnTo>
                                  <a:pt x="5926" y="12838"/>
                                </a:lnTo>
                                <a:cubicBezTo>
                                  <a:pt x="5947" y="12833"/>
                                  <a:pt x="5968" y="12816"/>
                                  <a:pt x="5975" y="12800"/>
                                </a:cubicBezTo>
                                <a:cubicBezTo>
                                  <a:pt x="5982" y="12784"/>
                                  <a:pt x="5975" y="12762"/>
                                  <a:pt x="5961" y="12746"/>
                                </a:cubicBezTo>
                                <a:lnTo>
                                  <a:pt x="5862" y="12648"/>
                                </a:lnTo>
                                <a:lnTo>
                                  <a:pt x="5869" y="12522"/>
                                </a:lnTo>
                                <a:cubicBezTo>
                                  <a:pt x="5869" y="12501"/>
                                  <a:pt x="5862" y="12484"/>
                                  <a:pt x="5841" y="12473"/>
                                </a:cubicBezTo>
                                <a:cubicBezTo>
                                  <a:pt x="5820" y="12463"/>
                                  <a:pt x="5792" y="12457"/>
                                  <a:pt x="5770" y="12468"/>
                                </a:cubicBezTo>
                                <a:lnTo>
                                  <a:pt x="5615" y="12512"/>
                                </a:lnTo>
                                <a:lnTo>
                                  <a:pt x="5460" y="12468"/>
                                </a:lnTo>
                                <a:cubicBezTo>
                                  <a:pt x="5439" y="12463"/>
                                  <a:pt x="5411" y="12463"/>
                                  <a:pt x="5389" y="12473"/>
                                </a:cubicBezTo>
                                <a:cubicBezTo>
                                  <a:pt x="5368" y="12484"/>
                                  <a:pt x="5354" y="12501"/>
                                  <a:pt x="5361" y="12522"/>
                                </a:cubicBezTo>
                                <a:lnTo>
                                  <a:pt x="5368" y="12648"/>
                                </a:lnTo>
                                <a:lnTo>
                                  <a:pt x="5269" y="12746"/>
                                </a:lnTo>
                                <a:cubicBezTo>
                                  <a:pt x="5255" y="12762"/>
                                  <a:pt x="5248" y="12784"/>
                                  <a:pt x="5255" y="12800"/>
                                </a:cubicBezTo>
                                <a:close/>
                                <a:moveTo>
                                  <a:pt x="5509" y="12702"/>
                                </a:moveTo>
                                <a:cubicBezTo>
                                  <a:pt x="5523" y="12691"/>
                                  <a:pt x="5523" y="12675"/>
                                  <a:pt x="5523" y="12664"/>
                                </a:cubicBezTo>
                                <a:lnTo>
                                  <a:pt x="5523" y="12604"/>
                                </a:lnTo>
                                <a:lnTo>
                                  <a:pt x="5594" y="12626"/>
                                </a:lnTo>
                                <a:cubicBezTo>
                                  <a:pt x="5608" y="12631"/>
                                  <a:pt x="5629" y="12631"/>
                                  <a:pt x="5643" y="12626"/>
                                </a:cubicBezTo>
                                <a:lnTo>
                                  <a:pt x="5714" y="12604"/>
                                </a:lnTo>
                                <a:lnTo>
                                  <a:pt x="5714" y="12664"/>
                                </a:lnTo>
                                <a:cubicBezTo>
                                  <a:pt x="5714" y="12680"/>
                                  <a:pt x="5721" y="12691"/>
                                  <a:pt x="5728" y="12702"/>
                                </a:cubicBezTo>
                                <a:lnTo>
                                  <a:pt x="5777" y="12751"/>
                                </a:lnTo>
                                <a:lnTo>
                                  <a:pt x="5700" y="12767"/>
                                </a:lnTo>
                                <a:cubicBezTo>
                                  <a:pt x="5686" y="12773"/>
                                  <a:pt x="5665" y="12778"/>
                                  <a:pt x="5657" y="12789"/>
                                </a:cubicBezTo>
                                <a:lnTo>
                                  <a:pt x="5615" y="12838"/>
                                </a:lnTo>
                                <a:lnTo>
                                  <a:pt x="5573" y="12789"/>
                                </a:lnTo>
                                <a:cubicBezTo>
                                  <a:pt x="5566" y="12778"/>
                                  <a:pt x="5545" y="12767"/>
                                  <a:pt x="5531" y="12767"/>
                                </a:cubicBezTo>
                                <a:lnTo>
                                  <a:pt x="5453" y="12751"/>
                                </a:lnTo>
                                <a:lnTo>
                                  <a:pt x="5509" y="12702"/>
                                </a:lnTo>
                                <a:close/>
                                <a:moveTo>
                                  <a:pt x="4677" y="9121"/>
                                </a:moveTo>
                                <a:cubicBezTo>
                                  <a:pt x="4635" y="9116"/>
                                  <a:pt x="4585" y="9137"/>
                                  <a:pt x="4578" y="9176"/>
                                </a:cubicBezTo>
                                <a:cubicBezTo>
                                  <a:pt x="4571" y="9208"/>
                                  <a:pt x="4599" y="9246"/>
                                  <a:pt x="4649" y="9252"/>
                                </a:cubicBezTo>
                                <a:cubicBezTo>
                                  <a:pt x="4691" y="9257"/>
                                  <a:pt x="4740" y="9263"/>
                                  <a:pt x="4783" y="9273"/>
                                </a:cubicBezTo>
                                <a:cubicBezTo>
                                  <a:pt x="4790" y="9273"/>
                                  <a:pt x="4797" y="9273"/>
                                  <a:pt x="4797" y="9273"/>
                                </a:cubicBezTo>
                                <a:cubicBezTo>
                                  <a:pt x="4839" y="9273"/>
                                  <a:pt x="4867" y="9252"/>
                                  <a:pt x="4882" y="9219"/>
                                </a:cubicBezTo>
                                <a:cubicBezTo>
                                  <a:pt x="4889" y="9186"/>
                                  <a:pt x="4860" y="9148"/>
                                  <a:pt x="4818" y="9143"/>
                                </a:cubicBezTo>
                                <a:cubicBezTo>
                                  <a:pt x="4776" y="9132"/>
                                  <a:pt x="4726" y="9127"/>
                                  <a:pt x="4677" y="9121"/>
                                </a:cubicBezTo>
                                <a:close/>
                                <a:moveTo>
                                  <a:pt x="19900" y="15478"/>
                                </a:moveTo>
                                <a:cubicBezTo>
                                  <a:pt x="19900" y="15456"/>
                                  <a:pt x="19879" y="15445"/>
                                  <a:pt x="19858" y="15445"/>
                                </a:cubicBezTo>
                                <a:cubicBezTo>
                                  <a:pt x="19836" y="15445"/>
                                  <a:pt x="19815" y="15461"/>
                                  <a:pt x="19815" y="15478"/>
                                </a:cubicBezTo>
                                <a:lnTo>
                                  <a:pt x="19815" y="15576"/>
                                </a:lnTo>
                                <a:cubicBezTo>
                                  <a:pt x="19815" y="15592"/>
                                  <a:pt x="19822" y="15603"/>
                                  <a:pt x="19836" y="15608"/>
                                </a:cubicBezTo>
                                <a:cubicBezTo>
                                  <a:pt x="19843" y="15614"/>
                                  <a:pt x="19858" y="15619"/>
                                  <a:pt x="19865" y="15619"/>
                                </a:cubicBezTo>
                                <a:cubicBezTo>
                                  <a:pt x="19879" y="15619"/>
                                  <a:pt x="19893" y="15614"/>
                                  <a:pt x="19900" y="15608"/>
                                </a:cubicBezTo>
                                <a:cubicBezTo>
                                  <a:pt x="19914" y="15597"/>
                                  <a:pt x="19914" y="15581"/>
                                  <a:pt x="19907" y="15570"/>
                                </a:cubicBezTo>
                                <a:lnTo>
                                  <a:pt x="19907" y="15478"/>
                                </a:lnTo>
                                <a:close/>
                                <a:moveTo>
                                  <a:pt x="8761" y="11505"/>
                                </a:moveTo>
                                <a:lnTo>
                                  <a:pt x="8782" y="11494"/>
                                </a:lnTo>
                                <a:lnTo>
                                  <a:pt x="8980" y="11603"/>
                                </a:lnTo>
                                <a:cubicBezTo>
                                  <a:pt x="8987" y="11603"/>
                                  <a:pt x="8987" y="11608"/>
                                  <a:pt x="8994" y="11608"/>
                                </a:cubicBezTo>
                                <a:cubicBezTo>
                                  <a:pt x="9001" y="11608"/>
                                  <a:pt x="9008" y="11608"/>
                                  <a:pt x="9008" y="11603"/>
                                </a:cubicBezTo>
                                <a:lnTo>
                                  <a:pt x="9199" y="11494"/>
                                </a:lnTo>
                                <a:lnTo>
                                  <a:pt x="9248" y="11521"/>
                                </a:lnTo>
                                <a:cubicBezTo>
                                  <a:pt x="9262" y="11527"/>
                                  <a:pt x="9276" y="11527"/>
                                  <a:pt x="9283" y="11516"/>
                                </a:cubicBezTo>
                                <a:cubicBezTo>
                                  <a:pt x="9290" y="11505"/>
                                  <a:pt x="9290" y="11494"/>
                                  <a:pt x="9276" y="11488"/>
                                </a:cubicBezTo>
                                <a:lnTo>
                                  <a:pt x="9213" y="11450"/>
                                </a:lnTo>
                                <a:cubicBezTo>
                                  <a:pt x="9206" y="11445"/>
                                  <a:pt x="9192" y="11445"/>
                                  <a:pt x="9178" y="11450"/>
                                </a:cubicBezTo>
                                <a:lnTo>
                                  <a:pt x="8987" y="11559"/>
                                </a:lnTo>
                                <a:lnTo>
                                  <a:pt x="8790" y="11450"/>
                                </a:lnTo>
                                <a:cubicBezTo>
                                  <a:pt x="8782" y="11445"/>
                                  <a:pt x="8768" y="11445"/>
                                  <a:pt x="8754" y="11450"/>
                                </a:cubicBezTo>
                                <a:lnTo>
                                  <a:pt x="8719" y="11472"/>
                                </a:lnTo>
                                <a:cubicBezTo>
                                  <a:pt x="8705" y="11478"/>
                                  <a:pt x="8705" y="11494"/>
                                  <a:pt x="8712" y="11499"/>
                                </a:cubicBezTo>
                                <a:cubicBezTo>
                                  <a:pt x="8733" y="11510"/>
                                  <a:pt x="8754" y="11510"/>
                                  <a:pt x="8761" y="11505"/>
                                </a:cubicBezTo>
                                <a:close/>
                                <a:moveTo>
                                  <a:pt x="11012" y="18264"/>
                                </a:moveTo>
                                <a:cubicBezTo>
                                  <a:pt x="11012" y="18259"/>
                                  <a:pt x="11012" y="18253"/>
                                  <a:pt x="11012" y="18242"/>
                                </a:cubicBezTo>
                                <a:cubicBezTo>
                                  <a:pt x="11012" y="18182"/>
                                  <a:pt x="10948" y="18133"/>
                                  <a:pt x="10871" y="18133"/>
                                </a:cubicBezTo>
                                <a:cubicBezTo>
                                  <a:pt x="10793" y="18133"/>
                                  <a:pt x="10729" y="18182"/>
                                  <a:pt x="10729" y="18242"/>
                                </a:cubicBezTo>
                                <a:cubicBezTo>
                                  <a:pt x="10729" y="18248"/>
                                  <a:pt x="10729" y="18253"/>
                                  <a:pt x="10729" y="18264"/>
                                </a:cubicBezTo>
                                <a:cubicBezTo>
                                  <a:pt x="10680" y="18280"/>
                                  <a:pt x="10645" y="18318"/>
                                  <a:pt x="10645" y="18362"/>
                                </a:cubicBezTo>
                                <a:lnTo>
                                  <a:pt x="10645" y="18411"/>
                                </a:lnTo>
                                <a:cubicBezTo>
                                  <a:pt x="10384" y="18482"/>
                                  <a:pt x="10193" y="18672"/>
                                  <a:pt x="10193" y="18901"/>
                                </a:cubicBezTo>
                                <a:cubicBezTo>
                                  <a:pt x="10193" y="19189"/>
                                  <a:pt x="10497" y="19418"/>
                                  <a:pt x="10863" y="19418"/>
                                </a:cubicBezTo>
                                <a:cubicBezTo>
                                  <a:pt x="11237" y="19418"/>
                                  <a:pt x="11534" y="19184"/>
                                  <a:pt x="11534" y="18901"/>
                                </a:cubicBezTo>
                                <a:cubicBezTo>
                                  <a:pt x="11534" y="18678"/>
                                  <a:pt x="11343" y="18482"/>
                                  <a:pt x="11082" y="18411"/>
                                </a:cubicBezTo>
                                <a:lnTo>
                                  <a:pt x="11082" y="18362"/>
                                </a:lnTo>
                                <a:cubicBezTo>
                                  <a:pt x="11096" y="18318"/>
                                  <a:pt x="11061" y="18280"/>
                                  <a:pt x="11012" y="18264"/>
                                </a:cubicBezTo>
                                <a:close/>
                                <a:moveTo>
                                  <a:pt x="10871" y="18177"/>
                                </a:moveTo>
                                <a:cubicBezTo>
                                  <a:pt x="10920" y="18177"/>
                                  <a:pt x="10955" y="18204"/>
                                  <a:pt x="10955" y="18242"/>
                                </a:cubicBezTo>
                                <a:cubicBezTo>
                                  <a:pt x="10955" y="18248"/>
                                  <a:pt x="10955" y="18248"/>
                                  <a:pt x="10955" y="18253"/>
                                </a:cubicBezTo>
                                <a:cubicBezTo>
                                  <a:pt x="10955" y="18253"/>
                                  <a:pt x="10955" y="18253"/>
                                  <a:pt x="10955" y="18253"/>
                                </a:cubicBezTo>
                                <a:lnTo>
                                  <a:pt x="10793" y="18253"/>
                                </a:lnTo>
                                <a:cubicBezTo>
                                  <a:pt x="10793" y="18253"/>
                                  <a:pt x="10793" y="18253"/>
                                  <a:pt x="10793" y="18253"/>
                                </a:cubicBezTo>
                                <a:cubicBezTo>
                                  <a:pt x="10793" y="18248"/>
                                  <a:pt x="10793" y="18248"/>
                                  <a:pt x="10793" y="18242"/>
                                </a:cubicBezTo>
                                <a:cubicBezTo>
                                  <a:pt x="10786" y="18210"/>
                                  <a:pt x="10828" y="18177"/>
                                  <a:pt x="10871" y="18177"/>
                                </a:cubicBezTo>
                                <a:close/>
                                <a:moveTo>
                                  <a:pt x="10701" y="18362"/>
                                </a:moveTo>
                                <a:cubicBezTo>
                                  <a:pt x="10701" y="18324"/>
                                  <a:pt x="10737" y="18297"/>
                                  <a:pt x="10786" y="18297"/>
                                </a:cubicBezTo>
                                <a:lnTo>
                                  <a:pt x="10948" y="18297"/>
                                </a:lnTo>
                                <a:cubicBezTo>
                                  <a:pt x="10998" y="18297"/>
                                  <a:pt x="11033" y="18324"/>
                                  <a:pt x="11033" y="18362"/>
                                </a:cubicBezTo>
                                <a:lnTo>
                                  <a:pt x="11033" y="18400"/>
                                </a:lnTo>
                                <a:cubicBezTo>
                                  <a:pt x="10976" y="18389"/>
                                  <a:pt x="10920" y="18384"/>
                                  <a:pt x="10863" y="18384"/>
                                </a:cubicBezTo>
                                <a:cubicBezTo>
                                  <a:pt x="10807" y="18384"/>
                                  <a:pt x="10751" y="18389"/>
                                  <a:pt x="10694" y="18400"/>
                                </a:cubicBezTo>
                                <a:lnTo>
                                  <a:pt x="10694" y="18362"/>
                                </a:lnTo>
                                <a:close/>
                                <a:moveTo>
                                  <a:pt x="11442" y="18721"/>
                                </a:moveTo>
                                <a:lnTo>
                                  <a:pt x="11315" y="18721"/>
                                </a:lnTo>
                                <a:cubicBezTo>
                                  <a:pt x="11301" y="18721"/>
                                  <a:pt x="11287" y="18732"/>
                                  <a:pt x="11287" y="18743"/>
                                </a:cubicBezTo>
                                <a:cubicBezTo>
                                  <a:pt x="11287" y="18754"/>
                                  <a:pt x="11301" y="18765"/>
                                  <a:pt x="11315" y="18765"/>
                                </a:cubicBezTo>
                                <a:lnTo>
                                  <a:pt x="11456" y="18765"/>
                                </a:lnTo>
                                <a:cubicBezTo>
                                  <a:pt x="11463" y="18786"/>
                                  <a:pt x="11470" y="18808"/>
                                  <a:pt x="11477" y="18835"/>
                                </a:cubicBezTo>
                                <a:lnTo>
                                  <a:pt x="11287" y="18939"/>
                                </a:lnTo>
                                <a:lnTo>
                                  <a:pt x="11251" y="18922"/>
                                </a:lnTo>
                                <a:cubicBezTo>
                                  <a:pt x="11237" y="18917"/>
                                  <a:pt x="11223" y="18917"/>
                                  <a:pt x="11216" y="18928"/>
                                </a:cubicBezTo>
                                <a:cubicBezTo>
                                  <a:pt x="11209" y="18939"/>
                                  <a:pt x="11209" y="18950"/>
                                  <a:pt x="11223" y="18955"/>
                                </a:cubicBezTo>
                                <a:lnTo>
                                  <a:pt x="11273" y="18982"/>
                                </a:lnTo>
                                <a:cubicBezTo>
                                  <a:pt x="11280" y="18982"/>
                                  <a:pt x="11280" y="18988"/>
                                  <a:pt x="11287" y="18988"/>
                                </a:cubicBezTo>
                                <a:cubicBezTo>
                                  <a:pt x="11294" y="18988"/>
                                  <a:pt x="11301" y="18988"/>
                                  <a:pt x="11301" y="18982"/>
                                </a:cubicBezTo>
                                <a:lnTo>
                                  <a:pt x="11484" y="18884"/>
                                </a:lnTo>
                                <a:cubicBezTo>
                                  <a:pt x="11484" y="18890"/>
                                  <a:pt x="11484" y="18901"/>
                                  <a:pt x="11484" y="18906"/>
                                </a:cubicBezTo>
                                <a:cubicBezTo>
                                  <a:pt x="11484" y="18955"/>
                                  <a:pt x="11477" y="19004"/>
                                  <a:pt x="11456" y="19048"/>
                                </a:cubicBezTo>
                                <a:lnTo>
                                  <a:pt x="10553" y="19048"/>
                                </a:lnTo>
                                <a:cubicBezTo>
                                  <a:pt x="10539" y="19048"/>
                                  <a:pt x="10525" y="19059"/>
                                  <a:pt x="10525" y="19069"/>
                                </a:cubicBezTo>
                                <a:cubicBezTo>
                                  <a:pt x="10525" y="19080"/>
                                  <a:pt x="10539" y="19091"/>
                                  <a:pt x="10553" y="19091"/>
                                </a:cubicBezTo>
                                <a:lnTo>
                                  <a:pt x="11442" y="19091"/>
                                </a:lnTo>
                                <a:cubicBezTo>
                                  <a:pt x="11350" y="19260"/>
                                  <a:pt x="11132" y="19380"/>
                                  <a:pt x="10871" y="19380"/>
                                </a:cubicBezTo>
                                <a:cubicBezTo>
                                  <a:pt x="10617" y="19380"/>
                                  <a:pt x="10398" y="19260"/>
                                  <a:pt x="10299" y="19091"/>
                                </a:cubicBezTo>
                                <a:lnTo>
                                  <a:pt x="10440" y="19091"/>
                                </a:lnTo>
                                <a:cubicBezTo>
                                  <a:pt x="10454" y="19091"/>
                                  <a:pt x="10468" y="19080"/>
                                  <a:pt x="10468" y="19069"/>
                                </a:cubicBezTo>
                                <a:cubicBezTo>
                                  <a:pt x="10468" y="19059"/>
                                  <a:pt x="10454" y="19048"/>
                                  <a:pt x="10440" y="19048"/>
                                </a:cubicBezTo>
                                <a:lnTo>
                                  <a:pt x="10278" y="19048"/>
                                </a:lnTo>
                                <a:cubicBezTo>
                                  <a:pt x="10257" y="19004"/>
                                  <a:pt x="10250" y="18955"/>
                                  <a:pt x="10250" y="18906"/>
                                </a:cubicBezTo>
                                <a:cubicBezTo>
                                  <a:pt x="10250" y="18901"/>
                                  <a:pt x="10250" y="18890"/>
                                  <a:pt x="10250" y="18884"/>
                                </a:cubicBezTo>
                                <a:lnTo>
                                  <a:pt x="10426" y="18982"/>
                                </a:lnTo>
                                <a:cubicBezTo>
                                  <a:pt x="10433" y="18982"/>
                                  <a:pt x="10433" y="18988"/>
                                  <a:pt x="10440" y="18988"/>
                                </a:cubicBezTo>
                                <a:cubicBezTo>
                                  <a:pt x="10447" y="18988"/>
                                  <a:pt x="10454" y="18988"/>
                                  <a:pt x="10454" y="18982"/>
                                </a:cubicBezTo>
                                <a:lnTo>
                                  <a:pt x="10546" y="18933"/>
                                </a:lnTo>
                                <a:cubicBezTo>
                                  <a:pt x="10560" y="18928"/>
                                  <a:pt x="10560" y="18912"/>
                                  <a:pt x="10553" y="18906"/>
                                </a:cubicBezTo>
                                <a:cubicBezTo>
                                  <a:pt x="10546" y="18895"/>
                                  <a:pt x="10525" y="18895"/>
                                  <a:pt x="10518" y="18901"/>
                                </a:cubicBezTo>
                                <a:lnTo>
                                  <a:pt x="10454" y="18933"/>
                                </a:lnTo>
                                <a:lnTo>
                                  <a:pt x="10264" y="18830"/>
                                </a:lnTo>
                                <a:cubicBezTo>
                                  <a:pt x="10271" y="18808"/>
                                  <a:pt x="10278" y="18781"/>
                                  <a:pt x="10285" y="18759"/>
                                </a:cubicBezTo>
                                <a:lnTo>
                                  <a:pt x="11195" y="18759"/>
                                </a:lnTo>
                                <a:cubicBezTo>
                                  <a:pt x="11209" y="18759"/>
                                  <a:pt x="11223" y="18748"/>
                                  <a:pt x="11223" y="18737"/>
                                </a:cubicBezTo>
                                <a:cubicBezTo>
                                  <a:pt x="11223" y="18727"/>
                                  <a:pt x="11209" y="18716"/>
                                  <a:pt x="11195" y="18716"/>
                                </a:cubicBezTo>
                                <a:lnTo>
                                  <a:pt x="10299" y="18716"/>
                                </a:lnTo>
                                <a:cubicBezTo>
                                  <a:pt x="10391" y="18547"/>
                                  <a:pt x="10610" y="18427"/>
                                  <a:pt x="10871" y="18427"/>
                                </a:cubicBezTo>
                                <a:cubicBezTo>
                                  <a:pt x="11132" y="18427"/>
                                  <a:pt x="11343" y="18547"/>
                                  <a:pt x="11442" y="18721"/>
                                </a:cubicBezTo>
                                <a:close/>
                                <a:moveTo>
                                  <a:pt x="5629" y="12441"/>
                                </a:moveTo>
                                <a:cubicBezTo>
                                  <a:pt x="5643" y="12452"/>
                                  <a:pt x="5665" y="12457"/>
                                  <a:pt x="5679" y="12457"/>
                                </a:cubicBezTo>
                                <a:cubicBezTo>
                                  <a:pt x="5700" y="12457"/>
                                  <a:pt x="5721" y="12452"/>
                                  <a:pt x="5735" y="12435"/>
                                </a:cubicBezTo>
                                <a:cubicBezTo>
                                  <a:pt x="5770" y="12408"/>
                                  <a:pt x="5784" y="12370"/>
                                  <a:pt x="5784" y="12332"/>
                                </a:cubicBezTo>
                                <a:cubicBezTo>
                                  <a:pt x="5784" y="12316"/>
                                  <a:pt x="5777" y="12294"/>
                                  <a:pt x="5770" y="12278"/>
                                </a:cubicBezTo>
                                <a:cubicBezTo>
                                  <a:pt x="5756" y="12250"/>
                                  <a:pt x="5714" y="12234"/>
                                  <a:pt x="5672" y="12245"/>
                                </a:cubicBezTo>
                                <a:cubicBezTo>
                                  <a:pt x="5636" y="12256"/>
                                  <a:pt x="5615" y="12288"/>
                                  <a:pt x="5629" y="12321"/>
                                </a:cubicBezTo>
                                <a:cubicBezTo>
                                  <a:pt x="5629" y="12327"/>
                                  <a:pt x="5629" y="12327"/>
                                  <a:pt x="5629" y="12332"/>
                                </a:cubicBezTo>
                                <a:cubicBezTo>
                                  <a:pt x="5629" y="12343"/>
                                  <a:pt x="5622" y="12348"/>
                                  <a:pt x="5615" y="12359"/>
                                </a:cubicBezTo>
                                <a:cubicBezTo>
                                  <a:pt x="5594" y="12381"/>
                                  <a:pt x="5594" y="12419"/>
                                  <a:pt x="5629" y="12441"/>
                                </a:cubicBezTo>
                                <a:close/>
                                <a:moveTo>
                                  <a:pt x="7238" y="669"/>
                                </a:moveTo>
                                <a:cubicBezTo>
                                  <a:pt x="7245" y="669"/>
                                  <a:pt x="7252" y="669"/>
                                  <a:pt x="7252" y="669"/>
                                </a:cubicBezTo>
                                <a:cubicBezTo>
                                  <a:pt x="7280" y="669"/>
                                  <a:pt x="7301" y="653"/>
                                  <a:pt x="7308" y="637"/>
                                </a:cubicBezTo>
                                <a:cubicBezTo>
                                  <a:pt x="7315" y="626"/>
                                  <a:pt x="7315" y="610"/>
                                  <a:pt x="7315" y="599"/>
                                </a:cubicBezTo>
                                <a:cubicBezTo>
                                  <a:pt x="7315" y="571"/>
                                  <a:pt x="7308" y="550"/>
                                  <a:pt x="7294" y="528"/>
                                </a:cubicBezTo>
                                <a:cubicBezTo>
                                  <a:pt x="7280" y="506"/>
                                  <a:pt x="7238" y="495"/>
                                  <a:pt x="7209" y="512"/>
                                </a:cubicBezTo>
                                <a:cubicBezTo>
                                  <a:pt x="7181" y="522"/>
                                  <a:pt x="7167" y="555"/>
                                  <a:pt x="7188" y="577"/>
                                </a:cubicBezTo>
                                <a:cubicBezTo>
                                  <a:pt x="7195" y="582"/>
                                  <a:pt x="7195" y="593"/>
                                  <a:pt x="7195" y="604"/>
                                </a:cubicBezTo>
                                <a:cubicBezTo>
                                  <a:pt x="7195" y="610"/>
                                  <a:pt x="7195" y="615"/>
                                  <a:pt x="7195" y="620"/>
                                </a:cubicBezTo>
                                <a:cubicBezTo>
                                  <a:pt x="7181" y="637"/>
                                  <a:pt x="7202" y="664"/>
                                  <a:pt x="7238" y="669"/>
                                </a:cubicBezTo>
                                <a:close/>
                                <a:moveTo>
                                  <a:pt x="7414" y="15189"/>
                                </a:moveTo>
                                <a:cubicBezTo>
                                  <a:pt x="7365" y="15211"/>
                                  <a:pt x="7294" y="15244"/>
                                  <a:pt x="7294" y="15320"/>
                                </a:cubicBezTo>
                                <a:cubicBezTo>
                                  <a:pt x="7294" y="15352"/>
                                  <a:pt x="7329" y="15380"/>
                                  <a:pt x="7372" y="15380"/>
                                </a:cubicBezTo>
                                <a:cubicBezTo>
                                  <a:pt x="7372" y="15380"/>
                                  <a:pt x="7372" y="15380"/>
                                  <a:pt x="7372" y="15380"/>
                                </a:cubicBezTo>
                                <a:cubicBezTo>
                                  <a:pt x="7414" y="15380"/>
                                  <a:pt x="7449" y="15352"/>
                                  <a:pt x="7449" y="15320"/>
                                </a:cubicBezTo>
                                <a:cubicBezTo>
                                  <a:pt x="7449" y="15314"/>
                                  <a:pt x="7477" y="15298"/>
                                  <a:pt x="7499" y="15287"/>
                                </a:cubicBezTo>
                                <a:cubicBezTo>
                                  <a:pt x="7548" y="15265"/>
                                  <a:pt x="7619" y="15233"/>
                                  <a:pt x="7619" y="15156"/>
                                </a:cubicBezTo>
                                <a:cubicBezTo>
                                  <a:pt x="7619" y="15086"/>
                                  <a:pt x="7548" y="15048"/>
                                  <a:pt x="7499" y="15026"/>
                                </a:cubicBezTo>
                                <a:cubicBezTo>
                                  <a:pt x="7477" y="15015"/>
                                  <a:pt x="7449" y="15004"/>
                                  <a:pt x="7449" y="14993"/>
                                </a:cubicBezTo>
                                <a:cubicBezTo>
                                  <a:pt x="7449" y="14993"/>
                                  <a:pt x="7449" y="14988"/>
                                  <a:pt x="7456" y="14982"/>
                                </a:cubicBezTo>
                                <a:cubicBezTo>
                                  <a:pt x="7485" y="14961"/>
                                  <a:pt x="7492" y="14922"/>
                                  <a:pt x="7463" y="14901"/>
                                </a:cubicBezTo>
                                <a:cubicBezTo>
                                  <a:pt x="7435" y="14879"/>
                                  <a:pt x="7386" y="14873"/>
                                  <a:pt x="7358" y="14895"/>
                                </a:cubicBezTo>
                                <a:cubicBezTo>
                                  <a:pt x="7322" y="14922"/>
                                  <a:pt x="7301" y="14955"/>
                                  <a:pt x="7301" y="14988"/>
                                </a:cubicBezTo>
                                <a:cubicBezTo>
                                  <a:pt x="7301" y="15059"/>
                                  <a:pt x="7372" y="15097"/>
                                  <a:pt x="7421" y="15118"/>
                                </a:cubicBezTo>
                                <a:cubicBezTo>
                                  <a:pt x="7442" y="15129"/>
                                  <a:pt x="7470" y="15140"/>
                                  <a:pt x="7470" y="15151"/>
                                </a:cubicBezTo>
                                <a:cubicBezTo>
                                  <a:pt x="7470" y="15167"/>
                                  <a:pt x="7435" y="15178"/>
                                  <a:pt x="7414" y="15189"/>
                                </a:cubicBezTo>
                                <a:close/>
                                <a:moveTo>
                                  <a:pt x="20824" y="1883"/>
                                </a:moveTo>
                                <a:cubicBezTo>
                                  <a:pt x="20817" y="1878"/>
                                  <a:pt x="20803" y="1878"/>
                                  <a:pt x="20789" y="1883"/>
                                </a:cubicBezTo>
                                <a:lnTo>
                                  <a:pt x="20598" y="1992"/>
                                </a:lnTo>
                                <a:lnTo>
                                  <a:pt x="20401" y="1883"/>
                                </a:lnTo>
                                <a:cubicBezTo>
                                  <a:pt x="20394" y="1878"/>
                                  <a:pt x="20380" y="1878"/>
                                  <a:pt x="20366" y="1883"/>
                                </a:cubicBezTo>
                                <a:lnTo>
                                  <a:pt x="20330" y="1905"/>
                                </a:lnTo>
                                <a:cubicBezTo>
                                  <a:pt x="20316" y="1910"/>
                                  <a:pt x="20316" y="1927"/>
                                  <a:pt x="20323" y="1932"/>
                                </a:cubicBezTo>
                                <a:cubicBezTo>
                                  <a:pt x="20330" y="1943"/>
                                  <a:pt x="20351" y="1943"/>
                                  <a:pt x="20358" y="1937"/>
                                </a:cubicBezTo>
                                <a:lnTo>
                                  <a:pt x="20380" y="1927"/>
                                </a:lnTo>
                                <a:lnTo>
                                  <a:pt x="20577" y="2035"/>
                                </a:lnTo>
                                <a:cubicBezTo>
                                  <a:pt x="20584" y="2035"/>
                                  <a:pt x="20584" y="2041"/>
                                  <a:pt x="20591" y="2041"/>
                                </a:cubicBezTo>
                                <a:cubicBezTo>
                                  <a:pt x="20598" y="2041"/>
                                  <a:pt x="20605" y="2041"/>
                                  <a:pt x="20605" y="2035"/>
                                </a:cubicBezTo>
                                <a:lnTo>
                                  <a:pt x="20796" y="1927"/>
                                </a:lnTo>
                                <a:lnTo>
                                  <a:pt x="20845" y="1954"/>
                                </a:lnTo>
                                <a:cubicBezTo>
                                  <a:pt x="20859" y="1959"/>
                                  <a:pt x="20873" y="1959"/>
                                  <a:pt x="20880" y="1948"/>
                                </a:cubicBezTo>
                                <a:cubicBezTo>
                                  <a:pt x="20888" y="1937"/>
                                  <a:pt x="20888" y="1927"/>
                                  <a:pt x="20873" y="1921"/>
                                </a:cubicBezTo>
                                <a:lnTo>
                                  <a:pt x="20824" y="1883"/>
                                </a:lnTo>
                                <a:close/>
                                <a:moveTo>
                                  <a:pt x="7089" y="1176"/>
                                </a:moveTo>
                                <a:cubicBezTo>
                                  <a:pt x="7019" y="1208"/>
                                  <a:pt x="6927" y="1252"/>
                                  <a:pt x="6927" y="1339"/>
                                </a:cubicBezTo>
                                <a:cubicBezTo>
                                  <a:pt x="6927" y="1366"/>
                                  <a:pt x="6955" y="1388"/>
                                  <a:pt x="6991" y="1388"/>
                                </a:cubicBezTo>
                                <a:cubicBezTo>
                                  <a:pt x="6991" y="1388"/>
                                  <a:pt x="6991" y="1388"/>
                                  <a:pt x="6991" y="1388"/>
                                </a:cubicBezTo>
                                <a:cubicBezTo>
                                  <a:pt x="7026" y="1388"/>
                                  <a:pt x="7054" y="1366"/>
                                  <a:pt x="7054" y="1339"/>
                                </a:cubicBezTo>
                                <a:cubicBezTo>
                                  <a:pt x="7054" y="1306"/>
                                  <a:pt x="7089" y="1290"/>
                                  <a:pt x="7160" y="1257"/>
                                </a:cubicBezTo>
                                <a:cubicBezTo>
                                  <a:pt x="7231" y="1224"/>
                                  <a:pt x="7322" y="1181"/>
                                  <a:pt x="7322" y="1094"/>
                                </a:cubicBezTo>
                                <a:cubicBezTo>
                                  <a:pt x="7322" y="1007"/>
                                  <a:pt x="7231" y="963"/>
                                  <a:pt x="7160" y="931"/>
                                </a:cubicBezTo>
                                <a:cubicBezTo>
                                  <a:pt x="7089" y="898"/>
                                  <a:pt x="7054" y="876"/>
                                  <a:pt x="7054" y="849"/>
                                </a:cubicBezTo>
                                <a:cubicBezTo>
                                  <a:pt x="7054" y="833"/>
                                  <a:pt x="7061" y="822"/>
                                  <a:pt x="7082" y="805"/>
                                </a:cubicBezTo>
                                <a:cubicBezTo>
                                  <a:pt x="7111" y="789"/>
                                  <a:pt x="7111" y="756"/>
                                  <a:pt x="7089" y="740"/>
                                </a:cubicBezTo>
                                <a:cubicBezTo>
                                  <a:pt x="7068" y="718"/>
                                  <a:pt x="7026" y="718"/>
                                  <a:pt x="7005" y="735"/>
                                </a:cubicBezTo>
                                <a:cubicBezTo>
                                  <a:pt x="6955" y="767"/>
                                  <a:pt x="6934" y="805"/>
                                  <a:pt x="6934" y="849"/>
                                </a:cubicBezTo>
                                <a:cubicBezTo>
                                  <a:pt x="6934" y="936"/>
                                  <a:pt x="7026" y="980"/>
                                  <a:pt x="7097" y="1012"/>
                                </a:cubicBezTo>
                                <a:cubicBezTo>
                                  <a:pt x="7167" y="1045"/>
                                  <a:pt x="7202" y="1067"/>
                                  <a:pt x="7202" y="1094"/>
                                </a:cubicBezTo>
                                <a:cubicBezTo>
                                  <a:pt x="7195" y="1121"/>
                                  <a:pt x="7160" y="1143"/>
                                  <a:pt x="7089" y="1176"/>
                                </a:cubicBezTo>
                                <a:close/>
                                <a:moveTo>
                                  <a:pt x="7802" y="14416"/>
                                </a:moveTo>
                                <a:cubicBezTo>
                                  <a:pt x="7795" y="14400"/>
                                  <a:pt x="7774" y="14384"/>
                                  <a:pt x="7753" y="14378"/>
                                </a:cubicBezTo>
                                <a:lnTo>
                                  <a:pt x="7611" y="14346"/>
                                </a:lnTo>
                                <a:lnTo>
                                  <a:pt x="7527" y="14248"/>
                                </a:lnTo>
                                <a:cubicBezTo>
                                  <a:pt x="7499" y="14215"/>
                                  <a:pt x="7428" y="14215"/>
                                  <a:pt x="7400" y="14248"/>
                                </a:cubicBezTo>
                                <a:lnTo>
                                  <a:pt x="7315" y="14346"/>
                                </a:lnTo>
                                <a:lnTo>
                                  <a:pt x="7174" y="14378"/>
                                </a:lnTo>
                                <a:cubicBezTo>
                                  <a:pt x="7153" y="14384"/>
                                  <a:pt x="7132" y="14400"/>
                                  <a:pt x="7125" y="14416"/>
                                </a:cubicBezTo>
                                <a:cubicBezTo>
                                  <a:pt x="7118" y="14433"/>
                                  <a:pt x="7125" y="14454"/>
                                  <a:pt x="7139" y="14471"/>
                                </a:cubicBezTo>
                                <a:lnTo>
                                  <a:pt x="7231" y="14563"/>
                                </a:lnTo>
                                <a:lnTo>
                                  <a:pt x="7224" y="14678"/>
                                </a:lnTo>
                                <a:cubicBezTo>
                                  <a:pt x="7224" y="14699"/>
                                  <a:pt x="7231" y="14716"/>
                                  <a:pt x="7252" y="14727"/>
                                </a:cubicBezTo>
                                <a:cubicBezTo>
                                  <a:pt x="7273" y="14737"/>
                                  <a:pt x="7301" y="14743"/>
                                  <a:pt x="7322" y="14732"/>
                                </a:cubicBezTo>
                                <a:lnTo>
                                  <a:pt x="7463" y="14694"/>
                                </a:lnTo>
                                <a:lnTo>
                                  <a:pt x="7604" y="14732"/>
                                </a:lnTo>
                                <a:cubicBezTo>
                                  <a:pt x="7611" y="14732"/>
                                  <a:pt x="7619" y="14737"/>
                                  <a:pt x="7633" y="14737"/>
                                </a:cubicBezTo>
                                <a:cubicBezTo>
                                  <a:pt x="7647" y="14737"/>
                                  <a:pt x="7661" y="14732"/>
                                  <a:pt x="7675" y="14727"/>
                                </a:cubicBezTo>
                                <a:cubicBezTo>
                                  <a:pt x="7696" y="14716"/>
                                  <a:pt x="7710" y="14699"/>
                                  <a:pt x="7703" y="14678"/>
                                </a:cubicBezTo>
                                <a:lnTo>
                                  <a:pt x="7696" y="14563"/>
                                </a:lnTo>
                                <a:lnTo>
                                  <a:pt x="7788" y="14471"/>
                                </a:lnTo>
                                <a:cubicBezTo>
                                  <a:pt x="7802" y="14454"/>
                                  <a:pt x="7809" y="14433"/>
                                  <a:pt x="7802" y="14416"/>
                                </a:cubicBezTo>
                                <a:close/>
                                <a:moveTo>
                                  <a:pt x="7562" y="14503"/>
                                </a:moveTo>
                                <a:cubicBezTo>
                                  <a:pt x="7548" y="14514"/>
                                  <a:pt x="7548" y="14525"/>
                                  <a:pt x="7548" y="14541"/>
                                </a:cubicBezTo>
                                <a:lnTo>
                                  <a:pt x="7548" y="14590"/>
                                </a:lnTo>
                                <a:lnTo>
                                  <a:pt x="7485" y="14574"/>
                                </a:lnTo>
                                <a:cubicBezTo>
                                  <a:pt x="7477" y="14574"/>
                                  <a:pt x="7470" y="14569"/>
                                  <a:pt x="7456" y="14569"/>
                                </a:cubicBezTo>
                                <a:cubicBezTo>
                                  <a:pt x="7442" y="14569"/>
                                  <a:pt x="7435" y="14569"/>
                                  <a:pt x="7428" y="14574"/>
                                </a:cubicBezTo>
                                <a:lnTo>
                                  <a:pt x="7365" y="14590"/>
                                </a:lnTo>
                                <a:lnTo>
                                  <a:pt x="7365" y="14541"/>
                                </a:lnTo>
                                <a:cubicBezTo>
                                  <a:pt x="7365" y="14525"/>
                                  <a:pt x="7358" y="14514"/>
                                  <a:pt x="7350" y="14503"/>
                                </a:cubicBezTo>
                                <a:lnTo>
                                  <a:pt x="7308" y="14465"/>
                                </a:lnTo>
                                <a:lnTo>
                                  <a:pt x="7372" y="14454"/>
                                </a:lnTo>
                                <a:cubicBezTo>
                                  <a:pt x="7386" y="14449"/>
                                  <a:pt x="7407" y="14444"/>
                                  <a:pt x="7414" y="14433"/>
                                </a:cubicBezTo>
                                <a:lnTo>
                                  <a:pt x="7449" y="14389"/>
                                </a:lnTo>
                                <a:lnTo>
                                  <a:pt x="7485" y="14433"/>
                                </a:lnTo>
                                <a:cubicBezTo>
                                  <a:pt x="7492" y="14444"/>
                                  <a:pt x="7513" y="14454"/>
                                  <a:pt x="7527" y="14454"/>
                                </a:cubicBezTo>
                                <a:lnTo>
                                  <a:pt x="7590" y="14465"/>
                                </a:lnTo>
                                <a:lnTo>
                                  <a:pt x="7562" y="14503"/>
                                </a:lnTo>
                                <a:close/>
                                <a:moveTo>
                                  <a:pt x="7781" y="9758"/>
                                </a:moveTo>
                                <a:cubicBezTo>
                                  <a:pt x="7809" y="9758"/>
                                  <a:pt x="7837" y="9741"/>
                                  <a:pt x="7837" y="9714"/>
                                </a:cubicBezTo>
                                <a:cubicBezTo>
                                  <a:pt x="7837" y="9693"/>
                                  <a:pt x="7816" y="9671"/>
                                  <a:pt x="7781" y="9671"/>
                                </a:cubicBezTo>
                                <a:lnTo>
                                  <a:pt x="7555" y="9671"/>
                                </a:lnTo>
                                <a:lnTo>
                                  <a:pt x="7781" y="9497"/>
                                </a:lnTo>
                                <a:cubicBezTo>
                                  <a:pt x="7802" y="9480"/>
                                  <a:pt x="7802" y="9453"/>
                                  <a:pt x="7781" y="9437"/>
                                </a:cubicBezTo>
                                <a:cubicBezTo>
                                  <a:pt x="7760" y="9420"/>
                                  <a:pt x="7724" y="9420"/>
                                  <a:pt x="7703" y="9437"/>
                                </a:cubicBezTo>
                                <a:lnTo>
                                  <a:pt x="7477" y="9611"/>
                                </a:lnTo>
                                <a:lnTo>
                                  <a:pt x="7477" y="9437"/>
                                </a:lnTo>
                                <a:cubicBezTo>
                                  <a:pt x="7477" y="9415"/>
                                  <a:pt x="7456" y="9393"/>
                                  <a:pt x="7421" y="9393"/>
                                </a:cubicBezTo>
                                <a:cubicBezTo>
                                  <a:pt x="7393" y="9393"/>
                                  <a:pt x="7365" y="9410"/>
                                  <a:pt x="7365" y="9437"/>
                                </a:cubicBezTo>
                                <a:lnTo>
                                  <a:pt x="7365" y="9693"/>
                                </a:lnTo>
                                <a:lnTo>
                                  <a:pt x="7280" y="9758"/>
                                </a:lnTo>
                                <a:lnTo>
                                  <a:pt x="7280" y="9584"/>
                                </a:lnTo>
                                <a:cubicBezTo>
                                  <a:pt x="7280" y="9562"/>
                                  <a:pt x="7259" y="9540"/>
                                  <a:pt x="7224" y="9540"/>
                                </a:cubicBezTo>
                                <a:cubicBezTo>
                                  <a:pt x="7195" y="9540"/>
                                  <a:pt x="7167" y="9556"/>
                                  <a:pt x="7167" y="9584"/>
                                </a:cubicBezTo>
                                <a:lnTo>
                                  <a:pt x="7167" y="9839"/>
                                </a:lnTo>
                                <a:lnTo>
                                  <a:pt x="6730" y="10177"/>
                                </a:lnTo>
                                <a:lnTo>
                                  <a:pt x="6730" y="10008"/>
                                </a:lnTo>
                                <a:lnTo>
                                  <a:pt x="6963" y="9829"/>
                                </a:lnTo>
                                <a:cubicBezTo>
                                  <a:pt x="6984" y="9812"/>
                                  <a:pt x="6984" y="9785"/>
                                  <a:pt x="6963" y="9769"/>
                                </a:cubicBezTo>
                                <a:cubicBezTo>
                                  <a:pt x="6941" y="9752"/>
                                  <a:pt x="6906" y="9752"/>
                                  <a:pt x="6885" y="9769"/>
                                </a:cubicBezTo>
                                <a:lnTo>
                                  <a:pt x="6730" y="9888"/>
                                </a:lnTo>
                                <a:lnTo>
                                  <a:pt x="6730" y="9790"/>
                                </a:lnTo>
                                <a:lnTo>
                                  <a:pt x="6963" y="9611"/>
                                </a:lnTo>
                                <a:cubicBezTo>
                                  <a:pt x="6984" y="9595"/>
                                  <a:pt x="6984" y="9567"/>
                                  <a:pt x="6963" y="9551"/>
                                </a:cubicBezTo>
                                <a:cubicBezTo>
                                  <a:pt x="6941" y="9535"/>
                                  <a:pt x="6906" y="9535"/>
                                  <a:pt x="6885" y="9551"/>
                                </a:cubicBezTo>
                                <a:lnTo>
                                  <a:pt x="6730" y="9671"/>
                                </a:lnTo>
                                <a:lnTo>
                                  <a:pt x="6730" y="9420"/>
                                </a:lnTo>
                                <a:cubicBezTo>
                                  <a:pt x="6730" y="9399"/>
                                  <a:pt x="6709" y="9377"/>
                                  <a:pt x="6673" y="9377"/>
                                </a:cubicBezTo>
                                <a:cubicBezTo>
                                  <a:pt x="6645" y="9377"/>
                                  <a:pt x="6617" y="9393"/>
                                  <a:pt x="6617" y="9420"/>
                                </a:cubicBezTo>
                                <a:lnTo>
                                  <a:pt x="6617" y="9671"/>
                                </a:lnTo>
                                <a:lnTo>
                                  <a:pt x="6462" y="9551"/>
                                </a:lnTo>
                                <a:cubicBezTo>
                                  <a:pt x="6440" y="9535"/>
                                  <a:pt x="6405" y="9535"/>
                                  <a:pt x="6384" y="9551"/>
                                </a:cubicBezTo>
                                <a:cubicBezTo>
                                  <a:pt x="6363" y="9567"/>
                                  <a:pt x="6363" y="9595"/>
                                  <a:pt x="6384" y="9611"/>
                                </a:cubicBezTo>
                                <a:lnTo>
                                  <a:pt x="6617" y="9790"/>
                                </a:lnTo>
                                <a:lnTo>
                                  <a:pt x="6617" y="9888"/>
                                </a:lnTo>
                                <a:lnTo>
                                  <a:pt x="6462" y="9769"/>
                                </a:lnTo>
                                <a:cubicBezTo>
                                  <a:pt x="6440" y="9752"/>
                                  <a:pt x="6405" y="9752"/>
                                  <a:pt x="6384" y="9769"/>
                                </a:cubicBezTo>
                                <a:cubicBezTo>
                                  <a:pt x="6363" y="9785"/>
                                  <a:pt x="6363" y="9812"/>
                                  <a:pt x="6384" y="9829"/>
                                </a:cubicBezTo>
                                <a:lnTo>
                                  <a:pt x="6617" y="10008"/>
                                </a:lnTo>
                                <a:lnTo>
                                  <a:pt x="6617" y="10259"/>
                                </a:lnTo>
                                <a:lnTo>
                                  <a:pt x="6398" y="10427"/>
                                </a:lnTo>
                                <a:lnTo>
                                  <a:pt x="6398" y="10177"/>
                                </a:lnTo>
                                <a:cubicBezTo>
                                  <a:pt x="6398" y="10155"/>
                                  <a:pt x="6377" y="10133"/>
                                  <a:pt x="6342" y="10133"/>
                                </a:cubicBezTo>
                                <a:cubicBezTo>
                                  <a:pt x="6314" y="10133"/>
                                  <a:pt x="6285" y="10150"/>
                                  <a:pt x="6285" y="10177"/>
                                </a:cubicBezTo>
                                <a:lnTo>
                                  <a:pt x="6285" y="10509"/>
                                </a:lnTo>
                                <a:lnTo>
                                  <a:pt x="6081" y="10667"/>
                                </a:lnTo>
                                <a:lnTo>
                                  <a:pt x="6081" y="10204"/>
                                </a:lnTo>
                                <a:lnTo>
                                  <a:pt x="6314" y="10024"/>
                                </a:lnTo>
                                <a:cubicBezTo>
                                  <a:pt x="6335" y="10008"/>
                                  <a:pt x="6335" y="9981"/>
                                  <a:pt x="6314" y="9965"/>
                                </a:cubicBezTo>
                                <a:cubicBezTo>
                                  <a:pt x="6292" y="9948"/>
                                  <a:pt x="6257" y="9948"/>
                                  <a:pt x="6236" y="9965"/>
                                </a:cubicBezTo>
                                <a:lnTo>
                                  <a:pt x="6081" y="10084"/>
                                </a:lnTo>
                                <a:lnTo>
                                  <a:pt x="6081" y="9986"/>
                                </a:lnTo>
                                <a:lnTo>
                                  <a:pt x="6314" y="9807"/>
                                </a:lnTo>
                                <a:cubicBezTo>
                                  <a:pt x="6335" y="9790"/>
                                  <a:pt x="6335" y="9763"/>
                                  <a:pt x="6314" y="9747"/>
                                </a:cubicBezTo>
                                <a:cubicBezTo>
                                  <a:pt x="6292" y="9731"/>
                                  <a:pt x="6257" y="9731"/>
                                  <a:pt x="6236" y="9747"/>
                                </a:cubicBezTo>
                                <a:lnTo>
                                  <a:pt x="6081" y="9867"/>
                                </a:lnTo>
                                <a:lnTo>
                                  <a:pt x="6081" y="9616"/>
                                </a:lnTo>
                                <a:cubicBezTo>
                                  <a:pt x="6081" y="9595"/>
                                  <a:pt x="6060" y="9573"/>
                                  <a:pt x="6024" y="9573"/>
                                </a:cubicBezTo>
                                <a:cubicBezTo>
                                  <a:pt x="5996" y="9573"/>
                                  <a:pt x="5968" y="9589"/>
                                  <a:pt x="5968" y="9616"/>
                                </a:cubicBezTo>
                                <a:lnTo>
                                  <a:pt x="5968" y="9867"/>
                                </a:lnTo>
                                <a:lnTo>
                                  <a:pt x="5813" y="9747"/>
                                </a:lnTo>
                                <a:cubicBezTo>
                                  <a:pt x="5792" y="9731"/>
                                  <a:pt x="5756" y="9731"/>
                                  <a:pt x="5735" y="9747"/>
                                </a:cubicBezTo>
                                <a:cubicBezTo>
                                  <a:pt x="5714" y="9763"/>
                                  <a:pt x="5714" y="9790"/>
                                  <a:pt x="5735" y="9807"/>
                                </a:cubicBezTo>
                                <a:lnTo>
                                  <a:pt x="5968" y="9986"/>
                                </a:lnTo>
                                <a:lnTo>
                                  <a:pt x="5968" y="10084"/>
                                </a:lnTo>
                                <a:lnTo>
                                  <a:pt x="5813" y="9965"/>
                                </a:lnTo>
                                <a:cubicBezTo>
                                  <a:pt x="5792" y="9948"/>
                                  <a:pt x="5756" y="9948"/>
                                  <a:pt x="5735" y="9965"/>
                                </a:cubicBezTo>
                                <a:cubicBezTo>
                                  <a:pt x="5714" y="9981"/>
                                  <a:pt x="5714" y="10008"/>
                                  <a:pt x="5735" y="10024"/>
                                </a:cubicBezTo>
                                <a:lnTo>
                                  <a:pt x="5968" y="10204"/>
                                </a:lnTo>
                                <a:lnTo>
                                  <a:pt x="5968" y="10748"/>
                                </a:lnTo>
                                <a:lnTo>
                                  <a:pt x="5770" y="10901"/>
                                </a:lnTo>
                                <a:lnTo>
                                  <a:pt x="5770" y="10650"/>
                                </a:lnTo>
                                <a:cubicBezTo>
                                  <a:pt x="5770" y="10629"/>
                                  <a:pt x="5749" y="10607"/>
                                  <a:pt x="5714" y="10607"/>
                                </a:cubicBezTo>
                                <a:cubicBezTo>
                                  <a:pt x="5686" y="10607"/>
                                  <a:pt x="5657" y="10623"/>
                                  <a:pt x="5657" y="10650"/>
                                </a:cubicBezTo>
                                <a:lnTo>
                                  <a:pt x="5657" y="10982"/>
                                </a:lnTo>
                                <a:lnTo>
                                  <a:pt x="5319" y="11244"/>
                                </a:lnTo>
                                <a:lnTo>
                                  <a:pt x="5319" y="10868"/>
                                </a:lnTo>
                                <a:lnTo>
                                  <a:pt x="5552" y="10688"/>
                                </a:lnTo>
                                <a:cubicBezTo>
                                  <a:pt x="5573" y="10672"/>
                                  <a:pt x="5573" y="10645"/>
                                  <a:pt x="5552" y="10629"/>
                                </a:cubicBezTo>
                                <a:cubicBezTo>
                                  <a:pt x="5531" y="10612"/>
                                  <a:pt x="5495" y="10612"/>
                                  <a:pt x="5474" y="10629"/>
                                </a:cubicBezTo>
                                <a:lnTo>
                                  <a:pt x="5319" y="10748"/>
                                </a:lnTo>
                                <a:lnTo>
                                  <a:pt x="5319" y="10650"/>
                                </a:lnTo>
                                <a:lnTo>
                                  <a:pt x="5552" y="10471"/>
                                </a:lnTo>
                                <a:cubicBezTo>
                                  <a:pt x="5573" y="10454"/>
                                  <a:pt x="5573" y="10427"/>
                                  <a:pt x="5552" y="10411"/>
                                </a:cubicBezTo>
                                <a:cubicBezTo>
                                  <a:pt x="5531" y="10395"/>
                                  <a:pt x="5495" y="10395"/>
                                  <a:pt x="5474" y="10411"/>
                                </a:cubicBezTo>
                                <a:lnTo>
                                  <a:pt x="5319" y="10531"/>
                                </a:lnTo>
                                <a:lnTo>
                                  <a:pt x="5319" y="10188"/>
                                </a:lnTo>
                                <a:lnTo>
                                  <a:pt x="5552" y="10008"/>
                                </a:lnTo>
                                <a:cubicBezTo>
                                  <a:pt x="5573" y="9992"/>
                                  <a:pt x="5573" y="9965"/>
                                  <a:pt x="5552" y="9948"/>
                                </a:cubicBezTo>
                                <a:cubicBezTo>
                                  <a:pt x="5531" y="9932"/>
                                  <a:pt x="5495" y="9932"/>
                                  <a:pt x="5474" y="9948"/>
                                </a:cubicBezTo>
                                <a:lnTo>
                                  <a:pt x="5319" y="10068"/>
                                </a:lnTo>
                                <a:lnTo>
                                  <a:pt x="5319" y="9970"/>
                                </a:lnTo>
                                <a:lnTo>
                                  <a:pt x="5552" y="9790"/>
                                </a:lnTo>
                                <a:cubicBezTo>
                                  <a:pt x="5573" y="9774"/>
                                  <a:pt x="5573" y="9747"/>
                                  <a:pt x="5552" y="9731"/>
                                </a:cubicBezTo>
                                <a:cubicBezTo>
                                  <a:pt x="5531" y="9714"/>
                                  <a:pt x="5495" y="9714"/>
                                  <a:pt x="5474" y="9731"/>
                                </a:cubicBezTo>
                                <a:lnTo>
                                  <a:pt x="5319" y="9850"/>
                                </a:lnTo>
                                <a:lnTo>
                                  <a:pt x="5319" y="9600"/>
                                </a:lnTo>
                                <a:cubicBezTo>
                                  <a:pt x="5319" y="9578"/>
                                  <a:pt x="5298" y="9556"/>
                                  <a:pt x="5262" y="9556"/>
                                </a:cubicBezTo>
                                <a:cubicBezTo>
                                  <a:pt x="5234" y="9556"/>
                                  <a:pt x="5206" y="9573"/>
                                  <a:pt x="5206" y="9600"/>
                                </a:cubicBezTo>
                                <a:lnTo>
                                  <a:pt x="5206" y="9850"/>
                                </a:lnTo>
                                <a:lnTo>
                                  <a:pt x="5051" y="9731"/>
                                </a:lnTo>
                                <a:cubicBezTo>
                                  <a:pt x="5030" y="9714"/>
                                  <a:pt x="4994" y="9714"/>
                                  <a:pt x="4973" y="9731"/>
                                </a:cubicBezTo>
                                <a:cubicBezTo>
                                  <a:pt x="4952" y="9747"/>
                                  <a:pt x="4952" y="9774"/>
                                  <a:pt x="4973" y="9790"/>
                                </a:cubicBezTo>
                                <a:lnTo>
                                  <a:pt x="5206" y="9970"/>
                                </a:lnTo>
                                <a:lnTo>
                                  <a:pt x="5206" y="10068"/>
                                </a:lnTo>
                                <a:lnTo>
                                  <a:pt x="5051" y="9948"/>
                                </a:lnTo>
                                <a:cubicBezTo>
                                  <a:pt x="5030" y="9932"/>
                                  <a:pt x="4994" y="9932"/>
                                  <a:pt x="4973" y="9948"/>
                                </a:cubicBezTo>
                                <a:cubicBezTo>
                                  <a:pt x="4952" y="9965"/>
                                  <a:pt x="4952" y="9992"/>
                                  <a:pt x="4973" y="10008"/>
                                </a:cubicBezTo>
                                <a:lnTo>
                                  <a:pt x="5206" y="10188"/>
                                </a:lnTo>
                                <a:lnTo>
                                  <a:pt x="5206" y="10531"/>
                                </a:lnTo>
                                <a:lnTo>
                                  <a:pt x="5051" y="10411"/>
                                </a:lnTo>
                                <a:cubicBezTo>
                                  <a:pt x="5030" y="10395"/>
                                  <a:pt x="4994" y="10395"/>
                                  <a:pt x="4973" y="10411"/>
                                </a:cubicBezTo>
                                <a:cubicBezTo>
                                  <a:pt x="4952" y="10427"/>
                                  <a:pt x="4952" y="10454"/>
                                  <a:pt x="4973" y="10471"/>
                                </a:cubicBezTo>
                                <a:lnTo>
                                  <a:pt x="5206" y="10650"/>
                                </a:lnTo>
                                <a:lnTo>
                                  <a:pt x="5206" y="10748"/>
                                </a:lnTo>
                                <a:lnTo>
                                  <a:pt x="5051" y="10629"/>
                                </a:lnTo>
                                <a:cubicBezTo>
                                  <a:pt x="5030" y="10612"/>
                                  <a:pt x="4994" y="10612"/>
                                  <a:pt x="4973" y="10629"/>
                                </a:cubicBezTo>
                                <a:cubicBezTo>
                                  <a:pt x="4952" y="10645"/>
                                  <a:pt x="4952" y="10672"/>
                                  <a:pt x="4973" y="10688"/>
                                </a:cubicBezTo>
                                <a:lnTo>
                                  <a:pt x="5206" y="10868"/>
                                </a:lnTo>
                                <a:lnTo>
                                  <a:pt x="5206" y="11325"/>
                                </a:lnTo>
                                <a:lnTo>
                                  <a:pt x="5023" y="11467"/>
                                </a:lnTo>
                                <a:cubicBezTo>
                                  <a:pt x="5001" y="11483"/>
                                  <a:pt x="5001" y="11510"/>
                                  <a:pt x="5023" y="11527"/>
                                </a:cubicBezTo>
                                <a:cubicBezTo>
                                  <a:pt x="5044" y="11543"/>
                                  <a:pt x="5079" y="11543"/>
                                  <a:pt x="5100" y="11527"/>
                                </a:cubicBezTo>
                                <a:lnTo>
                                  <a:pt x="5298" y="11374"/>
                                </a:lnTo>
                                <a:lnTo>
                                  <a:pt x="5869" y="11374"/>
                                </a:lnTo>
                                <a:lnTo>
                                  <a:pt x="6102" y="11554"/>
                                </a:lnTo>
                                <a:cubicBezTo>
                                  <a:pt x="6123" y="11570"/>
                                  <a:pt x="6158" y="11570"/>
                                  <a:pt x="6179" y="11554"/>
                                </a:cubicBezTo>
                                <a:cubicBezTo>
                                  <a:pt x="6201" y="11537"/>
                                  <a:pt x="6201" y="11510"/>
                                  <a:pt x="6179" y="11494"/>
                                </a:cubicBezTo>
                                <a:lnTo>
                                  <a:pt x="6024" y="11374"/>
                                </a:lnTo>
                                <a:lnTo>
                                  <a:pt x="6151" y="11374"/>
                                </a:lnTo>
                                <a:lnTo>
                                  <a:pt x="6384" y="11554"/>
                                </a:lnTo>
                                <a:cubicBezTo>
                                  <a:pt x="6405" y="11570"/>
                                  <a:pt x="6441" y="11570"/>
                                  <a:pt x="6462" y="11554"/>
                                </a:cubicBezTo>
                                <a:cubicBezTo>
                                  <a:pt x="6483" y="11537"/>
                                  <a:pt x="6483" y="11510"/>
                                  <a:pt x="6462" y="11494"/>
                                </a:cubicBezTo>
                                <a:lnTo>
                                  <a:pt x="6306" y="11374"/>
                                </a:lnTo>
                                <a:lnTo>
                                  <a:pt x="6751" y="11374"/>
                                </a:lnTo>
                                <a:lnTo>
                                  <a:pt x="6984" y="11554"/>
                                </a:lnTo>
                                <a:cubicBezTo>
                                  <a:pt x="7005" y="11570"/>
                                  <a:pt x="7040" y="11570"/>
                                  <a:pt x="7061" y="11554"/>
                                </a:cubicBezTo>
                                <a:cubicBezTo>
                                  <a:pt x="7082" y="11537"/>
                                  <a:pt x="7082" y="11510"/>
                                  <a:pt x="7061" y="11494"/>
                                </a:cubicBezTo>
                                <a:lnTo>
                                  <a:pt x="6906" y="11374"/>
                                </a:lnTo>
                                <a:lnTo>
                                  <a:pt x="7033" y="11374"/>
                                </a:lnTo>
                                <a:lnTo>
                                  <a:pt x="7266" y="11554"/>
                                </a:lnTo>
                                <a:cubicBezTo>
                                  <a:pt x="7287" y="11570"/>
                                  <a:pt x="7322" y="11570"/>
                                  <a:pt x="7343" y="11554"/>
                                </a:cubicBezTo>
                                <a:cubicBezTo>
                                  <a:pt x="7365" y="11537"/>
                                  <a:pt x="7365" y="11510"/>
                                  <a:pt x="7343" y="11494"/>
                                </a:cubicBezTo>
                                <a:lnTo>
                                  <a:pt x="7188" y="11374"/>
                                </a:lnTo>
                                <a:lnTo>
                                  <a:pt x="7513" y="11374"/>
                                </a:lnTo>
                                <a:cubicBezTo>
                                  <a:pt x="7541" y="11374"/>
                                  <a:pt x="7569" y="11358"/>
                                  <a:pt x="7569" y="11331"/>
                                </a:cubicBezTo>
                                <a:cubicBezTo>
                                  <a:pt x="7569" y="11309"/>
                                  <a:pt x="7548" y="11287"/>
                                  <a:pt x="7513" y="11287"/>
                                </a:cubicBezTo>
                                <a:lnTo>
                                  <a:pt x="7188" y="11287"/>
                                </a:lnTo>
                                <a:lnTo>
                                  <a:pt x="7343" y="11167"/>
                                </a:lnTo>
                                <a:cubicBezTo>
                                  <a:pt x="7365" y="11151"/>
                                  <a:pt x="7365" y="11124"/>
                                  <a:pt x="7343" y="11107"/>
                                </a:cubicBezTo>
                                <a:cubicBezTo>
                                  <a:pt x="7322" y="11091"/>
                                  <a:pt x="7287" y="11091"/>
                                  <a:pt x="7266" y="11107"/>
                                </a:cubicBezTo>
                                <a:lnTo>
                                  <a:pt x="7033" y="11287"/>
                                </a:lnTo>
                                <a:lnTo>
                                  <a:pt x="6906" y="11287"/>
                                </a:lnTo>
                                <a:lnTo>
                                  <a:pt x="7061" y="11167"/>
                                </a:lnTo>
                                <a:cubicBezTo>
                                  <a:pt x="7082" y="11151"/>
                                  <a:pt x="7082" y="11124"/>
                                  <a:pt x="7061" y="11107"/>
                                </a:cubicBezTo>
                                <a:cubicBezTo>
                                  <a:pt x="7040" y="11091"/>
                                  <a:pt x="7005" y="11091"/>
                                  <a:pt x="6984" y="11107"/>
                                </a:cubicBezTo>
                                <a:lnTo>
                                  <a:pt x="6751" y="11287"/>
                                </a:lnTo>
                                <a:lnTo>
                                  <a:pt x="6306" y="11287"/>
                                </a:lnTo>
                                <a:lnTo>
                                  <a:pt x="6462" y="11167"/>
                                </a:lnTo>
                                <a:cubicBezTo>
                                  <a:pt x="6483" y="11151"/>
                                  <a:pt x="6483" y="11124"/>
                                  <a:pt x="6462" y="11107"/>
                                </a:cubicBezTo>
                                <a:cubicBezTo>
                                  <a:pt x="6441" y="11091"/>
                                  <a:pt x="6405" y="11091"/>
                                  <a:pt x="6384" y="11107"/>
                                </a:cubicBezTo>
                                <a:lnTo>
                                  <a:pt x="6151" y="11287"/>
                                </a:lnTo>
                                <a:lnTo>
                                  <a:pt x="6024" y="11287"/>
                                </a:lnTo>
                                <a:lnTo>
                                  <a:pt x="6179" y="11167"/>
                                </a:lnTo>
                                <a:cubicBezTo>
                                  <a:pt x="6201" y="11151"/>
                                  <a:pt x="6201" y="11124"/>
                                  <a:pt x="6179" y="11107"/>
                                </a:cubicBezTo>
                                <a:cubicBezTo>
                                  <a:pt x="6158" y="11091"/>
                                  <a:pt x="6123" y="11091"/>
                                  <a:pt x="6102" y="11107"/>
                                </a:cubicBezTo>
                                <a:lnTo>
                                  <a:pt x="5869" y="11287"/>
                                </a:lnTo>
                                <a:lnTo>
                                  <a:pt x="5404" y="11287"/>
                                </a:lnTo>
                                <a:lnTo>
                                  <a:pt x="5742" y="11026"/>
                                </a:lnTo>
                                <a:lnTo>
                                  <a:pt x="6151" y="11026"/>
                                </a:lnTo>
                                <a:cubicBezTo>
                                  <a:pt x="6179" y="11026"/>
                                  <a:pt x="6208" y="11010"/>
                                  <a:pt x="6208" y="10982"/>
                                </a:cubicBezTo>
                                <a:cubicBezTo>
                                  <a:pt x="6208" y="10961"/>
                                  <a:pt x="6187" y="10939"/>
                                  <a:pt x="6151" y="10939"/>
                                </a:cubicBezTo>
                                <a:lnTo>
                                  <a:pt x="5855" y="10939"/>
                                </a:lnTo>
                                <a:lnTo>
                                  <a:pt x="6053" y="10786"/>
                                </a:lnTo>
                                <a:lnTo>
                                  <a:pt x="6737" y="10786"/>
                                </a:lnTo>
                                <a:lnTo>
                                  <a:pt x="6970" y="10966"/>
                                </a:lnTo>
                                <a:cubicBezTo>
                                  <a:pt x="6991" y="10982"/>
                                  <a:pt x="7026" y="10982"/>
                                  <a:pt x="7047" y="10966"/>
                                </a:cubicBezTo>
                                <a:cubicBezTo>
                                  <a:pt x="7068" y="10950"/>
                                  <a:pt x="7068" y="10922"/>
                                  <a:pt x="7047" y="10906"/>
                                </a:cubicBezTo>
                                <a:lnTo>
                                  <a:pt x="6892" y="10786"/>
                                </a:lnTo>
                                <a:lnTo>
                                  <a:pt x="7019" y="10786"/>
                                </a:lnTo>
                                <a:lnTo>
                                  <a:pt x="7252" y="10966"/>
                                </a:lnTo>
                                <a:cubicBezTo>
                                  <a:pt x="7273" y="10982"/>
                                  <a:pt x="7308" y="10982"/>
                                  <a:pt x="7329" y="10966"/>
                                </a:cubicBezTo>
                                <a:cubicBezTo>
                                  <a:pt x="7350" y="10950"/>
                                  <a:pt x="7350" y="10922"/>
                                  <a:pt x="7329" y="10906"/>
                                </a:cubicBezTo>
                                <a:lnTo>
                                  <a:pt x="7174" y="10786"/>
                                </a:lnTo>
                                <a:lnTo>
                                  <a:pt x="7499" y="10786"/>
                                </a:lnTo>
                                <a:cubicBezTo>
                                  <a:pt x="7527" y="10786"/>
                                  <a:pt x="7555" y="10770"/>
                                  <a:pt x="7555" y="10743"/>
                                </a:cubicBezTo>
                                <a:cubicBezTo>
                                  <a:pt x="7555" y="10721"/>
                                  <a:pt x="7534" y="10699"/>
                                  <a:pt x="7499" y="10699"/>
                                </a:cubicBezTo>
                                <a:lnTo>
                                  <a:pt x="7174" y="10699"/>
                                </a:lnTo>
                                <a:lnTo>
                                  <a:pt x="7329" y="10580"/>
                                </a:lnTo>
                                <a:cubicBezTo>
                                  <a:pt x="7350" y="10563"/>
                                  <a:pt x="7350" y="10536"/>
                                  <a:pt x="7329" y="10520"/>
                                </a:cubicBezTo>
                                <a:cubicBezTo>
                                  <a:pt x="7308" y="10503"/>
                                  <a:pt x="7273" y="10503"/>
                                  <a:pt x="7252" y="10520"/>
                                </a:cubicBezTo>
                                <a:lnTo>
                                  <a:pt x="7019" y="10699"/>
                                </a:lnTo>
                                <a:lnTo>
                                  <a:pt x="6892" y="10699"/>
                                </a:lnTo>
                                <a:lnTo>
                                  <a:pt x="7047" y="10580"/>
                                </a:lnTo>
                                <a:cubicBezTo>
                                  <a:pt x="7068" y="10563"/>
                                  <a:pt x="7068" y="10536"/>
                                  <a:pt x="7047" y="10520"/>
                                </a:cubicBezTo>
                                <a:cubicBezTo>
                                  <a:pt x="7026" y="10503"/>
                                  <a:pt x="6991" y="10503"/>
                                  <a:pt x="6970" y="10520"/>
                                </a:cubicBezTo>
                                <a:lnTo>
                                  <a:pt x="6737" y="10699"/>
                                </a:lnTo>
                                <a:lnTo>
                                  <a:pt x="6158" y="10699"/>
                                </a:lnTo>
                                <a:lnTo>
                                  <a:pt x="6363" y="10541"/>
                                </a:lnTo>
                                <a:lnTo>
                                  <a:pt x="6772" y="10541"/>
                                </a:lnTo>
                                <a:cubicBezTo>
                                  <a:pt x="6800" y="10541"/>
                                  <a:pt x="6828" y="10525"/>
                                  <a:pt x="6828" y="10498"/>
                                </a:cubicBezTo>
                                <a:cubicBezTo>
                                  <a:pt x="6828" y="10476"/>
                                  <a:pt x="6807" y="10454"/>
                                  <a:pt x="6772" y="10454"/>
                                </a:cubicBezTo>
                                <a:lnTo>
                                  <a:pt x="6476" y="10454"/>
                                </a:lnTo>
                                <a:lnTo>
                                  <a:pt x="6694" y="10286"/>
                                </a:lnTo>
                                <a:lnTo>
                                  <a:pt x="6998" y="10286"/>
                                </a:lnTo>
                                <a:lnTo>
                                  <a:pt x="7231" y="10465"/>
                                </a:lnTo>
                                <a:cubicBezTo>
                                  <a:pt x="7252" y="10482"/>
                                  <a:pt x="7287" y="10482"/>
                                  <a:pt x="7308" y="10465"/>
                                </a:cubicBezTo>
                                <a:cubicBezTo>
                                  <a:pt x="7329" y="10449"/>
                                  <a:pt x="7329" y="10422"/>
                                  <a:pt x="7308" y="10405"/>
                                </a:cubicBezTo>
                                <a:lnTo>
                                  <a:pt x="7153" y="10286"/>
                                </a:lnTo>
                                <a:lnTo>
                                  <a:pt x="7280" y="10286"/>
                                </a:lnTo>
                                <a:lnTo>
                                  <a:pt x="7513" y="10465"/>
                                </a:lnTo>
                                <a:cubicBezTo>
                                  <a:pt x="7534" y="10482"/>
                                  <a:pt x="7569" y="10482"/>
                                  <a:pt x="7590" y="10465"/>
                                </a:cubicBezTo>
                                <a:cubicBezTo>
                                  <a:pt x="7612" y="10449"/>
                                  <a:pt x="7612" y="10422"/>
                                  <a:pt x="7590" y="10405"/>
                                </a:cubicBezTo>
                                <a:lnTo>
                                  <a:pt x="7435" y="10286"/>
                                </a:lnTo>
                                <a:lnTo>
                                  <a:pt x="7760" y="10286"/>
                                </a:lnTo>
                                <a:cubicBezTo>
                                  <a:pt x="7788" y="10286"/>
                                  <a:pt x="7816" y="10269"/>
                                  <a:pt x="7816" y="10242"/>
                                </a:cubicBezTo>
                                <a:cubicBezTo>
                                  <a:pt x="7816" y="10220"/>
                                  <a:pt x="7795" y="10199"/>
                                  <a:pt x="7760" y="10199"/>
                                </a:cubicBezTo>
                                <a:lnTo>
                                  <a:pt x="7435" y="10199"/>
                                </a:lnTo>
                                <a:lnTo>
                                  <a:pt x="7590" y="10079"/>
                                </a:lnTo>
                                <a:cubicBezTo>
                                  <a:pt x="7612" y="10063"/>
                                  <a:pt x="7612" y="10035"/>
                                  <a:pt x="7590" y="10019"/>
                                </a:cubicBezTo>
                                <a:cubicBezTo>
                                  <a:pt x="7569" y="10003"/>
                                  <a:pt x="7534" y="10003"/>
                                  <a:pt x="7513" y="10019"/>
                                </a:cubicBezTo>
                                <a:lnTo>
                                  <a:pt x="7280" y="10199"/>
                                </a:lnTo>
                                <a:lnTo>
                                  <a:pt x="7153" y="10199"/>
                                </a:lnTo>
                                <a:lnTo>
                                  <a:pt x="7308" y="10079"/>
                                </a:lnTo>
                                <a:cubicBezTo>
                                  <a:pt x="7329" y="10063"/>
                                  <a:pt x="7329" y="10035"/>
                                  <a:pt x="7308" y="10019"/>
                                </a:cubicBezTo>
                                <a:cubicBezTo>
                                  <a:pt x="7287" y="10003"/>
                                  <a:pt x="7252" y="10003"/>
                                  <a:pt x="7231" y="10019"/>
                                </a:cubicBezTo>
                                <a:lnTo>
                                  <a:pt x="6998" y="10199"/>
                                </a:lnTo>
                                <a:lnTo>
                                  <a:pt x="6800" y="10199"/>
                                </a:lnTo>
                                <a:lnTo>
                                  <a:pt x="7224" y="9872"/>
                                </a:lnTo>
                                <a:lnTo>
                                  <a:pt x="7555" y="9872"/>
                                </a:lnTo>
                                <a:cubicBezTo>
                                  <a:pt x="7583" y="9872"/>
                                  <a:pt x="7612" y="9856"/>
                                  <a:pt x="7612" y="9829"/>
                                </a:cubicBezTo>
                                <a:cubicBezTo>
                                  <a:pt x="7612" y="9807"/>
                                  <a:pt x="7590" y="9785"/>
                                  <a:pt x="7555" y="9785"/>
                                </a:cubicBezTo>
                                <a:lnTo>
                                  <a:pt x="7329" y="9785"/>
                                </a:lnTo>
                                <a:lnTo>
                                  <a:pt x="7414" y="9720"/>
                                </a:lnTo>
                                <a:lnTo>
                                  <a:pt x="7781" y="9758"/>
                                </a:lnTo>
                                <a:close/>
                                <a:moveTo>
                                  <a:pt x="20634" y="15309"/>
                                </a:moveTo>
                                <a:cubicBezTo>
                                  <a:pt x="20655" y="15309"/>
                                  <a:pt x="20683" y="15314"/>
                                  <a:pt x="20697" y="15331"/>
                                </a:cubicBezTo>
                                <a:cubicBezTo>
                                  <a:pt x="20711" y="15341"/>
                                  <a:pt x="20718" y="15358"/>
                                  <a:pt x="20718" y="15374"/>
                                </a:cubicBezTo>
                                <a:cubicBezTo>
                                  <a:pt x="20718" y="15396"/>
                                  <a:pt x="20739" y="15407"/>
                                  <a:pt x="20761" y="15407"/>
                                </a:cubicBezTo>
                                <a:cubicBezTo>
                                  <a:pt x="20782" y="15407"/>
                                  <a:pt x="20803" y="15390"/>
                                  <a:pt x="20803" y="15374"/>
                                </a:cubicBezTo>
                                <a:cubicBezTo>
                                  <a:pt x="20803" y="15331"/>
                                  <a:pt x="20775" y="15298"/>
                                  <a:pt x="20753" y="15282"/>
                                </a:cubicBezTo>
                                <a:cubicBezTo>
                                  <a:pt x="20718" y="15254"/>
                                  <a:pt x="20676" y="15238"/>
                                  <a:pt x="20619" y="15238"/>
                                </a:cubicBezTo>
                                <a:cubicBezTo>
                                  <a:pt x="20591" y="15238"/>
                                  <a:pt x="20577" y="15254"/>
                                  <a:pt x="20577" y="15271"/>
                                </a:cubicBezTo>
                                <a:cubicBezTo>
                                  <a:pt x="20584" y="15293"/>
                                  <a:pt x="20605" y="15309"/>
                                  <a:pt x="20634" y="15309"/>
                                </a:cubicBezTo>
                                <a:close/>
                                <a:moveTo>
                                  <a:pt x="6984" y="1883"/>
                                </a:moveTo>
                                <a:cubicBezTo>
                                  <a:pt x="6984" y="1883"/>
                                  <a:pt x="6984" y="1883"/>
                                  <a:pt x="6984" y="1883"/>
                                </a:cubicBezTo>
                                <a:cubicBezTo>
                                  <a:pt x="7019" y="1883"/>
                                  <a:pt x="7047" y="1861"/>
                                  <a:pt x="7047" y="1834"/>
                                </a:cubicBezTo>
                                <a:cubicBezTo>
                                  <a:pt x="7047" y="1801"/>
                                  <a:pt x="7082" y="1785"/>
                                  <a:pt x="7153" y="1752"/>
                                </a:cubicBezTo>
                                <a:cubicBezTo>
                                  <a:pt x="7224" y="1720"/>
                                  <a:pt x="7315" y="1676"/>
                                  <a:pt x="7315" y="1589"/>
                                </a:cubicBezTo>
                                <a:cubicBezTo>
                                  <a:pt x="7315" y="1518"/>
                                  <a:pt x="7252" y="1475"/>
                                  <a:pt x="7202" y="1448"/>
                                </a:cubicBezTo>
                                <a:cubicBezTo>
                                  <a:pt x="7174" y="1431"/>
                                  <a:pt x="7139" y="1437"/>
                                  <a:pt x="7118" y="1459"/>
                                </a:cubicBezTo>
                                <a:cubicBezTo>
                                  <a:pt x="7097" y="1480"/>
                                  <a:pt x="7104" y="1507"/>
                                  <a:pt x="7132" y="1524"/>
                                </a:cubicBezTo>
                                <a:cubicBezTo>
                                  <a:pt x="7181" y="1551"/>
                                  <a:pt x="7188" y="1567"/>
                                  <a:pt x="7188" y="1584"/>
                                </a:cubicBezTo>
                                <a:cubicBezTo>
                                  <a:pt x="7188" y="1616"/>
                                  <a:pt x="7153" y="1633"/>
                                  <a:pt x="7082" y="1665"/>
                                </a:cubicBezTo>
                                <a:cubicBezTo>
                                  <a:pt x="7012" y="1698"/>
                                  <a:pt x="6920" y="1741"/>
                                  <a:pt x="6920" y="1829"/>
                                </a:cubicBezTo>
                                <a:cubicBezTo>
                                  <a:pt x="6927" y="1861"/>
                                  <a:pt x="6955" y="1883"/>
                                  <a:pt x="6984" y="1883"/>
                                </a:cubicBezTo>
                                <a:close/>
                                <a:moveTo>
                                  <a:pt x="15484" y="18683"/>
                                </a:moveTo>
                                <a:cubicBezTo>
                                  <a:pt x="15428" y="18667"/>
                                  <a:pt x="15406" y="18661"/>
                                  <a:pt x="15399" y="18639"/>
                                </a:cubicBezTo>
                                <a:cubicBezTo>
                                  <a:pt x="15392" y="18618"/>
                                  <a:pt x="15406" y="18601"/>
                                  <a:pt x="15442" y="18563"/>
                                </a:cubicBezTo>
                                <a:cubicBezTo>
                                  <a:pt x="15477" y="18525"/>
                                  <a:pt x="15526" y="18476"/>
                                  <a:pt x="15498" y="18405"/>
                                </a:cubicBezTo>
                                <a:cubicBezTo>
                                  <a:pt x="15484" y="18373"/>
                                  <a:pt x="15456" y="18346"/>
                                  <a:pt x="15413" y="18324"/>
                                </a:cubicBezTo>
                                <a:cubicBezTo>
                                  <a:pt x="15385" y="18313"/>
                                  <a:pt x="15350" y="18318"/>
                                  <a:pt x="15329" y="18340"/>
                                </a:cubicBezTo>
                                <a:cubicBezTo>
                                  <a:pt x="15315" y="18362"/>
                                  <a:pt x="15322" y="18389"/>
                                  <a:pt x="15350" y="18405"/>
                                </a:cubicBezTo>
                                <a:cubicBezTo>
                                  <a:pt x="15364" y="18411"/>
                                  <a:pt x="15371" y="18422"/>
                                  <a:pt x="15378" y="18433"/>
                                </a:cubicBezTo>
                                <a:cubicBezTo>
                                  <a:pt x="15385" y="18454"/>
                                  <a:pt x="15371" y="18471"/>
                                  <a:pt x="15336" y="18509"/>
                                </a:cubicBezTo>
                                <a:cubicBezTo>
                                  <a:pt x="15301" y="18547"/>
                                  <a:pt x="15251" y="18596"/>
                                  <a:pt x="15279" y="18667"/>
                                </a:cubicBezTo>
                                <a:cubicBezTo>
                                  <a:pt x="15308" y="18737"/>
                                  <a:pt x="15385" y="18759"/>
                                  <a:pt x="15442" y="18776"/>
                                </a:cubicBezTo>
                                <a:cubicBezTo>
                                  <a:pt x="15498" y="18792"/>
                                  <a:pt x="15519" y="18797"/>
                                  <a:pt x="15526" y="18819"/>
                                </a:cubicBezTo>
                                <a:cubicBezTo>
                                  <a:pt x="15533" y="18830"/>
                                  <a:pt x="15533" y="18835"/>
                                  <a:pt x="15526" y="18846"/>
                                </a:cubicBezTo>
                                <a:cubicBezTo>
                                  <a:pt x="15512" y="18873"/>
                                  <a:pt x="15533" y="18895"/>
                                  <a:pt x="15562" y="18906"/>
                                </a:cubicBezTo>
                                <a:cubicBezTo>
                                  <a:pt x="15569" y="18906"/>
                                  <a:pt x="15576" y="18906"/>
                                  <a:pt x="15583" y="18906"/>
                                </a:cubicBezTo>
                                <a:cubicBezTo>
                                  <a:pt x="15611" y="18906"/>
                                  <a:pt x="15632" y="18895"/>
                                  <a:pt x="15639" y="18873"/>
                                </a:cubicBezTo>
                                <a:cubicBezTo>
                                  <a:pt x="15653" y="18846"/>
                                  <a:pt x="15653" y="18819"/>
                                  <a:pt x="15639" y="18792"/>
                                </a:cubicBezTo>
                                <a:cubicBezTo>
                                  <a:pt x="15618" y="18716"/>
                                  <a:pt x="15540" y="18694"/>
                                  <a:pt x="15484" y="18683"/>
                                </a:cubicBezTo>
                                <a:close/>
                                <a:moveTo>
                                  <a:pt x="113" y="13769"/>
                                </a:moveTo>
                                <a:cubicBezTo>
                                  <a:pt x="85" y="13758"/>
                                  <a:pt x="49" y="13769"/>
                                  <a:pt x="35" y="13790"/>
                                </a:cubicBezTo>
                                <a:cubicBezTo>
                                  <a:pt x="14" y="13823"/>
                                  <a:pt x="14" y="13856"/>
                                  <a:pt x="28" y="13888"/>
                                </a:cubicBezTo>
                                <a:cubicBezTo>
                                  <a:pt x="56" y="13959"/>
                                  <a:pt x="134" y="13981"/>
                                  <a:pt x="190" y="13997"/>
                                </a:cubicBezTo>
                                <a:cubicBezTo>
                                  <a:pt x="247" y="14014"/>
                                  <a:pt x="268" y="14019"/>
                                  <a:pt x="275" y="14041"/>
                                </a:cubicBezTo>
                                <a:cubicBezTo>
                                  <a:pt x="282" y="14063"/>
                                  <a:pt x="310" y="14073"/>
                                  <a:pt x="332" y="14073"/>
                                </a:cubicBezTo>
                                <a:cubicBezTo>
                                  <a:pt x="339" y="14073"/>
                                  <a:pt x="346" y="14073"/>
                                  <a:pt x="353" y="14073"/>
                                </a:cubicBezTo>
                                <a:cubicBezTo>
                                  <a:pt x="388" y="14068"/>
                                  <a:pt x="402" y="14041"/>
                                  <a:pt x="395" y="14014"/>
                                </a:cubicBezTo>
                                <a:cubicBezTo>
                                  <a:pt x="367" y="13943"/>
                                  <a:pt x="289" y="13921"/>
                                  <a:pt x="233" y="13905"/>
                                </a:cubicBezTo>
                                <a:cubicBezTo>
                                  <a:pt x="176" y="13888"/>
                                  <a:pt x="155" y="13883"/>
                                  <a:pt x="148" y="13861"/>
                                </a:cubicBezTo>
                                <a:cubicBezTo>
                                  <a:pt x="141" y="13850"/>
                                  <a:pt x="141" y="13839"/>
                                  <a:pt x="148" y="13829"/>
                                </a:cubicBezTo>
                                <a:cubicBezTo>
                                  <a:pt x="162" y="13812"/>
                                  <a:pt x="148" y="13780"/>
                                  <a:pt x="113" y="13769"/>
                                </a:cubicBezTo>
                                <a:close/>
                                <a:moveTo>
                                  <a:pt x="1086" y="13110"/>
                                </a:moveTo>
                                <a:cubicBezTo>
                                  <a:pt x="1072" y="13088"/>
                                  <a:pt x="1030" y="13078"/>
                                  <a:pt x="1002" y="13094"/>
                                </a:cubicBezTo>
                                <a:cubicBezTo>
                                  <a:pt x="973" y="13105"/>
                                  <a:pt x="959" y="13137"/>
                                  <a:pt x="981" y="13159"/>
                                </a:cubicBezTo>
                                <a:cubicBezTo>
                                  <a:pt x="988" y="13165"/>
                                  <a:pt x="988" y="13176"/>
                                  <a:pt x="988" y="13186"/>
                                </a:cubicBezTo>
                                <a:cubicBezTo>
                                  <a:pt x="988" y="13192"/>
                                  <a:pt x="988" y="13197"/>
                                  <a:pt x="988" y="13203"/>
                                </a:cubicBezTo>
                                <a:cubicBezTo>
                                  <a:pt x="981" y="13230"/>
                                  <a:pt x="995" y="13252"/>
                                  <a:pt x="1030" y="13263"/>
                                </a:cubicBezTo>
                                <a:cubicBezTo>
                                  <a:pt x="1037" y="13263"/>
                                  <a:pt x="1044" y="13263"/>
                                  <a:pt x="1044" y="13263"/>
                                </a:cubicBezTo>
                                <a:cubicBezTo>
                                  <a:pt x="1072" y="13263"/>
                                  <a:pt x="1093" y="13246"/>
                                  <a:pt x="1100" y="13230"/>
                                </a:cubicBezTo>
                                <a:cubicBezTo>
                                  <a:pt x="1108" y="13219"/>
                                  <a:pt x="1108" y="13203"/>
                                  <a:pt x="1108" y="13192"/>
                                </a:cubicBezTo>
                                <a:cubicBezTo>
                                  <a:pt x="1115" y="13154"/>
                                  <a:pt x="1108" y="13132"/>
                                  <a:pt x="1086" y="13110"/>
                                </a:cubicBezTo>
                                <a:close/>
                                <a:moveTo>
                                  <a:pt x="882" y="14253"/>
                                </a:moveTo>
                                <a:cubicBezTo>
                                  <a:pt x="811" y="14286"/>
                                  <a:pt x="720" y="14329"/>
                                  <a:pt x="720" y="14416"/>
                                </a:cubicBezTo>
                                <a:cubicBezTo>
                                  <a:pt x="720" y="14444"/>
                                  <a:pt x="748" y="14465"/>
                                  <a:pt x="783" y="14465"/>
                                </a:cubicBezTo>
                                <a:cubicBezTo>
                                  <a:pt x="783" y="14465"/>
                                  <a:pt x="783" y="14465"/>
                                  <a:pt x="783" y="14465"/>
                                </a:cubicBezTo>
                                <a:cubicBezTo>
                                  <a:pt x="818" y="14465"/>
                                  <a:pt x="847" y="14444"/>
                                  <a:pt x="847" y="14416"/>
                                </a:cubicBezTo>
                                <a:cubicBezTo>
                                  <a:pt x="847" y="14384"/>
                                  <a:pt x="882" y="14367"/>
                                  <a:pt x="952" y="14335"/>
                                </a:cubicBezTo>
                                <a:cubicBezTo>
                                  <a:pt x="1023" y="14302"/>
                                  <a:pt x="1115" y="14259"/>
                                  <a:pt x="1115" y="14171"/>
                                </a:cubicBezTo>
                                <a:cubicBezTo>
                                  <a:pt x="1115" y="14101"/>
                                  <a:pt x="1051" y="14057"/>
                                  <a:pt x="1002" y="14030"/>
                                </a:cubicBezTo>
                                <a:cubicBezTo>
                                  <a:pt x="973" y="14014"/>
                                  <a:pt x="938" y="14019"/>
                                  <a:pt x="917" y="14041"/>
                                </a:cubicBezTo>
                                <a:cubicBezTo>
                                  <a:pt x="896" y="14063"/>
                                  <a:pt x="903" y="14090"/>
                                  <a:pt x="931" y="14106"/>
                                </a:cubicBezTo>
                                <a:cubicBezTo>
                                  <a:pt x="981" y="14133"/>
                                  <a:pt x="988" y="14150"/>
                                  <a:pt x="988" y="14166"/>
                                </a:cubicBezTo>
                                <a:cubicBezTo>
                                  <a:pt x="988" y="14204"/>
                                  <a:pt x="952" y="14220"/>
                                  <a:pt x="882" y="14253"/>
                                </a:cubicBezTo>
                                <a:close/>
                                <a:moveTo>
                                  <a:pt x="945" y="13513"/>
                                </a:moveTo>
                                <a:cubicBezTo>
                                  <a:pt x="875" y="13480"/>
                                  <a:pt x="839" y="13459"/>
                                  <a:pt x="839" y="13431"/>
                                </a:cubicBezTo>
                                <a:cubicBezTo>
                                  <a:pt x="839" y="13415"/>
                                  <a:pt x="847" y="13404"/>
                                  <a:pt x="868" y="13388"/>
                                </a:cubicBezTo>
                                <a:cubicBezTo>
                                  <a:pt x="896" y="13371"/>
                                  <a:pt x="896" y="13339"/>
                                  <a:pt x="875" y="13322"/>
                                </a:cubicBezTo>
                                <a:cubicBezTo>
                                  <a:pt x="854" y="13301"/>
                                  <a:pt x="811" y="13301"/>
                                  <a:pt x="790" y="13317"/>
                                </a:cubicBezTo>
                                <a:cubicBezTo>
                                  <a:pt x="741" y="13350"/>
                                  <a:pt x="720" y="13388"/>
                                  <a:pt x="720" y="13431"/>
                                </a:cubicBezTo>
                                <a:cubicBezTo>
                                  <a:pt x="720" y="13518"/>
                                  <a:pt x="811" y="13562"/>
                                  <a:pt x="882" y="13595"/>
                                </a:cubicBezTo>
                                <a:cubicBezTo>
                                  <a:pt x="952" y="13627"/>
                                  <a:pt x="988" y="13649"/>
                                  <a:pt x="988" y="13676"/>
                                </a:cubicBezTo>
                                <a:cubicBezTo>
                                  <a:pt x="988" y="13709"/>
                                  <a:pt x="952" y="13725"/>
                                  <a:pt x="882" y="13758"/>
                                </a:cubicBezTo>
                                <a:cubicBezTo>
                                  <a:pt x="811" y="13790"/>
                                  <a:pt x="720" y="13834"/>
                                  <a:pt x="720" y="13921"/>
                                </a:cubicBezTo>
                                <a:cubicBezTo>
                                  <a:pt x="720" y="13948"/>
                                  <a:pt x="748" y="13970"/>
                                  <a:pt x="783" y="13970"/>
                                </a:cubicBezTo>
                                <a:cubicBezTo>
                                  <a:pt x="783" y="13970"/>
                                  <a:pt x="783" y="13970"/>
                                  <a:pt x="783" y="13970"/>
                                </a:cubicBezTo>
                                <a:cubicBezTo>
                                  <a:pt x="818" y="13970"/>
                                  <a:pt x="847" y="13948"/>
                                  <a:pt x="847" y="13921"/>
                                </a:cubicBezTo>
                                <a:cubicBezTo>
                                  <a:pt x="847" y="13888"/>
                                  <a:pt x="882" y="13872"/>
                                  <a:pt x="952" y="13839"/>
                                </a:cubicBezTo>
                                <a:cubicBezTo>
                                  <a:pt x="1023" y="13807"/>
                                  <a:pt x="1115" y="13763"/>
                                  <a:pt x="1115" y="13676"/>
                                </a:cubicBezTo>
                                <a:cubicBezTo>
                                  <a:pt x="1115" y="13589"/>
                                  <a:pt x="1023" y="13546"/>
                                  <a:pt x="945" y="13513"/>
                                </a:cubicBezTo>
                                <a:close/>
                                <a:moveTo>
                                  <a:pt x="8437" y="13894"/>
                                </a:moveTo>
                                <a:lnTo>
                                  <a:pt x="8437" y="13088"/>
                                </a:lnTo>
                                <a:cubicBezTo>
                                  <a:pt x="8550" y="13067"/>
                                  <a:pt x="8634" y="12990"/>
                                  <a:pt x="8634" y="12898"/>
                                </a:cubicBezTo>
                                <a:lnTo>
                                  <a:pt x="8634" y="12773"/>
                                </a:lnTo>
                                <a:cubicBezTo>
                                  <a:pt x="8634" y="12664"/>
                                  <a:pt x="8521" y="12577"/>
                                  <a:pt x="8380" y="12577"/>
                                </a:cubicBezTo>
                                <a:lnTo>
                                  <a:pt x="8134" y="12577"/>
                                </a:lnTo>
                                <a:cubicBezTo>
                                  <a:pt x="8169" y="12533"/>
                                  <a:pt x="8190" y="12484"/>
                                  <a:pt x="8190" y="12430"/>
                                </a:cubicBezTo>
                                <a:cubicBezTo>
                                  <a:pt x="8190" y="12283"/>
                                  <a:pt x="8035" y="12169"/>
                                  <a:pt x="7851" y="12169"/>
                                </a:cubicBezTo>
                                <a:cubicBezTo>
                                  <a:pt x="7661" y="12169"/>
                                  <a:pt x="7513" y="12288"/>
                                  <a:pt x="7513" y="12430"/>
                                </a:cubicBezTo>
                                <a:lnTo>
                                  <a:pt x="7513" y="12577"/>
                                </a:lnTo>
                                <a:lnTo>
                                  <a:pt x="7329" y="12577"/>
                                </a:lnTo>
                                <a:lnTo>
                                  <a:pt x="7329" y="12452"/>
                                </a:lnTo>
                                <a:cubicBezTo>
                                  <a:pt x="7329" y="12321"/>
                                  <a:pt x="7188" y="12212"/>
                                  <a:pt x="7019" y="12212"/>
                                </a:cubicBezTo>
                                <a:cubicBezTo>
                                  <a:pt x="6850" y="12212"/>
                                  <a:pt x="6709" y="12321"/>
                                  <a:pt x="6709" y="12452"/>
                                </a:cubicBezTo>
                                <a:cubicBezTo>
                                  <a:pt x="6709" y="12495"/>
                                  <a:pt x="6723" y="12539"/>
                                  <a:pt x="6751" y="12577"/>
                                </a:cubicBezTo>
                                <a:lnTo>
                                  <a:pt x="6469" y="12577"/>
                                </a:lnTo>
                                <a:cubicBezTo>
                                  <a:pt x="6328" y="12577"/>
                                  <a:pt x="6215" y="12664"/>
                                  <a:pt x="6215" y="12773"/>
                                </a:cubicBezTo>
                                <a:lnTo>
                                  <a:pt x="6215" y="12898"/>
                                </a:lnTo>
                                <a:cubicBezTo>
                                  <a:pt x="6215" y="12990"/>
                                  <a:pt x="6299" y="13067"/>
                                  <a:pt x="6412" y="13088"/>
                                </a:cubicBezTo>
                                <a:lnTo>
                                  <a:pt x="6412" y="13546"/>
                                </a:lnTo>
                                <a:lnTo>
                                  <a:pt x="6314" y="13546"/>
                                </a:lnTo>
                                <a:cubicBezTo>
                                  <a:pt x="6349" y="13502"/>
                                  <a:pt x="6370" y="13453"/>
                                  <a:pt x="6370" y="13399"/>
                                </a:cubicBezTo>
                                <a:cubicBezTo>
                                  <a:pt x="6370" y="13328"/>
                                  <a:pt x="6335" y="13263"/>
                                  <a:pt x="6271" y="13214"/>
                                </a:cubicBezTo>
                                <a:cubicBezTo>
                                  <a:pt x="6222" y="13176"/>
                                  <a:pt x="6165" y="13154"/>
                                  <a:pt x="6095" y="13143"/>
                                </a:cubicBezTo>
                                <a:cubicBezTo>
                                  <a:pt x="6074" y="13137"/>
                                  <a:pt x="6053" y="13137"/>
                                  <a:pt x="6031" y="13137"/>
                                </a:cubicBezTo>
                                <a:cubicBezTo>
                                  <a:pt x="5940" y="13137"/>
                                  <a:pt x="5855" y="13165"/>
                                  <a:pt x="5792" y="13214"/>
                                </a:cubicBezTo>
                                <a:cubicBezTo>
                                  <a:pt x="5728" y="13263"/>
                                  <a:pt x="5693" y="13328"/>
                                  <a:pt x="5693" y="13399"/>
                                </a:cubicBezTo>
                                <a:lnTo>
                                  <a:pt x="5693" y="13546"/>
                                </a:lnTo>
                                <a:lnTo>
                                  <a:pt x="5509" y="13546"/>
                                </a:lnTo>
                                <a:lnTo>
                                  <a:pt x="5509" y="13420"/>
                                </a:lnTo>
                                <a:cubicBezTo>
                                  <a:pt x="5509" y="13290"/>
                                  <a:pt x="5368" y="13181"/>
                                  <a:pt x="5199" y="13181"/>
                                </a:cubicBezTo>
                                <a:cubicBezTo>
                                  <a:pt x="5030" y="13181"/>
                                  <a:pt x="4889" y="13290"/>
                                  <a:pt x="4889" y="13420"/>
                                </a:cubicBezTo>
                                <a:cubicBezTo>
                                  <a:pt x="4889" y="13464"/>
                                  <a:pt x="4903" y="13507"/>
                                  <a:pt x="4931" y="13546"/>
                                </a:cubicBezTo>
                                <a:lnTo>
                                  <a:pt x="4649" y="13546"/>
                                </a:lnTo>
                                <a:cubicBezTo>
                                  <a:pt x="4508" y="13546"/>
                                  <a:pt x="4395" y="13633"/>
                                  <a:pt x="4395" y="13741"/>
                                </a:cubicBezTo>
                                <a:lnTo>
                                  <a:pt x="4395" y="13867"/>
                                </a:lnTo>
                                <a:cubicBezTo>
                                  <a:pt x="4395" y="13959"/>
                                  <a:pt x="4479" y="14041"/>
                                  <a:pt x="4592" y="14057"/>
                                </a:cubicBezTo>
                                <a:lnTo>
                                  <a:pt x="4592" y="14863"/>
                                </a:lnTo>
                                <a:cubicBezTo>
                                  <a:pt x="4592" y="14999"/>
                                  <a:pt x="4733" y="15102"/>
                                  <a:pt x="4903" y="15102"/>
                                </a:cubicBezTo>
                                <a:lnTo>
                                  <a:pt x="6292" y="15102"/>
                                </a:lnTo>
                                <a:cubicBezTo>
                                  <a:pt x="6462" y="15102"/>
                                  <a:pt x="6603" y="14993"/>
                                  <a:pt x="6603" y="14863"/>
                                </a:cubicBezTo>
                                <a:lnTo>
                                  <a:pt x="6603" y="14139"/>
                                </a:lnTo>
                                <a:lnTo>
                                  <a:pt x="8126" y="14139"/>
                                </a:lnTo>
                                <a:cubicBezTo>
                                  <a:pt x="8303" y="14133"/>
                                  <a:pt x="8437" y="14024"/>
                                  <a:pt x="8437" y="13894"/>
                                </a:cubicBezTo>
                                <a:close/>
                                <a:moveTo>
                                  <a:pt x="5213" y="13295"/>
                                </a:moveTo>
                                <a:cubicBezTo>
                                  <a:pt x="5305" y="13295"/>
                                  <a:pt x="5375" y="13350"/>
                                  <a:pt x="5375" y="13420"/>
                                </a:cubicBezTo>
                                <a:lnTo>
                                  <a:pt x="5375" y="13546"/>
                                </a:lnTo>
                                <a:lnTo>
                                  <a:pt x="5213" y="13546"/>
                                </a:lnTo>
                                <a:cubicBezTo>
                                  <a:pt x="5121" y="13546"/>
                                  <a:pt x="5051" y="13491"/>
                                  <a:pt x="5051" y="13420"/>
                                </a:cubicBezTo>
                                <a:cubicBezTo>
                                  <a:pt x="5051" y="13350"/>
                                  <a:pt x="5121" y="13295"/>
                                  <a:pt x="5213" y="13295"/>
                                </a:cubicBezTo>
                                <a:close/>
                                <a:moveTo>
                                  <a:pt x="4670" y="13943"/>
                                </a:moveTo>
                                <a:cubicBezTo>
                                  <a:pt x="4613" y="13943"/>
                                  <a:pt x="4564" y="13905"/>
                                  <a:pt x="4564" y="13861"/>
                                </a:cubicBezTo>
                                <a:lnTo>
                                  <a:pt x="4564" y="13736"/>
                                </a:lnTo>
                                <a:cubicBezTo>
                                  <a:pt x="4564" y="13693"/>
                                  <a:pt x="4613" y="13654"/>
                                  <a:pt x="4670" y="13654"/>
                                </a:cubicBezTo>
                                <a:lnTo>
                                  <a:pt x="5375" y="13654"/>
                                </a:lnTo>
                                <a:lnTo>
                                  <a:pt x="5375" y="13937"/>
                                </a:lnTo>
                                <a:lnTo>
                                  <a:pt x="4670" y="13937"/>
                                </a:lnTo>
                                <a:close/>
                                <a:moveTo>
                                  <a:pt x="5707" y="14982"/>
                                </a:moveTo>
                                <a:lnTo>
                                  <a:pt x="5531" y="14982"/>
                                </a:lnTo>
                                <a:lnTo>
                                  <a:pt x="5531" y="14667"/>
                                </a:lnTo>
                                <a:cubicBezTo>
                                  <a:pt x="5531" y="14634"/>
                                  <a:pt x="5495" y="14607"/>
                                  <a:pt x="5453" y="14607"/>
                                </a:cubicBezTo>
                                <a:cubicBezTo>
                                  <a:pt x="5411" y="14607"/>
                                  <a:pt x="5375" y="14634"/>
                                  <a:pt x="5375" y="14667"/>
                                </a:cubicBezTo>
                                <a:lnTo>
                                  <a:pt x="5375" y="14982"/>
                                </a:lnTo>
                                <a:lnTo>
                                  <a:pt x="4924" y="14982"/>
                                </a:lnTo>
                                <a:cubicBezTo>
                                  <a:pt x="4832" y="14982"/>
                                  <a:pt x="4762" y="14928"/>
                                  <a:pt x="4762" y="14857"/>
                                </a:cubicBezTo>
                                <a:lnTo>
                                  <a:pt x="4762" y="14057"/>
                                </a:lnTo>
                                <a:lnTo>
                                  <a:pt x="5375" y="14057"/>
                                </a:lnTo>
                                <a:lnTo>
                                  <a:pt x="5375" y="14493"/>
                                </a:lnTo>
                                <a:cubicBezTo>
                                  <a:pt x="5375" y="14525"/>
                                  <a:pt x="5411" y="14552"/>
                                  <a:pt x="5453" y="14552"/>
                                </a:cubicBezTo>
                                <a:cubicBezTo>
                                  <a:pt x="5495" y="14552"/>
                                  <a:pt x="5531" y="14525"/>
                                  <a:pt x="5531" y="14493"/>
                                </a:cubicBezTo>
                                <a:lnTo>
                                  <a:pt x="5531" y="13654"/>
                                </a:lnTo>
                                <a:lnTo>
                                  <a:pt x="5707" y="13654"/>
                                </a:lnTo>
                                <a:lnTo>
                                  <a:pt x="5707" y="14982"/>
                                </a:lnTo>
                                <a:close/>
                                <a:moveTo>
                                  <a:pt x="7026" y="12327"/>
                                </a:moveTo>
                                <a:cubicBezTo>
                                  <a:pt x="7118" y="12327"/>
                                  <a:pt x="7188" y="12381"/>
                                  <a:pt x="7188" y="12452"/>
                                </a:cubicBezTo>
                                <a:lnTo>
                                  <a:pt x="7188" y="12577"/>
                                </a:lnTo>
                                <a:lnTo>
                                  <a:pt x="7026" y="12577"/>
                                </a:lnTo>
                                <a:cubicBezTo>
                                  <a:pt x="6934" y="12577"/>
                                  <a:pt x="6864" y="12522"/>
                                  <a:pt x="6864" y="12452"/>
                                </a:cubicBezTo>
                                <a:cubicBezTo>
                                  <a:pt x="6864" y="12386"/>
                                  <a:pt x="6941" y="12327"/>
                                  <a:pt x="7026" y="12327"/>
                                </a:cubicBezTo>
                                <a:close/>
                                <a:moveTo>
                                  <a:pt x="5855" y="13393"/>
                                </a:moveTo>
                                <a:cubicBezTo>
                                  <a:pt x="5855" y="13355"/>
                                  <a:pt x="5876" y="13317"/>
                                  <a:pt x="5911" y="13290"/>
                                </a:cubicBezTo>
                                <a:cubicBezTo>
                                  <a:pt x="5954" y="13257"/>
                                  <a:pt x="6024" y="13241"/>
                                  <a:pt x="6081" y="13252"/>
                                </a:cubicBezTo>
                                <a:cubicBezTo>
                                  <a:pt x="6116" y="13257"/>
                                  <a:pt x="6151" y="13273"/>
                                  <a:pt x="6179" y="13290"/>
                                </a:cubicBezTo>
                                <a:cubicBezTo>
                                  <a:pt x="6215" y="13317"/>
                                  <a:pt x="6236" y="13355"/>
                                  <a:pt x="6236" y="13393"/>
                                </a:cubicBezTo>
                                <a:cubicBezTo>
                                  <a:pt x="6236" y="13426"/>
                                  <a:pt x="6222" y="13453"/>
                                  <a:pt x="6201" y="13480"/>
                                </a:cubicBezTo>
                                <a:cubicBezTo>
                                  <a:pt x="6172" y="13513"/>
                                  <a:pt x="6130" y="13529"/>
                                  <a:pt x="6081" y="13540"/>
                                </a:cubicBezTo>
                                <a:cubicBezTo>
                                  <a:pt x="6067" y="13540"/>
                                  <a:pt x="6060" y="13540"/>
                                  <a:pt x="6045" y="13540"/>
                                </a:cubicBezTo>
                                <a:lnTo>
                                  <a:pt x="5855" y="13540"/>
                                </a:lnTo>
                                <a:lnTo>
                                  <a:pt x="5855" y="13393"/>
                                </a:lnTo>
                                <a:close/>
                                <a:moveTo>
                                  <a:pt x="6314" y="14982"/>
                                </a:moveTo>
                                <a:lnTo>
                                  <a:pt x="5855" y="14982"/>
                                </a:lnTo>
                                <a:lnTo>
                                  <a:pt x="5855" y="14057"/>
                                </a:lnTo>
                                <a:lnTo>
                                  <a:pt x="6476" y="14057"/>
                                </a:lnTo>
                                <a:lnTo>
                                  <a:pt x="6476" y="14857"/>
                                </a:lnTo>
                                <a:lnTo>
                                  <a:pt x="6476" y="14857"/>
                                </a:lnTo>
                                <a:cubicBezTo>
                                  <a:pt x="6476" y="14928"/>
                                  <a:pt x="6405" y="14982"/>
                                  <a:pt x="6314" y="14982"/>
                                </a:cubicBezTo>
                                <a:close/>
                                <a:moveTo>
                                  <a:pt x="6673" y="13861"/>
                                </a:moveTo>
                                <a:cubicBezTo>
                                  <a:pt x="6673" y="13905"/>
                                  <a:pt x="6624" y="13943"/>
                                  <a:pt x="6567" y="13943"/>
                                </a:cubicBezTo>
                                <a:lnTo>
                                  <a:pt x="5855" y="13943"/>
                                </a:lnTo>
                                <a:lnTo>
                                  <a:pt x="5855" y="13660"/>
                                </a:lnTo>
                                <a:lnTo>
                                  <a:pt x="6575" y="13660"/>
                                </a:lnTo>
                                <a:cubicBezTo>
                                  <a:pt x="6631" y="13660"/>
                                  <a:pt x="6680" y="13698"/>
                                  <a:pt x="6680" y="13741"/>
                                </a:cubicBezTo>
                                <a:lnTo>
                                  <a:pt x="6680" y="13861"/>
                                </a:lnTo>
                                <a:close/>
                                <a:moveTo>
                                  <a:pt x="7195" y="14019"/>
                                </a:moveTo>
                                <a:lnTo>
                                  <a:pt x="6716" y="14019"/>
                                </a:lnTo>
                                <a:cubicBezTo>
                                  <a:pt x="6779" y="13981"/>
                                  <a:pt x="6821" y="13927"/>
                                  <a:pt x="6821" y="13861"/>
                                </a:cubicBezTo>
                                <a:lnTo>
                                  <a:pt x="6821" y="13736"/>
                                </a:lnTo>
                                <a:cubicBezTo>
                                  <a:pt x="6821" y="13627"/>
                                  <a:pt x="6709" y="13546"/>
                                  <a:pt x="6575" y="13540"/>
                                </a:cubicBezTo>
                                <a:lnTo>
                                  <a:pt x="6575" y="13088"/>
                                </a:lnTo>
                                <a:lnTo>
                                  <a:pt x="7195" y="13088"/>
                                </a:lnTo>
                                <a:lnTo>
                                  <a:pt x="7195" y="14019"/>
                                </a:lnTo>
                                <a:close/>
                                <a:moveTo>
                                  <a:pt x="7195" y="12974"/>
                                </a:moveTo>
                                <a:lnTo>
                                  <a:pt x="6483" y="12974"/>
                                </a:lnTo>
                                <a:cubicBezTo>
                                  <a:pt x="6426" y="12974"/>
                                  <a:pt x="6377" y="12936"/>
                                  <a:pt x="6377" y="12893"/>
                                </a:cubicBezTo>
                                <a:lnTo>
                                  <a:pt x="6377" y="12767"/>
                                </a:lnTo>
                                <a:cubicBezTo>
                                  <a:pt x="6377" y="12724"/>
                                  <a:pt x="6426" y="12686"/>
                                  <a:pt x="6483" y="12686"/>
                                </a:cubicBezTo>
                                <a:lnTo>
                                  <a:pt x="7026" y="12686"/>
                                </a:lnTo>
                                <a:cubicBezTo>
                                  <a:pt x="7026" y="12686"/>
                                  <a:pt x="7026" y="12686"/>
                                  <a:pt x="7026" y="12686"/>
                                </a:cubicBezTo>
                                <a:lnTo>
                                  <a:pt x="7195" y="12686"/>
                                </a:lnTo>
                                <a:lnTo>
                                  <a:pt x="7195" y="12974"/>
                                </a:lnTo>
                                <a:close/>
                                <a:moveTo>
                                  <a:pt x="8387" y="12691"/>
                                </a:moveTo>
                                <a:cubicBezTo>
                                  <a:pt x="8444" y="12691"/>
                                  <a:pt x="8493" y="12729"/>
                                  <a:pt x="8493" y="12773"/>
                                </a:cubicBezTo>
                                <a:lnTo>
                                  <a:pt x="8493" y="12898"/>
                                </a:lnTo>
                                <a:lnTo>
                                  <a:pt x="8493" y="12898"/>
                                </a:lnTo>
                                <a:cubicBezTo>
                                  <a:pt x="8493" y="12941"/>
                                  <a:pt x="8444" y="12980"/>
                                  <a:pt x="8387" y="12980"/>
                                </a:cubicBezTo>
                                <a:lnTo>
                                  <a:pt x="7668" y="12980"/>
                                </a:lnTo>
                                <a:lnTo>
                                  <a:pt x="7668" y="12697"/>
                                </a:lnTo>
                                <a:lnTo>
                                  <a:pt x="7858" y="12697"/>
                                </a:lnTo>
                                <a:cubicBezTo>
                                  <a:pt x="7858" y="12697"/>
                                  <a:pt x="7858" y="12697"/>
                                  <a:pt x="7858" y="12697"/>
                                </a:cubicBezTo>
                                <a:lnTo>
                                  <a:pt x="8387" y="12697"/>
                                </a:lnTo>
                                <a:close/>
                                <a:moveTo>
                                  <a:pt x="7668" y="12430"/>
                                </a:moveTo>
                                <a:lnTo>
                                  <a:pt x="7668" y="12430"/>
                                </a:lnTo>
                                <a:cubicBezTo>
                                  <a:pt x="7668" y="12348"/>
                                  <a:pt x="7753" y="12283"/>
                                  <a:pt x="7858" y="12283"/>
                                </a:cubicBezTo>
                                <a:cubicBezTo>
                                  <a:pt x="7964" y="12283"/>
                                  <a:pt x="8049" y="12348"/>
                                  <a:pt x="8049" y="12430"/>
                                </a:cubicBezTo>
                                <a:cubicBezTo>
                                  <a:pt x="8049" y="12512"/>
                                  <a:pt x="7964" y="12577"/>
                                  <a:pt x="7858" y="12577"/>
                                </a:cubicBezTo>
                                <a:lnTo>
                                  <a:pt x="7668" y="12577"/>
                                </a:lnTo>
                                <a:lnTo>
                                  <a:pt x="7668" y="12430"/>
                                </a:lnTo>
                                <a:close/>
                                <a:moveTo>
                                  <a:pt x="7590" y="13431"/>
                                </a:moveTo>
                                <a:cubicBezTo>
                                  <a:pt x="7548" y="13431"/>
                                  <a:pt x="7513" y="13459"/>
                                  <a:pt x="7513" y="13491"/>
                                </a:cubicBezTo>
                                <a:lnTo>
                                  <a:pt x="7513" y="14019"/>
                                </a:lnTo>
                                <a:lnTo>
                                  <a:pt x="7336" y="14019"/>
                                </a:lnTo>
                                <a:lnTo>
                                  <a:pt x="7336" y="12691"/>
                                </a:lnTo>
                                <a:lnTo>
                                  <a:pt x="7513" y="12691"/>
                                </a:lnTo>
                                <a:lnTo>
                                  <a:pt x="7513" y="13317"/>
                                </a:lnTo>
                                <a:cubicBezTo>
                                  <a:pt x="7513" y="13350"/>
                                  <a:pt x="7548" y="13377"/>
                                  <a:pt x="7590" y="13377"/>
                                </a:cubicBezTo>
                                <a:cubicBezTo>
                                  <a:pt x="7633" y="13377"/>
                                  <a:pt x="7668" y="13350"/>
                                  <a:pt x="7668" y="13317"/>
                                </a:cubicBezTo>
                                <a:lnTo>
                                  <a:pt x="7668" y="13094"/>
                                </a:lnTo>
                                <a:lnTo>
                                  <a:pt x="8289" y="13094"/>
                                </a:lnTo>
                                <a:lnTo>
                                  <a:pt x="8289" y="13894"/>
                                </a:lnTo>
                                <a:cubicBezTo>
                                  <a:pt x="8289" y="13965"/>
                                  <a:pt x="8218" y="14019"/>
                                  <a:pt x="8126" y="14019"/>
                                </a:cubicBezTo>
                                <a:lnTo>
                                  <a:pt x="7668" y="14019"/>
                                </a:lnTo>
                                <a:lnTo>
                                  <a:pt x="7668" y="13491"/>
                                </a:lnTo>
                                <a:cubicBezTo>
                                  <a:pt x="7668" y="13459"/>
                                  <a:pt x="7633" y="13431"/>
                                  <a:pt x="7590" y="13431"/>
                                </a:cubicBezTo>
                                <a:close/>
                                <a:moveTo>
                                  <a:pt x="1347" y="5763"/>
                                </a:moveTo>
                                <a:lnTo>
                                  <a:pt x="1347" y="5763"/>
                                </a:lnTo>
                                <a:cubicBezTo>
                                  <a:pt x="1312" y="5763"/>
                                  <a:pt x="1291" y="5785"/>
                                  <a:pt x="1291" y="5807"/>
                                </a:cubicBezTo>
                                <a:lnTo>
                                  <a:pt x="1291" y="6204"/>
                                </a:lnTo>
                                <a:cubicBezTo>
                                  <a:pt x="1263" y="6210"/>
                                  <a:pt x="1242" y="6220"/>
                                  <a:pt x="1220" y="6231"/>
                                </a:cubicBezTo>
                                <a:cubicBezTo>
                                  <a:pt x="1185" y="6259"/>
                                  <a:pt x="1157" y="6297"/>
                                  <a:pt x="1157" y="6340"/>
                                </a:cubicBezTo>
                                <a:lnTo>
                                  <a:pt x="1157" y="6384"/>
                                </a:lnTo>
                                <a:cubicBezTo>
                                  <a:pt x="1079" y="6400"/>
                                  <a:pt x="1023" y="6454"/>
                                  <a:pt x="1023" y="6520"/>
                                </a:cubicBezTo>
                                <a:lnTo>
                                  <a:pt x="1023" y="6667"/>
                                </a:lnTo>
                                <a:cubicBezTo>
                                  <a:pt x="790" y="6759"/>
                                  <a:pt x="628" y="6944"/>
                                  <a:pt x="628" y="7162"/>
                                </a:cubicBezTo>
                                <a:cubicBezTo>
                                  <a:pt x="628" y="7467"/>
                                  <a:pt x="952" y="7717"/>
                                  <a:pt x="1347" y="7717"/>
                                </a:cubicBezTo>
                                <a:cubicBezTo>
                                  <a:pt x="1742" y="7717"/>
                                  <a:pt x="2067" y="7467"/>
                                  <a:pt x="2067" y="7162"/>
                                </a:cubicBezTo>
                                <a:cubicBezTo>
                                  <a:pt x="2067" y="6944"/>
                                  <a:pt x="1905" y="6759"/>
                                  <a:pt x="1672" y="6667"/>
                                </a:cubicBezTo>
                                <a:lnTo>
                                  <a:pt x="1672" y="6520"/>
                                </a:lnTo>
                                <a:cubicBezTo>
                                  <a:pt x="1672" y="6454"/>
                                  <a:pt x="1615" y="6400"/>
                                  <a:pt x="1538" y="6384"/>
                                </a:cubicBezTo>
                                <a:lnTo>
                                  <a:pt x="1538" y="6340"/>
                                </a:lnTo>
                                <a:cubicBezTo>
                                  <a:pt x="1538" y="6297"/>
                                  <a:pt x="1517" y="6259"/>
                                  <a:pt x="1474" y="6231"/>
                                </a:cubicBezTo>
                                <a:cubicBezTo>
                                  <a:pt x="1453" y="6215"/>
                                  <a:pt x="1432" y="6210"/>
                                  <a:pt x="1404" y="6204"/>
                                </a:cubicBezTo>
                                <a:lnTo>
                                  <a:pt x="1404" y="5807"/>
                                </a:lnTo>
                                <a:cubicBezTo>
                                  <a:pt x="1404" y="5780"/>
                                  <a:pt x="1376" y="5763"/>
                                  <a:pt x="1347" y="5763"/>
                                </a:cubicBezTo>
                                <a:close/>
                                <a:moveTo>
                                  <a:pt x="1347" y="7624"/>
                                </a:moveTo>
                                <a:cubicBezTo>
                                  <a:pt x="1058" y="7624"/>
                                  <a:pt x="811" y="7467"/>
                                  <a:pt x="755" y="7254"/>
                                </a:cubicBezTo>
                                <a:cubicBezTo>
                                  <a:pt x="762" y="7254"/>
                                  <a:pt x="776" y="7254"/>
                                  <a:pt x="783" y="7254"/>
                                </a:cubicBezTo>
                                <a:cubicBezTo>
                                  <a:pt x="832" y="7254"/>
                                  <a:pt x="868" y="7227"/>
                                  <a:pt x="889" y="7211"/>
                                </a:cubicBezTo>
                                <a:cubicBezTo>
                                  <a:pt x="910" y="7195"/>
                                  <a:pt x="931" y="7189"/>
                                  <a:pt x="931" y="7189"/>
                                </a:cubicBezTo>
                                <a:cubicBezTo>
                                  <a:pt x="931" y="7189"/>
                                  <a:pt x="931" y="7189"/>
                                  <a:pt x="931" y="7189"/>
                                </a:cubicBezTo>
                                <a:cubicBezTo>
                                  <a:pt x="938" y="7189"/>
                                  <a:pt x="945" y="7200"/>
                                  <a:pt x="959" y="7211"/>
                                </a:cubicBezTo>
                                <a:cubicBezTo>
                                  <a:pt x="1002" y="7254"/>
                                  <a:pt x="1065" y="7276"/>
                                  <a:pt x="1129" y="7271"/>
                                </a:cubicBezTo>
                                <a:cubicBezTo>
                                  <a:pt x="1192" y="7265"/>
                                  <a:pt x="1242" y="7233"/>
                                  <a:pt x="1284" y="7189"/>
                                </a:cubicBezTo>
                                <a:cubicBezTo>
                                  <a:pt x="1298" y="7173"/>
                                  <a:pt x="1305" y="7167"/>
                                  <a:pt x="1312" y="7167"/>
                                </a:cubicBezTo>
                                <a:cubicBezTo>
                                  <a:pt x="1319" y="7167"/>
                                  <a:pt x="1312" y="7167"/>
                                  <a:pt x="1319" y="7167"/>
                                </a:cubicBezTo>
                                <a:cubicBezTo>
                                  <a:pt x="1326" y="7167"/>
                                  <a:pt x="1347" y="7178"/>
                                  <a:pt x="1383" y="7200"/>
                                </a:cubicBezTo>
                                <a:cubicBezTo>
                                  <a:pt x="1418" y="7222"/>
                                  <a:pt x="1453" y="7244"/>
                                  <a:pt x="1510" y="7244"/>
                                </a:cubicBezTo>
                                <a:cubicBezTo>
                                  <a:pt x="1566" y="7249"/>
                                  <a:pt x="1630" y="7222"/>
                                  <a:pt x="1686" y="7173"/>
                                </a:cubicBezTo>
                                <a:lnTo>
                                  <a:pt x="1686" y="7173"/>
                                </a:lnTo>
                                <a:lnTo>
                                  <a:pt x="1686" y="7173"/>
                                </a:lnTo>
                                <a:cubicBezTo>
                                  <a:pt x="1693" y="7167"/>
                                  <a:pt x="1700" y="7162"/>
                                  <a:pt x="1700" y="7162"/>
                                </a:cubicBezTo>
                                <a:lnTo>
                                  <a:pt x="1700" y="7162"/>
                                </a:lnTo>
                                <a:cubicBezTo>
                                  <a:pt x="1700" y="7162"/>
                                  <a:pt x="1707" y="7167"/>
                                  <a:pt x="1714" y="7173"/>
                                </a:cubicBezTo>
                                <a:cubicBezTo>
                                  <a:pt x="1728" y="7189"/>
                                  <a:pt x="1749" y="7211"/>
                                  <a:pt x="1785" y="7233"/>
                                </a:cubicBezTo>
                                <a:cubicBezTo>
                                  <a:pt x="1820" y="7249"/>
                                  <a:pt x="1876" y="725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26" y="7244"/>
                                  <a:pt x="1926" y="7244"/>
                                </a:cubicBezTo>
                                <a:cubicBezTo>
                                  <a:pt x="1926" y="7244"/>
                                  <a:pt x="1933" y="7244"/>
                                  <a:pt x="1933" y="7244"/>
                                </a:cubicBezTo>
                                <a:cubicBezTo>
                                  <a:pt x="1891" y="7461"/>
                                  <a:pt x="1644" y="7624"/>
                                  <a:pt x="1347" y="7624"/>
                                </a:cubicBezTo>
                                <a:close/>
                                <a:moveTo>
                                  <a:pt x="1947" y="7124"/>
                                </a:moveTo>
                                <a:cubicBezTo>
                                  <a:pt x="1947" y="7124"/>
                                  <a:pt x="1947" y="7124"/>
                                  <a:pt x="1947" y="7124"/>
                                </a:cubicBezTo>
                                <a:cubicBezTo>
                                  <a:pt x="1940" y="7140"/>
                                  <a:pt x="1940" y="7151"/>
                                  <a:pt x="1891" y="7162"/>
                                </a:cubicBezTo>
                                <a:lnTo>
                                  <a:pt x="1891" y="7162"/>
                                </a:lnTo>
                                <a:lnTo>
                                  <a:pt x="1891" y="7162"/>
                                </a:lnTo>
                                <a:cubicBezTo>
                                  <a:pt x="1862" y="7167"/>
                                  <a:pt x="1862" y="7167"/>
                                  <a:pt x="1848" y="7162"/>
                                </a:cubicBezTo>
                                <a:cubicBezTo>
                                  <a:pt x="1841" y="7156"/>
                                  <a:pt x="1827" y="7146"/>
                                  <a:pt x="1813" y="7129"/>
                                </a:cubicBezTo>
                                <a:cubicBezTo>
                                  <a:pt x="1799" y="7113"/>
                                  <a:pt x="1785" y="7086"/>
                                  <a:pt x="1735" y="7075"/>
                                </a:cubicBezTo>
                                <a:cubicBezTo>
                                  <a:pt x="1714" y="7069"/>
                                  <a:pt x="1686" y="7075"/>
                                  <a:pt x="1665" y="7080"/>
                                </a:cubicBezTo>
                                <a:cubicBezTo>
                                  <a:pt x="1644" y="7086"/>
                                  <a:pt x="1630" y="7102"/>
                                  <a:pt x="1608" y="7118"/>
                                </a:cubicBezTo>
                                <a:lnTo>
                                  <a:pt x="1608" y="7118"/>
                                </a:lnTo>
                                <a:cubicBezTo>
                                  <a:pt x="1566" y="7156"/>
                                  <a:pt x="1538" y="7162"/>
                                  <a:pt x="1524" y="7156"/>
                                </a:cubicBezTo>
                                <a:cubicBezTo>
                                  <a:pt x="1510" y="7151"/>
                                  <a:pt x="1481" y="7146"/>
                                  <a:pt x="1453" y="7129"/>
                                </a:cubicBezTo>
                                <a:cubicBezTo>
                                  <a:pt x="1425" y="7113"/>
                                  <a:pt x="1397" y="7086"/>
                                  <a:pt x="1340" y="7080"/>
                                </a:cubicBezTo>
                                <a:cubicBezTo>
                                  <a:pt x="1312" y="7075"/>
                                  <a:pt x="1284" y="7080"/>
                                  <a:pt x="1256" y="7091"/>
                                </a:cubicBezTo>
                                <a:cubicBezTo>
                                  <a:pt x="1227" y="7102"/>
                                  <a:pt x="1206" y="7118"/>
                                  <a:pt x="1185" y="7140"/>
                                </a:cubicBezTo>
                                <a:lnTo>
                                  <a:pt x="1185" y="7140"/>
                                </a:lnTo>
                                <a:cubicBezTo>
                                  <a:pt x="1157" y="7173"/>
                                  <a:pt x="1129" y="7184"/>
                                  <a:pt x="1108" y="7184"/>
                                </a:cubicBezTo>
                                <a:cubicBezTo>
                                  <a:pt x="1086" y="7184"/>
                                  <a:pt x="1065" y="7184"/>
                                  <a:pt x="1044" y="7156"/>
                                </a:cubicBezTo>
                                <a:lnTo>
                                  <a:pt x="1044" y="7156"/>
                                </a:lnTo>
                                <a:lnTo>
                                  <a:pt x="1044" y="7156"/>
                                </a:lnTo>
                                <a:cubicBezTo>
                                  <a:pt x="1023" y="7135"/>
                                  <a:pt x="1002" y="7118"/>
                                  <a:pt x="981" y="7113"/>
                                </a:cubicBezTo>
                                <a:cubicBezTo>
                                  <a:pt x="959" y="7102"/>
                                  <a:pt x="924" y="7102"/>
                                  <a:pt x="903" y="7102"/>
                                </a:cubicBezTo>
                                <a:cubicBezTo>
                                  <a:pt x="854" y="7107"/>
                                  <a:pt x="825" y="7135"/>
                                  <a:pt x="804" y="7146"/>
                                </a:cubicBezTo>
                                <a:cubicBezTo>
                                  <a:pt x="783" y="7162"/>
                                  <a:pt x="769" y="7162"/>
                                  <a:pt x="769" y="7162"/>
                                </a:cubicBezTo>
                                <a:cubicBezTo>
                                  <a:pt x="769" y="7162"/>
                                  <a:pt x="755" y="7162"/>
                                  <a:pt x="734" y="7135"/>
                                </a:cubicBezTo>
                                <a:cubicBezTo>
                                  <a:pt x="741" y="6950"/>
                                  <a:pt x="889" y="6792"/>
                                  <a:pt x="1100" y="6721"/>
                                </a:cubicBezTo>
                                <a:lnTo>
                                  <a:pt x="1100" y="6721"/>
                                </a:lnTo>
                                <a:cubicBezTo>
                                  <a:pt x="1171" y="6699"/>
                                  <a:pt x="1249" y="6683"/>
                                  <a:pt x="1333" y="6683"/>
                                </a:cubicBezTo>
                                <a:lnTo>
                                  <a:pt x="1333" y="6683"/>
                                </a:lnTo>
                                <a:cubicBezTo>
                                  <a:pt x="1418" y="6683"/>
                                  <a:pt x="1495" y="6694"/>
                                  <a:pt x="1573" y="6721"/>
                                </a:cubicBezTo>
                                <a:cubicBezTo>
                                  <a:pt x="1785" y="6797"/>
                                  <a:pt x="1926" y="6944"/>
                                  <a:pt x="1947" y="7124"/>
                                </a:cubicBezTo>
                                <a:close/>
                                <a:moveTo>
                                  <a:pt x="1481" y="6465"/>
                                </a:moveTo>
                                <a:cubicBezTo>
                                  <a:pt x="1517" y="6465"/>
                                  <a:pt x="1545" y="6487"/>
                                  <a:pt x="1545" y="6520"/>
                                </a:cubicBezTo>
                                <a:lnTo>
                                  <a:pt x="1545" y="6629"/>
                                </a:lnTo>
                                <a:cubicBezTo>
                                  <a:pt x="1481" y="6612"/>
                                  <a:pt x="1411" y="6607"/>
                                  <a:pt x="1340" y="6607"/>
                                </a:cubicBezTo>
                                <a:cubicBezTo>
                                  <a:pt x="1270" y="6607"/>
                                  <a:pt x="1199" y="6612"/>
                                  <a:pt x="1136" y="6629"/>
                                </a:cubicBezTo>
                                <a:lnTo>
                                  <a:pt x="1136" y="6520"/>
                                </a:lnTo>
                                <a:cubicBezTo>
                                  <a:pt x="1136" y="6493"/>
                                  <a:pt x="1164" y="6465"/>
                                  <a:pt x="1206" y="6465"/>
                                </a:cubicBezTo>
                                <a:lnTo>
                                  <a:pt x="1481" y="6465"/>
                                </a:lnTo>
                                <a:close/>
                                <a:moveTo>
                                  <a:pt x="1418" y="6340"/>
                                </a:moveTo>
                                <a:lnTo>
                                  <a:pt x="1418" y="6378"/>
                                </a:lnTo>
                                <a:lnTo>
                                  <a:pt x="1270" y="6378"/>
                                </a:lnTo>
                                <a:lnTo>
                                  <a:pt x="1270" y="6340"/>
                                </a:lnTo>
                                <a:cubicBezTo>
                                  <a:pt x="1270" y="6318"/>
                                  <a:pt x="1277" y="6307"/>
                                  <a:pt x="1291" y="6302"/>
                                </a:cubicBezTo>
                                <a:cubicBezTo>
                                  <a:pt x="1305" y="6291"/>
                                  <a:pt x="1319" y="6286"/>
                                  <a:pt x="1340" y="6286"/>
                                </a:cubicBezTo>
                                <a:cubicBezTo>
                                  <a:pt x="1361" y="6286"/>
                                  <a:pt x="1383" y="6291"/>
                                  <a:pt x="1390" y="6302"/>
                                </a:cubicBezTo>
                                <a:cubicBezTo>
                                  <a:pt x="1411" y="6307"/>
                                  <a:pt x="1418" y="6318"/>
                                  <a:pt x="1418" y="6340"/>
                                </a:cubicBezTo>
                                <a:close/>
                                <a:moveTo>
                                  <a:pt x="13424" y="13752"/>
                                </a:moveTo>
                                <a:cubicBezTo>
                                  <a:pt x="13424" y="13731"/>
                                  <a:pt x="13403" y="13720"/>
                                  <a:pt x="13382" y="13720"/>
                                </a:cubicBezTo>
                                <a:cubicBezTo>
                                  <a:pt x="13361" y="13720"/>
                                  <a:pt x="13340" y="13736"/>
                                  <a:pt x="13340" y="13752"/>
                                </a:cubicBezTo>
                                <a:lnTo>
                                  <a:pt x="13340" y="13850"/>
                                </a:lnTo>
                                <a:cubicBezTo>
                                  <a:pt x="13340" y="13867"/>
                                  <a:pt x="13347" y="13878"/>
                                  <a:pt x="13361" y="13883"/>
                                </a:cubicBezTo>
                                <a:cubicBezTo>
                                  <a:pt x="13368" y="13888"/>
                                  <a:pt x="13382" y="13894"/>
                                  <a:pt x="13389" y="13894"/>
                                </a:cubicBezTo>
                                <a:cubicBezTo>
                                  <a:pt x="13403" y="13894"/>
                                  <a:pt x="13417" y="13888"/>
                                  <a:pt x="13424" y="13883"/>
                                </a:cubicBezTo>
                                <a:cubicBezTo>
                                  <a:pt x="13438" y="13872"/>
                                  <a:pt x="13438" y="13856"/>
                                  <a:pt x="13431" y="13845"/>
                                </a:cubicBezTo>
                                <a:lnTo>
                                  <a:pt x="13431" y="13752"/>
                                </a:lnTo>
                                <a:close/>
                                <a:moveTo>
                                  <a:pt x="7936" y="13970"/>
                                </a:moveTo>
                                <a:lnTo>
                                  <a:pt x="8084" y="13970"/>
                                </a:lnTo>
                                <a:cubicBezTo>
                                  <a:pt x="8169" y="13970"/>
                                  <a:pt x="8232" y="13921"/>
                                  <a:pt x="8232" y="13856"/>
                                </a:cubicBezTo>
                                <a:lnTo>
                                  <a:pt x="8232" y="13812"/>
                                </a:lnTo>
                                <a:cubicBezTo>
                                  <a:pt x="8232" y="13780"/>
                                  <a:pt x="8197" y="13752"/>
                                  <a:pt x="8155" y="13752"/>
                                </a:cubicBezTo>
                                <a:cubicBezTo>
                                  <a:pt x="8112" y="13752"/>
                                  <a:pt x="8077" y="13780"/>
                                  <a:pt x="8077" y="13812"/>
                                </a:cubicBezTo>
                                <a:lnTo>
                                  <a:pt x="8077" y="13856"/>
                                </a:lnTo>
                                <a:lnTo>
                                  <a:pt x="7929" y="13856"/>
                                </a:lnTo>
                                <a:cubicBezTo>
                                  <a:pt x="7887" y="13856"/>
                                  <a:pt x="7851" y="13883"/>
                                  <a:pt x="7851" y="13916"/>
                                </a:cubicBezTo>
                                <a:cubicBezTo>
                                  <a:pt x="7851" y="13948"/>
                                  <a:pt x="7894" y="13970"/>
                                  <a:pt x="7936" y="13970"/>
                                </a:cubicBezTo>
                                <a:close/>
                                <a:moveTo>
                                  <a:pt x="14158" y="15412"/>
                                </a:moveTo>
                                <a:cubicBezTo>
                                  <a:pt x="14299" y="15412"/>
                                  <a:pt x="14412" y="15325"/>
                                  <a:pt x="14412" y="15216"/>
                                </a:cubicBezTo>
                                <a:lnTo>
                                  <a:pt x="14412" y="15178"/>
                                </a:lnTo>
                                <a:lnTo>
                                  <a:pt x="14828" y="15178"/>
                                </a:lnTo>
                                <a:cubicBezTo>
                                  <a:pt x="14941" y="15178"/>
                                  <a:pt x="15033" y="15107"/>
                                  <a:pt x="15033" y="15020"/>
                                </a:cubicBezTo>
                                <a:cubicBezTo>
                                  <a:pt x="15033" y="14933"/>
                                  <a:pt x="14941" y="14863"/>
                                  <a:pt x="14828" y="14863"/>
                                </a:cubicBezTo>
                                <a:lnTo>
                                  <a:pt x="14821" y="14863"/>
                                </a:lnTo>
                                <a:lnTo>
                                  <a:pt x="14821" y="14291"/>
                                </a:lnTo>
                                <a:cubicBezTo>
                                  <a:pt x="14821" y="14144"/>
                                  <a:pt x="14743" y="14008"/>
                                  <a:pt x="14609" y="13916"/>
                                </a:cubicBezTo>
                                <a:lnTo>
                                  <a:pt x="14898" y="13992"/>
                                </a:lnTo>
                                <a:cubicBezTo>
                                  <a:pt x="14898" y="13992"/>
                                  <a:pt x="14906" y="13992"/>
                                  <a:pt x="14906" y="13992"/>
                                </a:cubicBezTo>
                                <a:cubicBezTo>
                                  <a:pt x="14920" y="13992"/>
                                  <a:pt x="14927" y="13992"/>
                                  <a:pt x="14941" y="13992"/>
                                </a:cubicBezTo>
                                <a:cubicBezTo>
                                  <a:pt x="14983" y="13992"/>
                                  <a:pt x="15018" y="13981"/>
                                  <a:pt x="15054" y="13959"/>
                                </a:cubicBezTo>
                                <a:cubicBezTo>
                                  <a:pt x="15096" y="13932"/>
                                  <a:pt x="15117" y="13894"/>
                                  <a:pt x="15117" y="13850"/>
                                </a:cubicBezTo>
                                <a:lnTo>
                                  <a:pt x="15117" y="13442"/>
                                </a:lnTo>
                                <a:cubicBezTo>
                                  <a:pt x="15117" y="13399"/>
                                  <a:pt x="15096" y="13361"/>
                                  <a:pt x="15054" y="13333"/>
                                </a:cubicBezTo>
                                <a:cubicBezTo>
                                  <a:pt x="15011" y="13306"/>
                                  <a:pt x="14962" y="13295"/>
                                  <a:pt x="14913" y="13306"/>
                                </a:cubicBezTo>
                                <a:cubicBezTo>
                                  <a:pt x="14913" y="13306"/>
                                  <a:pt x="14906" y="13306"/>
                                  <a:pt x="14906" y="13306"/>
                                </a:cubicBezTo>
                                <a:lnTo>
                                  <a:pt x="14412" y="13442"/>
                                </a:lnTo>
                                <a:cubicBezTo>
                                  <a:pt x="14348" y="13393"/>
                                  <a:pt x="14257" y="13371"/>
                                  <a:pt x="14172" y="13371"/>
                                </a:cubicBezTo>
                                <a:cubicBezTo>
                                  <a:pt x="14080" y="13371"/>
                                  <a:pt x="13996" y="13399"/>
                                  <a:pt x="13932" y="13442"/>
                                </a:cubicBezTo>
                                <a:lnTo>
                                  <a:pt x="13438" y="13306"/>
                                </a:lnTo>
                                <a:cubicBezTo>
                                  <a:pt x="13438" y="13306"/>
                                  <a:pt x="13431" y="13306"/>
                                  <a:pt x="13431" y="13306"/>
                                </a:cubicBezTo>
                                <a:cubicBezTo>
                                  <a:pt x="13382" y="13301"/>
                                  <a:pt x="13332" y="13312"/>
                                  <a:pt x="13290" y="13333"/>
                                </a:cubicBezTo>
                                <a:cubicBezTo>
                                  <a:pt x="13248" y="13361"/>
                                  <a:pt x="13227" y="13399"/>
                                  <a:pt x="13227" y="13442"/>
                                </a:cubicBezTo>
                                <a:lnTo>
                                  <a:pt x="13227" y="13850"/>
                                </a:lnTo>
                                <a:cubicBezTo>
                                  <a:pt x="13227" y="13894"/>
                                  <a:pt x="13248" y="13932"/>
                                  <a:pt x="13290" y="13959"/>
                                </a:cubicBezTo>
                                <a:cubicBezTo>
                                  <a:pt x="13318" y="13981"/>
                                  <a:pt x="13361" y="13992"/>
                                  <a:pt x="13403" y="13992"/>
                                </a:cubicBezTo>
                                <a:cubicBezTo>
                                  <a:pt x="13417" y="13992"/>
                                  <a:pt x="13424" y="13992"/>
                                  <a:pt x="13438" y="13992"/>
                                </a:cubicBezTo>
                                <a:cubicBezTo>
                                  <a:pt x="13438" y="13992"/>
                                  <a:pt x="13445" y="13992"/>
                                  <a:pt x="13445" y="13992"/>
                                </a:cubicBezTo>
                                <a:lnTo>
                                  <a:pt x="13735" y="13916"/>
                                </a:lnTo>
                                <a:cubicBezTo>
                                  <a:pt x="13601" y="14014"/>
                                  <a:pt x="13516" y="14150"/>
                                  <a:pt x="13516" y="14291"/>
                                </a:cubicBezTo>
                                <a:lnTo>
                                  <a:pt x="13516" y="14863"/>
                                </a:lnTo>
                                <a:lnTo>
                                  <a:pt x="13488" y="14863"/>
                                </a:lnTo>
                                <a:cubicBezTo>
                                  <a:pt x="13375" y="14863"/>
                                  <a:pt x="13283" y="14933"/>
                                  <a:pt x="13283" y="15020"/>
                                </a:cubicBezTo>
                                <a:cubicBezTo>
                                  <a:pt x="13283" y="15107"/>
                                  <a:pt x="13375" y="15178"/>
                                  <a:pt x="13488" y="15178"/>
                                </a:cubicBezTo>
                                <a:lnTo>
                                  <a:pt x="13904" y="15178"/>
                                </a:lnTo>
                                <a:lnTo>
                                  <a:pt x="13904" y="15216"/>
                                </a:lnTo>
                                <a:cubicBezTo>
                                  <a:pt x="13904" y="15325"/>
                                  <a:pt x="14017" y="15412"/>
                                  <a:pt x="14158" y="15412"/>
                                </a:cubicBezTo>
                                <a:close/>
                                <a:moveTo>
                                  <a:pt x="14327" y="15216"/>
                                </a:moveTo>
                                <a:cubicBezTo>
                                  <a:pt x="14327" y="15287"/>
                                  <a:pt x="14250" y="15341"/>
                                  <a:pt x="14165" y="15341"/>
                                </a:cubicBezTo>
                                <a:cubicBezTo>
                                  <a:pt x="14073" y="15341"/>
                                  <a:pt x="14003" y="15282"/>
                                  <a:pt x="14003" y="15216"/>
                                </a:cubicBezTo>
                                <a:lnTo>
                                  <a:pt x="14003" y="15178"/>
                                </a:lnTo>
                                <a:lnTo>
                                  <a:pt x="14334" y="15178"/>
                                </a:lnTo>
                                <a:lnTo>
                                  <a:pt x="14334" y="15216"/>
                                </a:lnTo>
                                <a:close/>
                                <a:moveTo>
                                  <a:pt x="14468" y="13502"/>
                                </a:moveTo>
                                <a:lnTo>
                                  <a:pt x="14927" y="13377"/>
                                </a:lnTo>
                                <a:cubicBezTo>
                                  <a:pt x="14948" y="13377"/>
                                  <a:pt x="14969" y="13377"/>
                                  <a:pt x="14990" y="13393"/>
                                </a:cubicBezTo>
                                <a:cubicBezTo>
                                  <a:pt x="15011" y="13404"/>
                                  <a:pt x="15025" y="13426"/>
                                  <a:pt x="15025" y="13448"/>
                                </a:cubicBezTo>
                                <a:lnTo>
                                  <a:pt x="15025" y="13856"/>
                                </a:lnTo>
                                <a:cubicBezTo>
                                  <a:pt x="15025" y="13878"/>
                                  <a:pt x="15011" y="13899"/>
                                  <a:pt x="14990" y="13910"/>
                                </a:cubicBezTo>
                                <a:cubicBezTo>
                                  <a:pt x="14969" y="13921"/>
                                  <a:pt x="14948" y="13927"/>
                                  <a:pt x="14927" y="13927"/>
                                </a:cubicBezTo>
                                <a:lnTo>
                                  <a:pt x="14461" y="13807"/>
                                </a:lnTo>
                                <a:cubicBezTo>
                                  <a:pt x="14503" y="13763"/>
                                  <a:pt x="14525" y="13709"/>
                                  <a:pt x="14525" y="13649"/>
                                </a:cubicBezTo>
                                <a:cubicBezTo>
                                  <a:pt x="14518" y="13595"/>
                                  <a:pt x="14503" y="13546"/>
                                  <a:pt x="14468" y="13502"/>
                                </a:cubicBezTo>
                                <a:close/>
                                <a:moveTo>
                                  <a:pt x="14101" y="14199"/>
                                </a:moveTo>
                                <a:cubicBezTo>
                                  <a:pt x="14073" y="14199"/>
                                  <a:pt x="14059" y="14215"/>
                                  <a:pt x="14059" y="14231"/>
                                </a:cubicBezTo>
                                <a:lnTo>
                                  <a:pt x="14059" y="14269"/>
                                </a:lnTo>
                                <a:cubicBezTo>
                                  <a:pt x="14038" y="14275"/>
                                  <a:pt x="14024" y="14280"/>
                                  <a:pt x="14003" y="14286"/>
                                </a:cubicBezTo>
                                <a:lnTo>
                                  <a:pt x="13989" y="14291"/>
                                </a:lnTo>
                                <a:lnTo>
                                  <a:pt x="13989" y="14259"/>
                                </a:lnTo>
                                <a:cubicBezTo>
                                  <a:pt x="13989" y="14237"/>
                                  <a:pt x="13967" y="14226"/>
                                  <a:pt x="13946" y="14226"/>
                                </a:cubicBezTo>
                                <a:cubicBezTo>
                                  <a:pt x="13925" y="14226"/>
                                  <a:pt x="13904" y="14242"/>
                                  <a:pt x="13904" y="14259"/>
                                </a:cubicBezTo>
                                <a:lnTo>
                                  <a:pt x="13904" y="14335"/>
                                </a:lnTo>
                                <a:lnTo>
                                  <a:pt x="13869" y="14351"/>
                                </a:lnTo>
                                <a:cubicBezTo>
                                  <a:pt x="13862" y="14351"/>
                                  <a:pt x="13862" y="14351"/>
                                  <a:pt x="13854" y="14351"/>
                                </a:cubicBezTo>
                                <a:cubicBezTo>
                                  <a:pt x="13854" y="14351"/>
                                  <a:pt x="13847" y="14346"/>
                                  <a:pt x="13847" y="14340"/>
                                </a:cubicBezTo>
                                <a:lnTo>
                                  <a:pt x="13911" y="13861"/>
                                </a:lnTo>
                                <a:lnTo>
                                  <a:pt x="13939" y="13856"/>
                                </a:lnTo>
                                <a:cubicBezTo>
                                  <a:pt x="13939" y="13856"/>
                                  <a:pt x="13946" y="13856"/>
                                  <a:pt x="13946" y="13861"/>
                                </a:cubicBezTo>
                                <a:cubicBezTo>
                                  <a:pt x="13946" y="13861"/>
                                  <a:pt x="13953" y="13867"/>
                                  <a:pt x="13960" y="13867"/>
                                </a:cubicBezTo>
                                <a:cubicBezTo>
                                  <a:pt x="14024" y="13905"/>
                                  <a:pt x="14094" y="13921"/>
                                  <a:pt x="14172" y="13921"/>
                                </a:cubicBezTo>
                                <a:cubicBezTo>
                                  <a:pt x="14250" y="13921"/>
                                  <a:pt x="14327" y="13899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1" y="13867"/>
                                  <a:pt x="14391" y="13867"/>
                                </a:cubicBezTo>
                                <a:cubicBezTo>
                                  <a:pt x="14391" y="13867"/>
                                  <a:pt x="14398" y="13867"/>
                                  <a:pt x="14398" y="13861"/>
                                </a:cubicBezTo>
                                <a:lnTo>
                                  <a:pt x="14405" y="13861"/>
                                </a:lnTo>
                                <a:lnTo>
                                  <a:pt x="14405" y="13872"/>
                                </a:lnTo>
                                <a:cubicBezTo>
                                  <a:pt x="14405" y="13872"/>
                                  <a:pt x="14405" y="13872"/>
                                  <a:pt x="14405" y="13872"/>
                                </a:cubicBezTo>
                                <a:lnTo>
                                  <a:pt x="14468" y="14340"/>
                                </a:lnTo>
                                <a:cubicBezTo>
                                  <a:pt x="14468" y="14346"/>
                                  <a:pt x="14468" y="14351"/>
                                  <a:pt x="14461" y="14351"/>
                                </a:cubicBezTo>
                                <a:cubicBezTo>
                                  <a:pt x="14461" y="14351"/>
                                  <a:pt x="14454" y="14351"/>
                                  <a:pt x="14447" y="14351"/>
                                </a:cubicBezTo>
                                <a:lnTo>
                                  <a:pt x="14306" y="14286"/>
                                </a:lnTo>
                                <a:cubicBezTo>
                                  <a:pt x="14257" y="14264"/>
                                  <a:pt x="14207" y="14253"/>
                                  <a:pt x="14151" y="14253"/>
                                </a:cubicBezTo>
                                <a:lnTo>
                                  <a:pt x="14151" y="14226"/>
                                </a:lnTo>
                                <a:cubicBezTo>
                                  <a:pt x="14144" y="14215"/>
                                  <a:pt x="14130" y="14199"/>
                                  <a:pt x="14101" y="14199"/>
                                </a:cubicBezTo>
                                <a:close/>
                                <a:moveTo>
                                  <a:pt x="13960" y="13507"/>
                                </a:moveTo>
                                <a:cubicBezTo>
                                  <a:pt x="13960" y="13507"/>
                                  <a:pt x="13960" y="13507"/>
                                  <a:pt x="13960" y="13507"/>
                                </a:cubicBezTo>
                                <a:cubicBezTo>
                                  <a:pt x="14010" y="13464"/>
                                  <a:pt x="14080" y="13442"/>
                                  <a:pt x="14158" y="13442"/>
                                </a:cubicBezTo>
                                <a:cubicBezTo>
                                  <a:pt x="14235" y="13442"/>
                                  <a:pt x="14306" y="13464"/>
                                  <a:pt x="14355" y="13507"/>
                                </a:cubicBezTo>
                                <a:lnTo>
                                  <a:pt x="14355" y="13507"/>
                                </a:lnTo>
                                <a:cubicBezTo>
                                  <a:pt x="14405" y="13546"/>
                                  <a:pt x="14426" y="13595"/>
                                  <a:pt x="14426" y="13649"/>
                                </a:cubicBezTo>
                                <a:cubicBezTo>
                                  <a:pt x="14426" y="13703"/>
                                  <a:pt x="14398" y="13758"/>
                                  <a:pt x="14348" y="13796"/>
                                </a:cubicBezTo>
                                <a:cubicBezTo>
                                  <a:pt x="14341" y="13801"/>
                                  <a:pt x="14341" y="13801"/>
                                  <a:pt x="14334" y="13807"/>
                                </a:cubicBezTo>
                                <a:cubicBezTo>
                                  <a:pt x="14327" y="13807"/>
                                  <a:pt x="14313" y="13812"/>
                                  <a:pt x="14313" y="13823"/>
                                </a:cubicBezTo>
                                <a:cubicBezTo>
                                  <a:pt x="14271" y="13845"/>
                                  <a:pt x="14214" y="13861"/>
                                  <a:pt x="14165" y="13861"/>
                                </a:cubicBezTo>
                                <a:cubicBezTo>
                                  <a:pt x="14108" y="13861"/>
                                  <a:pt x="14052" y="13845"/>
                                  <a:pt x="14003" y="13818"/>
                                </a:cubicBezTo>
                                <a:cubicBezTo>
                                  <a:pt x="14003" y="13818"/>
                                  <a:pt x="14003" y="13818"/>
                                  <a:pt x="14003" y="13818"/>
                                </a:cubicBezTo>
                                <a:cubicBezTo>
                                  <a:pt x="13996" y="13812"/>
                                  <a:pt x="13989" y="13807"/>
                                  <a:pt x="13981" y="13801"/>
                                </a:cubicBezTo>
                                <a:cubicBezTo>
                                  <a:pt x="13932" y="13763"/>
                                  <a:pt x="13904" y="13709"/>
                                  <a:pt x="13904" y="13654"/>
                                </a:cubicBezTo>
                                <a:cubicBezTo>
                                  <a:pt x="13890" y="13595"/>
                                  <a:pt x="13918" y="13546"/>
                                  <a:pt x="13960" y="13507"/>
                                </a:cubicBezTo>
                                <a:close/>
                                <a:moveTo>
                                  <a:pt x="13396" y="13921"/>
                                </a:moveTo>
                                <a:cubicBezTo>
                                  <a:pt x="13375" y="13927"/>
                                  <a:pt x="13354" y="13921"/>
                                  <a:pt x="13332" y="13905"/>
                                </a:cubicBezTo>
                                <a:cubicBezTo>
                                  <a:pt x="13311" y="13894"/>
                                  <a:pt x="13297" y="13872"/>
                                  <a:pt x="13297" y="13850"/>
                                </a:cubicBezTo>
                                <a:lnTo>
                                  <a:pt x="13297" y="13442"/>
                                </a:lnTo>
                                <a:cubicBezTo>
                                  <a:pt x="13297" y="13420"/>
                                  <a:pt x="13311" y="13399"/>
                                  <a:pt x="13332" y="13388"/>
                                </a:cubicBezTo>
                                <a:cubicBezTo>
                                  <a:pt x="13354" y="13377"/>
                                  <a:pt x="13375" y="13371"/>
                                  <a:pt x="13396" y="13371"/>
                                </a:cubicBezTo>
                                <a:lnTo>
                                  <a:pt x="13854" y="13497"/>
                                </a:lnTo>
                                <a:cubicBezTo>
                                  <a:pt x="13819" y="13540"/>
                                  <a:pt x="13798" y="13589"/>
                                  <a:pt x="13798" y="13644"/>
                                </a:cubicBezTo>
                                <a:cubicBezTo>
                                  <a:pt x="13798" y="13698"/>
                                  <a:pt x="13819" y="13752"/>
                                  <a:pt x="13862" y="13801"/>
                                </a:cubicBezTo>
                                <a:lnTo>
                                  <a:pt x="13396" y="13921"/>
                                </a:lnTo>
                                <a:close/>
                                <a:moveTo>
                                  <a:pt x="13488" y="15107"/>
                                </a:moveTo>
                                <a:cubicBezTo>
                                  <a:pt x="13424" y="15107"/>
                                  <a:pt x="13375" y="15069"/>
                                  <a:pt x="13375" y="15020"/>
                                </a:cubicBezTo>
                                <a:cubicBezTo>
                                  <a:pt x="13375" y="14971"/>
                                  <a:pt x="13424" y="14933"/>
                                  <a:pt x="13488" y="14933"/>
                                </a:cubicBezTo>
                                <a:lnTo>
                                  <a:pt x="13749" y="14933"/>
                                </a:lnTo>
                                <a:cubicBezTo>
                                  <a:pt x="13777" y="14933"/>
                                  <a:pt x="13791" y="14917"/>
                                  <a:pt x="13791" y="14901"/>
                                </a:cubicBezTo>
                                <a:cubicBezTo>
                                  <a:pt x="13791" y="14879"/>
                                  <a:pt x="13770" y="14868"/>
                                  <a:pt x="13749" y="14868"/>
                                </a:cubicBezTo>
                                <a:lnTo>
                                  <a:pt x="13586" y="14868"/>
                                </a:lnTo>
                                <a:lnTo>
                                  <a:pt x="13586" y="14297"/>
                                </a:lnTo>
                                <a:cubicBezTo>
                                  <a:pt x="13586" y="14166"/>
                                  <a:pt x="13664" y="14041"/>
                                  <a:pt x="13798" y="13954"/>
                                </a:cubicBezTo>
                                <a:lnTo>
                                  <a:pt x="13749" y="14340"/>
                                </a:lnTo>
                                <a:cubicBezTo>
                                  <a:pt x="13742" y="14373"/>
                                  <a:pt x="13763" y="14400"/>
                                  <a:pt x="13798" y="14416"/>
                                </a:cubicBezTo>
                                <a:cubicBezTo>
                                  <a:pt x="13833" y="14433"/>
                                  <a:pt x="13869" y="14433"/>
                                  <a:pt x="13904" y="14422"/>
                                </a:cubicBezTo>
                                <a:lnTo>
                                  <a:pt x="14045" y="14362"/>
                                </a:lnTo>
                                <a:cubicBezTo>
                                  <a:pt x="14108" y="14335"/>
                                  <a:pt x="14193" y="14335"/>
                                  <a:pt x="14257" y="14362"/>
                                </a:cubicBezTo>
                                <a:lnTo>
                                  <a:pt x="14398" y="14427"/>
                                </a:lnTo>
                                <a:cubicBezTo>
                                  <a:pt x="14412" y="14433"/>
                                  <a:pt x="14433" y="14438"/>
                                  <a:pt x="14447" y="14438"/>
                                </a:cubicBezTo>
                                <a:cubicBezTo>
                                  <a:pt x="14468" y="14438"/>
                                  <a:pt x="14489" y="14433"/>
                                  <a:pt x="14503" y="14427"/>
                                </a:cubicBezTo>
                                <a:cubicBezTo>
                                  <a:pt x="14539" y="14411"/>
                                  <a:pt x="14553" y="14384"/>
                                  <a:pt x="14553" y="14351"/>
                                </a:cubicBezTo>
                                <a:lnTo>
                                  <a:pt x="14503" y="13954"/>
                                </a:lnTo>
                                <a:cubicBezTo>
                                  <a:pt x="14645" y="14035"/>
                                  <a:pt x="14729" y="14166"/>
                                  <a:pt x="14729" y="14307"/>
                                </a:cubicBezTo>
                                <a:lnTo>
                                  <a:pt x="14729" y="14879"/>
                                </a:lnTo>
                                <a:lnTo>
                                  <a:pt x="14630" y="14879"/>
                                </a:lnTo>
                                <a:lnTo>
                                  <a:pt x="14630" y="14846"/>
                                </a:lnTo>
                                <a:cubicBezTo>
                                  <a:pt x="14630" y="14824"/>
                                  <a:pt x="14609" y="14814"/>
                                  <a:pt x="14588" y="14814"/>
                                </a:cubicBezTo>
                                <a:cubicBezTo>
                                  <a:pt x="14567" y="14814"/>
                                  <a:pt x="14546" y="14830"/>
                                  <a:pt x="14546" y="14846"/>
                                </a:cubicBezTo>
                                <a:lnTo>
                                  <a:pt x="14546" y="14879"/>
                                </a:lnTo>
                                <a:lnTo>
                                  <a:pt x="14468" y="14879"/>
                                </a:lnTo>
                                <a:cubicBezTo>
                                  <a:pt x="14468" y="14863"/>
                                  <a:pt x="14447" y="14846"/>
                                  <a:pt x="14426" y="14846"/>
                                </a:cubicBezTo>
                                <a:cubicBezTo>
                                  <a:pt x="14405" y="14846"/>
                                  <a:pt x="14384" y="14863"/>
                                  <a:pt x="14384" y="14879"/>
                                </a:cubicBezTo>
                                <a:lnTo>
                                  <a:pt x="14052" y="14879"/>
                                </a:lnTo>
                                <a:cubicBezTo>
                                  <a:pt x="14024" y="14879"/>
                                  <a:pt x="14010" y="14895"/>
                                  <a:pt x="14010" y="14912"/>
                                </a:cubicBezTo>
                                <a:cubicBezTo>
                                  <a:pt x="14010" y="14933"/>
                                  <a:pt x="14031" y="14944"/>
                                  <a:pt x="14052" y="14944"/>
                                </a:cubicBezTo>
                                <a:lnTo>
                                  <a:pt x="14835" y="14944"/>
                                </a:lnTo>
                                <a:cubicBezTo>
                                  <a:pt x="14898" y="14944"/>
                                  <a:pt x="14948" y="14982"/>
                                  <a:pt x="14948" y="15031"/>
                                </a:cubicBezTo>
                                <a:cubicBezTo>
                                  <a:pt x="14948" y="15080"/>
                                  <a:pt x="14898" y="15118"/>
                                  <a:pt x="14835" y="15118"/>
                                </a:cubicBezTo>
                                <a:lnTo>
                                  <a:pt x="13488" y="15118"/>
                                </a:lnTo>
                                <a:close/>
                                <a:moveTo>
                                  <a:pt x="10264" y="13986"/>
                                </a:moveTo>
                                <a:cubicBezTo>
                                  <a:pt x="10271" y="13992"/>
                                  <a:pt x="10285" y="13997"/>
                                  <a:pt x="10299" y="13997"/>
                                </a:cubicBezTo>
                                <a:cubicBezTo>
                                  <a:pt x="10313" y="13997"/>
                                  <a:pt x="10327" y="13992"/>
                                  <a:pt x="10334" y="13986"/>
                                </a:cubicBezTo>
                                <a:cubicBezTo>
                                  <a:pt x="10356" y="13970"/>
                                  <a:pt x="10356" y="13943"/>
                                  <a:pt x="10334" y="13927"/>
                                </a:cubicBezTo>
                                <a:lnTo>
                                  <a:pt x="10271" y="13878"/>
                                </a:lnTo>
                                <a:cubicBezTo>
                                  <a:pt x="10250" y="13861"/>
                                  <a:pt x="10214" y="13861"/>
                                  <a:pt x="10193" y="13878"/>
                                </a:cubicBezTo>
                                <a:cubicBezTo>
                                  <a:pt x="10172" y="13894"/>
                                  <a:pt x="10172" y="13921"/>
                                  <a:pt x="10193" y="13937"/>
                                </a:cubicBezTo>
                                <a:lnTo>
                                  <a:pt x="10264" y="13986"/>
                                </a:lnTo>
                                <a:close/>
                                <a:moveTo>
                                  <a:pt x="3562" y="15352"/>
                                </a:moveTo>
                                <a:cubicBezTo>
                                  <a:pt x="3555" y="15347"/>
                                  <a:pt x="3541" y="15347"/>
                                  <a:pt x="3527" y="15352"/>
                                </a:cubicBezTo>
                                <a:lnTo>
                                  <a:pt x="3337" y="15461"/>
                                </a:lnTo>
                                <a:lnTo>
                                  <a:pt x="3139" y="15352"/>
                                </a:lnTo>
                                <a:cubicBezTo>
                                  <a:pt x="3132" y="15347"/>
                                  <a:pt x="3118" y="15347"/>
                                  <a:pt x="3104" y="15352"/>
                                </a:cubicBezTo>
                                <a:lnTo>
                                  <a:pt x="3069" y="15374"/>
                                </a:lnTo>
                                <a:cubicBezTo>
                                  <a:pt x="3054" y="15380"/>
                                  <a:pt x="3054" y="15396"/>
                                  <a:pt x="3062" y="15401"/>
                                </a:cubicBezTo>
                                <a:cubicBezTo>
                                  <a:pt x="3069" y="15412"/>
                                  <a:pt x="3090" y="15412"/>
                                  <a:pt x="3097" y="15407"/>
                                </a:cubicBezTo>
                                <a:lnTo>
                                  <a:pt x="3118" y="15396"/>
                                </a:lnTo>
                                <a:lnTo>
                                  <a:pt x="3315" y="15505"/>
                                </a:lnTo>
                                <a:cubicBezTo>
                                  <a:pt x="3323" y="15505"/>
                                  <a:pt x="3323" y="15510"/>
                                  <a:pt x="3330" y="15510"/>
                                </a:cubicBezTo>
                                <a:cubicBezTo>
                                  <a:pt x="3337" y="15510"/>
                                  <a:pt x="3344" y="15510"/>
                                  <a:pt x="3344" y="15505"/>
                                </a:cubicBezTo>
                                <a:lnTo>
                                  <a:pt x="3534" y="15396"/>
                                </a:lnTo>
                                <a:lnTo>
                                  <a:pt x="3584" y="15423"/>
                                </a:lnTo>
                                <a:cubicBezTo>
                                  <a:pt x="3598" y="15429"/>
                                  <a:pt x="3612" y="15429"/>
                                  <a:pt x="3619" y="15418"/>
                                </a:cubicBezTo>
                                <a:cubicBezTo>
                                  <a:pt x="3626" y="15407"/>
                                  <a:pt x="3626" y="15396"/>
                                  <a:pt x="3612" y="15390"/>
                                </a:cubicBezTo>
                                <a:lnTo>
                                  <a:pt x="3562" y="15352"/>
                                </a:lnTo>
                                <a:close/>
                                <a:moveTo>
                                  <a:pt x="1876" y="13420"/>
                                </a:moveTo>
                                <a:cubicBezTo>
                                  <a:pt x="1933" y="13404"/>
                                  <a:pt x="2010" y="13388"/>
                                  <a:pt x="2039" y="13317"/>
                                </a:cubicBezTo>
                                <a:cubicBezTo>
                                  <a:pt x="2053" y="13284"/>
                                  <a:pt x="2046" y="13252"/>
                                  <a:pt x="2032" y="13219"/>
                                </a:cubicBezTo>
                                <a:cubicBezTo>
                                  <a:pt x="2018" y="13197"/>
                                  <a:pt x="1982" y="13186"/>
                                  <a:pt x="1947" y="13197"/>
                                </a:cubicBezTo>
                                <a:cubicBezTo>
                                  <a:pt x="1919" y="13208"/>
                                  <a:pt x="1905" y="13235"/>
                                  <a:pt x="1919" y="13263"/>
                                </a:cubicBezTo>
                                <a:cubicBezTo>
                                  <a:pt x="1926" y="13273"/>
                                  <a:pt x="1926" y="13284"/>
                                  <a:pt x="1926" y="13295"/>
                                </a:cubicBezTo>
                                <a:cubicBezTo>
                                  <a:pt x="1919" y="13317"/>
                                  <a:pt x="1898" y="13328"/>
                                  <a:pt x="1841" y="13339"/>
                                </a:cubicBezTo>
                                <a:cubicBezTo>
                                  <a:pt x="1785" y="13355"/>
                                  <a:pt x="1707" y="13371"/>
                                  <a:pt x="1679" y="13442"/>
                                </a:cubicBezTo>
                                <a:cubicBezTo>
                                  <a:pt x="1651" y="13513"/>
                                  <a:pt x="1700" y="13562"/>
                                  <a:pt x="1735" y="13600"/>
                                </a:cubicBezTo>
                                <a:cubicBezTo>
                                  <a:pt x="1771" y="13638"/>
                                  <a:pt x="1785" y="13649"/>
                                  <a:pt x="1771" y="13671"/>
                                </a:cubicBezTo>
                                <a:cubicBezTo>
                                  <a:pt x="1764" y="13682"/>
                                  <a:pt x="1764" y="13687"/>
                                  <a:pt x="1749" y="13693"/>
                                </a:cubicBezTo>
                                <a:cubicBezTo>
                                  <a:pt x="1721" y="13709"/>
                                  <a:pt x="1721" y="13736"/>
                                  <a:pt x="1735" y="13758"/>
                                </a:cubicBezTo>
                                <a:cubicBezTo>
                                  <a:pt x="1749" y="13769"/>
                                  <a:pt x="1764" y="13774"/>
                                  <a:pt x="1785" y="13774"/>
                                </a:cubicBezTo>
                                <a:cubicBezTo>
                                  <a:pt x="1799" y="13774"/>
                                  <a:pt x="1813" y="13769"/>
                                  <a:pt x="1820" y="13763"/>
                                </a:cubicBezTo>
                                <a:cubicBezTo>
                                  <a:pt x="1848" y="13747"/>
                                  <a:pt x="1869" y="13720"/>
                                  <a:pt x="1883" y="13693"/>
                                </a:cubicBezTo>
                                <a:cubicBezTo>
                                  <a:pt x="1912" y="13622"/>
                                  <a:pt x="1862" y="13573"/>
                                  <a:pt x="1827" y="13535"/>
                                </a:cubicBezTo>
                                <a:cubicBezTo>
                                  <a:pt x="1792" y="13497"/>
                                  <a:pt x="1778" y="13486"/>
                                  <a:pt x="1792" y="13464"/>
                                </a:cubicBezTo>
                                <a:cubicBezTo>
                                  <a:pt x="1799" y="13442"/>
                                  <a:pt x="1820" y="13437"/>
                                  <a:pt x="1876" y="13420"/>
                                </a:cubicBezTo>
                                <a:close/>
                                <a:moveTo>
                                  <a:pt x="4169" y="10852"/>
                                </a:moveTo>
                                <a:cubicBezTo>
                                  <a:pt x="4169" y="10824"/>
                                  <a:pt x="4141" y="10803"/>
                                  <a:pt x="4106" y="10803"/>
                                </a:cubicBezTo>
                                <a:lnTo>
                                  <a:pt x="3619" y="10803"/>
                                </a:lnTo>
                                <a:lnTo>
                                  <a:pt x="3936" y="10558"/>
                                </a:lnTo>
                                <a:cubicBezTo>
                                  <a:pt x="3964" y="10536"/>
                                  <a:pt x="3964" y="10509"/>
                                  <a:pt x="3936" y="10487"/>
                                </a:cubicBezTo>
                                <a:cubicBezTo>
                                  <a:pt x="3908" y="10465"/>
                                  <a:pt x="3873" y="10465"/>
                                  <a:pt x="3845" y="10487"/>
                                </a:cubicBezTo>
                                <a:lnTo>
                                  <a:pt x="3442" y="10797"/>
                                </a:lnTo>
                                <a:lnTo>
                                  <a:pt x="3054" y="10797"/>
                                </a:lnTo>
                                <a:lnTo>
                                  <a:pt x="3054" y="10705"/>
                                </a:lnTo>
                                <a:cubicBezTo>
                                  <a:pt x="3054" y="10634"/>
                                  <a:pt x="3019" y="10569"/>
                                  <a:pt x="2956" y="10514"/>
                                </a:cubicBezTo>
                                <a:lnTo>
                                  <a:pt x="2871" y="10449"/>
                                </a:lnTo>
                                <a:lnTo>
                                  <a:pt x="3146" y="10237"/>
                                </a:lnTo>
                                <a:lnTo>
                                  <a:pt x="3718" y="10237"/>
                                </a:lnTo>
                                <a:cubicBezTo>
                                  <a:pt x="3753" y="10237"/>
                                  <a:pt x="3781" y="10215"/>
                                  <a:pt x="3781" y="10188"/>
                                </a:cubicBezTo>
                                <a:cubicBezTo>
                                  <a:pt x="3781" y="10161"/>
                                  <a:pt x="3753" y="10139"/>
                                  <a:pt x="3718" y="10139"/>
                                </a:cubicBezTo>
                                <a:lnTo>
                                  <a:pt x="3273" y="10139"/>
                                </a:lnTo>
                                <a:lnTo>
                                  <a:pt x="3619" y="9872"/>
                                </a:lnTo>
                                <a:cubicBezTo>
                                  <a:pt x="3647" y="9850"/>
                                  <a:pt x="3647" y="9823"/>
                                  <a:pt x="3619" y="9801"/>
                                </a:cubicBezTo>
                                <a:cubicBezTo>
                                  <a:pt x="3591" y="9780"/>
                                  <a:pt x="3555" y="9780"/>
                                  <a:pt x="3527" y="9801"/>
                                </a:cubicBezTo>
                                <a:lnTo>
                                  <a:pt x="3181" y="10068"/>
                                </a:lnTo>
                                <a:lnTo>
                                  <a:pt x="3181" y="9736"/>
                                </a:lnTo>
                                <a:cubicBezTo>
                                  <a:pt x="3181" y="9709"/>
                                  <a:pt x="3153" y="9687"/>
                                  <a:pt x="3118" y="9687"/>
                                </a:cubicBezTo>
                                <a:cubicBezTo>
                                  <a:pt x="3083" y="9687"/>
                                  <a:pt x="3047" y="9709"/>
                                  <a:pt x="3047" y="9736"/>
                                </a:cubicBezTo>
                                <a:lnTo>
                                  <a:pt x="3047" y="10177"/>
                                </a:lnTo>
                                <a:lnTo>
                                  <a:pt x="2772" y="10389"/>
                                </a:lnTo>
                                <a:lnTo>
                                  <a:pt x="2688" y="10324"/>
                                </a:lnTo>
                                <a:cubicBezTo>
                                  <a:pt x="2624" y="10275"/>
                                  <a:pt x="2540" y="10248"/>
                                  <a:pt x="2441" y="10248"/>
                                </a:cubicBezTo>
                                <a:lnTo>
                                  <a:pt x="2321" y="10248"/>
                                </a:lnTo>
                                <a:lnTo>
                                  <a:pt x="2321" y="9948"/>
                                </a:lnTo>
                                <a:lnTo>
                                  <a:pt x="2723" y="9638"/>
                                </a:lnTo>
                                <a:cubicBezTo>
                                  <a:pt x="2751" y="9616"/>
                                  <a:pt x="2751" y="9589"/>
                                  <a:pt x="2723" y="9567"/>
                                </a:cubicBezTo>
                                <a:cubicBezTo>
                                  <a:pt x="2695" y="9546"/>
                                  <a:pt x="2659" y="9546"/>
                                  <a:pt x="2631" y="9567"/>
                                </a:cubicBezTo>
                                <a:lnTo>
                                  <a:pt x="2314" y="9812"/>
                                </a:lnTo>
                                <a:lnTo>
                                  <a:pt x="2314" y="9437"/>
                                </a:lnTo>
                                <a:cubicBezTo>
                                  <a:pt x="2314" y="9410"/>
                                  <a:pt x="2286" y="9388"/>
                                  <a:pt x="2250" y="9388"/>
                                </a:cubicBezTo>
                                <a:cubicBezTo>
                                  <a:pt x="2215" y="9388"/>
                                  <a:pt x="2187" y="9410"/>
                                  <a:pt x="2187" y="9437"/>
                                </a:cubicBezTo>
                                <a:lnTo>
                                  <a:pt x="2187" y="9812"/>
                                </a:lnTo>
                                <a:lnTo>
                                  <a:pt x="1869" y="9567"/>
                                </a:lnTo>
                                <a:cubicBezTo>
                                  <a:pt x="1841" y="9546"/>
                                  <a:pt x="1806" y="9546"/>
                                  <a:pt x="1778" y="9567"/>
                                </a:cubicBezTo>
                                <a:cubicBezTo>
                                  <a:pt x="1749" y="9589"/>
                                  <a:pt x="1749" y="9616"/>
                                  <a:pt x="1778" y="9638"/>
                                </a:cubicBezTo>
                                <a:lnTo>
                                  <a:pt x="2180" y="9948"/>
                                </a:lnTo>
                                <a:lnTo>
                                  <a:pt x="2180" y="10248"/>
                                </a:lnTo>
                                <a:lnTo>
                                  <a:pt x="2060" y="10248"/>
                                </a:lnTo>
                                <a:cubicBezTo>
                                  <a:pt x="1968" y="10248"/>
                                  <a:pt x="1883" y="10275"/>
                                  <a:pt x="1813" y="10324"/>
                                </a:cubicBezTo>
                                <a:lnTo>
                                  <a:pt x="1728" y="10389"/>
                                </a:lnTo>
                                <a:lnTo>
                                  <a:pt x="1453" y="10177"/>
                                </a:lnTo>
                                <a:lnTo>
                                  <a:pt x="1453" y="9736"/>
                                </a:lnTo>
                                <a:cubicBezTo>
                                  <a:pt x="1453" y="9709"/>
                                  <a:pt x="1425" y="9687"/>
                                  <a:pt x="1390" y="9687"/>
                                </a:cubicBezTo>
                                <a:cubicBezTo>
                                  <a:pt x="1354" y="9687"/>
                                  <a:pt x="1326" y="9709"/>
                                  <a:pt x="1326" y="9736"/>
                                </a:cubicBezTo>
                                <a:lnTo>
                                  <a:pt x="1326" y="10079"/>
                                </a:lnTo>
                                <a:lnTo>
                                  <a:pt x="981" y="9812"/>
                                </a:lnTo>
                                <a:cubicBezTo>
                                  <a:pt x="952" y="9790"/>
                                  <a:pt x="917" y="9790"/>
                                  <a:pt x="889" y="9812"/>
                                </a:cubicBezTo>
                                <a:cubicBezTo>
                                  <a:pt x="861" y="9834"/>
                                  <a:pt x="861" y="9861"/>
                                  <a:pt x="889" y="9883"/>
                                </a:cubicBezTo>
                                <a:lnTo>
                                  <a:pt x="1234" y="10150"/>
                                </a:lnTo>
                                <a:lnTo>
                                  <a:pt x="790" y="10150"/>
                                </a:lnTo>
                                <a:cubicBezTo>
                                  <a:pt x="755" y="10150"/>
                                  <a:pt x="727" y="10171"/>
                                  <a:pt x="727" y="10199"/>
                                </a:cubicBezTo>
                                <a:cubicBezTo>
                                  <a:pt x="727" y="10226"/>
                                  <a:pt x="755" y="10248"/>
                                  <a:pt x="790" y="10248"/>
                                </a:cubicBezTo>
                                <a:lnTo>
                                  <a:pt x="1361" y="10248"/>
                                </a:lnTo>
                                <a:lnTo>
                                  <a:pt x="1637" y="10460"/>
                                </a:lnTo>
                                <a:lnTo>
                                  <a:pt x="1552" y="10525"/>
                                </a:lnTo>
                                <a:cubicBezTo>
                                  <a:pt x="1488" y="10574"/>
                                  <a:pt x="1453" y="10639"/>
                                  <a:pt x="1453" y="10716"/>
                                </a:cubicBezTo>
                                <a:lnTo>
                                  <a:pt x="1453" y="10808"/>
                                </a:lnTo>
                                <a:lnTo>
                                  <a:pt x="1065" y="10808"/>
                                </a:lnTo>
                                <a:lnTo>
                                  <a:pt x="663" y="10498"/>
                                </a:lnTo>
                                <a:cubicBezTo>
                                  <a:pt x="635" y="10476"/>
                                  <a:pt x="600" y="10476"/>
                                  <a:pt x="571" y="10498"/>
                                </a:cubicBezTo>
                                <a:cubicBezTo>
                                  <a:pt x="543" y="10520"/>
                                  <a:pt x="543" y="10547"/>
                                  <a:pt x="571" y="10569"/>
                                </a:cubicBezTo>
                                <a:lnTo>
                                  <a:pt x="889" y="10814"/>
                                </a:lnTo>
                                <a:lnTo>
                                  <a:pt x="423" y="10814"/>
                                </a:lnTo>
                                <a:cubicBezTo>
                                  <a:pt x="388" y="10814"/>
                                  <a:pt x="360" y="10835"/>
                                  <a:pt x="360" y="10863"/>
                                </a:cubicBezTo>
                                <a:cubicBezTo>
                                  <a:pt x="360" y="10890"/>
                                  <a:pt x="388" y="10912"/>
                                  <a:pt x="423" y="10912"/>
                                </a:cubicBezTo>
                                <a:lnTo>
                                  <a:pt x="910" y="10912"/>
                                </a:lnTo>
                                <a:lnTo>
                                  <a:pt x="593" y="11156"/>
                                </a:lnTo>
                                <a:cubicBezTo>
                                  <a:pt x="564" y="11178"/>
                                  <a:pt x="564" y="11205"/>
                                  <a:pt x="593" y="11227"/>
                                </a:cubicBezTo>
                                <a:cubicBezTo>
                                  <a:pt x="607" y="11238"/>
                                  <a:pt x="621" y="11244"/>
                                  <a:pt x="635" y="11244"/>
                                </a:cubicBezTo>
                                <a:cubicBezTo>
                                  <a:pt x="649" y="11244"/>
                                  <a:pt x="670" y="11238"/>
                                  <a:pt x="677" y="11227"/>
                                </a:cubicBezTo>
                                <a:lnTo>
                                  <a:pt x="1079" y="10917"/>
                                </a:lnTo>
                                <a:lnTo>
                                  <a:pt x="1467" y="10917"/>
                                </a:lnTo>
                                <a:lnTo>
                                  <a:pt x="1467" y="11010"/>
                                </a:lnTo>
                                <a:cubicBezTo>
                                  <a:pt x="1467" y="11080"/>
                                  <a:pt x="1503" y="11146"/>
                                  <a:pt x="1566" y="11200"/>
                                </a:cubicBezTo>
                                <a:lnTo>
                                  <a:pt x="1651" y="11265"/>
                                </a:lnTo>
                                <a:lnTo>
                                  <a:pt x="1376" y="11478"/>
                                </a:lnTo>
                                <a:lnTo>
                                  <a:pt x="804" y="11478"/>
                                </a:lnTo>
                                <a:cubicBezTo>
                                  <a:pt x="769" y="11478"/>
                                  <a:pt x="741" y="11499"/>
                                  <a:pt x="741" y="11527"/>
                                </a:cubicBezTo>
                                <a:cubicBezTo>
                                  <a:pt x="741" y="11554"/>
                                  <a:pt x="769" y="11576"/>
                                  <a:pt x="804" y="11576"/>
                                </a:cubicBezTo>
                                <a:lnTo>
                                  <a:pt x="1249" y="11576"/>
                                </a:lnTo>
                                <a:lnTo>
                                  <a:pt x="903" y="11842"/>
                                </a:lnTo>
                                <a:cubicBezTo>
                                  <a:pt x="875" y="11864"/>
                                  <a:pt x="875" y="11891"/>
                                  <a:pt x="903" y="11913"/>
                                </a:cubicBezTo>
                                <a:cubicBezTo>
                                  <a:pt x="917" y="11924"/>
                                  <a:pt x="931" y="11929"/>
                                  <a:pt x="945" y="11929"/>
                                </a:cubicBezTo>
                                <a:cubicBezTo>
                                  <a:pt x="959" y="11929"/>
                                  <a:pt x="981" y="11924"/>
                                  <a:pt x="988" y="11913"/>
                                </a:cubicBezTo>
                                <a:lnTo>
                                  <a:pt x="1333" y="11646"/>
                                </a:lnTo>
                                <a:lnTo>
                                  <a:pt x="1333" y="11989"/>
                                </a:lnTo>
                                <a:cubicBezTo>
                                  <a:pt x="1333" y="12016"/>
                                  <a:pt x="1361" y="12038"/>
                                  <a:pt x="1397" y="12038"/>
                                </a:cubicBezTo>
                                <a:cubicBezTo>
                                  <a:pt x="1432" y="12038"/>
                                  <a:pt x="1460" y="12016"/>
                                  <a:pt x="1460" y="11989"/>
                                </a:cubicBezTo>
                                <a:lnTo>
                                  <a:pt x="1460" y="11548"/>
                                </a:lnTo>
                                <a:lnTo>
                                  <a:pt x="1735" y="11336"/>
                                </a:lnTo>
                                <a:lnTo>
                                  <a:pt x="1820" y="11401"/>
                                </a:lnTo>
                                <a:cubicBezTo>
                                  <a:pt x="1883" y="11450"/>
                                  <a:pt x="1968" y="11478"/>
                                  <a:pt x="2067" y="11478"/>
                                </a:cubicBezTo>
                                <a:lnTo>
                                  <a:pt x="2201" y="11478"/>
                                </a:lnTo>
                                <a:lnTo>
                                  <a:pt x="2201" y="11777"/>
                                </a:lnTo>
                                <a:lnTo>
                                  <a:pt x="1799" y="12087"/>
                                </a:lnTo>
                                <a:cubicBezTo>
                                  <a:pt x="1771" y="12109"/>
                                  <a:pt x="1771" y="12136"/>
                                  <a:pt x="1799" y="12158"/>
                                </a:cubicBezTo>
                                <a:cubicBezTo>
                                  <a:pt x="1827" y="12180"/>
                                  <a:pt x="1862" y="12180"/>
                                  <a:pt x="1891" y="12158"/>
                                </a:cubicBezTo>
                                <a:lnTo>
                                  <a:pt x="2208" y="11913"/>
                                </a:lnTo>
                                <a:lnTo>
                                  <a:pt x="2208" y="12288"/>
                                </a:lnTo>
                                <a:cubicBezTo>
                                  <a:pt x="2208" y="12316"/>
                                  <a:pt x="2236" y="12337"/>
                                  <a:pt x="2271" y="12337"/>
                                </a:cubicBezTo>
                                <a:cubicBezTo>
                                  <a:pt x="2307" y="12337"/>
                                  <a:pt x="2335" y="12316"/>
                                  <a:pt x="2335" y="12288"/>
                                </a:cubicBezTo>
                                <a:lnTo>
                                  <a:pt x="2335" y="11913"/>
                                </a:lnTo>
                                <a:lnTo>
                                  <a:pt x="2652" y="12158"/>
                                </a:lnTo>
                                <a:cubicBezTo>
                                  <a:pt x="2666" y="12169"/>
                                  <a:pt x="2681" y="12174"/>
                                  <a:pt x="2695" y="12174"/>
                                </a:cubicBezTo>
                                <a:cubicBezTo>
                                  <a:pt x="2709" y="12174"/>
                                  <a:pt x="2730" y="12169"/>
                                  <a:pt x="2737" y="12158"/>
                                </a:cubicBezTo>
                                <a:cubicBezTo>
                                  <a:pt x="2765" y="12136"/>
                                  <a:pt x="2765" y="12109"/>
                                  <a:pt x="2737" y="12087"/>
                                </a:cubicBezTo>
                                <a:lnTo>
                                  <a:pt x="2335" y="11777"/>
                                </a:lnTo>
                                <a:lnTo>
                                  <a:pt x="2335" y="11478"/>
                                </a:lnTo>
                                <a:lnTo>
                                  <a:pt x="2455" y="11478"/>
                                </a:lnTo>
                                <a:cubicBezTo>
                                  <a:pt x="2547" y="11478"/>
                                  <a:pt x="2631" y="11450"/>
                                  <a:pt x="2702" y="11401"/>
                                </a:cubicBezTo>
                                <a:lnTo>
                                  <a:pt x="2786" y="11336"/>
                                </a:lnTo>
                                <a:lnTo>
                                  <a:pt x="3062" y="11548"/>
                                </a:lnTo>
                                <a:lnTo>
                                  <a:pt x="3062" y="11989"/>
                                </a:lnTo>
                                <a:cubicBezTo>
                                  <a:pt x="3062" y="12016"/>
                                  <a:pt x="3090" y="12038"/>
                                  <a:pt x="3125" y="12038"/>
                                </a:cubicBezTo>
                                <a:cubicBezTo>
                                  <a:pt x="3160" y="12038"/>
                                  <a:pt x="3189" y="12016"/>
                                  <a:pt x="3189" y="11989"/>
                                </a:cubicBezTo>
                                <a:lnTo>
                                  <a:pt x="3189" y="11646"/>
                                </a:lnTo>
                                <a:lnTo>
                                  <a:pt x="3534" y="11913"/>
                                </a:lnTo>
                                <a:cubicBezTo>
                                  <a:pt x="3548" y="11924"/>
                                  <a:pt x="3562" y="11929"/>
                                  <a:pt x="3576" y="11929"/>
                                </a:cubicBezTo>
                                <a:cubicBezTo>
                                  <a:pt x="3591" y="11929"/>
                                  <a:pt x="3612" y="11924"/>
                                  <a:pt x="3619" y="11913"/>
                                </a:cubicBezTo>
                                <a:cubicBezTo>
                                  <a:pt x="3647" y="11891"/>
                                  <a:pt x="3647" y="11864"/>
                                  <a:pt x="3619" y="11842"/>
                                </a:cubicBezTo>
                                <a:lnTo>
                                  <a:pt x="3273" y="11576"/>
                                </a:lnTo>
                                <a:lnTo>
                                  <a:pt x="3718" y="11576"/>
                                </a:lnTo>
                                <a:cubicBezTo>
                                  <a:pt x="3753" y="11576"/>
                                  <a:pt x="3781" y="11554"/>
                                  <a:pt x="3781" y="11527"/>
                                </a:cubicBezTo>
                                <a:cubicBezTo>
                                  <a:pt x="3781" y="11499"/>
                                  <a:pt x="3753" y="11478"/>
                                  <a:pt x="3718" y="11478"/>
                                </a:cubicBezTo>
                                <a:lnTo>
                                  <a:pt x="3146" y="11478"/>
                                </a:lnTo>
                                <a:lnTo>
                                  <a:pt x="2871" y="11265"/>
                                </a:lnTo>
                                <a:lnTo>
                                  <a:pt x="2956" y="11200"/>
                                </a:lnTo>
                                <a:cubicBezTo>
                                  <a:pt x="3019" y="11151"/>
                                  <a:pt x="3054" y="11086"/>
                                  <a:pt x="3054" y="11010"/>
                                </a:cubicBezTo>
                                <a:lnTo>
                                  <a:pt x="3054" y="10917"/>
                                </a:lnTo>
                                <a:lnTo>
                                  <a:pt x="3442" y="10917"/>
                                </a:lnTo>
                                <a:lnTo>
                                  <a:pt x="3845" y="11227"/>
                                </a:lnTo>
                                <a:cubicBezTo>
                                  <a:pt x="3859" y="11238"/>
                                  <a:pt x="3873" y="11244"/>
                                  <a:pt x="3887" y="11244"/>
                                </a:cubicBezTo>
                                <a:cubicBezTo>
                                  <a:pt x="3901" y="11244"/>
                                  <a:pt x="3922" y="11238"/>
                                  <a:pt x="3929" y="11227"/>
                                </a:cubicBezTo>
                                <a:cubicBezTo>
                                  <a:pt x="3957" y="11205"/>
                                  <a:pt x="3957" y="11178"/>
                                  <a:pt x="3929" y="11156"/>
                                </a:cubicBezTo>
                                <a:lnTo>
                                  <a:pt x="3612" y="10912"/>
                                </a:lnTo>
                                <a:lnTo>
                                  <a:pt x="4106" y="10912"/>
                                </a:lnTo>
                                <a:cubicBezTo>
                                  <a:pt x="4141" y="10901"/>
                                  <a:pt x="4169" y="10879"/>
                                  <a:pt x="4169" y="10852"/>
                                </a:cubicBezTo>
                                <a:close/>
                                <a:moveTo>
                                  <a:pt x="1601" y="10710"/>
                                </a:moveTo>
                                <a:cubicBezTo>
                                  <a:pt x="1601" y="10667"/>
                                  <a:pt x="1622" y="10623"/>
                                  <a:pt x="1665" y="10590"/>
                                </a:cubicBezTo>
                                <a:lnTo>
                                  <a:pt x="1749" y="10525"/>
                                </a:lnTo>
                                <a:lnTo>
                                  <a:pt x="2109" y="10803"/>
                                </a:lnTo>
                                <a:lnTo>
                                  <a:pt x="1601" y="10803"/>
                                </a:lnTo>
                                <a:lnTo>
                                  <a:pt x="1601" y="10710"/>
                                </a:lnTo>
                                <a:close/>
                                <a:moveTo>
                                  <a:pt x="1749" y="11178"/>
                                </a:moveTo>
                                <a:lnTo>
                                  <a:pt x="1665" y="11113"/>
                                </a:lnTo>
                                <a:cubicBezTo>
                                  <a:pt x="1622" y="11080"/>
                                  <a:pt x="1601" y="11037"/>
                                  <a:pt x="1601" y="10993"/>
                                </a:cubicBezTo>
                                <a:lnTo>
                                  <a:pt x="1601" y="10901"/>
                                </a:lnTo>
                                <a:lnTo>
                                  <a:pt x="2109" y="10901"/>
                                </a:lnTo>
                                <a:lnTo>
                                  <a:pt x="1749" y="11178"/>
                                </a:lnTo>
                                <a:close/>
                                <a:moveTo>
                                  <a:pt x="2201" y="11363"/>
                                </a:moveTo>
                                <a:lnTo>
                                  <a:pt x="2081" y="11363"/>
                                </a:lnTo>
                                <a:cubicBezTo>
                                  <a:pt x="2025" y="11363"/>
                                  <a:pt x="1968" y="11347"/>
                                  <a:pt x="1926" y="11314"/>
                                </a:cubicBezTo>
                                <a:lnTo>
                                  <a:pt x="1841" y="11249"/>
                                </a:lnTo>
                                <a:lnTo>
                                  <a:pt x="2201" y="10971"/>
                                </a:lnTo>
                                <a:lnTo>
                                  <a:pt x="2201" y="11363"/>
                                </a:lnTo>
                                <a:close/>
                                <a:moveTo>
                                  <a:pt x="2201" y="10732"/>
                                </a:moveTo>
                                <a:lnTo>
                                  <a:pt x="1841" y="10454"/>
                                </a:lnTo>
                                <a:lnTo>
                                  <a:pt x="1926" y="10389"/>
                                </a:lnTo>
                                <a:cubicBezTo>
                                  <a:pt x="1968" y="10356"/>
                                  <a:pt x="2025" y="10340"/>
                                  <a:pt x="2081" y="10340"/>
                                </a:cubicBezTo>
                                <a:lnTo>
                                  <a:pt x="2201" y="10340"/>
                                </a:lnTo>
                                <a:lnTo>
                                  <a:pt x="2201" y="10732"/>
                                </a:lnTo>
                                <a:close/>
                                <a:moveTo>
                                  <a:pt x="2328" y="10340"/>
                                </a:moveTo>
                                <a:lnTo>
                                  <a:pt x="2448" y="10340"/>
                                </a:lnTo>
                                <a:cubicBezTo>
                                  <a:pt x="2504" y="10340"/>
                                  <a:pt x="2561" y="10356"/>
                                  <a:pt x="2603" y="10389"/>
                                </a:cubicBezTo>
                                <a:lnTo>
                                  <a:pt x="2688" y="10454"/>
                                </a:lnTo>
                                <a:lnTo>
                                  <a:pt x="2328" y="10732"/>
                                </a:lnTo>
                                <a:lnTo>
                                  <a:pt x="2328" y="10340"/>
                                </a:lnTo>
                                <a:close/>
                                <a:moveTo>
                                  <a:pt x="2603" y="11314"/>
                                </a:moveTo>
                                <a:cubicBezTo>
                                  <a:pt x="2561" y="11347"/>
                                  <a:pt x="2504" y="11363"/>
                                  <a:pt x="2448" y="11363"/>
                                </a:cubicBezTo>
                                <a:lnTo>
                                  <a:pt x="2328" y="11363"/>
                                </a:lnTo>
                                <a:lnTo>
                                  <a:pt x="2328" y="10971"/>
                                </a:lnTo>
                                <a:lnTo>
                                  <a:pt x="2688" y="11249"/>
                                </a:lnTo>
                                <a:lnTo>
                                  <a:pt x="2603" y="11314"/>
                                </a:lnTo>
                                <a:close/>
                                <a:moveTo>
                                  <a:pt x="2864" y="11113"/>
                                </a:moveTo>
                                <a:lnTo>
                                  <a:pt x="2779" y="11178"/>
                                </a:lnTo>
                                <a:lnTo>
                                  <a:pt x="2420" y="10901"/>
                                </a:lnTo>
                                <a:lnTo>
                                  <a:pt x="2927" y="10901"/>
                                </a:lnTo>
                                <a:lnTo>
                                  <a:pt x="2927" y="10993"/>
                                </a:lnTo>
                                <a:lnTo>
                                  <a:pt x="2927" y="10993"/>
                                </a:lnTo>
                                <a:cubicBezTo>
                                  <a:pt x="2927" y="11042"/>
                                  <a:pt x="2906" y="11080"/>
                                  <a:pt x="2864" y="11113"/>
                                </a:cubicBezTo>
                                <a:close/>
                                <a:moveTo>
                                  <a:pt x="2927" y="10803"/>
                                </a:moveTo>
                                <a:lnTo>
                                  <a:pt x="2413" y="10803"/>
                                </a:lnTo>
                                <a:lnTo>
                                  <a:pt x="2772" y="10525"/>
                                </a:lnTo>
                                <a:lnTo>
                                  <a:pt x="2857" y="10590"/>
                                </a:lnTo>
                                <a:cubicBezTo>
                                  <a:pt x="2899" y="10623"/>
                                  <a:pt x="2920" y="10667"/>
                                  <a:pt x="2920" y="10710"/>
                                </a:cubicBezTo>
                                <a:lnTo>
                                  <a:pt x="2920" y="10803"/>
                                </a:lnTo>
                                <a:close/>
                                <a:moveTo>
                                  <a:pt x="14158" y="13578"/>
                                </a:moveTo>
                                <a:cubicBezTo>
                                  <a:pt x="14179" y="13578"/>
                                  <a:pt x="14207" y="13584"/>
                                  <a:pt x="14221" y="13600"/>
                                </a:cubicBezTo>
                                <a:cubicBezTo>
                                  <a:pt x="14235" y="13611"/>
                                  <a:pt x="14242" y="13627"/>
                                  <a:pt x="14242" y="13644"/>
                                </a:cubicBezTo>
                                <a:cubicBezTo>
                                  <a:pt x="14242" y="13665"/>
                                  <a:pt x="14264" y="13676"/>
                                  <a:pt x="14285" y="13676"/>
                                </a:cubicBezTo>
                                <a:cubicBezTo>
                                  <a:pt x="14306" y="13676"/>
                                  <a:pt x="14327" y="13660"/>
                                  <a:pt x="14327" y="13644"/>
                                </a:cubicBezTo>
                                <a:cubicBezTo>
                                  <a:pt x="14327" y="13600"/>
                                  <a:pt x="14299" y="13567"/>
                                  <a:pt x="14278" y="13551"/>
                                </a:cubicBezTo>
                                <a:cubicBezTo>
                                  <a:pt x="14242" y="13524"/>
                                  <a:pt x="14200" y="13507"/>
                                  <a:pt x="14144" y="13507"/>
                                </a:cubicBezTo>
                                <a:cubicBezTo>
                                  <a:pt x="14115" y="13507"/>
                                  <a:pt x="14101" y="13524"/>
                                  <a:pt x="14101" y="13540"/>
                                </a:cubicBezTo>
                                <a:cubicBezTo>
                                  <a:pt x="14101" y="13556"/>
                                  <a:pt x="14137" y="13578"/>
                                  <a:pt x="14158" y="13578"/>
                                </a:cubicBezTo>
                                <a:close/>
                                <a:moveTo>
                                  <a:pt x="1658" y="14112"/>
                                </a:moveTo>
                                <a:cubicBezTo>
                                  <a:pt x="1665" y="14112"/>
                                  <a:pt x="1672" y="14112"/>
                                  <a:pt x="1679" y="14112"/>
                                </a:cubicBezTo>
                                <a:cubicBezTo>
                                  <a:pt x="1707" y="14112"/>
                                  <a:pt x="1728" y="14101"/>
                                  <a:pt x="1735" y="14079"/>
                                </a:cubicBezTo>
                                <a:cubicBezTo>
                                  <a:pt x="1764" y="14008"/>
                                  <a:pt x="1714" y="13959"/>
                                  <a:pt x="1679" y="13921"/>
                                </a:cubicBezTo>
                                <a:cubicBezTo>
                                  <a:pt x="1644" y="13888"/>
                                  <a:pt x="1630" y="13872"/>
                                  <a:pt x="1644" y="13850"/>
                                </a:cubicBezTo>
                                <a:cubicBezTo>
                                  <a:pt x="1651" y="13839"/>
                                  <a:pt x="1658" y="13834"/>
                                  <a:pt x="1672" y="13823"/>
                                </a:cubicBezTo>
                                <a:cubicBezTo>
                                  <a:pt x="1700" y="13807"/>
                                  <a:pt x="1707" y="13780"/>
                                  <a:pt x="1693" y="13758"/>
                                </a:cubicBezTo>
                                <a:cubicBezTo>
                                  <a:pt x="1672" y="13736"/>
                                  <a:pt x="1637" y="13731"/>
                                  <a:pt x="1608" y="13741"/>
                                </a:cubicBezTo>
                                <a:cubicBezTo>
                                  <a:pt x="1573" y="13758"/>
                                  <a:pt x="1545" y="13785"/>
                                  <a:pt x="1531" y="13818"/>
                                </a:cubicBezTo>
                                <a:cubicBezTo>
                                  <a:pt x="1503" y="13888"/>
                                  <a:pt x="1552" y="13937"/>
                                  <a:pt x="1587" y="13976"/>
                                </a:cubicBezTo>
                                <a:cubicBezTo>
                                  <a:pt x="1622" y="14014"/>
                                  <a:pt x="1637" y="14024"/>
                                  <a:pt x="1622" y="14046"/>
                                </a:cubicBezTo>
                                <a:cubicBezTo>
                                  <a:pt x="1608" y="14073"/>
                                  <a:pt x="1630" y="14101"/>
                                  <a:pt x="1658" y="14112"/>
                                </a:cubicBezTo>
                                <a:close/>
                                <a:moveTo>
                                  <a:pt x="12775" y="12517"/>
                                </a:moveTo>
                                <a:cubicBezTo>
                                  <a:pt x="12810" y="12517"/>
                                  <a:pt x="12839" y="12495"/>
                                  <a:pt x="12839" y="12468"/>
                                </a:cubicBezTo>
                                <a:lnTo>
                                  <a:pt x="12839" y="12125"/>
                                </a:lnTo>
                                <a:lnTo>
                                  <a:pt x="13184" y="12392"/>
                                </a:lnTo>
                                <a:cubicBezTo>
                                  <a:pt x="13198" y="12403"/>
                                  <a:pt x="13213" y="12408"/>
                                  <a:pt x="13227" y="12408"/>
                                </a:cubicBezTo>
                                <a:cubicBezTo>
                                  <a:pt x="13241" y="12408"/>
                                  <a:pt x="13262" y="12403"/>
                                  <a:pt x="13269" y="12392"/>
                                </a:cubicBezTo>
                                <a:cubicBezTo>
                                  <a:pt x="13297" y="12370"/>
                                  <a:pt x="13297" y="12343"/>
                                  <a:pt x="13269" y="12321"/>
                                </a:cubicBezTo>
                                <a:lnTo>
                                  <a:pt x="12923" y="12054"/>
                                </a:lnTo>
                                <a:lnTo>
                                  <a:pt x="13368" y="12054"/>
                                </a:lnTo>
                                <a:cubicBezTo>
                                  <a:pt x="13403" y="12054"/>
                                  <a:pt x="13431" y="12033"/>
                                  <a:pt x="13431" y="12005"/>
                                </a:cubicBezTo>
                                <a:cubicBezTo>
                                  <a:pt x="13431" y="11978"/>
                                  <a:pt x="13403" y="11956"/>
                                  <a:pt x="13368" y="11956"/>
                                </a:cubicBezTo>
                                <a:lnTo>
                                  <a:pt x="12796" y="11956"/>
                                </a:lnTo>
                                <a:lnTo>
                                  <a:pt x="12521" y="11744"/>
                                </a:lnTo>
                                <a:lnTo>
                                  <a:pt x="12606" y="11679"/>
                                </a:lnTo>
                                <a:cubicBezTo>
                                  <a:pt x="12669" y="11630"/>
                                  <a:pt x="12705" y="11565"/>
                                  <a:pt x="12705" y="11488"/>
                                </a:cubicBezTo>
                                <a:lnTo>
                                  <a:pt x="12705" y="11396"/>
                                </a:lnTo>
                                <a:lnTo>
                                  <a:pt x="13093" y="11396"/>
                                </a:lnTo>
                                <a:lnTo>
                                  <a:pt x="13495" y="11706"/>
                                </a:lnTo>
                                <a:cubicBezTo>
                                  <a:pt x="13509" y="11717"/>
                                  <a:pt x="13523" y="11722"/>
                                  <a:pt x="13537" y="11722"/>
                                </a:cubicBezTo>
                                <a:cubicBezTo>
                                  <a:pt x="13551" y="11722"/>
                                  <a:pt x="13572" y="11717"/>
                                  <a:pt x="13579" y="11706"/>
                                </a:cubicBezTo>
                                <a:cubicBezTo>
                                  <a:pt x="13608" y="11684"/>
                                  <a:pt x="13608" y="11657"/>
                                  <a:pt x="13579" y="11635"/>
                                </a:cubicBezTo>
                                <a:lnTo>
                                  <a:pt x="13262" y="11390"/>
                                </a:lnTo>
                                <a:lnTo>
                                  <a:pt x="13749" y="11390"/>
                                </a:lnTo>
                                <a:cubicBezTo>
                                  <a:pt x="13784" y="11390"/>
                                  <a:pt x="13812" y="11369"/>
                                  <a:pt x="13812" y="11341"/>
                                </a:cubicBezTo>
                                <a:cubicBezTo>
                                  <a:pt x="13812" y="11314"/>
                                  <a:pt x="13784" y="11293"/>
                                  <a:pt x="13749" y="11293"/>
                                </a:cubicBezTo>
                                <a:lnTo>
                                  <a:pt x="13276" y="11293"/>
                                </a:lnTo>
                                <a:lnTo>
                                  <a:pt x="13593" y="11048"/>
                                </a:lnTo>
                                <a:cubicBezTo>
                                  <a:pt x="13622" y="11026"/>
                                  <a:pt x="13622" y="10999"/>
                                  <a:pt x="13593" y="10977"/>
                                </a:cubicBezTo>
                                <a:cubicBezTo>
                                  <a:pt x="13565" y="10955"/>
                                  <a:pt x="13530" y="10955"/>
                                  <a:pt x="13502" y="10977"/>
                                </a:cubicBezTo>
                                <a:lnTo>
                                  <a:pt x="13100" y="11287"/>
                                </a:lnTo>
                                <a:lnTo>
                                  <a:pt x="12712" y="11287"/>
                                </a:lnTo>
                                <a:lnTo>
                                  <a:pt x="12712" y="11205"/>
                                </a:lnTo>
                                <a:cubicBezTo>
                                  <a:pt x="12712" y="11135"/>
                                  <a:pt x="12676" y="11069"/>
                                  <a:pt x="12613" y="11015"/>
                                </a:cubicBezTo>
                                <a:lnTo>
                                  <a:pt x="12528" y="10950"/>
                                </a:lnTo>
                                <a:lnTo>
                                  <a:pt x="12803" y="10737"/>
                                </a:lnTo>
                                <a:lnTo>
                                  <a:pt x="13375" y="10737"/>
                                </a:lnTo>
                                <a:cubicBezTo>
                                  <a:pt x="13410" y="10737"/>
                                  <a:pt x="13438" y="10716"/>
                                  <a:pt x="13438" y="10688"/>
                                </a:cubicBezTo>
                                <a:cubicBezTo>
                                  <a:pt x="13438" y="10661"/>
                                  <a:pt x="13410" y="10639"/>
                                  <a:pt x="13375" y="10639"/>
                                </a:cubicBezTo>
                                <a:lnTo>
                                  <a:pt x="12923" y="10639"/>
                                </a:lnTo>
                                <a:lnTo>
                                  <a:pt x="13269" y="10373"/>
                                </a:lnTo>
                                <a:cubicBezTo>
                                  <a:pt x="13297" y="10351"/>
                                  <a:pt x="13297" y="10324"/>
                                  <a:pt x="13269" y="10302"/>
                                </a:cubicBezTo>
                                <a:cubicBezTo>
                                  <a:pt x="13241" y="10280"/>
                                  <a:pt x="13205" y="10280"/>
                                  <a:pt x="13177" y="10302"/>
                                </a:cubicBezTo>
                                <a:lnTo>
                                  <a:pt x="12832" y="10569"/>
                                </a:lnTo>
                                <a:lnTo>
                                  <a:pt x="12832" y="10226"/>
                                </a:lnTo>
                                <a:cubicBezTo>
                                  <a:pt x="12832" y="10199"/>
                                  <a:pt x="12803" y="10177"/>
                                  <a:pt x="12768" y="10177"/>
                                </a:cubicBezTo>
                                <a:cubicBezTo>
                                  <a:pt x="12733" y="10177"/>
                                  <a:pt x="12705" y="10199"/>
                                  <a:pt x="12705" y="10226"/>
                                </a:cubicBezTo>
                                <a:lnTo>
                                  <a:pt x="12705" y="10667"/>
                                </a:lnTo>
                                <a:lnTo>
                                  <a:pt x="12430" y="10879"/>
                                </a:lnTo>
                                <a:lnTo>
                                  <a:pt x="12345" y="10814"/>
                                </a:lnTo>
                                <a:cubicBezTo>
                                  <a:pt x="12281" y="10765"/>
                                  <a:pt x="12197" y="10737"/>
                                  <a:pt x="12098" y="10737"/>
                                </a:cubicBezTo>
                                <a:lnTo>
                                  <a:pt x="11978" y="10737"/>
                                </a:lnTo>
                                <a:lnTo>
                                  <a:pt x="11978" y="10444"/>
                                </a:lnTo>
                                <a:lnTo>
                                  <a:pt x="12380" y="10133"/>
                                </a:lnTo>
                                <a:cubicBezTo>
                                  <a:pt x="12408" y="10112"/>
                                  <a:pt x="12408" y="10084"/>
                                  <a:pt x="12380" y="10063"/>
                                </a:cubicBezTo>
                                <a:cubicBezTo>
                                  <a:pt x="12352" y="10041"/>
                                  <a:pt x="12317" y="10041"/>
                                  <a:pt x="12288" y="10063"/>
                                </a:cubicBezTo>
                                <a:lnTo>
                                  <a:pt x="11971" y="10307"/>
                                </a:lnTo>
                                <a:lnTo>
                                  <a:pt x="11971" y="9932"/>
                                </a:lnTo>
                                <a:cubicBezTo>
                                  <a:pt x="11971" y="9905"/>
                                  <a:pt x="11943" y="9883"/>
                                  <a:pt x="11908" y="9883"/>
                                </a:cubicBezTo>
                                <a:cubicBezTo>
                                  <a:pt x="11872" y="9883"/>
                                  <a:pt x="11844" y="9905"/>
                                  <a:pt x="11844" y="9932"/>
                                </a:cubicBezTo>
                                <a:lnTo>
                                  <a:pt x="11844" y="10307"/>
                                </a:lnTo>
                                <a:lnTo>
                                  <a:pt x="11527" y="10063"/>
                                </a:lnTo>
                                <a:cubicBezTo>
                                  <a:pt x="11498" y="10041"/>
                                  <a:pt x="11463" y="10041"/>
                                  <a:pt x="11435" y="10063"/>
                                </a:cubicBezTo>
                                <a:cubicBezTo>
                                  <a:pt x="11407" y="10084"/>
                                  <a:pt x="11407" y="10112"/>
                                  <a:pt x="11435" y="10133"/>
                                </a:cubicBezTo>
                                <a:lnTo>
                                  <a:pt x="11837" y="10444"/>
                                </a:lnTo>
                                <a:lnTo>
                                  <a:pt x="11837" y="10743"/>
                                </a:lnTo>
                                <a:lnTo>
                                  <a:pt x="11717" y="10743"/>
                                </a:lnTo>
                                <a:cubicBezTo>
                                  <a:pt x="11625" y="10743"/>
                                  <a:pt x="11541" y="10770"/>
                                  <a:pt x="11470" y="10819"/>
                                </a:cubicBezTo>
                                <a:lnTo>
                                  <a:pt x="11386" y="10884"/>
                                </a:lnTo>
                                <a:lnTo>
                                  <a:pt x="11110" y="10672"/>
                                </a:lnTo>
                                <a:lnTo>
                                  <a:pt x="11110" y="10231"/>
                                </a:lnTo>
                                <a:cubicBezTo>
                                  <a:pt x="11110" y="10204"/>
                                  <a:pt x="11082" y="10182"/>
                                  <a:pt x="11047" y="10182"/>
                                </a:cubicBezTo>
                                <a:cubicBezTo>
                                  <a:pt x="11012" y="10182"/>
                                  <a:pt x="10983" y="10204"/>
                                  <a:pt x="10983" y="10231"/>
                                </a:cubicBezTo>
                                <a:lnTo>
                                  <a:pt x="10983" y="10574"/>
                                </a:lnTo>
                                <a:lnTo>
                                  <a:pt x="10638" y="10307"/>
                                </a:lnTo>
                                <a:cubicBezTo>
                                  <a:pt x="10610" y="10286"/>
                                  <a:pt x="10574" y="10286"/>
                                  <a:pt x="10546" y="10307"/>
                                </a:cubicBezTo>
                                <a:cubicBezTo>
                                  <a:pt x="10518" y="10329"/>
                                  <a:pt x="10518" y="10356"/>
                                  <a:pt x="10546" y="10378"/>
                                </a:cubicBezTo>
                                <a:lnTo>
                                  <a:pt x="10892" y="10645"/>
                                </a:lnTo>
                                <a:lnTo>
                                  <a:pt x="10447" y="10645"/>
                                </a:lnTo>
                                <a:cubicBezTo>
                                  <a:pt x="10412" y="10645"/>
                                  <a:pt x="10384" y="10667"/>
                                  <a:pt x="10384" y="10694"/>
                                </a:cubicBezTo>
                                <a:cubicBezTo>
                                  <a:pt x="10384" y="10721"/>
                                  <a:pt x="10412" y="10743"/>
                                  <a:pt x="10447" y="10743"/>
                                </a:cubicBezTo>
                                <a:lnTo>
                                  <a:pt x="11019" y="10743"/>
                                </a:lnTo>
                                <a:lnTo>
                                  <a:pt x="11294" y="10955"/>
                                </a:lnTo>
                                <a:lnTo>
                                  <a:pt x="11209" y="11020"/>
                                </a:lnTo>
                                <a:cubicBezTo>
                                  <a:pt x="11146" y="11069"/>
                                  <a:pt x="11110" y="11135"/>
                                  <a:pt x="11110" y="11211"/>
                                </a:cubicBezTo>
                                <a:lnTo>
                                  <a:pt x="11110" y="11303"/>
                                </a:lnTo>
                                <a:lnTo>
                                  <a:pt x="10722" y="11303"/>
                                </a:lnTo>
                                <a:lnTo>
                                  <a:pt x="10320" y="10993"/>
                                </a:lnTo>
                                <a:cubicBezTo>
                                  <a:pt x="10292" y="10971"/>
                                  <a:pt x="10257" y="10971"/>
                                  <a:pt x="10229" y="10993"/>
                                </a:cubicBezTo>
                                <a:cubicBezTo>
                                  <a:pt x="10200" y="11015"/>
                                  <a:pt x="10200" y="11042"/>
                                  <a:pt x="10229" y="11064"/>
                                </a:cubicBezTo>
                                <a:lnTo>
                                  <a:pt x="10546" y="11309"/>
                                </a:lnTo>
                                <a:lnTo>
                                  <a:pt x="10059" y="11309"/>
                                </a:lnTo>
                                <a:cubicBezTo>
                                  <a:pt x="10024" y="11309"/>
                                  <a:pt x="9996" y="11331"/>
                                  <a:pt x="9996" y="11358"/>
                                </a:cubicBezTo>
                                <a:cubicBezTo>
                                  <a:pt x="9996" y="11385"/>
                                  <a:pt x="10024" y="11407"/>
                                  <a:pt x="10059" y="11407"/>
                                </a:cubicBezTo>
                                <a:lnTo>
                                  <a:pt x="10546" y="11407"/>
                                </a:lnTo>
                                <a:lnTo>
                                  <a:pt x="10229" y="11652"/>
                                </a:lnTo>
                                <a:cubicBezTo>
                                  <a:pt x="10200" y="11673"/>
                                  <a:pt x="10200" y="11701"/>
                                  <a:pt x="10229" y="11722"/>
                                </a:cubicBezTo>
                                <a:cubicBezTo>
                                  <a:pt x="10243" y="11733"/>
                                  <a:pt x="10257" y="11739"/>
                                  <a:pt x="10271" y="11739"/>
                                </a:cubicBezTo>
                                <a:cubicBezTo>
                                  <a:pt x="10285" y="11739"/>
                                  <a:pt x="10306" y="11733"/>
                                  <a:pt x="10313" y="11722"/>
                                </a:cubicBezTo>
                                <a:lnTo>
                                  <a:pt x="10715" y="11412"/>
                                </a:lnTo>
                                <a:lnTo>
                                  <a:pt x="11103" y="11412"/>
                                </a:lnTo>
                                <a:lnTo>
                                  <a:pt x="11103" y="11505"/>
                                </a:lnTo>
                                <a:cubicBezTo>
                                  <a:pt x="11103" y="11576"/>
                                  <a:pt x="11139" y="11641"/>
                                  <a:pt x="11202" y="11695"/>
                                </a:cubicBezTo>
                                <a:lnTo>
                                  <a:pt x="11287" y="11761"/>
                                </a:lnTo>
                                <a:lnTo>
                                  <a:pt x="11012" y="11973"/>
                                </a:lnTo>
                                <a:lnTo>
                                  <a:pt x="10440" y="11973"/>
                                </a:lnTo>
                                <a:cubicBezTo>
                                  <a:pt x="10405" y="11973"/>
                                  <a:pt x="10377" y="11995"/>
                                  <a:pt x="10377" y="12022"/>
                                </a:cubicBezTo>
                                <a:cubicBezTo>
                                  <a:pt x="10377" y="12049"/>
                                  <a:pt x="10405" y="12071"/>
                                  <a:pt x="10440" y="12071"/>
                                </a:cubicBezTo>
                                <a:lnTo>
                                  <a:pt x="10885" y="12071"/>
                                </a:lnTo>
                                <a:lnTo>
                                  <a:pt x="10539" y="12337"/>
                                </a:lnTo>
                                <a:cubicBezTo>
                                  <a:pt x="10511" y="12359"/>
                                  <a:pt x="10511" y="12386"/>
                                  <a:pt x="10539" y="12408"/>
                                </a:cubicBezTo>
                                <a:cubicBezTo>
                                  <a:pt x="10553" y="12419"/>
                                  <a:pt x="10567" y="12424"/>
                                  <a:pt x="10581" y="12424"/>
                                </a:cubicBezTo>
                                <a:cubicBezTo>
                                  <a:pt x="10595" y="12424"/>
                                  <a:pt x="10617" y="12419"/>
                                  <a:pt x="10624" y="12408"/>
                                </a:cubicBezTo>
                                <a:lnTo>
                                  <a:pt x="10969" y="12141"/>
                                </a:lnTo>
                                <a:lnTo>
                                  <a:pt x="10969" y="12484"/>
                                </a:lnTo>
                                <a:cubicBezTo>
                                  <a:pt x="10969" y="12512"/>
                                  <a:pt x="10998" y="12533"/>
                                  <a:pt x="11033" y="12533"/>
                                </a:cubicBezTo>
                                <a:cubicBezTo>
                                  <a:pt x="11068" y="12533"/>
                                  <a:pt x="11096" y="12512"/>
                                  <a:pt x="11096" y="12484"/>
                                </a:cubicBezTo>
                                <a:lnTo>
                                  <a:pt x="11096" y="12022"/>
                                </a:lnTo>
                                <a:lnTo>
                                  <a:pt x="11371" y="11810"/>
                                </a:lnTo>
                                <a:lnTo>
                                  <a:pt x="11456" y="11875"/>
                                </a:lnTo>
                                <a:cubicBezTo>
                                  <a:pt x="11520" y="11924"/>
                                  <a:pt x="11604" y="11951"/>
                                  <a:pt x="11703" y="11951"/>
                                </a:cubicBezTo>
                                <a:lnTo>
                                  <a:pt x="11823" y="11951"/>
                                </a:lnTo>
                                <a:lnTo>
                                  <a:pt x="11823" y="12250"/>
                                </a:lnTo>
                                <a:lnTo>
                                  <a:pt x="11421" y="12561"/>
                                </a:lnTo>
                                <a:cubicBezTo>
                                  <a:pt x="11393" y="12582"/>
                                  <a:pt x="11393" y="12610"/>
                                  <a:pt x="11421" y="12631"/>
                                </a:cubicBezTo>
                                <a:cubicBezTo>
                                  <a:pt x="11449" y="12653"/>
                                  <a:pt x="11484" y="12653"/>
                                  <a:pt x="11512" y="12631"/>
                                </a:cubicBezTo>
                                <a:lnTo>
                                  <a:pt x="11830" y="12386"/>
                                </a:lnTo>
                                <a:lnTo>
                                  <a:pt x="11830" y="12762"/>
                                </a:lnTo>
                                <a:cubicBezTo>
                                  <a:pt x="11830" y="12789"/>
                                  <a:pt x="11858" y="12811"/>
                                  <a:pt x="11893" y="12811"/>
                                </a:cubicBezTo>
                                <a:cubicBezTo>
                                  <a:pt x="11929" y="12811"/>
                                  <a:pt x="11957" y="12789"/>
                                  <a:pt x="11957" y="12762"/>
                                </a:cubicBezTo>
                                <a:lnTo>
                                  <a:pt x="11957" y="12386"/>
                                </a:lnTo>
                                <a:lnTo>
                                  <a:pt x="12274" y="12631"/>
                                </a:lnTo>
                                <a:cubicBezTo>
                                  <a:pt x="12288" y="12642"/>
                                  <a:pt x="12303" y="12648"/>
                                  <a:pt x="12317" y="12648"/>
                                </a:cubicBezTo>
                                <a:cubicBezTo>
                                  <a:pt x="12331" y="12648"/>
                                  <a:pt x="12352" y="12642"/>
                                  <a:pt x="12359" y="12631"/>
                                </a:cubicBezTo>
                                <a:cubicBezTo>
                                  <a:pt x="12387" y="12610"/>
                                  <a:pt x="12387" y="12582"/>
                                  <a:pt x="12359" y="12561"/>
                                </a:cubicBezTo>
                                <a:lnTo>
                                  <a:pt x="11957" y="12250"/>
                                </a:lnTo>
                                <a:lnTo>
                                  <a:pt x="11957" y="11951"/>
                                </a:lnTo>
                                <a:lnTo>
                                  <a:pt x="12077" y="11951"/>
                                </a:lnTo>
                                <a:cubicBezTo>
                                  <a:pt x="12169" y="11951"/>
                                  <a:pt x="12253" y="11924"/>
                                  <a:pt x="12324" y="11875"/>
                                </a:cubicBezTo>
                                <a:lnTo>
                                  <a:pt x="12408" y="11810"/>
                                </a:lnTo>
                                <a:lnTo>
                                  <a:pt x="12683" y="12022"/>
                                </a:lnTo>
                                <a:lnTo>
                                  <a:pt x="12683" y="12463"/>
                                </a:lnTo>
                                <a:cubicBezTo>
                                  <a:pt x="12712" y="12495"/>
                                  <a:pt x="12740" y="12517"/>
                                  <a:pt x="12775" y="12517"/>
                                </a:cubicBezTo>
                                <a:close/>
                                <a:moveTo>
                                  <a:pt x="11259" y="11205"/>
                                </a:moveTo>
                                <a:cubicBezTo>
                                  <a:pt x="11259" y="11162"/>
                                  <a:pt x="11280" y="11118"/>
                                  <a:pt x="11322" y="11086"/>
                                </a:cubicBezTo>
                                <a:lnTo>
                                  <a:pt x="11407" y="11020"/>
                                </a:lnTo>
                                <a:lnTo>
                                  <a:pt x="11766" y="11298"/>
                                </a:lnTo>
                                <a:lnTo>
                                  <a:pt x="11259" y="11298"/>
                                </a:lnTo>
                                <a:lnTo>
                                  <a:pt x="11259" y="11205"/>
                                </a:lnTo>
                                <a:close/>
                                <a:moveTo>
                                  <a:pt x="11414" y="11673"/>
                                </a:moveTo>
                                <a:lnTo>
                                  <a:pt x="11329" y="11608"/>
                                </a:lnTo>
                                <a:cubicBezTo>
                                  <a:pt x="11287" y="11576"/>
                                  <a:pt x="11266" y="11532"/>
                                  <a:pt x="11266" y="11488"/>
                                </a:cubicBezTo>
                                <a:lnTo>
                                  <a:pt x="11266" y="11396"/>
                                </a:lnTo>
                                <a:lnTo>
                                  <a:pt x="11773" y="11396"/>
                                </a:lnTo>
                                <a:lnTo>
                                  <a:pt x="11414" y="11673"/>
                                </a:lnTo>
                                <a:close/>
                                <a:moveTo>
                                  <a:pt x="11858" y="11859"/>
                                </a:moveTo>
                                <a:lnTo>
                                  <a:pt x="11738" y="11859"/>
                                </a:lnTo>
                                <a:cubicBezTo>
                                  <a:pt x="11682" y="11859"/>
                                  <a:pt x="11625" y="11842"/>
                                  <a:pt x="11583" y="11810"/>
                                </a:cubicBezTo>
                                <a:lnTo>
                                  <a:pt x="11498" y="11744"/>
                                </a:lnTo>
                                <a:lnTo>
                                  <a:pt x="11858" y="11467"/>
                                </a:lnTo>
                                <a:lnTo>
                                  <a:pt x="11858" y="11859"/>
                                </a:lnTo>
                                <a:close/>
                                <a:moveTo>
                                  <a:pt x="11858" y="11233"/>
                                </a:moveTo>
                                <a:lnTo>
                                  <a:pt x="11498" y="10955"/>
                                </a:lnTo>
                                <a:lnTo>
                                  <a:pt x="11583" y="10890"/>
                                </a:lnTo>
                                <a:cubicBezTo>
                                  <a:pt x="11625" y="10857"/>
                                  <a:pt x="11682" y="10841"/>
                                  <a:pt x="11738" y="10841"/>
                                </a:cubicBezTo>
                                <a:lnTo>
                                  <a:pt x="11858" y="10841"/>
                                </a:lnTo>
                                <a:lnTo>
                                  <a:pt x="11858" y="11233"/>
                                </a:lnTo>
                                <a:close/>
                                <a:moveTo>
                                  <a:pt x="12437" y="11020"/>
                                </a:moveTo>
                                <a:lnTo>
                                  <a:pt x="12521" y="11086"/>
                                </a:lnTo>
                                <a:cubicBezTo>
                                  <a:pt x="12564" y="11118"/>
                                  <a:pt x="12585" y="11162"/>
                                  <a:pt x="12585" y="11205"/>
                                </a:cubicBezTo>
                                <a:lnTo>
                                  <a:pt x="12585" y="11298"/>
                                </a:lnTo>
                                <a:lnTo>
                                  <a:pt x="12077" y="11298"/>
                                </a:lnTo>
                                <a:lnTo>
                                  <a:pt x="12437" y="11020"/>
                                </a:lnTo>
                                <a:close/>
                                <a:moveTo>
                                  <a:pt x="11985" y="10835"/>
                                </a:moveTo>
                                <a:lnTo>
                                  <a:pt x="12105" y="10835"/>
                                </a:lnTo>
                                <a:cubicBezTo>
                                  <a:pt x="12161" y="10835"/>
                                  <a:pt x="12218" y="10852"/>
                                  <a:pt x="12260" y="10884"/>
                                </a:cubicBezTo>
                                <a:lnTo>
                                  <a:pt x="12345" y="10950"/>
                                </a:lnTo>
                                <a:lnTo>
                                  <a:pt x="11985" y="11227"/>
                                </a:lnTo>
                                <a:lnTo>
                                  <a:pt x="11985" y="10835"/>
                                </a:lnTo>
                                <a:close/>
                                <a:moveTo>
                                  <a:pt x="12260" y="11810"/>
                                </a:moveTo>
                                <a:cubicBezTo>
                                  <a:pt x="12218" y="11842"/>
                                  <a:pt x="12161" y="11859"/>
                                  <a:pt x="12105" y="11859"/>
                                </a:cubicBezTo>
                                <a:lnTo>
                                  <a:pt x="11985" y="11859"/>
                                </a:lnTo>
                                <a:lnTo>
                                  <a:pt x="11985" y="11467"/>
                                </a:lnTo>
                                <a:lnTo>
                                  <a:pt x="12345" y="11744"/>
                                </a:lnTo>
                                <a:lnTo>
                                  <a:pt x="12260" y="11810"/>
                                </a:lnTo>
                                <a:close/>
                                <a:moveTo>
                                  <a:pt x="12437" y="11673"/>
                                </a:moveTo>
                                <a:lnTo>
                                  <a:pt x="12077" y="11396"/>
                                </a:lnTo>
                                <a:lnTo>
                                  <a:pt x="12585" y="11396"/>
                                </a:lnTo>
                                <a:lnTo>
                                  <a:pt x="12585" y="11488"/>
                                </a:lnTo>
                                <a:lnTo>
                                  <a:pt x="12585" y="11488"/>
                                </a:lnTo>
                                <a:cubicBezTo>
                                  <a:pt x="12585" y="11532"/>
                                  <a:pt x="12564" y="11576"/>
                                  <a:pt x="12521" y="11608"/>
                                </a:cubicBezTo>
                                <a:lnTo>
                                  <a:pt x="12437" y="11673"/>
                                </a:lnTo>
                                <a:close/>
                                <a:moveTo>
                                  <a:pt x="3111" y="14884"/>
                                </a:moveTo>
                                <a:lnTo>
                                  <a:pt x="3111" y="14933"/>
                                </a:lnTo>
                                <a:cubicBezTo>
                                  <a:pt x="2850" y="15004"/>
                                  <a:pt x="2659" y="15195"/>
                                  <a:pt x="2659" y="15423"/>
                                </a:cubicBezTo>
                                <a:cubicBezTo>
                                  <a:pt x="2659" y="15712"/>
                                  <a:pt x="2963" y="15940"/>
                                  <a:pt x="3330" y="15940"/>
                                </a:cubicBezTo>
                                <a:cubicBezTo>
                                  <a:pt x="3703" y="15940"/>
                                  <a:pt x="4000" y="15706"/>
                                  <a:pt x="4000" y="15423"/>
                                </a:cubicBezTo>
                                <a:cubicBezTo>
                                  <a:pt x="4000" y="15200"/>
                                  <a:pt x="3809" y="15004"/>
                                  <a:pt x="3548" y="14933"/>
                                </a:cubicBezTo>
                                <a:lnTo>
                                  <a:pt x="3548" y="14884"/>
                                </a:lnTo>
                                <a:cubicBezTo>
                                  <a:pt x="3548" y="14841"/>
                                  <a:pt x="3513" y="14803"/>
                                  <a:pt x="3464" y="14786"/>
                                </a:cubicBezTo>
                                <a:cubicBezTo>
                                  <a:pt x="3464" y="14781"/>
                                  <a:pt x="3464" y="14776"/>
                                  <a:pt x="3464" y="14765"/>
                                </a:cubicBezTo>
                                <a:cubicBezTo>
                                  <a:pt x="3464" y="14705"/>
                                  <a:pt x="3400" y="14656"/>
                                  <a:pt x="3323" y="14656"/>
                                </a:cubicBezTo>
                                <a:cubicBezTo>
                                  <a:pt x="3245" y="14656"/>
                                  <a:pt x="3181" y="14705"/>
                                  <a:pt x="3181" y="14765"/>
                                </a:cubicBezTo>
                                <a:cubicBezTo>
                                  <a:pt x="3181" y="14770"/>
                                  <a:pt x="3181" y="14776"/>
                                  <a:pt x="3181" y="14786"/>
                                </a:cubicBezTo>
                                <a:cubicBezTo>
                                  <a:pt x="3146" y="14803"/>
                                  <a:pt x="3111" y="14841"/>
                                  <a:pt x="3111" y="14884"/>
                                </a:cubicBezTo>
                                <a:close/>
                                <a:moveTo>
                                  <a:pt x="3901" y="15244"/>
                                </a:moveTo>
                                <a:lnTo>
                                  <a:pt x="3774" y="15244"/>
                                </a:lnTo>
                                <a:cubicBezTo>
                                  <a:pt x="3760" y="15244"/>
                                  <a:pt x="3746" y="15254"/>
                                  <a:pt x="3746" y="15265"/>
                                </a:cubicBezTo>
                                <a:cubicBezTo>
                                  <a:pt x="3746" y="15276"/>
                                  <a:pt x="3760" y="15287"/>
                                  <a:pt x="3774" y="15287"/>
                                </a:cubicBezTo>
                                <a:lnTo>
                                  <a:pt x="3915" y="15287"/>
                                </a:lnTo>
                                <a:cubicBezTo>
                                  <a:pt x="3922" y="15309"/>
                                  <a:pt x="3929" y="15331"/>
                                  <a:pt x="3936" y="15358"/>
                                </a:cubicBezTo>
                                <a:lnTo>
                                  <a:pt x="3746" y="15461"/>
                                </a:lnTo>
                                <a:lnTo>
                                  <a:pt x="3711" y="15445"/>
                                </a:lnTo>
                                <a:cubicBezTo>
                                  <a:pt x="3696" y="15439"/>
                                  <a:pt x="3682" y="15439"/>
                                  <a:pt x="3675" y="15450"/>
                                </a:cubicBezTo>
                                <a:cubicBezTo>
                                  <a:pt x="3668" y="15461"/>
                                  <a:pt x="3668" y="15472"/>
                                  <a:pt x="3682" y="15478"/>
                                </a:cubicBezTo>
                                <a:lnTo>
                                  <a:pt x="3732" y="15505"/>
                                </a:lnTo>
                                <a:cubicBezTo>
                                  <a:pt x="3739" y="15505"/>
                                  <a:pt x="3739" y="15510"/>
                                  <a:pt x="3746" y="15510"/>
                                </a:cubicBezTo>
                                <a:cubicBezTo>
                                  <a:pt x="3753" y="15510"/>
                                  <a:pt x="3760" y="15510"/>
                                  <a:pt x="3760" y="15505"/>
                                </a:cubicBezTo>
                                <a:lnTo>
                                  <a:pt x="3943" y="15407"/>
                                </a:lnTo>
                                <a:cubicBezTo>
                                  <a:pt x="3943" y="15412"/>
                                  <a:pt x="3943" y="15423"/>
                                  <a:pt x="3943" y="15429"/>
                                </a:cubicBezTo>
                                <a:cubicBezTo>
                                  <a:pt x="3943" y="15478"/>
                                  <a:pt x="3936" y="15527"/>
                                  <a:pt x="3915" y="15570"/>
                                </a:cubicBezTo>
                                <a:lnTo>
                                  <a:pt x="3026" y="15570"/>
                                </a:lnTo>
                                <a:cubicBezTo>
                                  <a:pt x="3012" y="15570"/>
                                  <a:pt x="2998" y="15581"/>
                                  <a:pt x="2998" y="15592"/>
                                </a:cubicBezTo>
                                <a:cubicBezTo>
                                  <a:pt x="2998" y="15603"/>
                                  <a:pt x="3012" y="15614"/>
                                  <a:pt x="3026" y="15614"/>
                                </a:cubicBezTo>
                                <a:lnTo>
                                  <a:pt x="3908" y="15614"/>
                                </a:lnTo>
                                <a:cubicBezTo>
                                  <a:pt x="3816" y="15782"/>
                                  <a:pt x="3598" y="15902"/>
                                  <a:pt x="3337" y="15902"/>
                                </a:cubicBezTo>
                                <a:cubicBezTo>
                                  <a:pt x="3083" y="15902"/>
                                  <a:pt x="2864" y="15782"/>
                                  <a:pt x="2765" y="15614"/>
                                </a:cubicBezTo>
                                <a:lnTo>
                                  <a:pt x="2906" y="15614"/>
                                </a:lnTo>
                                <a:cubicBezTo>
                                  <a:pt x="2920" y="15614"/>
                                  <a:pt x="2935" y="15603"/>
                                  <a:pt x="2935" y="15592"/>
                                </a:cubicBezTo>
                                <a:cubicBezTo>
                                  <a:pt x="2935" y="15581"/>
                                  <a:pt x="2920" y="15570"/>
                                  <a:pt x="2906" y="15570"/>
                                </a:cubicBezTo>
                                <a:lnTo>
                                  <a:pt x="2744" y="15570"/>
                                </a:lnTo>
                                <a:cubicBezTo>
                                  <a:pt x="2723" y="15527"/>
                                  <a:pt x="2716" y="15478"/>
                                  <a:pt x="2716" y="15429"/>
                                </a:cubicBezTo>
                                <a:cubicBezTo>
                                  <a:pt x="2716" y="15423"/>
                                  <a:pt x="2716" y="15412"/>
                                  <a:pt x="2716" y="15407"/>
                                </a:cubicBezTo>
                                <a:lnTo>
                                  <a:pt x="2892" y="15505"/>
                                </a:lnTo>
                                <a:cubicBezTo>
                                  <a:pt x="2899" y="15505"/>
                                  <a:pt x="2899" y="15510"/>
                                  <a:pt x="2906" y="15510"/>
                                </a:cubicBezTo>
                                <a:cubicBezTo>
                                  <a:pt x="2913" y="15510"/>
                                  <a:pt x="2920" y="15510"/>
                                  <a:pt x="2920" y="15505"/>
                                </a:cubicBezTo>
                                <a:lnTo>
                                  <a:pt x="3012" y="15456"/>
                                </a:lnTo>
                                <a:cubicBezTo>
                                  <a:pt x="3026" y="15450"/>
                                  <a:pt x="3026" y="15434"/>
                                  <a:pt x="3019" y="15429"/>
                                </a:cubicBezTo>
                                <a:cubicBezTo>
                                  <a:pt x="3012" y="15423"/>
                                  <a:pt x="2991" y="15418"/>
                                  <a:pt x="2984" y="15423"/>
                                </a:cubicBezTo>
                                <a:lnTo>
                                  <a:pt x="2906" y="15467"/>
                                </a:lnTo>
                                <a:lnTo>
                                  <a:pt x="2716" y="15363"/>
                                </a:lnTo>
                                <a:cubicBezTo>
                                  <a:pt x="2723" y="15341"/>
                                  <a:pt x="2730" y="15314"/>
                                  <a:pt x="2737" y="15293"/>
                                </a:cubicBezTo>
                                <a:lnTo>
                                  <a:pt x="3647" y="15293"/>
                                </a:lnTo>
                                <a:cubicBezTo>
                                  <a:pt x="3661" y="15293"/>
                                  <a:pt x="3675" y="15282"/>
                                  <a:pt x="3675" y="15271"/>
                                </a:cubicBezTo>
                                <a:cubicBezTo>
                                  <a:pt x="3675" y="15260"/>
                                  <a:pt x="3661" y="15249"/>
                                  <a:pt x="3647" y="15249"/>
                                </a:cubicBezTo>
                                <a:lnTo>
                                  <a:pt x="2765" y="15249"/>
                                </a:lnTo>
                                <a:cubicBezTo>
                                  <a:pt x="2857" y="15080"/>
                                  <a:pt x="3076" y="14961"/>
                                  <a:pt x="3337" y="14961"/>
                                </a:cubicBezTo>
                                <a:cubicBezTo>
                                  <a:pt x="3591" y="14950"/>
                                  <a:pt x="3809" y="15069"/>
                                  <a:pt x="3901" y="15244"/>
                                </a:cubicBezTo>
                                <a:close/>
                                <a:moveTo>
                                  <a:pt x="3337" y="14699"/>
                                </a:moveTo>
                                <a:cubicBezTo>
                                  <a:pt x="3386" y="14699"/>
                                  <a:pt x="3421" y="14727"/>
                                  <a:pt x="3421" y="14765"/>
                                </a:cubicBezTo>
                                <a:cubicBezTo>
                                  <a:pt x="3421" y="14770"/>
                                  <a:pt x="3421" y="14770"/>
                                  <a:pt x="3421" y="14776"/>
                                </a:cubicBezTo>
                                <a:cubicBezTo>
                                  <a:pt x="3421" y="14776"/>
                                  <a:pt x="3421" y="14776"/>
                                  <a:pt x="3421" y="14776"/>
                                </a:cubicBezTo>
                                <a:lnTo>
                                  <a:pt x="3259" y="14776"/>
                                </a:lnTo>
                                <a:cubicBezTo>
                                  <a:pt x="3259" y="14776"/>
                                  <a:pt x="3259" y="14776"/>
                                  <a:pt x="3259" y="14776"/>
                                </a:cubicBezTo>
                                <a:cubicBezTo>
                                  <a:pt x="3259" y="14770"/>
                                  <a:pt x="3259" y="14770"/>
                                  <a:pt x="3259" y="14765"/>
                                </a:cubicBezTo>
                                <a:cubicBezTo>
                                  <a:pt x="3252" y="14732"/>
                                  <a:pt x="3287" y="14699"/>
                                  <a:pt x="3337" y="14699"/>
                                </a:cubicBezTo>
                                <a:close/>
                                <a:moveTo>
                                  <a:pt x="3167" y="14884"/>
                                </a:moveTo>
                                <a:cubicBezTo>
                                  <a:pt x="3167" y="14846"/>
                                  <a:pt x="3203" y="14819"/>
                                  <a:pt x="3252" y="14819"/>
                                </a:cubicBezTo>
                                <a:lnTo>
                                  <a:pt x="3414" y="14819"/>
                                </a:lnTo>
                                <a:cubicBezTo>
                                  <a:pt x="3464" y="14819"/>
                                  <a:pt x="3499" y="14846"/>
                                  <a:pt x="3499" y="14884"/>
                                </a:cubicBezTo>
                                <a:lnTo>
                                  <a:pt x="3499" y="14922"/>
                                </a:lnTo>
                                <a:cubicBezTo>
                                  <a:pt x="3442" y="14912"/>
                                  <a:pt x="3386" y="14906"/>
                                  <a:pt x="3330" y="14906"/>
                                </a:cubicBezTo>
                                <a:cubicBezTo>
                                  <a:pt x="3273" y="14906"/>
                                  <a:pt x="3217" y="14912"/>
                                  <a:pt x="3160" y="14922"/>
                                </a:cubicBezTo>
                                <a:lnTo>
                                  <a:pt x="3160" y="14884"/>
                                </a:lnTo>
                                <a:close/>
                                <a:moveTo>
                                  <a:pt x="11012" y="13774"/>
                                </a:moveTo>
                                <a:lnTo>
                                  <a:pt x="11040" y="13785"/>
                                </a:lnTo>
                                <a:cubicBezTo>
                                  <a:pt x="11047" y="13790"/>
                                  <a:pt x="11054" y="13790"/>
                                  <a:pt x="11061" y="13790"/>
                                </a:cubicBezTo>
                                <a:cubicBezTo>
                                  <a:pt x="11082" y="13790"/>
                                  <a:pt x="11096" y="13785"/>
                                  <a:pt x="11110" y="13769"/>
                                </a:cubicBezTo>
                                <a:cubicBezTo>
                                  <a:pt x="11124" y="13747"/>
                                  <a:pt x="11110" y="13725"/>
                                  <a:pt x="11089" y="13714"/>
                                </a:cubicBezTo>
                                <a:lnTo>
                                  <a:pt x="11061" y="13703"/>
                                </a:lnTo>
                                <a:cubicBezTo>
                                  <a:pt x="11033" y="13693"/>
                                  <a:pt x="11005" y="13703"/>
                                  <a:pt x="10990" y="13720"/>
                                </a:cubicBezTo>
                                <a:cubicBezTo>
                                  <a:pt x="10969" y="13741"/>
                                  <a:pt x="10983" y="13763"/>
                                  <a:pt x="11012" y="13774"/>
                                </a:cubicBezTo>
                                <a:close/>
                                <a:moveTo>
                                  <a:pt x="11096" y="18830"/>
                                </a:moveTo>
                                <a:cubicBezTo>
                                  <a:pt x="11089" y="18824"/>
                                  <a:pt x="11075" y="18824"/>
                                  <a:pt x="11061" y="18830"/>
                                </a:cubicBezTo>
                                <a:lnTo>
                                  <a:pt x="10871" y="18939"/>
                                </a:lnTo>
                                <a:lnTo>
                                  <a:pt x="10673" y="18830"/>
                                </a:lnTo>
                                <a:cubicBezTo>
                                  <a:pt x="10666" y="18824"/>
                                  <a:pt x="10652" y="18824"/>
                                  <a:pt x="10638" y="18830"/>
                                </a:cubicBezTo>
                                <a:lnTo>
                                  <a:pt x="10602" y="18852"/>
                                </a:lnTo>
                                <a:cubicBezTo>
                                  <a:pt x="10588" y="18857"/>
                                  <a:pt x="10588" y="18873"/>
                                  <a:pt x="10595" y="18879"/>
                                </a:cubicBezTo>
                                <a:cubicBezTo>
                                  <a:pt x="10602" y="18890"/>
                                  <a:pt x="10624" y="18890"/>
                                  <a:pt x="10631" y="18884"/>
                                </a:cubicBezTo>
                                <a:lnTo>
                                  <a:pt x="10652" y="18873"/>
                                </a:lnTo>
                                <a:lnTo>
                                  <a:pt x="10849" y="18982"/>
                                </a:lnTo>
                                <a:cubicBezTo>
                                  <a:pt x="10856" y="18982"/>
                                  <a:pt x="10856" y="18988"/>
                                  <a:pt x="10863" y="18988"/>
                                </a:cubicBezTo>
                                <a:cubicBezTo>
                                  <a:pt x="10871" y="18988"/>
                                  <a:pt x="10878" y="18988"/>
                                  <a:pt x="10878" y="18982"/>
                                </a:cubicBezTo>
                                <a:lnTo>
                                  <a:pt x="11068" y="18873"/>
                                </a:lnTo>
                                <a:lnTo>
                                  <a:pt x="11117" y="18901"/>
                                </a:lnTo>
                                <a:cubicBezTo>
                                  <a:pt x="11132" y="18906"/>
                                  <a:pt x="11146" y="18906"/>
                                  <a:pt x="11153" y="18895"/>
                                </a:cubicBezTo>
                                <a:cubicBezTo>
                                  <a:pt x="11160" y="18884"/>
                                  <a:pt x="11160" y="18873"/>
                                  <a:pt x="11146" y="18868"/>
                                </a:cubicBezTo>
                                <a:lnTo>
                                  <a:pt x="11096" y="18830"/>
                                </a:lnTo>
                                <a:close/>
                                <a:moveTo>
                                  <a:pt x="1397" y="12544"/>
                                </a:moveTo>
                                <a:cubicBezTo>
                                  <a:pt x="1390" y="12528"/>
                                  <a:pt x="1376" y="12517"/>
                                  <a:pt x="1354" y="12512"/>
                                </a:cubicBezTo>
                                <a:lnTo>
                                  <a:pt x="1115" y="12457"/>
                                </a:lnTo>
                                <a:lnTo>
                                  <a:pt x="973" y="12294"/>
                                </a:lnTo>
                                <a:cubicBezTo>
                                  <a:pt x="952" y="12267"/>
                                  <a:pt x="896" y="12267"/>
                                  <a:pt x="875" y="12294"/>
                                </a:cubicBezTo>
                                <a:lnTo>
                                  <a:pt x="734" y="12457"/>
                                </a:lnTo>
                                <a:lnTo>
                                  <a:pt x="494" y="12512"/>
                                </a:lnTo>
                                <a:cubicBezTo>
                                  <a:pt x="473" y="12517"/>
                                  <a:pt x="459" y="12528"/>
                                  <a:pt x="451" y="12544"/>
                                </a:cubicBezTo>
                                <a:cubicBezTo>
                                  <a:pt x="444" y="12561"/>
                                  <a:pt x="451" y="12577"/>
                                  <a:pt x="459" y="12588"/>
                                </a:cubicBezTo>
                                <a:lnTo>
                                  <a:pt x="614" y="12740"/>
                                </a:lnTo>
                                <a:lnTo>
                                  <a:pt x="600" y="12936"/>
                                </a:lnTo>
                                <a:cubicBezTo>
                                  <a:pt x="600" y="12952"/>
                                  <a:pt x="607" y="12969"/>
                                  <a:pt x="628" y="12974"/>
                                </a:cubicBezTo>
                                <a:cubicBezTo>
                                  <a:pt x="642" y="12985"/>
                                  <a:pt x="663" y="12985"/>
                                  <a:pt x="684" y="12980"/>
                                </a:cubicBezTo>
                                <a:lnTo>
                                  <a:pt x="917" y="12914"/>
                                </a:lnTo>
                                <a:lnTo>
                                  <a:pt x="1150" y="12980"/>
                                </a:lnTo>
                                <a:cubicBezTo>
                                  <a:pt x="1157" y="12980"/>
                                  <a:pt x="1164" y="12985"/>
                                  <a:pt x="1171" y="12985"/>
                                </a:cubicBezTo>
                                <a:cubicBezTo>
                                  <a:pt x="1185" y="12985"/>
                                  <a:pt x="1199" y="12980"/>
                                  <a:pt x="1206" y="12974"/>
                                </a:cubicBezTo>
                                <a:cubicBezTo>
                                  <a:pt x="1220" y="12963"/>
                                  <a:pt x="1234" y="12952"/>
                                  <a:pt x="1234" y="12936"/>
                                </a:cubicBezTo>
                                <a:lnTo>
                                  <a:pt x="1220" y="12740"/>
                                </a:lnTo>
                                <a:lnTo>
                                  <a:pt x="1376" y="12588"/>
                                </a:lnTo>
                                <a:cubicBezTo>
                                  <a:pt x="1397" y="12571"/>
                                  <a:pt x="1404" y="12555"/>
                                  <a:pt x="1397" y="12544"/>
                                </a:cubicBezTo>
                                <a:close/>
                                <a:moveTo>
                                  <a:pt x="1115" y="12691"/>
                                </a:moveTo>
                                <a:cubicBezTo>
                                  <a:pt x="1108" y="12702"/>
                                  <a:pt x="1100" y="12713"/>
                                  <a:pt x="1100" y="12724"/>
                                </a:cubicBezTo>
                                <a:lnTo>
                                  <a:pt x="1108" y="12865"/>
                                </a:lnTo>
                                <a:lnTo>
                                  <a:pt x="938" y="12816"/>
                                </a:lnTo>
                                <a:cubicBezTo>
                                  <a:pt x="931" y="12816"/>
                                  <a:pt x="924" y="12811"/>
                                  <a:pt x="917" y="12811"/>
                                </a:cubicBezTo>
                                <a:cubicBezTo>
                                  <a:pt x="910" y="12811"/>
                                  <a:pt x="903" y="12811"/>
                                  <a:pt x="896" y="12816"/>
                                </a:cubicBezTo>
                                <a:lnTo>
                                  <a:pt x="727" y="12865"/>
                                </a:lnTo>
                                <a:lnTo>
                                  <a:pt x="734" y="12724"/>
                                </a:lnTo>
                                <a:cubicBezTo>
                                  <a:pt x="734" y="12713"/>
                                  <a:pt x="727" y="12702"/>
                                  <a:pt x="720" y="12691"/>
                                </a:cubicBezTo>
                                <a:lnTo>
                                  <a:pt x="607" y="12582"/>
                                </a:lnTo>
                                <a:lnTo>
                                  <a:pt x="783" y="12544"/>
                                </a:lnTo>
                                <a:cubicBezTo>
                                  <a:pt x="797" y="12539"/>
                                  <a:pt x="811" y="12533"/>
                                  <a:pt x="818" y="12522"/>
                                </a:cubicBezTo>
                                <a:lnTo>
                                  <a:pt x="917" y="12403"/>
                                </a:lnTo>
                                <a:lnTo>
                                  <a:pt x="1016" y="12522"/>
                                </a:lnTo>
                                <a:cubicBezTo>
                                  <a:pt x="1023" y="12533"/>
                                  <a:pt x="1037" y="12539"/>
                                  <a:pt x="1051" y="12544"/>
                                </a:cubicBezTo>
                                <a:lnTo>
                                  <a:pt x="1227" y="12582"/>
                                </a:lnTo>
                                <a:lnTo>
                                  <a:pt x="1115" y="12691"/>
                                </a:lnTo>
                                <a:close/>
                                <a:moveTo>
                                  <a:pt x="2130" y="13197"/>
                                </a:moveTo>
                                <a:cubicBezTo>
                                  <a:pt x="2137" y="13197"/>
                                  <a:pt x="2144" y="13197"/>
                                  <a:pt x="2152" y="13197"/>
                                </a:cubicBezTo>
                                <a:cubicBezTo>
                                  <a:pt x="2173" y="13192"/>
                                  <a:pt x="2187" y="13181"/>
                                  <a:pt x="2194" y="13165"/>
                                </a:cubicBezTo>
                                <a:lnTo>
                                  <a:pt x="2236" y="13045"/>
                                </a:lnTo>
                                <a:lnTo>
                                  <a:pt x="2370" y="12974"/>
                                </a:lnTo>
                                <a:cubicBezTo>
                                  <a:pt x="2384" y="12963"/>
                                  <a:pt x="2398" y="12952"/>
                                  <a:pt x="2398" y="12936"/>
                                </a:cubicBezTo>
                                <a:cubicBezTo>
                                  <a:pt x="2398" y="12920"/>
                                  <a:pt x="2384" y="12903"/>
                                  <a:pt x="2370" y="12898"/>
                                </a:cubicBezTo>
                                <a:lnTo>
                                  <a:pt x="2236" y="12833"/>
                                </a:lnTo>
                                <a:lnTo>
                                  <a:pt x="2187" y="12713"/>
                                </a:lnTo>
                                <a:cubicBezTo>
                                  <a:pt x="2180" y="12697"/>
                                  <a:pt x="2166" y="12686"/>
                                  <a:pt x="2144" y="12680"/>
                                </a:cubicBezTo>
                                <a:cubicBezTo>
                                  <a:pt x="2123" y="12675"/>
                                  <a:pt x="2102" y="12680"/>
                                  <a:pt x="2088" y="12691"/>
                                </a:cubicBezTo>
                                <a:lnTo>
                                  <a:pt x="1961" y="12773"/>
                                </a:lnTo>
                                <a:lnTo>
                                  <a:pt x="1799" y="12767"/>
                                </a:lnTo>
                                <a:cubicBezTo>
                                  <a:pt x="1778" y="12767"/>
                                  <a:pt x="1756" y="12773"/>
                                  <a:pt x="1749" y="12789"/>
                                </a:cubicBezTo>
                                <a:cubicBezTo>
                                  <a:pt x="1735" y="12800"/>
                                  <a:pt x="1735" y="12816"/>
                                  <a:pt x="1742" y="12833"/>
                                </a:cubicBezTo>
                                <a:lnTo>
                                  <a:pt x="1799" y="12947"/>
                                </a:lnTo>
                                <a:lnTo>
                                  <a:pt x="1742" y="13067"/>
                                </a:lnTo>
                                <a:cubicBezTo>
                                  <a:pt x="1735" y="13083"/>
                                  <a:pt x="1735" y="13099"/>
                                  <a:pt x="1749" y="13110"/>
                                </a:cubicBezTo>
                                <a:cubicBezTo>
                                  <a:pt x="1764" y="13121"/>
                                  <a:pt x="1778" y="13132"/>
                                  <a:pt x="1799" y="13127"/>
                                </a:cubicBezTo>
                                <a:lnTo>
                                  <a:pt x="1961" y="13121"/>
                                </a:lnTo>
                                <a:lnTo>
                                  <a:pt x="2088" y="13197"/>
                                </a:lnTo>
                                <a:cubicBezTo>
                                  <a:pt x="2102" y="13192"/>
                                  <a:pt x="2116" y="13197"/>
                                  <a:pt x="2130" y="13197"/>
                                </a:cubicBezTo>
                                <a:close/>
                                <a:moveTo>
                                  <a:pt x="1982" y="13018"/>
                                </a:moveTo>
                                <a:cubicBezTo>
                                  <a:pt x="1982" y="13018"/>
                                  <a:pt x="1982" y="13018"/>
                                  <a:pt x="1982" y="13018"/>
                                </a:cubicBezTo>
                                <a:lnTo>
                                  <a:pt x="1883" y="13023"/>
                                </a:lnTo>
                                <a:lnTo>
                                  <a:pt x="1912" y="12958"/>
                                </a:lnTo>
                                <a:cubicBezTo>
                                  <a:pt x="1919" y="12947"/>
                                  <a:pt x="1919" y="12936"/>
                                  <a:pt x="1912" y="12925"/>
                                </a:cubicBezTo>
                                <a:lnTo>
                                  <a:pt x="1876" y="12860"/>
                                </a:lnTo>
                                <a:lnTo>
                                  <a:pt x="1968" y="12860"/>
                                </a:lnTo>
                                <a:cubicBezTo>
                                  <a:pt x="1982" y="12860"/>
                                  <a:pt x="1996" y="12854"/>
                                  <a:pt x="2010" y="12849"/>
                                </a:cubicBezTo>
                                <a:lnTo>
                                  <a:pt x="2081" y="12805"/>
                                </a:lnTo>
                                <a:lnTo>
                                  <a:pt x="2109" y="12876"/>
                                </a:lnTo>
                                <a:cubicBezTo>
                                  <a:pt x="2116" y="12887"/>
                                  <a:pt x="2123" y="12898"/>
                                  <a:pt x="2137" y="12903"/>
                                </a:cubicBezTo>
                                <a:lnTo>
                                  <a:pt x="2215" y="12941"/>
                                </a:lnTo>
                                <a:lnTo>
                                  <a:pt x="2137" y="12980"/>
                                </a:lnTo>
                                <a:cubicBezTo>
                                  <a:pt x="2123" y="12985"/>
                                  <a:pt x="2116" y="12996"/>
                                  <a:pt x="2116" y="13007"/>
                                </a:cubicBezTo>
                                <a:lnTo>
                                  <a:pt x="2095" y="13078"/>
                                </a:lnTo>
                                <a:lnTo>
                                  <a:pt x="2025" y="13034"/>
                                </a:lnTo>
                                <a:cubicBezTo>
                                  <a:pt x="2010" y="13018"/>
                                  <a:pt x="1996" y="13018"/>
                                  <a:pt x="1982" y="13018"/>
                                </a:cubicBezTo>
                                <a:close/>
                                <a:moveTo>
                                  <a:pt x="15449" y="17905"/>
                                </a:moveTo>
                                <a:lnTo>
                                  <a:pt x="15286" y="17910"/>
                                </a:lnTo>
                                <a:lnTo>
                                  <a:pt x="15160" y="17829"/>
                                </a:lnTo>
                                <a:cubicBezTo>
                                  <a:pt x="15145" y="17818"/>
                                  <a:pt x="15124" y="17818"/>
                                  <a:pt x="15103" y="17818"/>
                                </a:cubicBezTo>
                                <a:cubicBezTo>
                                  <a:pt x="15082" y="17823"/>
                                  <a:pt x="15068" y="17834"/>
                                  <a:pt x="15061" y="17850"/>
                                </a:cubicBezTo>
                                <a:lnTo>
                                  <a:pt x="15011" y="17970"/>
                                </a:lnTo>
                                <a:lnTo>
                                  <a:pt x="14870" y="18035"/>
                                </a:lnTo>
                                <a:cubicBezTo>
                                  <a:pt x="14856" y="18046"/>
                                  <a:pt x="14842" y="18057"/>
                                  <a:pt x="14842" y="18073"/>
                                </a:cubicBezTo>
                                <a:cubicBezTo>
                                  <a:pt x="14842" y="18090"/>
                                  <a:pt x="14849" y="18106"/>
                                  <a:pt x="14870" y="18112"/>
                                </a:cubicBezTo>
                                <a:lnTo>
                                  <a:pt x="15004" y="18182"/>
                                </a:lnTo>
                                <a:lnTo>
                                  <a:pt x="15047" y="18302"/>
                                </a:lnTo>
                                <a:cubicBezTo>
                                  <a:pt x="15054" y="18318"/>
                                  <a:pt x="15068" y="18329"/>
                                  <a:pt x="15089" y="18335"/>
                                </a:cubicBezTo>
                                <a:cubicBezTo>
                                  <a:pt x="15096" y="18335"/>
                                  <a:pt x="15103" y="18335"/>
                                  <a:pt x="15110" y="18335"/>
                                </a:cubicBezTo>
                                <a:cubicBezTo>
                                  <a:pt x="15124" y="18335"/>
                                  <a:pt x="15138" y="18329"/>
                                  <a:pt x="15145" y="18324"/>
                                </a:cubicBezTo>
                                <a:lnTo>
                                  <a:pt x="15272" y="18248"/>
                                </a:lnTo>
                                <a:lnTo>
                                  <a:pt x="15435" y="18253"/>
                                </a:lnTo>
                                <a:cubicBezTo>
                                  <a:pt x="15435" y="18253"/>
                                  <a:pt x="15435" y="18253"/>
                                  <a:pt x="15442" y="18253"/>
                                </a:cubicBezTo>
                                <a:lnTo>
                                  <a:pt x="15442" y="18253"/>
                                </a:lnTo>
                                <a:cubicBezTo>
                                  <a:pt x="15477" y="18253"/>
                                  <a:pt x="15505" y="18231"/>
                                  <a:pt x="15505" y="18204"/>
                                </a:cubicBezTo>
                                <a:cubicBezTo>
                                  <a:pt x="15505" y="18193"/>
                                  <a:pt x="15505" y="18188"/>
                                  <a:pt x="15498" y="18182"/>
                                </a:cubicBezTo>
                                <a:lnTo>
                                  <a:pt x="15449" y="18068"/>
                                </a:lnTo>
                                <a:lnTo>
                                  <a:pt x="15505" y="17948"/>
                                </a:lnTo>
                                <a:cubicBezTo>
                                  <a:pt x="15512" y="17932"/>
                                  <a:pt x="15512" y="17916"/>
                                  <a:pt x="15498" y="17905"/>
                                </a:cubicBezTo>
                                <a:cubicBezTo>
                                  <a:pt x="15491" y="17916"/>
                                  <a:pt x="15470" y="17905"/>
                                  <a:pt x="15449" y="17905"/>
                                </a:cubicBezTo>
                                <a:close/>
                                <a:moveTo>
                                  <a:pt x="15329" y="18106"/>
                                </a:moveTo>
                                <a:lnTo>
                                  <a:pt x="15357" y="18177"/>
                                </a:lnTo>
                                <a:lnTo>
                                  <a:pt x="15265" y="18171"/>
                                </a:lnTo>
                                <a:cubicBezTo>
                                  <a:pt x="15251" y="18171"/>
                                  <a:pt x="15237" y="18171"/>
                                  <a:pt x="15223" y="18182"/>
                                </a:cubicBezTo>
                                <a:lnTo>
                                  <a:pt x="15145" y="18226"/>
                                </a:lnTo>
                                <a:lnTo>
                                  <a:pt x="15124" y="18155"/>
                                </a:lnTo>
                                <a:cubicBezTo>
                                  <a:pt x="15117" y="18144"/>
                                  <a:pt x="15110" y="18133"/>
                                  <a:pt x="15103" y="18128"/>
                                </a:cubicBezTo>
                                <a:lnTo>
                                  <a:pt x="15025" y="18084"/>
                                </a:lnTo>
                                <a:lnTo>
                                  <a:pt x="15103" y="18046"/>
                                </a:lnTo>
                                <a:cubicBezTo>
                                  <a:pt x="15117" y="18041"/>
                                  <a:pt x="15124" y="18030"/>
                                  <a:pt x="15131" y="18019"/>
                                </a:cubicBezTo>
                                <a:lnTo>
                                  <a:pt x="15160" y="17948"/>
                                </a:lnTo>
                                <a:lnTo>
                                  <a:pt x="15230" y="17992"/>
                                </a:lnTo>
                                <a:cubicBezTo>
                                  <a:pt x="15244" y="17997"/>
                                  <a:pt x="15258" y="18003"/>
                                  <a:pt x="15272" y="18003"/>
                                </a:cubicBezTo>
                                <a:lnTo>
                                  <a:pt x="15364" y="18003"/>
                                </a:lnTo>
                                <a:lnTo>
                                  <a:pt x="15329" y="18068"/>
                                </a:lnTo>
                                <a:cubicBezTo>
                                  <a:pt x="15322" y="18079"/>
                                  <a:pt x="15322" y="18095"/>
                                  <a:pt x="15329" y="18106"/>
                                </a:cubicBezTo>
                                <a:close/>
                                <a:moveTo>
                                  <a:pt x="18821" y="12463"/>
                                </a:moveTo>
                                <a:cubicBezTo>
                                  <a:pt x="18863" y="12463"/>
                                  <a:pt x="18905" y="12490"/>
                                  <a:pt x="18905" y="12528"/>
                                </a:cubicBezTo>
                                <a:cubicBezTo>
                                  <a:pt x="18905" y="12533"/>
                                  <a:pt x="18905" y="12533"/>
                                  <a:pt x="18905" y="12533"/>
                                </a:cubicBezTo>
                                <a:cubicBezTo>
                                  <a:pt x="18898" y="12566"/>
                                  <a:pt x="18934" y="12599"/>
                                  <a:pt x="18976" y="12604"/>
                                </a:cubicBezTo>
                                <a:cubicBezTo>
                                  <a:pt x="19018" y="12610"/>
                                  <a:pt x="19060" y="12582"/>
                                  <a:pt x="19068" y="12550"/>
                                </a:cubicBezTo>
                                <a:cubicBezTo>
                                  <a:pt x="19068" y="12544"/>
                                  <a:pt x="19068" y="12533"/>
                                  <a:pt x="19068" y="12528"/>
                                </a:cubicBezTo>
                                <a:cubicBezTo>
                                  <a:pt x="19068" y="12419"/>
                                  <a:pt x="18955" y="12337"/>
                                  <a:pt x="18821" y="12337"/>
                                </a:cubicBezTo>
                                <a:cubicBezTo>
                                  <a:pt x="18680" y="12337"/>
                                  <a:pt x="18574" y="12424"/>
                                  <a:pt x="18574" y="12528"/>
                                </a:cubicBezTo>
                                <a:cubicBezTo>
                                  <a:pt x="18574" y="12599"/>
                                  <a:pt x="18623" y="12664"/>
                                  <a:pt x="18701" y="12697"/>
                                </a:cubicBezTo>
                                <a:cubicBezTo>
                                  <a:pt x="18715" y="12702"/>
                                  <a:pt x="18729" y="12702"/>
                                  <a:pt x="18743" y="12702"/>
                                </a:cubicBezTo>
                                <a:cubicBezTo>
                                  <a:pt x="18771" y="12702"/>
                                  <a:pt x="18799" y="12691"/>
                                  <a:pt x="18814" y="12669"/>
                                </a:cubicBezTo>
                                <a:cubicBezTo>
                                  <a:pt x="18835" y="12637"/>
                                  <a:pt x="18821" y="12599"/>
                                  <a:pt x="18778" y="12582"/>
                                </a:cubicBezTo>
                                <a:cubicBezTo>
                                  <a:pt x="18750" y="12571"/>
                                  <a:pt x="18736" y="12550"/>
                                  <a:pt x="18736" y="12528"/>
                                </a:cubicBezTo>
                                <a:cubicBezTo>
                                  <a:pt x="18743" y="12495"/>
                                  <a:pt x="18778" y="12463"/>
                                  <a:pt x="18821" y="12463"/>
                                </a:cubicBezTo>
                                <a:close/>
                                <a:moveTo>
                                  <a:pt x="16958" y="11913"/>
                                </a:moveTo>
                                <a:cubicBezTo>
                                  <a:pt x="16979" y="11929"/>
                                  <a:pt x="17008" y="11929"/>
                                  <a:pt x="17029" y="11913"/>
                                </a:cubicBezTo>
                                <a:cubicBezTo>
                                  <a:pt x="17050" y="11897"/>
                                  <a:pt x="17050" y="11875"/>
                                  <a:pt x="17029" y="11859"/>
                                </a:cubicBezTo>
                                <a:lnTo>
                                  <a:pt x="16803" y="11684"/>
                                </a:lnTo>
                                <a:lnTo>
                                  <a:pt x="16803" y="11592"/>
                                </a:lnTo>
                                <a:lnTo>
                                  <a:pt x="16951" y="11706"/>
                                </a:lnTo>
                                <a:cubicBezTo>
                                  <a:pt x="16972" y="11722"/>
                                  <a:pt x="17001" y="11722"/>
                                  <a:pt x="17022" y="11706"/>
                                </a:cubicBezTo>
                                <a:cubicBezTo>
                                  <a:pt x="17043" y="11690"/>
                                  <a:pt x="17043" y="11668"/>
                                  <a:pt x="17022" y="11652"/>
                                </a:cubicBezTo>
                                <a:lnTo>
                                  <a:pt x="16796" y="11478"/>
                                </a:lnTo>
                                <a:lnTo>
                                  <a:pt x="16796" y="11042"/>
                                </a:lnTo>
                                <a:lnTo>
                                  <a:pt x="16972" y="10906"/>
                                </a:lnTo>
                                <a:cubicBezTo>
                                  <a:pt x="16994" y="10890"/>
                                  <a:pt x="16994" y="10868"/>
                                  <a:pt x="16972" y="10852"/>
                                </a:cubicBezTo>
                                <a:cubicBezTo>
                                  <a:pt x="16951" y="10835"/>
                                  <a:pt x="16923" y="10835"/>
                                  <a:pt x="16902" y="10852"/>
                                </a:cubicBezTo>
                                <a:lnTo>
                                  <a:pt x="16711" y="10999"/>
                                </a:lnTo>
                                <a:lnTo>
                                  <a:pt x="16161" y="10999"/>
                                </a:lnTo>
                                <a:lnTo>
                                  <a:pt x="15957" y="10824"/>
                                </a:lnTo>
                                <a:cubicBezTo>
                                  <a:pt x="15935" y="10808"/>
                                  <a:pt x="15907" y="10808"/>
                                  <a:pt x="15886" y="10824"/>
                                </a:cubicBezTo>
                                <a:cubicBezTo>
                                  <a:pt x="15865" y="10841"/>
                                  <a:pt x="15865" y="10863"/>
                                  <a:pt x="15886" y="10879"/>
                                </a:cubicBezTo>
                                <a:lnTo>
                                  <a:pt x="16034" y="10993"/>
                                </a:lnTo>
                                <a:lnTo>
                                  <a:pt x="15914" y="10993"/>
                                </a:lnTo>
                                <a:lnTo>
                                  <a:pt x="15689" y="10819"/>
                                </a:lnTo>
                                <a:cubicBezTo>
                                  <a:pt x="15667" y="10803"/>
                                  <a:pt x="15639" y="10803"/>
                                  <a:pt x="15618" y="10819"/>
                                </a:cubicBezTo>
                                <a:cubicBezTo>
                                  <a:pt x="15597" y="10835"/>
                                  <a:pt x="15597" y="10857"/>
                                  <a:pt x="15618" y="10873"/>
                                </a:cubicBezTo>
                                <a:lnTo>
                                  <a:pt x="15766" y="10988"/>
                                </a:lnTo>
                                <a:lnTo>
                                  <a:pt x="15343" y="10988"/>
                                </a:lnTo>
                                <a:lnTo>
                                  <a:pt x="15117" y="10814"/>
                                </a:lnTo>
                                <a:cubicBezTo>
                                  <a:pt x="15096" y="10797"/>
                                  <a:pt x="15068" y="10797"/>
                                  <a:pt x="15047" y="10814"/>
                                </a:cubicBezTo>
                                <a:cubicBezTo>
                                  <a:pt x="15025" y="10830"/>
                                  <a:pt x="15025" y="10852"/>
                                  <a:pt x="15047" y="10868"/>
                                </a:cubicBezTo>
                                <a:lnTo>
                                  <a:pt x="15195" y="10982"/>
                                </a:lnTo>
                                <a:lnTo>
                                  <a:pt x="15075" y="10982"/>
                                </a:lnTo>
                                <a:lnTo>
                                  <a:pt x="14849" y="10808"/>
                                </a:lnTo>
                                <a:cubicBezTo>
                                  <a:pt x="14828" y="10792"/>
                                  <a:pt x="14800" y="10792"/>
                                  <a:pt x="14779" y="10808"/>
                                </a:cubicBezTo>
                                <a:cubicBezTo>
                                  <a:pt x="14757" y="10824"/>
                                  <a:pt x="14757" y="10846"/>
                                  <a:pt x="14779" y="10863"/>
                                </a:cubicBezTo>
                                <a:lnTo>
                                  <a:pt x="14927" y="10977"/>
                                </a:lnTo>
                                <a:lnTo>
                                  <a:pt x="14616" y="10977"/>
                                </a:lnTo>
                                <a:cubicBezTo>
                                  <a:pt x="14588" y="10977"/>
                                  <a:pt x="14567" y="10993"/>
                                  <a:pt x="14567" y="11015"/>
                                </a:cubicBezTo>
                                <a:cubicBezTo>
                                  <a:pt x="14567" y="11037"/>
                                  <a:pt x="14588" y="11053"/>
                                  <a:pt x="14616" y="11053"/>
                                </a:cubicBezTo>
                                <a:lnTo>
                                  <a:pt x="14927" y="11053"/>
                                </a:lnTo>
                                <a:lnTo>
                                  <a:pt x="14779" y="11167"/>
                                </a:lnTo>
                                <a:cubicBezTo>
                                  <a:pt x="14757" y="11184"/>
                                  <a:pt x="14757" y="11205"/>
                                  <a:pt x="14779" y="11222"/>
                                </a:cubicBezTo>
                                <a:cubicBezTo>
                                  <a:pt x="14800" y="11238"/>
                                  <a:pt x="14828" y="11238"/>
                                  <a:pt x="14849" y="11222"/>
                                </a:cubicBezTo>
                                <a:lnTo>
                                  <a:pt x="15075" y="11048"/>
                                </a:lnTo>
                                <a:lnTo>
                                  <a:pt x="15195" y="11048"/>
                                </a:lnTo>
                                <a:lnTo>
                                  <a:pt x="15047" y="11162"/>
                                </a:lnTo>
                                <a:cubicBezTo>
                                  <a:pt x="15025" y="11178"/>
                                  <a:pt x="15025" y="11200"/>
                                  <a:pt x="15047" y="11216"/>
                                </a:cubicBezTo>
                                <a:cubicBezTo>
                                  <a:pt x="15068" y="11233"/>
                                  <a:pt x="15096" y="11233"/>
                                  <a:pt x="15117" y="11216"/>
                                </a:cubicBezTo>
                                <a:lnTo>
                                  <a:pt x="15343" y="11042"/>
                                </a:lnTo>
                                <a:lnTo>
                                  <a:pt x="15766" y="11042"/>
                                </a:lnTo>
                                <a:lnTo>
                                  <a:pt x="15618" y="11156"/>
                                </a:lnTo>
                                <a:cubicBezTo>
                                  <a:pt x="15597" y="11173"/>
                                  <a:pt x="15597" y="11195"/>
                                  <a:pt x="15618" y="11211"/>
                                </a:cubicBezTo>
                                <a:cubicBezTo>
                                  <a:pt x="15639" y="11227"/>
                                  <a:pt x="15667" y="11227"/>
                                  <a:pt x="15689" y="11211"/>
                                </a:cubicBezTo>
                                <a:lnTo>
                                  <a:pt x="15914" y="11037"/>
                                </a:lnTo>
                                <a:lnTo>
                                  <a:pt x="16034" y="11037"/>
                                </a:lnTo>
                                <a:lnTo>
                                  <a:pt x="15886" y="11151"/>
                                </a:lnTo>
                                <a:cubicBezTo>
                                  <a:pt x="15865" y="11167"/>
                                  <a:pt x="15865" y="11189"/>
                                  <a:pt x="15886" y="11205"/>
                                </a:cubicBezTo>
                                <a:cubicBezTo>
                                  <a:pt x="15907" y="11222"/>
                                  <a:pt x="15935" y="11222"/>
                                  <a:pt x="15957" y="11205"/>
                                </a:cubicBezTo>
                                <a:lnTo>
                                  <a:pt x="16182" y="11031"/>
                                </a:lnTo>
                                <a:lnTo>
                                  <a:pt x="16627" y="11031"/>
                                </a:lnTo>
                                <a:lnTo>
                                  <a:pt x="16302" y="11282"/>
                                </a:lnTo>
                                <a:lnTo>
                                  <a:pt x="15914" y="11282"/>
                                </a:lnTo>
                                <a:cubicBezTo>
                                  <a:pt x="15886" y="11282"/>
                                  <a:pt x="15865" y="11298"/>
                                  <a:pt x="15865" y="11320"/>
                                </a:cubicBezTo>
                                <a:cubicBezTo>
                                  <a:pt x="15865" y="11341"/>
                                  <a:pt x="15886" y="11358"/>
                                  <a:pt x="15914" y="11358"/>
                                </a:cubicBezTo>
                                <a:lnTo>
                                  <a:pt x="16204" y="11358"/>
                                </a:lnTo>
                                <a:lnTo>
                                  <a:pt x="16013" y="11505"/>
                                </a:lnTo>
                                <a:lnTo>
                                  <a:pt x="15357" y="11505"/>
                                </a:lnTo>
                                <a:lnTo>
                                  <a:pt x="15131" y="11331"/>
                                </a:lnTo>
                                <a:cubicBezTo>
                                  <a:pt x="15110" y="11314"/>
                                  <a:pt x="15082" y="11314"/>
                                  <a:pt x="15061" y="11331"/>
                                </a:cubicBezTo>
                                <a:cubicBezTo>
                                  <a:pt x="15040" y="11347"/>
                                  <a:pt x="15040" y="11369"/>
                                  <a:pt x="15061" y="11385"/>
                                </a:cubicBezTo>
                                <a:lnTo>
                                  <a:pt x="15209" y="11499"/>
                                </a:lnTo>
                                <a:lnTo>
                                  <a:pt x="15089" y="11499"/>
                                </a:lnTo>
                                <a:lnTo>
                                  <a:pt x="14863" y="11325"/>
                                </a:lnTo>
                                <a:cubicBezTo>
                                  <a:pt x="14842" y="11309"/>
                                  <a:pt x="14814" y="11309"/>
                                  <a:pt x="14793" y="11325"/>
                                </a:cubicBezTo>
                                <a:cubicBezTo>
                                  <a:pt x="14772" y="11342"/>
                                  <a:pt x="14772" y="11363"/>
                                  <a:pt x="14793" y="11380"/>
                                </a:cubicBezTo>
                                <a:lnTo>
                                  <a:pt x="14941" y="11494"/>
                                </a:lnTo>
                                <a:lnTo>
                                  <a:pt x="14630" y="11494"/>
                                </a:lnTo>
                                <a:cubicBezTo>
                                  <a:pt x="14602" y="11494"/>
                                  <a:pt x="14581" y="11510"/>
                                  <a:pt x="14581" y="11532"/>
                                </a:cubicBezTo>
                                <a:cubicBezTo>
                                  <a:pt x="14581" y="11554"/>
                                  <a:pt x="14602" y="11570"/>
                                  <a:pt x="14630" y="11570"/>
                                </a:cubicBezTo>
                                <a:lnTo>
                                  <a:pt x="14941" y="11570"/>
                                </a:lnTo>
                                <a:lnTo>
                                  <a:pt x="14793" y="11684"/>
                                </a:lnTo>
                                <a:cubicBezTo>
                                  <a:pt x="14772" y="11701"/>
                                  <a:pt x="14772" y="11722"/>
                                  <a:pt x="14793" y="11739"/>
                                </a:cubicBezTo>
                                <a:cubicBezTo>
                                  <a:pt x="14814" y="11755"/>
                                  <a:pt x="14842" y="11755"/>
                                  <a:pt x="14863" y="11739"/>
                                </a:cubicBezTo>
                                <a:lnTo>
                                  <a:pt x="15089" y="11565"/>
                                </a:lnTo>
                                <a:lnTo>
                                  <a:pt x="15209" y="11565"/>
                                </a:lnTo>
                                <a:lnTo>
                                  <a:pt x="15061" y="11679"/>
                                </a:lnTo>
                                <a:cubicBezTo>
                                  <a:pt x="15040" y="11695"/>
                                  <a:pt x="15040" y="11717"/>
                                  <a:pt x="15061" y="11733"/>
                                </a:cubicBezTo>
                                <a:cubicBezTo>
                                  <a:pt x="15082" y="11750"/>
                                  <a:pt x="15110" y="11750"/>
                                  <a:pt x="15131" y="11733"/>
                                </a:cubicBezTo>
                                <a:lnTo>
                                  <a:pt x="15357" y="11559"/>
                                </a:lnTo>
                                <a:lnTo>
                                  <a:pt x="15907" y="11559"/>
                                </a:lnTo>
                                <a:lnTo>
                                  <a:pt x="15710" y="11712"/>
                                </a:lnTo>
                                <a:lnTo>
                                  <a:pt x="15322" y="11712"/>
                                </a:lnTo>
                                <a:cubicBezTo>
                                  <a:pt x="15294" y="11712"/>
                                  <a:pt x="15272" y="11728"/>
                                  <a:pt x="15272" y="11750"/>
                                </a:cubicBezTo>
                                <a:cubicBezTo>
                                  <a:pt x="15272" y="11771"/>
                                  <a:pt x="15294" y="11788"/>
                                  <a:pt x="15322" y="11788"/>
                                </a:cubicBezTo>
                                <a:lnTo>
                                  <a:pt x="15611" y="11788"/>
                                </a:lnTo>
                                <a:lnTo>
                                  <a:pt x="15399" y="11951"/>
                                </a:lnTo>
                                <a:lnTo>
                                  <a:pt x="15110" y="11951"/>
                                </a:lnTo>
                                <a:lnTo>
                                  <a:pt x="14884" y="11777"/>
                                </a:lnTo>
                                <a:cubicBezTo>
                                  <a:pt x="14863" y="11761"/>
                                  <a:pt x="14835" y="11761"/>
                                  <a:pt x="14814" y="11777"/>
                                </a:cubicBezTo>
                                <a:cubicBezTo>
                                  <a:pt x="14793" y="11793"/>
                                  <a:pt x="14793" y="11815"/>
                                  <a:pt x="14814" y="11831"/>
                                </a:cubicBezTo>
                                <a:lnTo>
                                  <a:pt x="14962" y="11946"/>
                                </a:lnTo>
                                <a:lnTo>
                                  <a:pt x="14842" y="11946"/>
                                </a:lnTo>
                                <a:lnTo>
                                  <a:pt x="14616" y="11771"/>
                                </a:lnTo>
                                <a:cubicBezTo>
                                  <a:pt x="14595" y="11755"/>
                                  <a:pt x="14567" y="11755"/>
                                  <a:pt x="14546" y="11771"/>
                                </a:cubicBezTo>
                                <a:cubicBezTo>
                                  <a:pt x="14525" y="11788"/>
                                  <a:pt x="14525" y="11810"/>
                                  <a:pt x="14546" y="11826"/>
                                </a:cubicBezTo>
                                <a:lnTo>
                                  <a:pt x="14694" y="11940"/>
                                </a:lnTo>
                                <a:lnTo>
                                  <a:pt x="14384" y="11940"/>
                                </a:lnTo>
                                <a:cubicBezTo>
                                  <a:pt x="14355" y="11940"/>
                                  <a:pt x="14334" y="11956"/>
                                  <a:pt x="14334" y="11978"/>
                                </a:cubicBezTo>
                                <a:cubicBezTo>
                                  <a:pt x="14334" y="12000"/>
                                  <a:pt x="14355" y="12016"/>
                                  <a:pt x="14384" y="12016"/>
                                </a:cubicBezTo>
                                <a:lnTo>
                                  <a:pt x="14694" y="12016"/>
                                </a:lnTo>
                                <a:lnTo>
                                  <a:pt x="14546" y="12131"/>
                                </a:lnTo>
                                <a:cubicBezTo>
                                  <a:pt x="14525" y="12147"/>
                                  <a:pt x="14525" y="12169"/>
                                  <a:pt x="14546" y="12185"/>
                                </a:cubicBezTo>
                                <a:cubicBezTo>
                                  <a:pt x="14567" y="12201"/>
                                  <a:pt x="14595" y="12201"/>
                                  <a:pt x="14616" y="12185"/>
                                </a:cubicBezTo>
                                <a:lnTo>
                                  <a:pt x="14842" y="12011"/>
                                </a:lnTo>
                                <a:lnTo>
                                  <a:pt x="14962" y="12011"/>
                                </a:lnTo>
                                <a:lnTo>
                                  <a:pt x="14814" y="12125"/>
                                </a:lnTo>
                                <a:cubicBezTo>
                                  <a:pt x="14793" y="12142"/>
                                  <a:pt x="14793" y="12163"/>
                                  <a:pt x="14814" y="12180"/>
                                </a:cubicBezTo>
                                <a:cubicBezTo>
                                  <a:pt x="14835" y="12196"/>
                                  <a:pt x="14863" y="12196"/>
                                  <a:pt x="14884" y="12180"/>
                                </a:cubicBezTo>
                                <a:lnTo>
                                  <a:pt x="15110" y="12005"/>
                                </a:lnTo>
                                <a:lnTo>
                                  <a:pt x="15301" y="12005"/>
                                </a:lnTo>
                                <a:lnTo>
                                  <a:pt x="14891" y="12321"/>
                                </a:lnTo>
                                <a:lnTo>
                                  <a:pt x="14574" y="12321"/>
                                </a:lnTo>
                                <a:cubicBezTo>
                                  <a:pt x="14546" y="12321"/>
                                  <a:pt x="14525" y="12337"/>
                                  <a:pt x="14525" y="12359"/>
                                </a:cubicBezTo>
                                <a:cubicBezTo>
                                  <a:pt x="14525" y="12381"/>
                                  <a:pt x="14546" y="12397"/>
                                  <a:pt x="14574" y="12397"/>
                                </a:cubicBezTo>
                                <a:lnTo>
                                  <a:pt x="14786" y="12397"/>
                                </a:lnTo>
                                <a:lnTo>
                                  <a:pt x="14701" y="12463"/>
                                </a:lnTo>
                                <a:lnTo>
                                  <a:pt x="14384" y="12463"/>
                                </a:lnTo>
                                <a:cubicBezTo>
                                  <a:pt x="14355" y="12463"/>
                                  <a:pt x="14334" y="12479"/>
                                  <a:pt x="14334" y="12501"/>
                                </a:cubicBezTo>
                                <a:cubicBezTo>
                                  <a:pt x="14334" y="12522"/>
                                  <a:pt x="14355" y="12539"/>
                                  <a:pt x="14384" y="12539"/>
                                </a:cubicBezTo>
                                <a:lnTo>
                                  <a:pt x="14595" y="12539"/>
                                </a:lnTo>
                                <a:lnTo>
                                  <a:pt x="14376" y="12707"/>
                                </a:lnTo>
                                <a:cubicBezTo>
                                  <a:pt x="14355" y="12724"/>
                                  <a:pt x="14355" y="12746"/>
                                  <a:pt x="14376" y="12762"/>
                                </a:cubicBezTo>
                                <a:cubicBezTo>
                                  <a:pt x="14398" y="12778"/>
                                  <a:pt x="14426" y="12778"/>
                                  <a:pt x="14447" y="12762"/>
                                </a:cubicBezTo>
                                <a:lnTo>
                                  <a:pt x="14666" y="12593"/>
                                </a:lnTo>
                                <a:lnTo>
                                  <a:pt x="14666" y="12756"/>
                                </a:lnTo>
                                <a:cubicBezTo>
                                  <a:pt x="14666" y="12778"/>
                                  <a:pt x="14687" y="12795"/>
                                  <a:pt x="14715" y="12795"/>
                                </a:cubicBezTo>
                                <a:cubicBezTo>
                                  <a:pt x="14743" y="12795"/>
                                  <a:pt x="14764" y="12778"/>
                                  <a:pt x="14764" y="12756"/>
                                </a:cubicBezTo>
                                <a:lnTo>
                                  <a:pt x="14764" y="12512"/>
                                </a:lnTo>
                                <a:lnTo>
                                  <a:pt x="14849" y="12446"/>
                                </a:lnTo>
                                <a:lnTo>
                                  <a:pt x="14849" y="12610"/>
                                </a:lnTo>
                                <a:cubicBezTo>
                                  <a:pt x="14849" y="12631"/>
                                  <a:pt x="14870" y="12648"/>
                                  <a:pt x="14898" y="12648"/>
                                </a:cubicBezTo>
                                <a:cubicBezTo>
                                  <a:pt x="14927" y="12648"/>
                                  <a:pt x="14948" y="12631"/>
                                  <a:pt x="14948" y="12610"/>
                                </a:cubicBezTo>
                                <a:lnTo>
                                  <a:pt x="14948" y="12365"/>
                                </a:lnTo>
                                <a:lnTo>
                                  <a:pt x="15364" y="12044"/>
                                </a:lnTo>
                                <a:lnTo>
                                  <a:pt x="15364" y="12207"/>
                                </a:lnTo>
                                <a:lnTo>
                                  <a:pt x="15138" y="12381"/>
                                </a:lnTo>
                                <a:cubicBezTo>
                                  <a:pt x="15117" y="12397"/>
                                  <a:pt x="15117" y="12419"/>
                                  <a:pt x="15138" y="12435"/>
                                </a:cubicBezTo>
                                <a:cubicBezTo>
                                  <a:pt x="15160" y="12452"/>
                                  <a:pt x="15188" y="12452"/>
                                  <a:pt x="15209" y="12435"/>
                                </a:cubicBezTo>
                                <a:lnTo>
                                  <a:pt x="15357" y="12321"/>
                                </a:lnTo>
                                <a:lnTo>
                                  <a:pt x="15357" y="12414"/>
                                </a:lnTo>
                                <a:lnTo>
                                  <a:pt x="15131" y="12588"/>
                                </a:lnTo>
                                <a:cubicBezTo>
                                  <a:pt x="15110" y="12604"/>
                                  <a:pt x="15110" y="12626"/>
                                  <a:pt x="15131" y="12642"/>
                                </a:cubicBezTo>
                                <a:cubicBezTo>
                                  <a:pt x="15152" y="12659"/>
                                  <a:pt x="15181" y="12659"/>
                                  <a:pt x="15202" y="12642"/>
                                </a:cubicBezTo>
                                <a:lnTo>
                                  <a:pt x="15350" y="12528"/>
                                </a:lnTo>
                                <a:lnTo>
                                  <a:pt x="15350" y="12767"/>
                                </a:lnTo>
                                <a:cubicBezTo>
                                  <a:pt x="15350" y="12789"/>
                                  <a:pt x="15371" y="12805"/>
                                  <a:pt x="15399" y="12805"/>
                                </a:cubicBezTo>
                                <a:cubicBezTo>
                                  <a:pt x="15428" y="12805"/>
                                  <a:pt x="15449" y="12789"/>
                                  <a:pt x="15449" y="12767"/>
                                </a:cubicBezTo>
                                <a:lnTo>
                                  <a:pt x="15449" y="12528"/>
                                </a:lnTo>
                                <a:lnTo>
                                  <a:pt x="15597" y="12642"/>
                                </a:lnTo>
                                <a:cubicBezTo>
                                  <a:pt x="15618" y="12659"/>
                                  <a:pt x="15646" y="12659"/>
                                  <a:pt x="15667" y="12642"/>
                                </a:cubicBezTo>
                                <a:cubicBezTo>
                                  <a:pt x="15689" y="12626"/>
                                  <a:pt x="15689" y="12604"/>
                                  <a:pt x="15667" y="12588"/>
                                </a:cubicBezTo>
                                <a:lnTo>
                                  <a:pt x="15442" y="12414"/>
                                </a:lnTo>
                                <a:lnTo>
                                  <a:pt x="15442" y="12321"/>
                                </a:lnTo>
                                <a:lnTo>
                                  <a:pt x="15590" y="12435"/>
                                </a:lnTo>
                                <a:cubicBezTo>
                                  <a:pt x="15611" y="12452"/>
                                  <a:pt x="15639" y="12452"/>
                                  <a:pt x="15660" y="12435"/>
                                </a:cubicBezTo>
                                <a:cubicBezTo>
                                  <a:pt x="15682" y="12419"/>
                                  <a:pt x="15682" y="12397"/>
                                  <a:pt x="15660" y="12381"/>
                                </a:cubicBezTo>
                                <a:lnTo>
                                  <a:pt x="15435" y="12207"/>
                                </a:lnTo>
                                <a:lnTo>
                                  <a:pt x="15435" y="11967"/>
                                </a:lnTo>
                                <a:lnTo>
                                  <a:pt x="15646" y="11804"/>
                                </a:lnTo>
                                <a:lnTo>
                                  <a:pt x="15646" y="12044"/>
                                </a:lnTo>
                                <a:cubicBezTo>
                                  <a:pt x="15646" y="12065"/>
                                  <a:pt x="15667" y="12082"/>
                                  <a:pt x="15696" y="12082"/>
                                </a:cubicBezTo>
                                <a:cubicBezTo>
                                  <a:pt x="15724" y="12082"/>
                                  <a:pt x="15745" y="12065"/>
                                  <a:pt x="15745" y="12044"/>
                                </a:cubicBezTo>
                                <a:lnTo>
                                  <a:pt x="15745" y="11728"/>
                                </a:lnTo>
                                <a:lnTo>
                                  <a:pt x="15943" y="11576"/>
                                </a:lnTo>
                                <a:lnTo>
                                  <a:pt x="15943" y="12016"/>
                                </a:lnTo>
                                <a:lnTo>
                                  <a:pt x="15717" y="12190"/>
                                </a:lnTo>
                                <a:cubicBezTo>
                                  <a:pt x="15696" y="12207"/>
                                  <a:pt x="15696" y="12229"/>
                                  <a:pt x="15717" y="12245"/>
                                </a:cubicBezTo>
                                <a:cubicBezTo>
                                  <a:pt x="15738" y="12261"/>
                                  <a:pt x="15766" y="12261"/>
                                  <a:pt x="15787" y="12245"/>
                                </a:cubicBezTo>
                                <a:lnTo>
                                  <a:pt x="15935" y="12131"/>
                                </a:lnTo>
                                <a:lnTo>
                                  <a:pt x="15935" y="12223"/>
                                </a:lnTo>
                                <a:lnTo>
                                  <a:pt x="15710" y="12397"/>
                                </a:lnTo>
                                <a:cubicBezTo>
                                  <a:pt x="15689" y="12414"/>
                                  <a:pt x="15689" y="12435"/>
                                  <a:pt x="15710" y="12452"/>
                                </a:cubicBezTo>
                                <a:cubicBezTo>
                                  <a:pt x="15731" y="12468"/>
                                  <a:pt x="15759" y="12468"/>
                                  <a:pt x="15780" y="12452"/>
                                </a:cubicBezTo>
                                <a:lnTo>
                                  <a:pt x="15928" y="12337"/>
                                </a:lnTo>
                                <a:lnTo>
                                  <a:pt x="15928" y="12577"/>
                                </a:lnTo>
                                <a:cubicBezTo>
                                  <a:pt x="15928" y="12599"/>
                                  <a:pt x="15950" y="12615"/>
                                  <a:pt x="15978" y="12615"/>
                                </a:cubicBezTo>
                                <a:cubicBezTo>
                                  <a:pt x="16006" y="12615"/>
                                  <a:pt x="16027" y="12599"/>
                                  <a:pt x="16027" y="12577"/>
                                </a:cubicBezTo>
                                <a:lnTo>
                                  <a:pt x="16027" y="12337"/>
                                </a:lnTo>
                                <a:lnTo>
                                  <a:pt x="16175" y="12452"/>
                                </a:lnTo>
                                <a:cubicBezTo>
                                  <a:pt x="16196" y="12468"/>
                                  <a:pt x="16225" y="12468"/>
                                  <a:pt x="16246" y="12452"/>
                                </a:cubicBezTo>
                                <a:cubicBezTo>
                                  <a:pt x="16267" y="12435"/>
                                  <a:pt x="16267" y="12414"/>
                                  <a:pt x="16246" y="12397"/>
                                </a:cubicBezTo>
                                <a:lnTo>
                                  <a:pt x="16020" y="12223"/>
                                </a:lnTo>
                                <a:lnTo>
                                  <a:pt x="16020" y="12131"/>
                                </a:lnTo>
                                <a:lnTo>
                                  <a:pt x="16168" y="12245"/>
                                </a:lnTo>
                                <a:cubicBezTo>
                                  <a:pt x="16189" y="12261"/>
                                  <a:pt x="16218" y="12261"/>
                                  <a:pt x="16239" y="12245"/>
                                </a:cubicBezTo>
                                <a:cubicBezTo>
                                  <a:pt x="16260" y="12229"/>
                                  <a:pt x="16260" y="12207"/>
                                  <a:pt x="16239" y="12190"/>
                                </a:cubicBezTo>
                                <a:lnTo>
                                  <a:pt x="16013" y="12016"/>
                                </a:lnTo>
                                <a:lnTo>
                                  <a:pt x="16013" y="11494"/>
                                </a:lnTo>
                                <a:lnTo>
                                  <a:pt x="16204" y="11347"/>
                                </a:lnTo>
                                <a:lnTo>
                                  <a:pt x="16204" y="11586"/>
                                </a:lnTo>
                                <a:cubicBezTo>
                                  <a:pt x="16204" y="11608"/>
                                  <a:pt x="16225" y="11624"/>
                                  <a:pt x="16253" y="11624"/>
                                </a:cubicBezTo>
                                <a:cubicBezTo>
                                  <a:pt x="16281" y="11624"/>
                                  <a:pt x="16302" y="11608"/>
                                  <a:pt x="16302" y="11586"/>
                                </a:cubicBezTo>
                                <a:lnTo>
                                  <a:pt x="16302" y="11271"/>
                                </a:lnTo>
                                <a:lnTo>
                                  <a:pt x="16627" y="11020"/>
                                </a:lnTo>
                                <a:lnTo>
                                  <a:pt x="16627" y="11380"/>
                                </a:lnTo>
                                <a:lnTo>
                                  <a:pt x="16401" y="11554"/>
                                </a:lnTo>
                                <a:cubicBezTo>
                                  <a:pt x="16380" y="11570"/>
                                  <a:pt x="16380" y="11592"/>
                                  <a:pt x="16401" y="11608"/>
                                </a:cubicBezTo>
                                <a:cubicBezTo>
                                  <a:pt x="16422" y="11624"/>
                                  <a:pt x="16450" y="11624"/>
                                  <a:pt x="16472" y="11608"/>
                                </a:cubicBezTo>
                                <a:lnTo>
                                  <a:pt x="16620" y="11494"/>
                                </a:lnTo>
                                <a:lnTo>
                                  <a:pt x="16620" y="11586"/>
                                </a:lnTo>
                                <a:lnTo>
                                  <a:pt x="16394" y="11761"/>
                                </a:lnTo>
                                <a:cubicBezTo>
                                  <a:pt x="16373" y="11777"/>
                                  <a:pt x="16373" y="11799"/>
                                  <a:pt x="16394" y="11815"/>
                                </a:cubicBezTo>
                                <a:cubicBezTo>
                                  <a:pt x="16415" y="11831"/>
                                  <a:pt x="16443" y="11831"/>
                                  <a:pt x="16465" y="11815"/>
                                </a:cubicBezTo>
                                <a:lnTo>
                                  <a:pt x="16613" y="11701"/>
                                </a:lnTo>
                                <a:lnTo>
                                  <a:pt x="16613" y="12027"/>
                                </a:lnTo>
                                <a:lnTo>
                                  <a:pt x="16387" y="12201"/>
                                </a:lnTo>
                                <a:cubicBezTo>
                                  <a:pt x="16366" y="12218"/>
                                  <a:pt x="16366" y="12239"/>
                                  <a:pt x="16387" y="12256"/>
                                </a:cubicBezTo>
                                <a:cubicBezTo>
                                  <a:pt x="16408" y="12272"/>
                                  <a:pt x="16436" y="12272"/>
                                  <a:pt x="16457" y="12256"/>
                                </a:cubicBezTo>
                                <a:lnTo>
                                  <a:pt x="16606" y="12142"/>
                                </a:lnTo>
                                <a:lnTo>
                                  <a:pt x="16606" y="12234"/>
                                </a:lnTo>
                                <a:lnTo>
                                  <a:pt x="16380" y="12408"/>
                                </a:lnTo>
                                <a:cubicBezTo>
                                  <a:pt x="16359" y="12424"/>
                                  <a:pt x="16359" y="12446"/>
                                  <a:pt x="16380" y="12463"/>
                                </a:cubicBezTo>
                                <a:cubicBezTo>
                                  <a:pt x="16401" y="12479"/>
                                  <a:pt x="16429" y="12479"/>
                                  <a:pt x="16450" y="12463"/>
                                </a:cubicBezTo>
                                <a:lnTo>
                                  <a:pt x="16599" y="12348"/>
                                </a:lnTo>
                                <a:lnTo>
                                  <a:pt x="16599" y="12588"/>
                                </a:lnTo>
                                <a:cubicBezTo>
                                  <a:pt x="16599" y="12610"/>
                                  <a:pt x="16620" y="12626"/>
                                  <a:pt x="16648" y="12626"/>
                                </a:cubicBezTo>
                                <a:cubicBezTo>
                                  <a:pt x="16676" y="12626"/>
                                  <a:pt x="16697" y="12610"/>
                                  <a:pt x="16697" y="12588"/>
                                </a:cubicBezTo>
                                <a:lnTo>
                                  <a:pt x="16697" y="12348"/>
                                </a:lnTo>
                                <a:lnTo>
                                  <a:pt x="16845" y="12463"/>
                                </a:lnTo>
                                <a:cubicBezTo>
                                  <a:pt x="16867" y="12479"/>
                                  <a:pt x="16895" y="12479"/>
                                  <a:pt x="16916" y="12463"/>
                                </a:cubicBezTo>
                                <a:cubicBezTo>
                                  <a:pt x="16937" y="12446"/>
                                  <a:pt x="16937" y="12424"/>
                                  <a:pt x="16916" y="12408"/>
                                </a:cubicBezTo>
                                <a:lnTo>
                                  <a:pt x="16690" y="12234"/>
                                </a:lnTo>
                                <a:lnTo>
                                  <a:pt x="16690" y="12239"/>
                                </a:lnTo>
                                <a:lnTo>
                                  <a:pt x="16838" y="12354"/>
                                </a:lnTo>
                                <a:cubicBezTo>
                                  <a:pt x="16860" y="12370"/>
                                  <a:pt x="16888" y="12370"/>
                                  <a:pt x="16909" y="12354"/>
                                </a:cubicBezTo>
                                <a:cubicBezTo>
                                  <a:pt x="16930" y="12337"/>
                                  <a:pt x="16930" y="12316"/>
                                  <a:pt x="16909" y="12299"/>
                                </a:cubicBezTo>
                                <a:lnTo>
                                  <a:pt x="16683" y="12125"/>
                                </a:lnTo>
                                <a:lnTo>
                                  <a:pt x="16683" y="11799"/>
                                </a:lnTo>
                                <a:lnTo>
                                  <a:pt x="16958" y="11913"/>
                                </a:lnTo>
                                <a:close/>
                                <a:moveTo>
                                  <a:pt x="18143" y="14057"/>
                                </a:moveTo>
                                <a:cubicBezTo>
                                  <a:pt x="18101" y="14063"/>
                                  <a:pt x="18066" y="14095"/>
                                  <a:pt x="18080" y="14133"/>
                                </a:cubicBezTo>
                                <a:cubicBezTo>
                                  <a:pt x="18087" y="14166"/>
                                  <a:pt x="18122" y="14188"/>
                                  <a:pt x="18165" y="14188"/>
                                </a:cubicBezTo>
                                <a:cubicBezTo>
                                  <a:pt x="18172" y="14188"/>
                                  <a:pt x="18179" y="14188"/>
                                  <a:pt x="18179" y="14188"/>
                                </a:cubicBezTo>
                                <a:cubicBezTo>
                                  <a:pt x="18306" y="14166"/>
                                  <a:pt x="18433" y="14155"/>
                                  <a:pt x="18560" y="14139"/>
                                </a:cubicBezTo>
                                <a:cubicBezTo>
                                  <a:pt x="18602" y="14133"/>
                                  <a:pt x="18637" y="14101"/>
                                  <a:pt x="18630" y="14068"/>
                                </a:cubicBezTo>
                                <a:cubicBezTo>
                                  <a:pt x="18623" y="14035"/>
                                  <a:pt x="18581" y="14008"/>
                                  <a:pt x="18538" y="14014"/>
                                </a:cubicBezTo>
                                <a:cubicBezTo>
                                  <a:pt x="18404" y="14019"/>
                                  <a:pt x="18270" y="14035"/>
                                  <a:pt x="18143" y="14057"/>
                                </a:cubicBezTo>
                                <a:close/>
                                <a:moveTo>
                                  <a:pt x="8592" y="7744"/>
                                </a:moveTo>
                                <a:cubicBezTo>
                                  <a:pt x="8550" y="7739"/>
                                  <a:pt x="8507" y="7766"/>
                                  <a:pt x="8500" y="7799"/>
                                </a:cubicBezTo>
                                <a:lnTo>
                                  <a:pt x="8486" y="7880"/>
                                </a:lnTo>
                                <a:cubicBezTo>
                                  <a:pt x="8479" y="7913"/>
                                  <a:pt x="8514" y="7946"/>
                                  <a:pt x="8557" y="7951"/>
                                </a:cubicBezTo>
                                <a:cubicBezTo>
                                  <a:pt x="8557" y="7951"/>
                                  <a:pt x="8564" y="7951"/>
                                  <a:pt x="8564" y="7951"/>
                                </a:cubicBezTo>
                                <a:cubicBezTo>
                                  <a:pt x="8606" y="7951"/>
                                  <a:pt x="8641" y="7929"/>
                                  <a:pt x="8648" y="7897"/>
                                </a:cubicBezTo>
                                <a:lnTo>
                                  <a:pt x="8663" y="7815"/>
                                </a:lnTo>
                                <a:cubicBezTo>
                                  <a:pt x="8670" y="7782"/>
                                  <a:pt x="8641" y="7750"/>
                                  <a:pt x="8592" y="7744"/>
                                </a:cubicBezTo>
                                <a:close/>
                                <a:moveTo>
                                  <a:pt x="8359" y="7467"/>
                                </a:moveTo>
                                <a:cubicBezTo>
                                  <a:pt x="8423" y="7478"/>
                                  <a:pt x="8472" y="7499"/>
                                  <a:pt x="8507" y="7532"/>
                                </a:cubicBezTo>
                                <a:cubicBezTo>
                                  <a:pt x="8529" y="7554"/>
                                  <a:pt x="8543" y="7576"/>
                                  <a:pt x="8536" y="7597"/>
                                </a:cubicBezTo>
                                <a:lnTo>
                                  <a:pt x="8536" y="7619"/>
                                </a:lnTo>
                                <a:cubicBezTo>
                                  <a:pt x="8529" y="7652"/>
                                  <a:pt x="8564" y="7684"/>
                                  <a:pt x="8606" y="7690"/>
                                </a:cubicBezTo>
                                <a:cubicBezTo>
                                  <a:pt x="8606" y="7690"/>
                                  <a:pt x="8613" y="7690"/>
                                  <a:pt x="8613" y="7690"/>
                                </a:cubicBezTo>
                                <a:cubicBezTo>
                                  <a:pt x="8656" y="7690"/>
                                  <a:pt x="8691" y="7668"/>
                                  <a:pt x="8698" y="7635"/>
                                </a:cubicBezTo>
                                <a:lnTo>
                                  <a:pt x="8698" y="7614"/>
                                </a:lnTo>
                                <a:cubicBezTo>
                                  <a:pt x="8705" y="7559"/>
                                  <a:pt x="8684" y="7499"/>
                                  <a:pt x="8634" y="7450"/>
                                </a:cubicBezTo>
                                <a:cubicBezTo>
                                  <a:pt x="8578" y="7396"/>
                                  <a:pt x="8493" y="7358"/>
                                  <a:pt x="8402" y="7341"/>
                                </a:cubicBezTo>
                                <a:cubicBezTo>
                                  <a:pt x="8359" y="7336"/>
                                  <a:pt x="8310" y="7358"/>
                                  <a:pt x="8303" y="7390"/>
                                </a:cubicBezTo>
                                <a:cubicBezTo>
                                  <a:pt x="8289" y="7423"/>
                                  <a:pt x="8317" y="7456"/>
                                  <a:pt x="8359" y="7467"/>
                                </a:cubicBezTo>
                                <a:close/>
                                <a:moveTo>
                                  <a:pt x="2786" y="9268"/>
                                </a:moveTo>
                                <a:cubicBezTo>
                                  <a:pt x="2793" y="9268"/>
                                  <a:pt x="2801" y="9268"/>
                                  <a:pt x="2801" y="9268"/>
                                </a:cubicBezTo>
                                <a:cubicBezTo>
                                  <a:pt x="2927" y="9246"/>
                                  <a:pt x="3054" y="9235"/>
                                  <a:pt x="3181" y="9219"/>
                                </a:cubicBezTo>
                                <a:cubicBezTo>
                                  <a:pt x="3224" y="9214"/>
                                  <a:pt x="3259" y="9181"/>
                                  <a:pt x="3252" y="9148"/>
                                </a:cubicBezTo>
                                <a:cubicBezTo>
                                  <a:pt x="3245" y="9116"/>
                                  <a:pt x="3203" y="9088"/>
                                  <a:pt x="3160" y="9094"/>
                                </a:cubicBezTo>
                                <a:cubicBezTo>
                                  <a:pt x="3026" y="9105"/>
                                  <a:pt x="2892" y="9121"/>
                                  <a:pt x="2765" y="9143"/>
                                </a:cubicBezTo>
                                <a:cubicBezTo>
                                  <a:pt x="2723" y="9148"/>
                                  <a:pt x="2688" y="9181"/>
                                  <a:pt x="2702" y="9219"/>
                                </a:cubicBezTo>
                                <a:cubicBezTo>
                                  <a:pt x="2709" y="9246"/>
                                  <a:pt x="2744" y="9268"/>
                                  <a:pt x="2786" y="9268"/>
                                </a:cubicBezTo>
                                <a:close/>
                                <a:moveTo>
                                  <a:pt x="6857" y="6498"/>
                                </a:moveTo>
                                <a:cubicBezTo>
                                  <a:pt x="6878" y="6476"/>
                                  <a:pt x="6906" y="6476"/>
                                  <a:pt x="6920" y="6476"/>
                                </a:cubicBezTo>
                                <a:cubicBezTo>
                                  <a:pt x="6934" y="6476"/>
                                  <a:pt x="6963" y="6482"/>
                                  <a:pt x="6984" y="6498"/>
                                </a:cubicBezTo>
                                <a:cubicBezTo>
                                  <a:pt x="6998" y="6514"/>
                                  <a:pt x="7026" y="6520"/>
                                  <a:pt x="7047" y="6520"/>
                                </a:cubicBezTo>
                                <a:cubicBezTo>
                                  <a:pt x="7068" y="6520"/>
                                  <a:pt x="7082" y="6514"/>
                                  <a:pt x="7097" y="6503"/>
                                </a:cubicBezTo>
                                <a:cubicBezTo>
                                  <a:pt x="7132" y="6482"/>
                                  <a:pt x="7139" y="6438"/>
                                  <a:pt x="7111" y="6411"/>
                                </a:cubicBezTo>
                                <a:cubicBezTo>
                                  <a:pt x="7061" y="6367"/>
                                  <a:pt x="6998" y="6340"/>
                                  <a:pt x="6920" y="6340"/>
                                </a:cubicBezTo>
                                <a:cubicBezTo>
                                  <a:pt x="6850" y="6340"/>
                                  <a:pt x="6779" y="6367"/>
                                  <a:pt x="6730" y="6411"/>
                                </a:cubicBezTo>
                                <a:cubicBezTo>
                                  <a:pt x="6702" y="6438"/>
                                  <a:pt x="6709" y="6476"/>
                                  <a:pt x="6744" y="6503"/>
                                </a:cubicBezTo>
                                <a:cubicBezTo>
                                  <a:pt x="6772" y="6525"/>
                                  <a:pt x="6828" y="6525"/>
                                  <a:pt x="6857" y="6498"/>
                                </a:cubicBezTo>
                                <a:close/>
                                <a:moveTo>
                                  <a:pt x="19724" y="13415"/>
                                </a:moveTo>
                                <a:cubicBezTo>
                                  <a:pt x="19745" y="13415"/>
                                  <a:pt x="19759" y="13415"/>
                                  <a:pt x="19780" y="13410"/>
                                </a:cubicBezTo>
                                <a:cubicBezTo>
                                  <a:pt x="19914" y="13388"/>
                                  <a:pt x="19999" y="13279"/>
                                  <a:pt x="19963" y="13176"/>
                                </a:cubicBezTo>
                                <a:cubicBezTo>
                                  <a:pt x="19949" y="13127"/>
                                  <a:pt x="19907" y="13083"/>
                                  <a:pt x="19851" y="13056"/>
                                </a:cubicBezTo>
                                <a:cubicBezTo>
                                  <a:pt x="19794" y="13029"/>
                                  <a:pt x="19724" y="13018"/>
                                  <a:pt x="19660" y="13034"/>
                                </a:cubicBezTo>
                                <a:cubicBezTo>
                                  <a:pt x="19653" y="13034"/>
                                  <a:pt x="19653" y="13034"/>
                                  <a:pt x="19646" y="13039"/>
                                </a:cubicBezTo>
                                <a:cubicBezTo>
                                  <a:pt x="19604" y="13050"/>
                                  <a:pt x="19582" y="13083"/>
                                  <a:pt x="19590" y="13121"/>
                                </a:cubicBezTo>
                                <a:cubicBezTo>
                                  <a:pt x="19604" y="13154"/>
                                  <a:pt x="19653" y="13176"/>
                                  <a:pt x="19695" y="13165"/>
                                </a:cubicBezTo>
                                <a:cubicBezTo>
                                  <a:pt x="19717" y="13159"/>
                                  <a:pt x="19738" y="13165"/>
                                  <a:pt x="19759" y="13170"/>
                                </a:cubicBezTo>
                                <a:cubicBezTo>
                                  <a:pt x="19780" y="13181"/>
                                  <a:pt x="19794" y="13192"/>
                                  <a:pt x="19794" y="13208"/>
                                </a:cubicBezTo>
                                <a:cubicBezTo>
                                  <a:pt x="19801" y="13241"/>
                                  <a:pt x="19780" y="13279"/>
                                  <a:pt x="19731" y="13284"/>
                                </a:cubicBezTo>
                                <a:cubicBezTo>
                                  <a:pt x="19695" y="13290"/>
                                  <a:pt x="19660" y="13279"/>
                                  <a:pt x="19646" y="13257"/>
                                </a:cubicBezTo>
                                <a:cubicBezTo>
                                  <a:pt x="19618" y="13230"/>
                                  <a:pt x="19568" y="13219"/>
                                  <a:pt x="19533" y="13241"/>
                                </a:cubicBezTo>
                                <a:cubicBezTo>
                                  <a:pt x="19498" y="13263"/>
                                  <a:pt x="19484" y="13301"/>
                                  <a:pt x="19512" y="13328"/>
                                </a:cubicBezTo>
                                <a:cubicBezTo>
                                  <a:pt x="19568" y="13382"/>
                                  <a:pt x="19646" y="13415"/>
                                  <a:pt x="19724" y="13415"/>
                                </a:cubicBezTo>
                                <a:close/>
                                <a:moveTo>
                                  <a:pt x="19653" y="11848"/>
                                </a:moveTo>
                                <a:cubicBezTo>
                                  <a:pt x="19653" y="11739"/>
                                  <a:pt x="19540" y="11657"/>
                                  <a:pt x="19406" y="11657"/>
                                </a:cubicBezTo>
                                <a:cubicBezTo>
                                  <a:pt x="19286" y="11657"/>
                                  <a:pt x="19180" y="11722"/>
                                  <a:pt x="19159" y="11815"/>
                                </a:cubicBezTo>
                                <a:cubicBezTo>
                                  <a:pt x="19152" y="11848"/>
                                  <a:pt x="19180" y="11886"/>
                                  <a:pt x="19223" y="11891"/>
                                </a:cubicBezTo>
                                <a:cubicBezTo>
                                  <a:pt x="19265" y="11897"/>
                                  <a:pt x="19314" y="11875"/>
                                  <a:pt x="19321" y="11842"/>
                                </a:cubicBezTo>
                                <a:cubicBezTo>
                                  <a:pt x="19329" y="11810"/>
                                  <a:pt x="19364" y="11788"/>
                                  <a:pt x="19406" y="11788"/>
                                </a:cubicBezTo>
                                <a:cubicBezTo>
                                  <a:pt x="19448" y="11788"/>
                                  <a:pt x="19491" y="11815"/>
                                  <a:pt x="19491" y="11853"/>
                                </a:cubicBezTo>
                                <a:cubicBezTo>
                                  <a:pt x="19491" y="11891"/>
                                  <a:pt x="19448" y="11918"/>
                                  <a:pt x="19399" y="11918"/>
                                </a:cubicBezTo>
                                <a:cubicBezTo>
                                  <a:pt x="19350" y="11913"/>
                                  <a:pt x="19314" y="11940"/>
                                  <a:pt x="19307" y="11978"/>
                                </a:cubicBezTo>
                                <a:cubicBezTo>
                                  <a:pt x="19300" y="12011"/>
                                  <a:pt x="19336" y="12044"/>
                                  <a:pt x="19385" y="12049"/>
                                </a:cubicBezTo>
                                <a:cubicBezTo>
                                  <a:pt x="19392" y="12049"/>
                                  <a:pt x="19399" y="12049"/>
                                  <a:pt x="19406" y="12049"/>
                                </a:cubicBezTo>
                                <a:cubicBezTo>
                                  <a:pt x="19540" y="12038"/>
                                  <a:pt x="19653" y="11951"/>
                                  <a:pt x="19653" y="11848"/>
                                </a:cubicBezTo>
                                <a:close/>
                                <a:moveTo>
                                  <a:pt x="7992" y="7445"/>
                                </a:moveTo>
                                <a:cubicBezTo>
                                  <a:pt x="8042" y="7445"/>
                                  <a:pt x="8091" y="7445"/>
                                  <a:pt x="8141" y="7450"/>
                                </a:cubicBezTo>
                                <a:cubicBezTo>
                                  <a:pt x="8141" y="7450"/>
                                  <a:pt x="8141" y="7450"/>
                                  <a:pt x="8141" y="7450"/>
                                </a:cubicBezTo>
                                <a:cubicBezTo>
                                  <a:pt x="8183" y="7450"/>
                                  <a:pt x="8225" y="7423"/>
                                  <a:pt x="8225" y="7390"/>
                                </a:cubicBezTo>
                                <a:cubicBezTo>
                                  <a:pt x="8225" y="7358"/>
                                  <a:pt x="8190" y="7325"/>
                                  <a:pt x="8148" y="7325"/>
                                </a:cubicBezTo>
                                <a:cubicBezTo>
                                  <a:pt x="8098" y="7325"/>
                                  <a:pt x="8049" y="7325"/>
                                  <a:pt x="7999" y="7320"/>
                                </a:cubicBezTo>
                                <a:lnTo>
                                  <a:pt x="7999" y="7320"/>
                                </a:lnTo>
                                <a:cubicBezTo>
                                  <a:pt x="7957" y="7320"/>
                                  <a:pt x="7915" y="7347"/>
                                  <a:pt x="7915" y="7380"/>
                                </a:cubicBezTo>
                                <a:cubicBezTo>
                                  <a:pt x="7908" y="7412"/>
                                  <a:pt x="7943" y="7445"/>
                                  <a:pt x="7992" y="7445"/>
                                </a:cubicBezTo>
                                <a:close/>
                                <a:moveTo>
                                  <a:pt x="18743" y="14057"/>
                                </a:moveTo>
                                <a:cubicBezTo>
                                  <a:pt x="18743" y="14095"/>
                                  <a:pt x="18785" y="14117"/>
                                  <a:pt x="18835" y="14117"/>
                                </a:cubicBezTo>
                                <a:cubicBezTo>
                                  <a:pt x="19159" y="14101"/>
                                  <a:pt x="19477" y="14106"/>
                                  <a:pt x="19801" y="14139"/>
                                </a:cubicBezTo>
                                <a:cubicBezTo>
                                  <a:pt x="19801" y="14139"/>
                                  <a:pt x="19808" y="14139"/>
                                  <a:pt x="19808" y="14139"/>
                                </a:cubicBezTo>
                                <a:cubicBezTo>
                                  <a:pt x="19851" y="14139"/>
                                  <a:pt x="19886" y="14117"/>
                                  <a:pt x="19893" y="14084"/>
                                </a:cubicBezTo>
                                <a:cubicBezTo>
                                  <a:pt x="19900" y="14052"/>
                                  <a:pt x="19865" y="14019"/>
                                  <a:pt x="19822" y="14014"/>
                                </a:cubicBezTo>
                                <a:cubicBezTo>
                                  <a:pt x="19702" y="14003"/>
                                  <a:pt x="19575" y="13997"/>
                                  <a:pt x="19456" y="13992"/>
                                </a:cubicBezTo>
                                <a:cubicBezTo>
                                  <a:pt x="19463" y="13981"/>
                                  <a:pt x="19463" y="13965"/>
                                  <a:pt x="19463" y="13948"/>
                                </a:cubicBezTo>
                                <a:lnTo>
                                  <a:pt x="19463" y="13627"/>
                                </a:lnTo>
                                <a:cubicBezTo>
                                  <a:pt x="19582" y="13649"/>
                                  <a:pt x="19702" y="13654"/>
                                  <a:pt x="19822" y="13654"/>
                                </a:cubicBezTo>
                                <a:cubicBezTo>
                                  <a:pt x="20055" y="13654"/>
                                  <a:pt x="20288" y="13616"/>
                                  <a:pt x="20500" y="13546"/>
                                </a:cubicBezTo>
                                <a:cubicBezTo>
                                  <a:pt x="20500" y="13546"/>
                                  <a:pt x="20500" y="13546"/>
                                  <a:pt x="20507" y="13546"/>
                                </a:cubicBezTo>
                                <a:cubicBezTo>
                                  <a:pt x="20507" y="13546"/>
                                  <a:pt x="20507" y="13546"/>
                                  <a:pt x="20514" y="13546"/>
                                </a:cubicBezTo>
                                <a:cubicBezTo>
                                  <a:pt x="20514" y="13546"/>
                                  <a:pt x="20514" y="13546"/>
                                  <a:pt x="20521" y="13546"/>
                                </a:cubicBezTo>
                                <a:cubicBezTo>
                                  <a:pt x="20521" y="13546"/>
                                  <a:pt x="20521" y="13546"/>
                                  <a:pt x="20521" y="13546"/>
                                </a:cubicBezTo>
                                <a:cubicBezTo>
                                  <a:pt x="20528" y="13546"/>
                                  <a:pt x="20528" y="13540"/>
                                  <a:pt x="20528" y="13540"/>
                                </a:cubicBezTo>
                                <a:cubicBezTo>
                                  <a:pt x="20528" y="13540"/>
                                  <a:pt x="20528" y="13540"/>
                                  <a:pt x="20528" y="13540"/>
                                </a:cubicBezTo>
                                <a:cubicBezTo>
                                  <a:pt x="20528" y="13535"/>
                                  <a:pt x="20535" y="13535"/>
                                  <a:pt x="20535" y="13529"/>
                                </a:cubicBezTo>
                                <a:lnTo>
                                  <a:pt x="20535" y="13529"/>
                                </a:lnTo>
                                <a:cubicBezTo>
                                  <a:pt x="20535" y="13524"/>
                                  <a:pt x="20542" y="13524"/>
                                  <a:pt x="20542" y="13518"/>
                                </a:cubicBezTo>
                                <a:cubicBezTo>
                                  <a:pt x="20542" y="13518"/>
                                  <a:pt x="20542" y="13518"/>
                                  <a:pt x="20542" y="13518"/>
                                </a:cubicBezTo>
                                <a:cubicBezTo>
                                  <a:pt x="20542" y="13513"/>
                                  <a:pt x="20542" y="13513"/>
                                  <a:pt x="20549" y="13507"/>
                                </a:cubicBezTo>
                                <a:cubicBezTo>
                                  <a:pt x="20549" y="13507"/>
                                  <a:pt x="20549" y="13507"/>
                                  <a:pt x="20549" y="13507"/>
                                </a:cubicBezTo>
                                <a:cubicBezTo>
                                  <a:pt x="20549" y="13502"/>
                                  <a:pt x="20549" y="13502"/>
                                  <a:pt x="20549" y="13497"/>
                                </a:cubicBezTo>
                                <a:lnTo>
                                  <a:pt x="20549" y="13497"/>
                                </a:lnTo>
                                <a:cubicBezTo>
                                  <a:pt x="20549" y="13491"/>
                                  <a:pt x="20549" y="13491"/>
                                  <a:pt x="20549" y="13486"/>
                                </a:cubicBezTo>
                                <a:cubicBezTo>
                                  <a:pt x="20549" y="13486"/>
                                  <a:pt x="20549" y="13486"/>
                                  <a:pt x="20549" y="13486"/>
                                </a:cubicBezTo>
                                <a:cubicBezTo>
                                  <a:pt x="20549" y="13480"/>
                                  <a:pt x="20549" y="13480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75"/>
                                  <a:pt x="20542" y="13475"/>
                                </a:cubicBezTo>
                                <a:cubicBezTo>
                                  <a:pt x="20542" y="13475"/>
                                  <a:pt x="20542" y="13469"/>
                                  <a:pt x="20542" y="13469"/>
                                </a:cubicBezTo>
                                <a:lnTo>
                                  <a:pt x="20133" y="12920"/>
                                </a:lnTo>
                                <a:cubicBezTo>
                                  <a:pt x="20189" y="12909"/>
                                  <a:pt x="20246" y="12893"/>
                                  <a:pt x="20295" y="12876"/>
                                </a:cubicBezTo>
                                <a:cubicBezTo>
                                  <a:pt x="20295" y="12876"/>
                                  <a:pt x="20295" y="12876"/>
                                  <a:pt x="20302" y="12876"/>
                                </a:cubicBezTo>
                                <a:cubicBezTo>
                                  <a:pt x="20302" y="12876"/>
                                  <a:pt x="20302" y="12876"/>
                                  <a:pt x="20309" y="12876"/>
                                </a:cubicBezTo>
                                <a:cubicBezTo>
                                  <a:pt x="20309" y="12876"/>
                                  <a:pt x="20309" y="12876"/>
                                  <a:pt x="20316" y="12876"/>
                                </a:cubicBezTo>
                                <a:cubicBezTo>
                                  <a:pt x="20316" y="12876"/>
                                  <a:pt x="20316" y="12876"/>
                                  <a:pt x="20323" y="12876"/>
                                </a:cubicBezTo>
                                <a:cubicBezTo>
                                  <a:pt x="20323" y="12876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0" y="12871"/>
                                  <a:pt x="20330" y="12871"/>
                                </a:cubicBezTo>
                                <a:cubicBezTo>
                                  <a:pt x="20330" y="12871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5"/>
                                  <a:pt x="20337" y="12865"/>
                                  <a:pt x="20337" y="12865"/>
                                </a:cubicBezTo>
                                <a:cubicBezTo>
                                  <a:pt x="20337" y="12860"/>
                                  <a:pt x="20344" y="12860"/>
                                  <a:pt x="20344" y="12854"/>
                                </a:cubicBezTo>
                                <a:cubicBezTo>
                                  <a:pt x="20344" y="12854"/>
                                  <a:pt x="20344" y="12854"/>
                                  <a:pt x="20344" y="12854"/>
                                </a:cubicBezTo>
                                <a:cubicBezTo>
                                  <a:pt x="20344" y="12849"/>
                                  <a:pt x="20344" y="12849"/>
                                  <a:pt x="20344" y="12844"/>
                                </a:cubicBezTo>
                                <a:cubicBezTo>
                                  <a:pt x="20344" y="12844"/>
                                  <a:pt x="20344" y="12844"/>
                                  <a:pt x="20344" y="12838"/>
                                </a:cubicBezTo>
                                <a:cubicBezTo>
                                  <a:pt x="20344" y="12833"/>
                                  <a:pt x="20344" y="12833"/>
                                  <a:pt x="20344" y="12827"/>
                                </a:cubicBezTo>
                                <a:cubicBezTo>
                                  <a:pt x="20344" y="12827"/>
                                  <a:pt x="20344" y="12827"/>
                                  <a:pt x="20344" y="12822"/>
                                </a:cubicBezTo>
                                <a:cubicBezTo>
                                  <a:pt x="20344" y="12816"/>
                                  <a:pt x="20344" y="12816"/>
                                  <a:pt x="20344" y="12811"/>
                                </a:cubicBezTo>
                                <a:cubicBezTo>
                                  <a:pt x="20344" y="12811"/>
                                  <a:pt x="20344" y="12811"/>
                                  <a:pt x="20344" y="12805"/>
                                </a:cubicBezTo>
                                <a:cubicBezTo>
                                  <a:pt x="20344" y="12800"/>
                                  <a:pt x="20344" y="12800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95"/>
                                  <a:pt x="20337" y="12795"/>
                                </a:cubicBezTo>
                                <a:cubicBezTo>
                                  <a:pt x="20337" y="12795"/>
                                  <a:pt x="20337" y="12789"/>
                                  <a:pt x="20337" y="12789"/>
                                </a:cubicBezTo>
                                <a:lnTo>
                                  <a:pt x="19956" y="12283"/>
                                </a:lnTo>
                                <a:cubicBezTo>
                                  <a:pt x="20020" y="12272"/>
                                  <a:pt x="20076" y="12250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33" y="12234"/>
                                  <a:pt x="20133" y="12234"/>
                                </a:cubicBezTo>
                                <a:cubicBezTo>
                                  <a:pt x="20133" y="12234"/>
                                  <a:pt x="20140" y="12229"/>
                                  <a:pt x="20140" y="12229"/>
                                </a:cubicBezTo>
                                <a:cubicBezTo>
                                  <a:pt x="20140" y="12229"/>
                                  <a:pt x="20140" y="12229"/>
                                  <a:pt x="20140" y="12229"/>
                                </a:cubicBezTo>
                                <a:cubicBezTo>
                                  <a:pt x="20147" y="12229"/>
                                  <a:pt x="20147" y="12223"/>
                                  <a:pt x="20154" y="12223"/>
                                </a:cubicBezTo>
                                <a:cubicBezTo>
                                  <a:pt x="20154" y="12223"/>
                                  <a:pt x="20154" y="12223"/>
                                  <a:pt x="20154" y="12223"/>
                                </a:cubicBezTo>
                                <a:cubicBezTo>
                                  <a:pt x="20175" y="12201"/>
                                  <a:pt x="20182" y="12174"/>
                                  <a:pt x="20168" y="12152"/>
                                </a:cubicBezTo>
                                <a:lnTo>
                                  <a:pt x="19378" y="10999"/>
                                </a:lnTo>
                                <a:cubicBezTo>
                                  <a:pt x="19385" y="10999"/>
                                  <a:pt x="19392" y="10999"/>
                                  <a:pt x="19392" y="10999"/>
                                </a:cubicBezTo>
                                <a:cubicBezTo>
                                  <a:pt x="19406" y="10999"/>
                                  <a:pt x="19427" y="10993"/>
                                  <a:pt x="19441" y="10988"/>
                                </a:cubicBezTo>
                                <a:cubicBezTo>
                                  <a:pt x="19463" y="10977"/>
                                  <a:pt x="19477" y="10955"/>
                                  <a:pt x="19477" y="10933"/>
                                </a:cubicBezTo>
                                <a:lnTo>
                                  <a:pt x="19470" y="10781"/>
                                </a:lnTo>
                                <a:lnTo>
                                  <a:pt x="19597" y="10661"/>
                                </a:lnTo>
                                <a:cubicBezTo>
                                  <a:pt x="19611" y="10645"/>
                                  <a:pt x="19618" y="10623"/>
                                  <a:pt x="19611" y="10601"/>
                                </a:cubicBezTo>
                                <a:cubicBezTo>
                                  <a:pt x="19604" y="10580"/>
                                  <a:pt x="19583" y="10563"/>
                                  <a:pt x="19554" y="10558"/>
                                </a:cubicBezTo>
                                <a:lnTo>
                                  <a:pt x="19364" y="10514"/>
                                </a:lnTo>
                                <a:lnTo>
                                  <a:pt x="19251" y="10384"/>
                                </a:lnTo>
                                <a:cubicBezTo>
                                  <a:pt x="19223" y="10346"/>
                                  <a:pt x="19145" y="10346"/>
                                  <a:pt x="19110" y="10384"/>
                                </a:cubicBezTo>
                                <a:lnTo>
                                  <a:pt x="18997" y="10514"/>
                                </a:lnTo>
                                <a:lnTo>
                                  <a:pt x="18807" y="10558"/>
                                </a:lnTo>
                                <a:cubicBezTo>
                                  <a:pt x="18778" y="10563"/>
                                  <a:pt x="18757" y="10580"/>
                                  <a:pt x="18750" y="10601"/>
                                </a:cubicBezTo>
                                <a:cubicBezTo>
                                  <a:pt x="18743" y="10623"/>
                                  <a:pt x="18750" y="10645"/>
                                  <a:pt x="18764" y="10661"/>
                                </a:cubicBezTo>
                                <a:lnTo>
                                  <a:pt x="18891" y="10781"/>
                                </a:lnTo>
                                <a:lnTo>
                                  <a:pt x="18884" y="10933"/>
                                </a:lnTo>
                                <a:cubicBezTo>
                                  <a:pt x="18884" y="10955"/>
                                  <a:pt x="18898" y="10977"/>
                                  <a:pt x="18919" y="10988"/>
                                </a:cubicBezTo>
                                <a:cubicBezTo>
                                  <a:pt x="18941" y="10999"/>
                                  <a:pt x="18962" y="11004"/>
                                  <a:pt x="18983" y="10999"/>
                                </a:cubicBezTo>
                                <a:lnTo>
                                  <a:pt x="18193" y="12152"/>
                                </a:lnTo>
                                <a:cubicBezTo>
                                  <a:pt x="18179" y="12180"/>
                                  <a:pt x="18179" y="12207"/>
                                  <a:pt x="18207" y="12223"/>
                                </a:cubicBezTo>
                                <a:cubicBezTo>
                                  <a:pt x="18207" y="12223"/>
                                  <a:pt x="18207" y="12223"/>
                                  <a:pt x="18207" y="12223"/>
                                </a:cubicBezTo>
                                <a:cubicBezTo>
                                  <a:pt x="18207" y="12229"/>
                                  <a:pt x="18214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1" y="12229"/>
                                  <a:pt x="18221" y="12229"/>
                                </a:cubicBezTo>
                                <a:cubicBezTo>
                                  <a:pt x="18221" y="12229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28" y="12234"/>
                                  <a:pt x="18228" y="12234"/>
                                  <a:pt x="18228" y="12234"/>
                                </a:cubicBezTo>
                                <a:cubicBezTo>
                                  <a:pt x="18285" y="12256"/>
                                  <a:pt x="18348" y="12272"/>
                                  <a:pt x="18404" y="12283"/>
                                </a:cubicBezTo>
                                <a:lnTo>
                                  <a:pt x="18024" y="12789"/>
                                </a:lnTo>
                                <a:cubicBezTo>
                                  <a:pt x="18024" y="12789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795"/>
                                  <a:pt x="18024" y="12795"/>
                                  <a:pt x="18024" y="12795"/>
                                </a:cubicBezTo>
                                <a:cubicBezTo>
                                  <a:pt x="18024" y="12800"/>
                                  <a:pt x="18024" y="12800"/>
                                  <a:pt x="18016" y="12805"/>
                                </a:cubicBezTo>
                                <a:cubicBezTo>
                                  <a:pt x="18016" y="12805"/>
                                  <a:pt x="18016" y="12805"/>
                                  <a:pt x="18016" y="12811"/>
                                </a:cubicBezTo>
                                <a:cubicBezTo>
                                  <a:pt x="18016" y="12816"/>
                                  <a:pt x="18016" y="12816"/>
                                  <a:pt x="18016" y="12822"/>
                                </a:cubicBezTo>
                                <a:cubicBezTo>
                                  <a:pt x="18016" y="12822"/>
                                  <a:pt x="18016" y="12822"/>
                                  <a:pt x="18016" y="12827"/>
                                </a:cubicBezTo>
                                <a:cubicBezTo>
                                  <a:pt x="18016" y="12833"/>
                                  <a:pt x="18016" y="12833"/>
                                  <a:pt x="18016" y="12838"/>
                                </a:cubicBezTo>
                                <a:cubicBezTo>
                                  <a:pt x="18016" y="12838"/>
                                  <a:pt x="18016" y="12838"/>
                                  <a:pt x="18016" y="12844"/>
                                </a:cubicBezTo>
                                <a:cubicBezTo>
                                  <a:pt x="18016" y="12849"/>
                                  <a:pt x="18016" y="12849"/>
                                  <a:pt x="18016" y="12854"/>
                                </a:cubicBezTo>
                                <a:cubicBezTo>
                                  <a:pt x="18016" y="12854"/>
                                  <a:pt x="18016" y="12854"/>
                                  <a:pt x="18016" y="12854"/>
                                </a:cubicBezTo>
                                <a:cubicBezTo>
                                  <a:pt x="18016" y="12860"/>
                                  <a:pt x="18024" y="12860"/>
                                  <a:pt x="18024" y="12865"/>
                                </a:cubicBezTo>
                                <a:cubicBezTo>
                                  <a:pt x="18024" y="12865"/>
                                  <a:pt x="18024" y="12865"/>
                                  <a:pt x="18024" y="12865"/>
                                </a:cubicBezTo>
                                <a:cubicBezTo>
                                  <a:pt x="18024" y="12865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1" y="12871"/>
                                  <a:pt x="18031" y="12871"/>
                                </a:cubicBezTo>
                                <a:cubicBezTo>
                                  <a:pt x="18031" y="12871"/>
                                  <a:pt x="18038" y="12876"/>
                                  <a:pt x="18038" y="12876"/>
                                </a:cubicBezTo>
                                <a:cubicBezTo>
                                  <a:pt x="18038" y="12876"/>
                                  <a:pt x="18038" y="12876"/>
                                  <a:pt x="18045" y="12876"/>
                                </a:cubicBezTo>
                                <a:cubicBezTo>
                                  <a:pt x="18045" y="12876"/>
                                  <a:pt x="18045" y="12876"/>
                                  <a:pt x="18052" y="12876"/>
                                </a:cubicBezTo>
                                <a:cubicBezTo>
                                  <a:pt x="18052" y="12876"/>
                                  <a:pt x="18052" y="12876"/>
                                  <a:pt x="18059" y="12876"/>
                                </a:cubicBezTo>
                                <a:cubicBezTo>
                                  <a:pt x="18059" y="12876"/>
                                  <a:pt x="18059" y="12876"/>
                                  <a:pt x="18066" y="12876"/>
                                </a:cubicBezTo>
                                <a:cubicBezTo>
                                  <a:pt x="18122" y="12893"/>
                                  <a:pt x="18172" y="12909"/>
                                  <a:pt x="18228" y="12920"/>
                                </a:cubicBezTo>
                                <a:lnTo>
                                  <a:pt x="17819" y="13469"/>
                                </a:lnTo>
                                <a:cubicBezTo>
                                  <a:pt x="17805" y="13491"/>
                                  <a:pt x="17805" y="13513"/>
                                  <a:pt x="17819" y="13535"/>
                                </a:cubicBezTo>
                                <a:cubicBezTo>
                                  <a:pt x="17826" y="13546"/>
                                  <a:pt x="17840" y="13556"/>
                                  <a:pt x="17861" y="13562"/>
                                </a:cubicBezTo>
                                <a:cubicBezTo>
                                  <a:pt x="17960" y="13595"/>
                                  <a:pt x="18066" y="13622"/>
                                  <a:pt x="18179" y="13638"/>
                                </a:cubicBezTo>
                                <a:cubicBezTo>
                                  <a:pt x="18179" y="13638"/>
                                  <a:pt x="18186" y="13638"/>
                                  <a:pt x="18186" y="13638"/>
                                </a:cubicBezTo>
                                <a:cubicBezTo>
                                  <a:pt x="18299" y="13654"/>
                                  <a:pt x="18419" y="13665"/>
                                  <a:pt x="18538" y="13665"/>
                                </a:cubicBezTo>
                                <a:cubicBezTo>
                                  <a:pt x="18658" y="13665"/>
                                  <a:pt x="18778" y="13654"/>
                                  <a:pt x="18898" y="13633"/>
                                </a:cubicBezTo>
                                <a:lnTo>
                                  <a:pt x="18898" y="13959"/>
                                </a:lnTo>
                                <a:cubicBezTo>
                                  <a:pt x="18898" y="13976"/>
                                  <a:pt x="18898" y="13986"/>
                                  <a:pt x="18905" y="14003"/>
                                </a:cubicBezTo>
                                <a:cubicBezTo>
                                  <a:pt x="18884" y="14003"/>
                                  <a:pt x="18856" y="14003"/>
                                  <a:pt x="18828" y="14003"/>
                                </a:cubicBezTo>
                                <a:cubicBezTo>
                                  <a:pt x="18771" y="13992"/>
                                  <a:pt x="18736" y="14019"/>
                                  <a:pt x="18743" y="14057"/>
                                </a:cubicBezTo>
                                <a:close/>
                                <a:moveTo>
                                  <a:pt x="19286" y="13943"/>
                                </a:moveTo>
                                <a:lnTo>
                                  <a:pt x="19286" y="13943"/>
                                </a:lnTo>
                                <a:cubicBezTo>
                                  <a:pt x="19286" y="13954"/>
                                  <a:pt x="19279" y="13959"/>
                                  <a:pt x="19265" y="13959"/>
                                </a:cubicBezTo>
                                <a:lnTo>
                                  <a:pt x="19075" y="13959"/>
                                </a:lnTo>
                                <a:cubicBezTo>
                                  <a:pt x="19060" y="13959"/>
                                  <a:pt x="19053" y="13954"/>
                                  <a:pt x="19053" y="13943"/>
                                </a:cubicBezTo>
                                <a:lnTo>
                                  <a:pt x="19053" y="13584"/>
                                </a:lnTo>
                                <a:cubicBezTo>
                                  <a:pt x="19089" y="13573"/>
                                  <a:pt x="19131" y="13562"/>
                                  <a:pt x="19166" y="13551"/>
                                </a:cubicBezTo>
                                <a:cubicBezTo>
                                  <a:pt x="19209" y="13562"/>
                                  <a:pt x="19251" y="13578"/>
                                  <a:pt x="19286" y="13584"/>
                                </a:cubicBezTo>
                                <a:lnTo>
                                  <a:pt x="19286" y="13943"/>
                                </a:lnTo>
                                <a:close/>
                                <a:moveTo>
                                  <a:pt x="18962" y="10618"/>
                                </a:moveTo>
                                <a:lnTo>
                                  <a:pt x="19060" y="10596"/>
                                </a:lnTo>
                                <a:cubicBezTo>
                                  <a:pt x="19082" y="10590"/>
                                  <a:pt x="19096" y="10585"/>
                                  <a:pt x="19110" y="10569"/>
                                </a:cubicBezTo>
                                <a:lnTo>
                                  <a:pt x="19166" y="10503"/>
                                </a:lnTo>
                                <a:lnTo>
                                  <a:pt x="19223" y="10569"/>
                                </a:lnTo>
                                <a:cubicBezTo>
                                  <a:pt x="19237" y="10580"/>
                                  <a:pt x="19251" y="10590"/>
                                  <a:pt x="19272" y="10596"/>
                                </a:cubicBezTo>
                                <a:lnTo>
                                  <a:pt x="19371" y="10618"/>
                                </a:lnTo>
                                <a:lnTo>
                                  <a:pt x="19307" y="10683"/>
                                </a:lnTo>
                                <a:cubicBezTo>
                                  <a:pt x="19293" y="10694"/>
                                  <a:pt x="19286" y="10710"/>
                                  <a:pt x="19286" y="10727"/>
                                </a:cubicBezTo>
                                <a:lnTo>
                                  <a:pt x="19293" y="10808"/>
                                </a:lnTo>
                                <a:lnTo>
                                  <a:pt x="19195" y="10781"/>
                                </a:lnTo>
                                <a:cubicBezTo>
                                  <a:pt x="19187" y="10781"/>
                                  <a:pt x="19173" y="10776"/>
                                  <a:pt x="19166" y="10776"/>
                                </a:cubicBezTo>
                                <a:cubicBezTo>
                                  <a:pt x="19159" y="10776"/>
                                  <a:pt x="19145" y="10776"/>
                                  <a:pt x="19138" y="10781"/>
                                </a:cubicBezTo>
                                <a:lnTo>
                                  <a:pt x="19039" y="10808"/>
                                </a:lnTo>
                                <a:lnTo>
                                  <a:pt x="19046" y="10727"/>
                                </a:lnTo>
                                <a:cubicBezTo>
                                  <a:pt x="19046" y="10710"/>
                                  <a:pt x="19039" y="10694"/>
                                  <a:pt x="19025" y="10683"/>
                                </a:cubicBezTo>
                                <a:lnTo>
                                  <a:pt x="18962" y="10618"/>
                                </a:lnTo>
                                <a:close/>
                                <a:moveTo>
                                  <a:pt x="18320" y="13513"/>
                                </a:moveTo>
                                <a:lnTo>
                                  <a:pt x="18327" y="13502"/>
                                </a:lnTo>
                                <a:cubicBezTo>
                                  <a:pt x="18348" y="13469"/>
                                  <a:pt x="18334" y="13431"/>
                                  <a:pt x="18299" y="13415"/>
                                </a:cubicBezTo>
                                <a:cubicBezTo>
                                  <a:pt x="18256" y="13399"/>
                                  <a:pt x="18207" y="13410"/>
                                  <a:pt x="18186" y="13437"/>
                                </a:cubicBezTo>
                                <a:lnTo>
                                  <a:pt x="18150" y="13486"/>
                                </a:lnTo>
                                <a:cubicBezTo>
                                  <a:pt x="18101" y="13475"/>
                                  <a:pt x="18052" y="13464"/>
                                  <a:pt x="18002" y="13453"/>
                                </a:cubicBezTo>
                                <a:lnTo>
                                  <a:pt x="18390" y="12931"/>
                                </a:lnTo>
                                <a:cubicBezTo>
                                  <a:pt x="18468" y="12941"/>
                                  <a:pt x="18546" y="12947"/>
                                  <a:pt x="18630" y="12947"/>
                                </a:cubicBezTo>
                                <a:lnTo>
                                  <a:pt x="18644" y="12947"/>
                                </a:lnTo>
                                <a:cubicBezTo>
                                  <a:pt x="18694" y="12947"/>
                                  <a:pt x="18729" y="12920"/>
                                  <a:pt x="18729" y="12882"/>
                                </a:cubicBezTo>
                                <a:cubicBezTo>
                                  <a:pt x="18729" y="12844"/>
                                  <a:pt x="18694" y="12816"/>
                                  <a:pt x="18644" y="12816"/>
                                </a:cubicBezTo>
                                <a:lnTo>
                                  <a:pt x="18644" y="12816"/>
                                </a:lnTo>
                                <a:cubicBezTo>
                                  <a:pt x="18496" y="12816"/>
                                  <a:pt x="18355" y="12800"/>
                                  <a:pt x="18214" y="12762"/>
                                </a:cubicBezTo>
                                <a:lnTo>
                                  <a:pt x="18574" y="12283"/>
                                </a:lnTo>
                                <a:cubicBezTo>
                                  <a:pt x="18623" y="12288"/>
                                  <a:pt x="18665" y="12288"/>
                                  <a:pt x="18715" y="12288"/>
                                </a:cubicBezTo>
                                <a:cubicBezTo>
                                  <a:pt x="18870" y="12288"/>
                                  <a:pt x="19025" y="12261"/>
                                  <a:pt x="19173" y="12212"/>
                                </a:cubicBezTo>
                                <a:cubicBezTo>
                                  <a:pt x="19209" y="12223"/>
                                  <a:pt x="19251" y="12234"/>
                                  <a:pt x="19286" y="12245"/>
                                </a:cubicBezTo>
                                <a:cubicBezTo>
                                  <a:pt x="19293" y="12245"/>
                                  <a:pt x="19300" y="12250"/>
                                  <a:pt x="19314" y="12250"/>
                                </a:cubicBezTo>
                                <a:cubicBezTo>
                                  <a:pt x="19350" y="12250"/>
                                  <a:pt x="19385" y="12234"/>
                                  <a:pt x="19392" y="12207"/>
                                </a:cubicBezTo>
                                <a:cubicBezTo>
                                  <a:pt x="19406" y="12174"/>
                                  <a:pt x="19378" y="12136"/>
                                  <a:pt x="19336" y="12125"/>
                                </a:cubicBezTo>
                                <a:cubicBezTo>
                                  <a:pt x="19293" y="12114"/>
                                  <a:pt x="19244" y="12103"/>
                                  <a:pt x="19209" y="12087"/>
                                </a:cubicBezTo>
                                <a:cubicBezTo>
                                  <a:pt x="19209" y="12087"/>
                                  <a:pt x="19202" y="12087"/>
                                  <a:pt x="19202" y="12087"/>
                                </a:cubicBezTo>
                                <a:cubicBezTo>
                                  <a:pt x="19202" y="12087"/>
                                  <a:pt x="19202" y="12087"/>
                                  <a:pt x="19195" y="12087"/>
                                </a:cubicBezTo>
                                <a:cubicBezTo>
                                  <a:pt x="19195" y="12087"/>
                                  <a:pt x="19187" y="12087"/>
                                  <a:pt x="19187" y="12087"/>
                                </a:cubicBezTo>
                                <a:cubicBezTo>
                                  <a:pt x="19187" y="12087"/>
                                  <a:pt x="19180" y="12087"/>
                                  <a:pt x="19180" y="12087"/>
                                </a:cubicBezTo>
                                <a:cubicBezTo>
                                  <a:pt x="19180" y="12087"/>
                                  <a:pt x="19173" y="12087"/>
                                  <a:pt x="19173" y="12087"/>
                                </a:cubicBezTo>
                                <a:cubicBezTo>
                                  <a:pt x="19173" y="12087"/>
                                  <a:pt x="19166" y="12087"/>
                                  <a:pt x="19166" y="12087"/>
                                </a:cubicBezTo>
                                <a:cubicBezTo>
                                  <a:pt x="19166" y="12087"/>
                                  <a:pt x="19159" y="12087"/>
                                  <a:pt x="19159" y="12087"/>
                                </a:cubicBezTo>
                                <a:cubicBezTo>
                                  <a:pt x="19152" y="12087"/>
                                  <a:pt x="19152" y="12087"/>
                                  <a:pt x="19145" y="12087"/>
                                </a:cubicBezTo>
                                <a:cubicBezTo>
                                  <a:pt x="19145" y="12087"/>
                                  <a:pt x="19145" y="12087"/>
                                  <a:pt x="19145" y="12087"/>
                                </a:cubicBezTo>
                                <a:cubicBezTo>
                                  <a:pt x="19145" y="12087"/>
                                  <a:pt x="19138" y="12087"/>
                                  <a:pt x="19138" y="12087"/>
                                </a:cubicBezTo>
                                <a:cubicBezTo>
                                  <a:pt x="19060" y="12114"/>
                                  <a:pt x="18976" y="12136"/>
                                  <a:pt x="18898" y="12147"/>
                                </a:cubicBezTo>
                                <a:lnTo>
                                  <a:pt x="18912" y="12114"/>
                                </a:lnTo>
                                <a:cubicBezTo>
                                  <a:pt x="18926" y="12082"/>
                                  <a:pt x="18898" y="12044"/>
                                  <a:pt x="18856" y="12038"/>
                                </a:cubicBezTo>
                                <a:cubicBezTo>
                                  <a:pt x="18814" y="12027"/>
                                  <a:pt x="18764" y="12049"/>
                                  <a:pt x="18757" y="12082"/>
                                </a:cubicBezTo>
                                <a:lnTo>
                                  <a:pt x="18729" y="12163"/>
                                </a:lnTo>
                                <a:cubicBezTo>
                                  <a:pt x="18616" y="12163"/>
                                  <a:pt x="18496" y="12147"/>
                                  <a:pt x="18390" y="12114"/>
                                </a:cubicBezTo>
                                <a:lnTo>
                                  <a:pt x="19187" y="10950"/>
                                </a:lnTo>
                                <a:lnTo>
                                  <a:pt x="19985" y="12114"/>
                                </a:lnTo>
                                <a:cubicBezTo>
                                  <a:pt x="19865" y="12147"/>
                                  <a:pt x="19738" y="12163"/>
                                  <a:pt x="19611" y="12163"/>
                                </a:cubicBezTo>
                                <a:lnTo>
                                  <a:pt x="19611" y="12163"/>
                                </a:lnTo>
                                <a:cubicBezTo>
                                  <a:pt x="19568" y="12163"/>
                                  <a:pt x="19526" y="12190"/>
                                  <a:pt x="19526" y="12223"/>
                                </a:cubicBezTo>
                                <a:cubicBezTo>
                                  <a:pt x="19526" y="12261"/>
                                  <a:pt x="19561" y="12288"/>
                                  <a:pt x="19604" y="12288"/>
                                </a:cubicBezTo>
                                <a:cubicBezTo>
                                  <a:pt x="19611" y="12288"/>
                                  <a:pt x="19625" y="12288"/>
                                  <a:pt x="19632" y="12288"/>
                                </a:cubicBezTo>
                                <a:cubicBezTo>
                                  <a:pt x="19681" y="12288"/>
                                  <a:pt x="19731" y="12288"/>
                                  <a:pt x="19780" y="12283"/>
                                </a:cubicBezTo>
                                <a:lnTo>
                                  <a:pt x="20140" y="12762"/>
                                </a:lnTo>
                                <a:cubicBezTo>
                                  <a:pt x="20034" y="12789"/>
                                  <a:pt x="19928" y="12805"/>
                                  <a:pt x="19822" y="12811"/>
                                </a:cubicBezTo>
                                <a:lnTo>
                                  <a:pt x="19787" y="12740"/>
                                </a:lnTo>
                                <a:cubicBezTo>
                                  <a:pt x="19773" y="12707"/>
                                  <a:pt x="19724" y="12691"/>
                                  <a:pt x="19681" y="12702"/>
                                </a:cubicBezTo>
                                <a:cubicBezTo>
                                  <a:pt x="19639" y="12713"/>
                                  <a:pt x="19618" y="12751"/>
                                  <a:pt x="19632" y="12784"/>
                                </a:cubicBezTo>
                                <a:lnTo>
                                  <a:pt x="19646" y="12811"/>
                                </a:lnTo>
                                <a:cubicBezTo>
                                  <a:pt x="19498" y="12805"/>
                                  <a:pt x="19350" y="12778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9" y="12729"/>
                                  <a:pt x="19209" y="12729"/>
                                  <a:pt x="19209" y="12729"/>
                                </a:cubicBezTo>
                                <a:cubicBezTo>
                                  <a:pt x="19202" y="12729"/>
                                  <a:pt x="19202" y="12729"/>
                                  <a:pt x="19195" y="12724"/>
                                </a:cubicBezTo>
                                <a:cubicBezTo>
                                  <a:pt x="19195" y="12724"/>
                                  <a:pt x="19195" y="12724"/>
                                  <a:pt x="19195" y="12724"/>
                                </a:cubicBezTo>
                                <a:cubicBezTo>
                                  <a:pt x="19187" y="12724"/>
                                  <a:pt x="19187" y="12724"/>
                                  <a:pt x="19180" y="12724"/>
                                </a:cubicBezTo>
                                <a:cubicBezTo>
                                  <a:pt x="19180" y="12724"/>
                                  <a:pt x="19173" y="12724"/>
                                  <a:pt x="19173" y="12724"/>
                                </a:cubicBezTo>
                                <a:cubicBezTo>
                                  <a:pt x="19173" y="12724"/>
                                  <a:pt x="19166" y="12724"/>
                                  <a:pt x="19166" y="12724"/>
                                </a:cubicBezTo>
                                <a:cubicBezTo>
                                  <a:pt x="19159" y="12724"/>
                                  <a:pt x="19159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152" y="12724"/>
                                  <a:pt x="19152" y="12724"/>
                                  <a:pt x="19152" y="12724"/>
                                </a:cubicBezTo>
                                <a:cubicBezTo>
                                  <a:pt x="19096" y="12746"/>
                                  <a:pt x="19032" y="12762"/>
                                  <a:pt x="18969" y="12773"/>
                                </a:cubicBezTo>
                                <a:cubicBezTo>
                                  <a:pt x="18926" y="12784"/>
                                  <a:pt x="18898" y="12816"/>
                                  <a:pt x="18912" y="12849"/>
                                </a:cubicBezTo>
                                <a:cubicBezTo>
                                  <a:pt x="18919" y="12876"/>
                                  <a:pt x="18955" y="12898"/>
                                  <a:pt x="18990" y="12898"/>
                                </a:cubicBezTo>
                                <a:cubicBezTo>
                                  <a:pt x="18997" y="12898"/>
                                  <a:pt x="19004" y="12898"/>
                                  <a:pt x="19011" y="12898"/>
                                </a:cubicBezTo>
                                <a:cubicBezTo>
                                  <a:pt x="19068" y="12887"/>
                                  <a:pt x="19131" y="12871"/>
                                  <a:pt x="19187" y="12854"/>
                                </a:cubicBezTo>
                                <a:cubicBezTo>
                                  <a:pt x="19364" y="12909"/>
                                  <a:pt x="19547" y="12936"/>
                                  <a:pt x="19731" y="12936"/>
                                </a:cubicBezTo>
                                <a:cubicBezTo>
                                  <a:pt x="19745" y="12936"/>
                                  <a:pt x="19759" y="12936"/>
                                  <a:pt x="19773" y="12936"/>
                                </a:cubicBezTo>
                                <a:cubicBezTo>
                                  <a:pt x="19773" y="12936"/>
                                  <a:pt x="19773" y="12936"/>
                                  <a:pt x="19780" y="12936"/>
                                </a:cubicBezTo>
                                <a:cubicBezTo>
                                  <a:pt x="19780" y="12936"/>
                                  <a:pt x="19787" y="12936"/>
                                  <a:pt x="19787" y="12936"/>
                                </a:cubicBezTo>
                                <a:cubicBezTo>
                                  <a:pt x="19851" y="12936"/>
                                  <a:pt x="19914" y="12931"/>
                                  <a:pt x="19978" y="12920"/>
                                </a:cubicBezTo>
                                <a:lnTo>
                                  <a:pt x="20366" y="13442"/>
                                </a:lnTo>
                                <a:cubicBezTo>
                                  <a:pt x="19999" y="13546"/>
                                  <a:pt x="19582" y="1353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23" y="13415"/>
                                  <a:pt x="19223" y="13415"/>
                                  <a:pt x="19223" y="13415"/>
                                </a:cubicBezTo>
                                <a:cubicBezTo>
                                  <a:pt x="19216" y="13415"/>
                                  <a:pt x="19216" y="13415"/>
                                  <a:pt x="19209" y="13410"/>
                                </a:cubicBezTo>
                                <a:cubicBezTo>
                                  <a:pt x="19209" y="13410"/>
                                  <a:pt x="19209" y="13410"/>
                                  <a:pt x="19202" y="13410"/>
                                </a:cubicBezTo>
                                <a:cubicBezTo>
                                  <a:pt x="19195" y="13410"/>
                                  <a:pt x="19195" y="13410"/>
                                  <a:pt x="19187" y="13410"/>
                                </a:cubicBezTo>
                                <a:cubicBezTo>
                                  <a:pt x="19180" y="13410"/>
                                  <a:pt x="19180" y="13410"/>
                                  <a:pt x="19173" y="13410"/>
                                </a:cubicBezTo>
                                <a:cubicBezTo>
                                  <a:pt x="19173" y="13410"/>
                                  <a:pt x="19173" y="13410"/>
                                  <a:pt x="19166" y="13410"/>
                                </a:cubicBezTo>
                                <a:cubicBezTo>
                                  <a:pt x="19159" y="13410"/>
                                  <a:pt x="19159" y="13410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9152" y="13415"/>
                                  <a:pt x="19152" y="13415"/>
                                  <a:pt x="19152" y="13415"/>
                                </a:cubicBezTo>
                                <a:cubicBezTo>
                                  <a:pt x="18877" y="13507"/>
                                  <a:pt x="18595" y="13540"/>
                                  <a:pt x="18320" y="13513"/>
                                </a:cubicBezTo>
                                <a:close/>
                                <a:moveTo>
                                  <a:pt x="4430" y="9219"/>
                                </a:moveTo>
                                <a:cubicBezTo>
                                  <a:pt x="4472" y="9219"/>
                                  <a:pt x="4508" y="9197"/>
                                  <a:pt x="4515" y="9165"/>
                                </a:cubicBezTo>
                                <a:cubicBezTo>
                                  <a:pt x="4522" y="9132"/>
                                  <a:pt x="4486" y="9099"/>
                                  <a:pt x="4444" y="9094"/>
                                </a:cubicBezTo>
                                <a:cubicBezTo>
                                  <a:pt x="4324" y="9083"/>
                                  <a:pt x="4197" y="9078"/>
                                  <a:pt x="4077" y="9072"/>
                                </a:cubicBezTo>
                                <a:cubicBezTo>
                                  <a:pt x="4084" y="9061"/>
                                  <a:pt x="4084" y="9045"/>
                                  <a:pt x="4084" y="9029"/>
                                </a:cubicBezTo>
                                <a:lnTo>
                                  <a:pt x="4084" y="8707"/>
                                </a:lnTo>
                                <a:cubicBezTo>
                                  <a:pt x="4204" y="8729"/>
                                  <a:pt x="4324" y="8735"/>
                                  <a:pt x="4444" y="8735"/>
                                </a:cubicBezTo>
                                <a:cubicBezTo>
                                  <a:pt x="4677" y="8735"/>
                                  <a:pt x="4910" y="8697"/>
                                  <a:pt x="5121" y="8626"/>
                                </a:cubicBezTo>
                                <a:cubicBezTo>
                                  <a:pt x="5121" y="8626"/>
                                  <a:pt x="5121" y="8626"/>
                                  <a:pt x="5128" y="8626"/>
                                </a:cubicBezTo>
                                <a:cubicBezTo>
                                  <a:pt x="5128" y="8626"/>
                                  <a:pt x="5128" y="8626"/>
                                  <a:pt x="5135" y="8626"/>
                                </a:cubicBezTo>
                                <a:cubicBezTo>
                                  <a:pt x="5135" y="8626"/>
                                  <a:pt x="5135" y="8626"/>
                                  <a:pt x="5143" y="8626"/>
                                </a:cubicBezTo>
                                <a:cubicBezTo>
                                  <a:pt x="5143" y="8626"/>
                                  <a:pt x="5143" y="8626"/>
                                  <a:pt x="5143" y="8626"/>
                                </a:cubicBezTo>
                                <a:cubicBezTo>
                                  <a:pt x="5150" y="8626"/>
                                  <a:pt x="5150" y="8620"/>
                                  <a:pt x="5150" y="8620"/>
                                </a:cubicBezTo>
                                <a:cubicBezTo>
                                  <a:pt x="5150" y="8620"/>
                                  <a:pt x="5150" y="8620"/>
                                  <a:pt x="5150" y="8620"/>
                                </a:cubicBezTo>
                                <a:cubicBezTo>
                                  <a:pt x="5150" y="8615"/>
                                  <a:pt x="5157" y="8615"/>
                                  <a:pt x="5157" y="8610"/>
                                </a:cubicBezTo>
                                <a:lnTo>
                                  <a:pt x="5157" y="8610"/>
                                </a:lnTo>
                                <a:cubicBezTo>
                                  <a:pt x="5157" y="8604"/>
                                  <a:pt x="5164" y="8604"/>
                                  <a:pt x="5164" y="8599"/>
                                </a:cubicBezTo>
                                <a:cubicBezTo>
                                  <a:pt x="5164" y="8599"/>
                                  <a:pt x="5164" y="8599"/>
                                  <a:pt x="5164" y="8599"/>
                                </a:cubicBezTo>
                                <a:cubicBezTo>
                                  <a:pt x="5164" y="8593"/>
                                  <a:pt x="5164" y="8593"/>
                                  <a:pt x="5171" y="8588"/>
                                </a:cubicBezTo>
                                <a:cubicBezTo>
                                  <a:pt x="5171" y="8588"/>
                                  <a:pt x="5171" y="8588"/>
                                  <a:pt x="5171" y="8588"/>
                                </a:cubicBezTo>
                                <a:cubicBezTo>
                                  <a:pt x="5171" y="8582"/>
                                  <a:pt x="5171" y="8582"/>
                                  <a:pt x="5171" y="8577"/>
                                </a:cubicBezTo>
                                <a:lnTo>
                                  <a:pt x="5171" y="8577"/>
                                </a:lnTo>
                                <a:cubicBezTo>
                                  <a:pt x="5171" y="8571"/>
                                  <a:pt x="5171" y="8571"/>
                                  <a:pt x="5171" y="8566"/>
                                </a:cubicBezTo>
                                <a:cubicBezTo>
                                  <a:pt x="5171" y="8566"/>
                                  <a:pt x="5171" y="8566"/>
                                  <a:pt x="5171" y="8566"/>
                                </a:cubicBezTo>
                                <a:cubicBezTo>
                                  <a:pt x="5171" y="8561"/>
                                  <a:pt x="5171" y="8561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5"/>
                                  <a:pt x="5164" y="8555"/>
                                </a:cubicBezTo>
                                <a:cubicBezTo>
                                  <a:pt x="5164" y="8555"/>
                                  <a:pt x="5164" y="8550"/>
                                  <a:pt x="5164" y="8550"/>
                                </a:cubicBezTo>
                                <a:lnTo>
                                  <a:pt x="4755" y="8000"/>
                                </a:lnTo>
                                <a:cubicBezTo>
                                  <a:pt x="4811" y="7989"/>
                                  <a:pt x="4867" y="7973"/>
                                  <a:pt x="4917" y="7956"/>
                                </a:cubicBezTo>
                                <a:cubicBezTo>
                                  <a:pt x="4917" y="7956"/>
                                  <a:pt x="4917" y="7956"/>
                                  <a:pt x="4924" y="7956"/>
                                </a:cubicBezTo>
                                <a:cubicBezTo>
                                  <a:pt x="4924" y="7956"/>
                                  <a:pt x="4924" y="7956"/>
                                  <a:pt x="4931" y="7956"/>
                                </a:cubicBezTo>
                                <a:cubicBezTo>
                                  <a:pt x="4931" y="7956"/>
                                  <a:pt x="4931" y="7956"/>
                                  <a:pt x="4938" y="7956"/>
                                </a:cubicBezTo>
                                <a:cubicBezTo>
                                  <a:pt x="4938" y="7956"/>
                                  <a:pt x="4938" y="7956"/>
                                  <a:pt x="4945" y="7956"/>
                                </a:cubicBezTo>
                                <a:cubicBezTo>
                                  <a:pt x="4945" y="7956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2" y="7951"/>
                                  <a:pt x="4952" y="7951"/>
                                </a:cubicBezTo>
                                <a:cubicBezTo>
                                  <a:pt x="4952" y="7951"/>
                                  <a:pt x="4959" y="7946"/>
                                  <a:pt x="4959" y="7946"/>
                                </a:cubicBezTo>
                                <a:cubicBezTo>
                                  <a:pt x="4959" y="7946"/>
                                  <a:pt x="4959" y="7946"/>
                                  <a:pt x="4959" y="7946"/>
                                </a:cubicBezTo>
                                <a:cubicBezTo>
                                  <a:pt x="4959" y="7940"/>
                                  <a:pt x="4966" y="7940"/>
                                  <a:pt x="4966" y="7935"/>
                                </a:cubicBezTo>
                                <a:cubicBezTo>
                                  <a:pt x="4966" y="7935"/>
                                  <a:pt x="4966" y="7935"/>
                                  <a:pt x="4966" y="7935"/>
                                </a:cubicBezTo>
                                <a:cubicBezTo>
                                  <a:pt x="4966" y="7929"/>
                                  <a:pt x="4966" y="7929"/>
                                  <a:pt x="4966" y="7924"/>
                                </a:cubicBezTo>
                                <a:cubicBezTo>
                                  <a:pt x="4966" y="7924"/>
                                  <a:pt x="4966" y="7924"/>
                                  <a:pt x="4966" y="7918"/>
                                </a:cubicBezTo>
                                <a:cubicBezTo>
                                  <a:pt x="4966" y="7913"/>
                                  <a:pt x="4966" y="7913"/>
                                  <a:pt x="4966" y="7907"/>
                                </a:cubicBezTo>
                                <a:cubicBezTo>
                                  <a:pt x="4966" y="7907"/>
                                  <a:pt x="4966" y="7907"/>
                                  <a:pt x="4966" y="7902"/>
                                </a:cubicBezTo>
                                <a:cubicBezTo>
                                  <a:pt x="4966" y="7897"/>
                                  <a:pt x="4966" y="7897"/>
                                  <a:pt x="4966" y="7891"/>
                                </a:cubicBezTo>
                                <a:cubicBezTo>
                                  <a:pt x="4966" y="7891"/>
                                  <a:pt x="4966" y="7891"/>
                                  <a:pt x="4966" y="7886"/>
                                </a:cubicBezTo>
                                <a:cubicBezTo>
                                  <a:pt x="4966" y="7880"/>
                                  <a:pt x="4966" y="7880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75"/>
                                  <a:pt x="4959" y="7875"/>
                                </a:cubicBezTo>
                                <a:cubicBezTo>
                                  <a:pt x="4959" y="7875"/>
                                  <a:pt x="4959" y="7869"/>
                                  <a:pt x="4959" y="7869"/>
                                </a:cubicBezTo>
                                <a:lnTo>
                                  <a:pt x="4578" y="7363"/>
                                </a:lnTo>
                                <a:cubicBezTo>
                                  <a:pt x="4642" y="7352"/>
                                  <a:pt x="4698" y="7331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55" y="7314"/>
                                  <a:pt x="4755" y="7314"/>
                                </a:cubicBezTo>
                                <a:cubicBezTo>
                                  <a:pt x="4755" y="7314"/>
                                  <a:pt x="4762" y="7309"/>
                                  <a:pt x="4762" y="7309"/>
                                </a:cubicBezTo>
                                <a:cubicBezTo>
                                  <a:pt x="4762" y="7309"/>
                                  <a:pt x="4762" y="7309"/>
                                  <a:pt x="4762" y="7309"/>
                                </a:cubicBezTo>
                                <a:cubicBezTo>
                                  <a:pt x="4769" y="7309"/>
                                  <a:pt x="4769" y="7303"/>
                                  <a:pt x="4776" y="7303"/>
                                </a:cubicBezTo>
                                <a:cubicBezTo>
                                  <a:pt x="4776" y="7303"/>
                                  <a:pt x="4776" y="7303"/>
                                  <a:pt x="4776" y="7303"/>
                                </a:cubicBezTo>
                                <a:cubicBezTo>
                                  <a:pt x="4797" y="7282"/>
                                  <a:pt x="4804" y="7254"/>
                                  <a:pt x="4790" y="7233"/>
                                </a:cubicBezTo>
                                <a:lnTo>
                                  <a:pt x="4000" y="6079"/>
                                </a:lnTo>
                                <a:cubicBezTo>
                                  <a:pt x="4007" y="6079"/>
                                  <a:pt x="4014" y="6079"/>
                                  <a:pt x="4014" y="6079"/>
                                </a:cubicBezTo>
                                <a:cubicBezTo>
                                  <a:pt x="4028" y="6079"/>
                                  <a:pt x="4049" y="6073"/>
                                  <a:pt x="4063" y="6068"/>
                                </a:cubicBezTo>
                                <a:cubicBezTo>
                                  <a:pt x="4084" y="6057"/>
                                  <a:pt x="4098" y="6035"/>
                                  <a:pt x="4098" y="6014"/>
                                </a:cubicBezTo>
                                <a:lnTo>
                                  <a:pt x="4091" y="5861"/>
                                </a:lnTo>
                                <a:lnTo>
                                  <a:pt x="4218" y="5741"/>
                                </a:lnTo>
                                <a:cubicBezTo>
                                  <a:pt x="4233" y="5725"/>
                                  <a:pt x="4240" y="5703"/>
                                  <a:pt x="4233" y="5682"/>
                                </a:cubicBezTo>
                                <a:cubicBezTo>
                                  <a:pt x="4225" y="5660"/>
                                  <a:pt x="4204" y="5644"/>
                                  <a:pt x="4176" y="5638"/>
                                </a:cubicBezTo>
                                <a:lnTo>
                                  <a:pt x="3986" y="5595"/>
                                </a:lnTo>
                                <a:lnTo>
                                  <a:pt x="3866" y="5437"/>
                                </a:lnTo>
                                <a:cubicBezTo>
                                  <a:pt x="3837" y="5399"/>
                                  <a:pt x="3760" y="5399"/>
                                  <a:pt x="3725" y="5437"/>
                                </a:cubicBezTo>
                                <a:lnTo>
                                  <a:pt x="3612" y="5567"/>
                                </a:lnTo>
                                <a:lnTo>
                                  <a:pt x="3421" y="5611"/>
                                </a:lnTo>
                                <a:cubicBezTo>
                                  <a:pt x="3393" y="5616"/>
                                  <a:pt x="3372" y="5633"/>
                                  <a:pt x="3365" y="5654"/>
                                </a:cubicBezTo>
                                <a:cubicBezTo>
                                  <a:pt x="3358" y="5676"/>
                                  <a:pt x="3365" y="5698"/>
                                  <a:pt x="3379" y="5714"/>
                                </a:cubicBezTo>
                                <a:lnTo>
                                  <a:pt x="3506" y="5834"/>
                                </a:lnTo>
                                <a:lnTo>
                                  <a:pt x="3499" y="5986"/>
                                </a:lnTo>
                                <a:cubicBezTo>
                                  <a:pt x="3499" y="6008"/>
                                  <a:pt x="3513" y="6030"/>
                                  <a:pt x="3534" y="6041"/>
                                </a:cubicBezTo>
                                <a:cubicBezTo>
                                  <a:pt x="3555" y="6052"/>
                                  <a:pt x="3576" y="6057"/>
                                  <a:pt x="3598" y="6052"/>
                                </a:cubicBezTo>
                                <a:lnTo>
                                  <a:pt x="2808" y="7205"/>
                                </a:lnTo>
                                <a:cubicBezTo>
                                  <a:pt x="2793" y="7233"/>
                                  <a:pt x="2793" y="7260"/>
                                  <a:pt x="2822" y="7276"/>
                                </a:cubicBezTo>
                                <a:cubicBezTo>
                                  <a:pt x="2822" y="7276"/>
                                  <a:pt x="2822" y="7276"/>
                                  <a:pt x="2822" y="7276"/>
                                </a:cubicBezTo>
                                <a:cubicBezTo>
                                  <a:pt x="2822" y="7282"/>
                                  <a:pt x="2829" y="7282"/>
                                  <a:pt x="2836" y="7282"/>
                                </a:cubicBezTo>
                                <a:cubicBezTo>
                                  <a:pt x="2836" y="7282"/>
                                  <a:pt x="2836" y="7282"/>
                                  <a:pt x="2836" y="7282"/>
                                </a:cubicBezTo>
                                <a:cubicBezTo>
                                  <a:pt x="2836" y="7282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43" y="7287"/>
                                  <a:pt x="2843" y="7287"/>
                                  <a:pt x="2843" y="7287"/>
                                </a:cubicBezTo>
                                <a:cubicBezTo>
                                  <a:pt x="2899" y="7309"/>
                                  <a:pt x="2963" y="7325"/>
                                  <a:pt x="3019" y="7336"/>
                                </a:cubicBezTo>
                                <a:lnTo>
                                  <a:pt x="2638" y="7842"/>
                                </a:lnTo>
                                <a:cubicBezTo>
                                  <a:pt x="2638" y="7842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48"/>
                                  <a:pt x="2638" y="7848"/>
                                  <a:pt x="2638" y="7848"/>
                                </a:cubicBezTo>
                                <a:cubicBezTo>
                                  <a:pt x="2638" y="7853"/>
                                  <a:pt x="2638" y="7853"/>
                                  <a:pt x="2631" y="7859"/>
                                </a:cubicBezTo>
                                <a:cubicBezTo>
                                  <a:pt x="2631" y="7859"/>
                                  <a:pt x="2631" y="7859"/>
                                  <a:pt x="2631" y="7864"/>
                                </a:cubicBezTo>
                                <a:cubicBezTo>
                                  <a:pt x="2631" y="7869"/>
                                  <a:pt x="2631" y="7869"/>
                                  <a:pt x="2631" y="7875"/>
                                </a:cubicBezTo>
                                <a:cubicBezTo>
                                  <a:pt x="2631" y="7875"/>
                                  <a:pt x="2631" y="7875"/>
                                  <a:pt x="2631" y="7880"/>
                                </a:cubicBezTo>
                                <a:cubicBezTo>
                                  <a:pt x="2631" y="7886"/>
                                  <a:pt x="2631" y="7886"/>
                                  <a:pt x="2631" y="7891"/>
                                </a:cubicBezTo>
                                <a:cubicBezTo>
                                  <a:pt x="2631" y="7891"/>
                                  <a:pt x="2631" y="7891"/>
                                  <a:pt x="2631" y="7897"/>
                                </a:cubicBezTo>
                                <a:cubicBezTo>
                                  <a:pt x="2631" y="7902"/>
                                  <a:pt x="2631" y="7902"/>
                                  <a:pt x="2631" y="7907"/>
                                </a:cubicBezTo>
                                <a:cubicBezTo>
                                  <a:pt x="2631" y="7907"/>
                                  <a:pt x="2631" y="7907"/>
                                  <a:pt x="2631" y="7907"/>
                                </a:cubicBezTo>
                                <a:cubicBezTo>
                                  <a:pt x="2631" y="7913"/>
                                  <a:pt x="2638" y="7913"/>
                                  <a:pt x="2638" y="7918"/>
                                </a:cubicBezTo>
                                <a:cubicBezTo>
                                  <a:pt x="2638" y="7918"/>
                                  <a:pt x="2638" y="7918"/>
                                  <a:pt x="2638" y="7918"/>
                                </a:cubicBezTo>
                                <a:cubicBezTo>
                                  <a:pt x="2638" y="7918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45" y="7924"/>
                                  <a:pt x="2645" y="7924"/>
                                </a:cubicBezTo>
                                <a:cubicBezTo>
                                  <a:pt x="2645" y="7924"/>
                                  <a:pt x="2652" y="7929"/>
                                  <a:pt x="2652" y="7929"/>
                                </a:cubicBezTo>
                                <a:cubicBezTo>
                                  <a:pt x="2652" y="7929"/>
                                  <a:pt x="2652" y="7929"/>
                                  <a:pt x="2659" y="7929"/>
                                </a:cubicBezTo>
                                <a:cubicBezTo>
                                  <a:pt x="2659" y="7929"/>
                                  <a:pt x="2659" y="7929"/>
                                  <a:pt x="2666" y="7929"/>
                                </a:cubicBezTo>
                                <a:cubicBezTo>
                                  <a:pt x="2666" y="7929"/>
                                  <a:pt x="2666" y="7929"/>
                                  <a:pt x="2674" y="7929"/>
                                </a:cubicBezTo>
                                <a:cubicBezTo>
                                  <a:pt x="2674" y="7929"/>
                                  <a:pt x="2674" y="7929"/>
                                  <a:pt x="2681" y="7929"/>
                                </a:cubicBezTo>
                                <a:cubicBezTo>
                                  <a:pt x="2737" y="7946"/>
                                  <a:pt x="2786" y="7962"/>
                                  <a:pt x="2843" y="7973"/>
                                </a:cubicBezTo>
                                <a:lnTo>
                                  <a:pt x="2434" y="8522"/>
                                </a:lnTo>
                                <a:cubicBezTo>
                                  <a:pt x="2420" y="8544"/>
                                  <a:pt x="2420" y="8566"/>
                                  <a:pt x="2434" y="8588"/>
                                </a:cubicBezTo>
                                <a:cubicBezTo>
                                  <a:pt x="2441" y="8599"/>
                                  <a:pt x="2455" y="8610"/>
                                  <a:pt x="2476" y="8615"/>
                                </a:cubicBezTo>
                                <a:cubicBezTo>
                                  <a:pt x="2575" y="8648"/>
                                  <a:pt x="2681" y="8675"/>
                                  <a:pt x="2793" y="8691"/>
                                </a:cubicBezTo>
                                <a:cubicBezTo>
                                  <a:pt x="2793" y="8691"/>
                                  <a:pt x="2801" y="8691"/>
                                  <a:pt x="2801" y="8691"/>
                                </a:cubicBezTo>
                                <a:cubicBezTo>
                                  <a:pt x="2913" y="8707"/>
                                  <a:pt x="3033" y="8718"/>
                                  <a:pt x="3153" y="8718"/>
                                </a:cubicBezTo>
                                <a:cubicBezTo>
                                  <a:pt x="3273" y="8718"/>
                                  <a:pt x="3393" y="8707"/>
                                  <a:pt x="3513" y="8686"/>
                                </a:cubicBezTo>
                                <a:lnTo>
                                  <a:pt x="3513" y="9012"/>
                                </a:lnTo>
                                <a:cubicBezTo>
                                  <a:pt x="3513" y="9029"/>
                                  <a:pt x="3513" y="9039"/>
                                  <a:pt x="3520" y="9056"/>
                                </a:cubicBezTo>
                                <a:cubicBezTo>
                                  <a:pt x="3499" y="9056"/>
                                  <a:pt x="3471" y="9056"/>
                                  <a:pt x="3442" y="9056"/>
                                </a:cubicBezTo>
                                <a:cubicBezTo>
                                  <a:pt x="3393" y="9056"/>
                                  <a:pt x="3365" y="9088"/>
                                  <a:pt x="3365" y="9127"/>
                                </a:cubicBezTo>
                                <a:cubicBezTo>
                                  <a:pt x="3365" y="9165"/>
                                  <a:pt x="3407" y="9186"/>
                                  <a:pt x="3457" y="9186"/>
                                </a:cubicBezTo>
                                <a:cubicBezTo>
                                  <a:pt x="3781" y="9170"/>
                                  <a:pt x="4098" y="9176"/>
                                  <a:pt x="4423" y="9208"/>
                                </a:cubicBezTo>
                                <a:cubicBezTo>
                                  <a:pt x="4423" y="9219"/>
                                  <a:pt x="4423" y="9219"/>
                                  <a:pt x="4430" y="9219"/>
                                </a:cubicBezTo>
                                <a:close/>
                                <a:moveTo>
                                  <a:pt x="3591" y="5703"/>
                                </a:moveTo>
                                <a:lnTo>
                                  <a:pt x="3689" y="5682"/>
                                </a:lnTo>
                                <a:cubicBezTo>
                                  <a:pt x="3711" y="5676"/>
                                  <a:pt x="3725" y="5671"/>
                                  <a:pt x="3739" y="5654"/>
                                </a:cubicBezTo>
                                <a:lnTo>
                                  <a:pt x="3795" y="5589"/>
                                </a:lnTo>
                                <a:lnTo>
                                  <a:pt x="3852" y="5654"/>
                                </a:lnTo>
                                <a:cubicBezTo>
                                  <a:pt x="3866" y="5665"/>
                                  <a:pt x="3880" y="5676"/>
                                  <a:pt x="3901" y="5682"/>
                                </a:cubicBezTo>
                                <a:lnTo>
                                  <a:pt x="4000" y="5703"/>
                                </a:lnTo>
                                <a:lnTo>
                                  <a:pt x="3936" y="5769"/>
                                </a:lnTo>
                                <a:cubicBezTo>
                                  <a:pt x="3922" y="5780"/>
                                  <a:pt x="3915" y="5796"/>
                                  <a:pt x="3915" y="5812"/>
                                </a:cubicBezTo>
                                <a:lnTo>
                                  <a:pt x="3922" y="5894"/>
                                </a:lnTo>
                                <a:lnTo>
                                  <a:pt x="3823" y="5867"/>
                                </a:lnTo>
                                <a:cubicBezTo>
                                  <a:pt x="3816" y="5867"/>
                                  <a:pt x="3802" y="5861"/>
                                  <a:pt x="3795" y="5861"/>
                                </a:cubicBezTo>
                                <a:cubicBezTo>
                                  <a:pt x="3788" y="5861"/>
                                  <a:pt x="3774" y="5861"/>
                                  <a:pt x="3767" y="5867"/>
                                </a:cubicBezTo>
                                <a:lnTo>
                                  <a:pt x="3668" y="5894"/>
                                </a:lnTo>
                                <a:lnTo>
                                  <a:pt x="3675" y="5812"/>
                                </a:lnTo>
                                <a:cubicBezTo>
                                  <a:pt x="3675" y="5796"/>
                                  <a:pt x="3668" y="5780"/>
                                  <a:pt x="3654" y="5769"/>
                                </a:cubicBezTo>
                                <a:lnTo>
                                  <a:pt x="3591" y="5703"/>
                                </a:lnTo>
                                <a:close/>
                                <a:moveTo>
                                  <a:pt x="2942" y="8593"/>
                                </a:moveTo>
                                <a:lnTo>
                                  <a:pt x="2949" y="8582"/>
                                </a:lnTo>
                                <a:cubicBezTo>
                                  <a:pt x="2970" y="8550"/>
                                  <a:pt x="2956" y="8512"/>
                                  <a:pt x="2920" y="8495"/>
                                </a:cubicBezTo>
                                <a:cubicBezTo>
                                  <a:pt x="2878" y="8479"/>
                                  <a:pt x="2829" y="8490"/>
                                  <a:pt x="2808" y="8517"/>
                                </a:cubicBezTo>
                                <a:lnTo>
                                  <a:pt x="2772" y="8566"/>
                                </a:lnTo>
                                <a:cubicBezTo>
                                  <a:pt x="2723" y="8555"/>
                                  <a:pt x="2674" y="8544"/>
                                  <a:pt x="2624" y="8533"/>
                                </a:cubicBezTo>
                                <a:lnTo>
                                  <a:pt x="3012" y="8011"/>
                                </a:lnTo>
                                <a:cubicBezTo>
                                  <a:pt x="3090" y="8022"/>
                                  <a:pt x="3167" y="8027"/>
                                  <a:pt x="3252" y="8027"/>
                                </a:cubicBezTo>
                                <a:lnTo>
                                  <a:pt x="3259" y="8027"/>
                                </a:lnTo>
                                <a:cubicBezTo>
                                  <a:pt x="3308" y="8027"/>
                                  <a:pt x="3344" y="8000"/>
                                  <a:pt x="3344" y="7962"/>
                                </a:cubicBezTo>
                                <a:cubicBezTo>
                                  <a:pt x="3344" y="7924"/>
                                  <a:pt x="3308" y="7897"/>
                                  <a:pt x="3259" y="7897"/>
                                </a:cubicBezTo>
                                <a:lnTo>
                                  <a:pt x="3259" y="7897"/>
                                </a:lnTo>
                                <a:cubicBezTo>
                                  <a:pt x="3111" y="7897"/>
                                  <a:pt x="2970" y="7880"/>
                                  <a:pt x="2829" y="7842"/>
                                </a:cubicBezTo>
                                <a:lnTo>
                                  <a:pt x="3189" y="7363"/>
                                </a:lnTo>
                                <a:cubicBezTo>
                                  <a:pt x="3238" y="7369"/>
                                  <a:pt x="3280" y="7369"/>
                                  <a:pt x="3330" y="7369"/>
                                </a:cubicBezTo>
                                <a:cubicBezTo>
                                  <a:pt x="3485" y="7369"/>
                                  <a:pt x="3640" y="7341"/>
                                  <a:pt x="3788" y="7293"/>
                                </a:cubicBezTo>
                                <a:cubicBezTo>
                                  <a:pt x="3823" y="7303"/>
                                  <a:pt x="3866" y="7314"/>
                                  <a:pt x="3901" y="7325"/>
                                </a:cubicBezTo>
                                <a:cubicBezTo>
                                  <a:pt x="3908" y="7325"/>
                                  <a:pt x="3915" y="7331"/>
                                  <a:pt x="3929" y="7331"/>
                                </a:cubicBezTo>
                                <a:cubicBezTo>
                                  <a:pt x="3964" y="7331"/>
                                  <a:pt x="4000" y="7314"/>
                                  <a:pt x="4007" y="7287"/>
                                </a:cubicBezTo>
                                <a:cubicBezTo>
                                  <a:pt x="4021" y="7254"/>
                                  <a:pt x="3993" y="7216"/>
                                  <a:pt x="3950" y="7205"/>
                                </a:cubicBezTo>
                                <a:cubicBezTo>
                                  <a:pt x="3908" y="7195"/>
                                  <a:pt x="3859" y="7184"/>
                                  <a:pt x="3823" y="7167"/>
                                </a:cubicBezTo>
                                <a:cubicBezTo>
                                  <a:pt x="3823" y="7167"/>
                                  <a:pt x="3816" y="7167"/>
                                  <a:pt x="3816" y="7167"/>
                                </a:cubicBezTo>
                                <a:cubicBezTo>
                                  <a:pt x="3816" y="7167"/>
                                  <a:pt x="3816" y="7167"/>
                                  <a:pt x="3809" y="7167"/>
                                </a:cubicBezTo>
                                <a:cubicBezTo>
                                  <a:pt x="3809" y="7167"/>
                                  <a:pt x="3802" y="7167"/>
                                  <a:pt x="3802" y="7167"/>
                                </a:cubicBezTo>
                                <a:cubicBezTo>
                                  <a:pt x="3802" y="7167"/>
                                  <a:pt x="3795" y="7167"/>
                                  <a:pt x="3795" y="7167"/>
                                </a:cubicBezTo>
                                <a:cubicBezTo>
                                  <a:pt x="3795" y="7167"/>
                                  <a:pt x="3788" y="7167"/>
                                  <a:pt x="3788" y="7167"/>
                                </a:cubicBezTo>
                                <a:cubicBezTo>
                                  <a:pt x="3788" y="7167"/>
                                  <a:pt x="3781" y="7167"/>
                                  <a:pt x="3781" y="7167"/>
                                </a:cubicBezTo>
                                <a:cubicBezTo>
                                  <a:pt x="3781" y="7167"/>
                                  <a:pt x="3774" y="7167"/>
                                  <a:pt x="3774" y="7167"/>
                                </a:cubicBezTo>
                                <a:cubicBezTo>
                                  <a:pt x="3767" y="7167"/>
                                  <a:pt x="3767" y="7167"/>
                                  <a:pt x="3760" y="7167"/>
                                </a:cubicBezTo>
                                <a:cubicBezTo>
                                  <a:pt x="3760" y="7167"/>
                                  <a:pt x="3760" y="7167"/>
                                  <a:pt x="3760" y="7167"/>
                                </a:cubicBezTo>
                                <a:cubicBezTo>
                                  <a:pt x="3760" y="7167"/>
                                  <a:pt x="3753" y="7167"/>
                                  <a:pt x="3753" y="7167"/>
                                </a:cubicBezTo>
                                <a:cubicBezTo>
                                  <a:pt x="3675" y="7195"/>
                                  <a:pt x="3591" y="7216"/>
                                  <a:pt x="3513" y="7227"/>
                                </a:cubicBezTo>
                                <a:lnTo>
                                  <a:pt x="3527" y="7195"/>
                                </a:lnTo>
                                <a:cubicBezTo>
                                  <a:pt x="3541" y="7162"/>
                                  <a:pt x="3513" y="7124"/>
                                  <a:pt x="3471" y="7118"/>
                                </a:cubicBezTo>
                                <a:cubicBezTo>
                                  <a:pt x="3428" y="7107"/>
                                  <a:pt x="3379" y="7129"/>
                                  <a:pt x="3372" y="7162"/>
                                </a:cubicBezTo>
                                <a:lnTo>
                                  <a:pt x="3344" y="7244"/>
                                </a:lnTo>
                                <a:cubicBezTo>
                                  <a:pt x="3231" y="7244"/>
                                  <a:pt x="3111" y="7227"/>
                                  <a:pt x="3005" y="7195"/>
                                </a:cubicBezTo>
                                <a:lnTo>
                                  <a:pt x="3802" y="6030"/>
                                </a:lnTo>
                                <a:lnTo>
                                  <a:pt x="4599" y="7195"/>
                                </a:lnTo>
                                <a:cubicBezTo>
                                  <a:pt x="4479" y="7227"/>
                                  <a:pt x="4352" y="7244"/>
                                  <a:pt x="4225" y="7244"/>
                                </a:cubicBezTo>
                                <a:lnTo>
                                  <a:pt x="4225" y="7244"/>
                                </a:lnTo>
                                <a:cubicBezTo>
                                  <a:pt x="4183" y="7244"/>
                                  <a:pt x="4141" y="7271"/>
                                  <a:pt x="4141" y="7303"/>
                                </a:cubicBezTo>
                                <a:cubicBezTo>
                                  <a:pt x="4141" y="7341"/>
                                  <a:pt x="4176" y="7369"/>
                                  <a:pt x="4218" y="7369"/>
                                </a:cubicBezTo>
                                <a:cubicBezTo>
                                  <a:pt x="4225" y="7369"/>
                                  <a:pt x="4240" y="7369"/>
                                  <a:pt x="4247" y="7369"/>
                                </a:cubicBezTo>
                                <a:cubicBezTo>
                                  <a:pt x="4296" y="7369"/>
                                  <a:pt x="4345" y="7369"/>
                                  <a:pt x="4395" y="7363"/>
                                </a:cubicBezTo>
                                <a:lnTo>
                                  <a:pt x="4755" y="7842"/>
                                </a:lnTo>
                                <a:cubicBezTo>
                                  <a:pt x="4649" y="7869"/>
                                  <a:pt x="4543" y="7886"/>
                                  <a:pt x="4437" y="7891"/>
                                </a:cubicBezTo>
                                <a:lnTo>
                                  <a:pt x="4402" y="7820"/>
                                </a:lnTo>
                                <a:cubicBezTo>
                                  <a:pt x="4388" y="7788"/>
                                  <a:pt x="4338" y="7771"/>
                                  <a:pt x="4296" y="7782"/>
                                </a:cubicBezTo>
                                <a:cubicBezTo>
                                  <a:pt x="4254" y="7793"/>
                                  <a:pt x="4233" y="7831"/>
                                  <a:pt x="4247" y="7864"/>
                                </a:cubicBezTo>
                                <a:lnTo>
                                  <a:pt x="4261" y="7891"/>
                                </a:lnTo>
                                <a:cubicBezTo>
                                  <a:pt x="4113" y="7886"/>
                                  <a:pt x="3964" y="7859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23" y="7810"/>
                                  <a:pt x="3823" y="7810"/>
                                  <a:pt x="3823" y="7810"/>
                                </a:cubicBezTo>
                                <a:cubicBezTo>
                                  <a:pt x="3816" y="7810"/>
                                  <a:pt x="3816" y="7810"/>
                                  <a:pt x="3809" y="7804"/>
                                </a:cubicBezTo>
                                <a:cubicBezTo>
                                  <a:pt x="3809" y="7804"/>
                                  <a:pt x="3809" y="7804"/>
                                  <a:pt x="3809" y="7804"/>
                                </a:cubicBezTo>
                                <a:cubicBezTo>
                                  <a:pt x="3802" y="7804"/>
                                  <a:pt x="3802" y="7804"/>
                                  <a:pt x="3795" y="7804"/>
                                </a:cubicBezTo>
                                <a:cubicBezTo>
                                  <a:pt x="3795" y="7804"/>
                                  <a:pt x="3788" y="7804"/>
                                  <a:pt x="3788" y="7804"/>
                                </a:cubicBezTo>
                                <a:cubicBezTo>
                                  <a:pt x="3788" y="7804"/>
                                  <a:pt x="3781" y="7804"/>
                                  <a:pt x="3781" y="7804"/>
                                </a:cubicBezTo>
                                <a:cubicBezTo>
                                  <a:pt x="3774" y="7804"/>
                                  <a:pt x="3774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67" y="7804"/>
                                  <a:pt x="3767" y="7804"/>
                                  <a:pt x="3767" y="7804"/>
                                </a:cubicBezTo>
                                <a:cubicBezTo>
                                  <a:pt x="3711" y="7826"/>
                                  <a:pt x="3647" y="7842"/>
                                  <a:pt x="3584" y="7853"/>
                                </a:cubicBezTo>
                                <a:cubicBezTo>
                                  <a:pt x="3541" y="7864"/>
                                  <a:pt x="3513" y="7897"/>
                                  <a:pt x="3527" y="7929"/>
                                </a:cubicBezTo>
                                <a:cubicBezTo>
                                  <a:pt x="3534" y="7956"/>
                                  <a:pt x="3569" y="7978"/>
                                  <a:pt x="3605" y="7978"/>
                                </a:cubicBezTo>
                                <a:cubicBezTo>
                                  <a:pt x="3612" y="7978"/>
                                  <a:pt x="3619" y="7978"/>
                                  <a:pt x="3626" y="7978"/>
                                </a:cubicBezTo>
                                <a:cubicBezTo>
                                  <a:pt x="3682" y="7967"/>
                                  <a:pt x="3746" y="7951"/>
                                  <a:pt x="3802" y="7935"/>
                                </a:cubicBezTo>
                                <a:cubicBezTo>
                                  <a:pt x="3979" y="7989"/>
                                  <a:pt x="4162" y="8016"/>
                                  <a:pt x="4345" y="8016"/>
                                </a:cubicBezTo>
                                <a:cubicBezTo>
                                  <a:pt x="4360" y="8016"/>
                                  <a:pt x="4374" y="8016"/>
                                  <a:pt x="4388" y="8016"/>
                                </a:cubicBezTo>
                                <a:cubicBezTo>
                                  <a:pt x="4388" y="8016"/>
                                  <a:pt x="4388" y="8016"/>
                                  <a:pt x="4395" y="8016"/>
                                </a:cubicBezTo>
                                <a:cubicBezTo>
                                  <a:pt x="4395" y="8016"/>
                                  <a:pt x="4402" y="8016"/>
                                  <a:pt x="4402" y="8016"/>
                                </a:cubicBezTo>
                                <a:cubicBezTo>
                                  <a:pt x="4465" y="8016"/>
                                  <a:pt x="4529" y="8011"/>
                                  <a:pt x="4592" y="8000"/>
                                </a:cubicBezTo>
                                <a:lnTo>
                                  <a:pt x="4980" y="8522"/>
                                </a:lnTo>
                                <a:cubicBezTo>
                                  <a:pt x="4613" y="8626"/>
                                  <a:pt x="4197" y="861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7" y="8495"/>
                                  <a:pt x="3837" y="8495"/>
                                  <a:pt x="3837" y="8495"/>
                                </a:cubicBezTo>
                                <a:cubicBezTo>
                                  <a:pt x="3830" y="8495"/>
                                  <a:pt x="3830" y="8495"/>
                                  <a:pt x="3823" y="8490"/>
                                </a:cubicBezTo>
                                <a:cubicBezTo>
                                  <a:pt x="3823" y="8490"/>
                                  <a:pt x="3823" y="8490"/>
                                  <a:pt x="3816" y="8490"/>
                                </a:cubicBezTo>
                                <a:cubicBezTo>
                                  <a:pt x="3809" y="8490"/>
                                  <a:pt x="3809" y="8490"/>
                                  <a:pt x="3802" y="8490"/>
                                </a:cubicBezTo>
                                <a:cubicBezTo>
                                  <a:pt x="3795" y="8490"/>
                                  <a:pt x="3795" y="8490"/>
                                  <a:pt x="3788" y="8490"/>
                                </a:cubicBezTo>
                                <a:cubicBezTo>
                                  <a:pt x="3788" y="8490"/>
                                  <a:pt x="3788" y="8490"/>
                                  <a:pt x="3781" y="8490"/>
                                </a:cubicBezTo>
                                <a:cubicBezTo>
                                  <a:pt x="3774" y="8490"/>
                                  <a:pt x="3774" y="8490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767" y="8495"/>
                                  <a:pt x="3767" y="8495"/>
                                  <a:pt x="3767" y="8495"/>
                                </a:cubicBezTo>
                                <a:cubicBezTo>
                                  <a:pt x="3499" y="8593"/>
                                  <a:pt x="3217" y="8620"/>
                                  <a:pt x="2942" y="8593"/>
                                </a:cubicBezTo>
                                <a:close/>
                                <a:moveTo>
                                  <a:pt x="3915" y="9029"/>
                                </a:moveTo>
                                <a:lnTo>
                                  <a:pt x="3915" y="9029"/>
                                </a:lnTo>
                                <a:cubicBezTo>
                                  <a:pt x="3915" y="9039"/>
                                  <a:pt x="3908" y="9045"/>
                                  <a:pt x="3894" y="9045"/>
                                </a:cubicBezTo>
                                <a:lnTo>
                                  <a:pt x="3703" y="9045"/>
                                </a:lnTo>
                                <a:cubicBezTo>
                                  <a:pt x="3689" y="9045"/>
                                  <a:pt x="3682" y="9039"/>
                                  <a:pt x="3682" y="9029"/>
                                </a:cubicBezTo>
                                <a:lnTo>
                                  <a:pt x="3682" y="8669"/>
                                </a:lnTo>
                                <a:cubicBezTo>
                                  <a:pt x="3718" y="8659"/>
                                  <a:pt x="3760" y="8648"/>
                                  <a:pt x="3795" y="8637"/>
                                </a:cubicBezTo>
                                <a:cubicBezTo>
                                  <a:pt x="3837" y="8648"/>
                                  <a:pt x="3880" y="8664"/>
                                  <a:pt x="3915" y="8669"/>
                                </a:cubicBezTo>
                                <a:lnTo>
                                  <a:pt x="3915" y="9029"/>
                                </a:lnTo>
                                <a:close/>
                                <a:moveTo>
                                  <a:pt x="11788" y="14313"/>
                                </a:moveTo>
                                <a:cubicBezTo>
                                  <a:pt x="11795" y="14313"/>
                                  <a:pt x="11795" y="14313"/>
                                  <a:pt x="11802" y="14313"/>
                                </a:cubicBezTo>
                                <a:cubicBezTo>
                                  <a:pt x="11823" y="14313"/>
                                  <a:pt x="11844" y="14302"/>
                                  <a:pt x="11851" y="14280"/>
                                </a:cubicBezTo>
                                <a:lnTo>
                                  <a:pt x="11872" y="14220"/>
                                </a:lnTo>
                                <a:cubicBezTo>
                                  <a:pt x="11879" y="14199"/>
                                  <a:pt x="11865" y="14177"/>
                                  <a:pt x="11837" y="14171"/>
                                </a:cubicBezTo>
                                <a:cubicBezTo>
                                  <a:pt x="11809" y="14166"/>
                                  <a:pt x="11781" y="14177"/>
                                  <a:pt x="11773" y="14199"/>
                                </a:cubicBezTo>
                                <a:lnTo>
                                  <a:pt x="11752" y="14259"/>
                                </a:lnTo>
                                <a:cubicBezTo>
                                  <a:pt x="11745" y="14286"/>
                                  <a:pt x="11759" y="14307"/>
                                  <a:pt x="11788" y="14313"/>
                                </a:cubicBezTo>
                                <a:close/>
                                <a:moveTo>
                                  <a:pt x="4275" y="6928"/>
                                </a:moveTo>
                                <a:cubicBezTo>
                                  <a:pt x="4275" y="6819"/>
                                  <a:pt x="4162" y="6737"/>
                                  <a:pt x="4028" y="6737"/>
                                </a:cubicBezTo>
                                <a:cubicBezTo>
                                  <a:pt x="3908" y="6737"/>
                                  <a:pt x="3802" y="6803"/>
                                  <a:pt x="3781" y="6895"/>
                                </a:cubicBezTo>
                                <a:cubicBezTo>
                                  <a:pt x="3774" y="6928"/>
                                  <a:pt x="3802" y="6966"/>
                                  <a:pt x="3845" y="6971"/>
                                </a:cubicBezTo>
                                <a:cubicBezTo>
                                  <a:pt x="3887" y="6977"/>
                                  <a:pt x="3936" y="6955"/>
                                  <a:pt x="3943" y="6922"/>
                                </a:cubicBezTo>
                                <a:cubicBezTo>
                                  <a:pt x="3950" y="6890"/>
                                  <a:pt x="3986" y="6868"/>
                                  <a:pt x="4028" y="6868"/>
                                </a:cubicBezTo>
                                <a:cubicBezTo>
                                  <a:pt x="4070" y="6868"/>
                                  <a:pt x="4113" y="6895"/>
                                  <a:pt x="4113" y="6933"/>
                                </a:cubicBezTo>
                                <a:cubicBezTo>
                                  <a:pt x="4113" y="6971"/>
                                  <a:pt x="4070" y="6999"/>
                                  <a:pt x="4021" y="6999"/>
                                </a:cubicBezTo>
                                <a:cubicBezTo>
                                  <a:pt x="3972" y="6993"/>
                                  <a:pt x="3936" y="7020"/>
                                  <a:pt x="3929" y="7059"/>
                                </a:cubicBezTo>
                                <a:cubicBezTo>
                                  <a:pt x="3922" y="7091"/>
                                  <a:pt x="3957" y="7124"/>
                                  <a:pt x="4007" y="7129"/>
                                </a:cubicBezTo>
                                <a:cubicBezTo>
                                  <a:pt x="4014" y="7129"/>
                                  <a:pt x="4021" y="7129"/>
                                  <a:pt x="4028" y="7129"/>
                                </a:cubicBezTo>
                                <a:cubicBezTo>
                                  <a:pt x="4162" y="7124"/>
                                  <a:pt x="4275" y="7037"/>
                                  <a:pt x="4275" y="6928"/>
                                </a:cubicBezTo>
                                <a:close/>
                                <a:moveTo>
                                  <a:pt x="6716" y="13475"/>
                                </a:moveTo>
                                <a:cubicBezTo>
                                  <a:pt x="6758" y="13475"/>
                                  <a:pt x="6793" y="13448"/>
                                  <a:pt x="6793" y="13415"/>
                                </a:cubicBezTo>
                                <a:lnTo>
                                  <a:pt x="6793" y="13235"/>
                                </a:lnTo>
                                <a:cubicBezTo>
                                  <a:pt x="6793" y="13203"/>
                                  <a:pt x="6758" y="13176"/>
                                  <a:pt x="6716" y="13176"/>
                                </a:cubicBezTo>
                                <a:cubicBezTo>
                                  <a:pt x="6673" y="13176"/>
                                  <a:pt x="6638" y="13203"/>
                                  <a:pt x="6638" y="13235"/>
                                </a:cubicBezTo>
                                <a:lnTo>
                                  <a:pt x="6638" y="13415"/>
                                </a:lnTo>
                                <a:cubicBezTo>
                                  <a:pt x="6638" y="13448"/>
                                  <a:pt x="6673" y="13475"/>
                                  <a:pt x="6716" y="13475"/>
                                </a:cubicBezTo>
                                <a:close/>
                                <a:moveTo>
                                  <a:pt x="4352" y="8501"/>
                                </a:moveTo>
                                <a:cubicBezTo>
                                  <a:pt x="4374" y="8501"/>
                                  <a:pt x="4388" y="8501"/>
                                  <a:pt x="4409" y="8495"/>
                                </a:cubicBezTo>
                                <a:cubicBezTo>
                                  <a:pt x="4543" y="8473"/>
                                  <a:pt x="4628" y="8365"/>
                                  <a:pt x="4592" y="8261"/>
                                </a:cubicBezTo>
                                <a:cubicBezTo>
                                  <a:pt x="4578" y="8212"/>
                                  <a:pt x="4536" y="8169"/>
                                  <a:pt x="4479" y="8141"/>
                                </a:cubicBezTo>
                                <a:cubicBezTo>
                                  <a:pt x="4423" y="8114"/>
                                  <a:pt x="4352" y="8103"/>
                                  <a:pt x="4289" y="8120"/>
                                </a:cubicBezTo>
                                <a:cubicBezTo>
                                  <a:pt x="4282" y="8120"/>
                                  <a:pt x="4282" y="8120"/>
                                  <a:pt x="4275" y="8125"/>
                                </a:cubicBezTo>
                                <a:cubicBezTo>
                                  <a:pt x="4233" y="8136"/>
                                  <a:pt x="4211" y="8169"/>
                                  <a:pt x="4218" y="8207"/>
                                </a:cubicBezTo>
                                <a:cubicBezTo>
                                  <a:pt x="4233" y="8239"/>
                                  <a:pt x="4282" y="8261"/>
                                  <a:pt x="4324" y="8250"/>
                                </a:cubicBezTo>
                                <a:cubicBezTo>
                                  <a:pt x="4345" y="8245"/>
                                  <a:pt x="4367" y="8250"/>
                                  <a:pt x="4388" y="8256"/>
                                </a:cubicBezTo>
                                <a:cubicBezTo>
                                  <a:pt x="4409" y="8261"/>
                                  <a:pt x="4423" y="8278"/>
                                  <a:pt x="4423" y="8294"/>
                                </a:cubicBezTo>
                                <a:cubicBezTo>
                                  <a:pt x="4430" y="8327"/>
                                  <a:pt x="4409" y="8365"/>
                                  <a:pt x="4360" y="8370"/>
                                </a:cubicBezTo>
                                <a:cubicBezTo>
                                  <a:pt x="4324" y="8376"/>
                                  <a:pt x="4289" y="8365"/>
                                  <a:pt x="4275" y="8343"/>
                                </a:cubicBezTo>
                                <a:cubicBezTo>
                                  <a:pt x="4247" y="8316"/>
                                  <a:pt x="4197" y="8305"/>
                                  <a:pt x="4162" y="8327"/>
                                </a:cubicBezTo>
                                <a:cubicBezTo>
                                  <a:pt x="4127" y="8348"/>
                                  <a:pt x="4113" y="8386"/>
                                  <a:pt x="4141" y="8414"/>
                                </a:cubicBezTo>
                                <a:cubicBezTo>
                                  <a:pt x="4190" y="8468"/>
                                  <a:pt x="4268" y="8501"/>
                                  <a:pt x="4352" y="8501"/>
                                </a:cubicBezTo>
                                <a:close/>
                                <a:moveTo>
                                  <a:pt x="15519" y="18928"/>
                                </a:moveTo>
                                <a:cubicBezTo>
                                  <a:pt x="15491" y="18917"/>
                                  <a:pt x="15456" y="18928"/>
                                  <a:pt x="15442" y="18950"/>
                                </a:cubicBezTo>
                                <a:cubicBezTo>
                                  <a:pt x="15421" y="18982"/>
                                  <a:pt x="15421" y="19015"/>
                                  <a:pt x="15435" y="19048"/>
                                </a:cubicBezTo>
                                <a:cubicBezTo>
                                  <a:pt x="15463" y="19118"/>
                                  <a:pt x="15540" y="19140"/>
                                  <a:pt x="15597" y="19156"/>
                                </a:cubicBezTo>
                                <a:cubicBezTo>
                                  <a:pt x="15653" y="19173"/>
                                  <a:pt x="15674" y="19178"/>
                                  <a:pt x="15682" y="19200"/>
                                </a:cubicBezTo>
                                <a:cubicBezTo>
                                  <a:pt x="15689" y="19222"/>
                                  <a:pt x="15717" y="19233"/>
                                  <a:pt x="15738" y="19233"/>
                                </a:cubicBezTo>
                                <a:cubicBezTo>
                                  <a:pt x="15745" y="19233"/>
                                  <a:pt x="15752" y="19233"/>
                                  <a:pt x="15759" y="19233"/>
                                </a:cubicBezTo>
                                <a:cubicBezTo>
                                  <a:pt x="15794" y="19227"/>
                                  <a:pt x="15808" y="19200"/>
                                  <a:pt x="15801" y="19173"/>
                                </a:cubicBezTo>
                                <a:cubicBezTo>
                                  <a:pt x="15773" y="19102"/>
                                  <a:pt x="15696" y="19080"/>
                                  <a:pt x="15639" y="19064"/>
                                </a:cubicBezTo>
                                <a:cubicBezTo>
                                  <a:pt x="15583" y="19048"/>
                                  <a:pt x="15562" y="19042"/>
                                  <a:pt x="15555" y="19020"/>
                                </a:cubicBezTo>
                                <a:cubicBezTo>
                                  <a:pt x="15547" y="19010"/>
                                  <a:pt x="15547" y="18999"/>
                                  <a:pt x="15555" y="18988"/>
                                </a:cubicBezTo>
                                <a:cubicBezTo>
                                  <a:pt x="15562" y="18966"/>
                                  <a:pt x="15555" y="18939"/>
                                  <a:pt x="15519" y="18928"/>
                                </a:cubicBezTo>
                                <a:close/>
                                <a:moveTo>
                                  <a:pt x="11773" y="14422"/>
                                </a:moveTo>
                                <a:cubicBezTo>
                                  <a:pt x="11788" y="14405"/>
                                  <a:pt x="11788" y="14378"/>
                                  <a:pt x="11759" y="14367"/>
                                </a:cubicBezTo>
                                <a:cubicBezTo>
                                  <a:pt x="11738" y="14356"/>
                                  <a:pt x="11703" y="14356"/>
                                  <a:pt x="11689" y="14378"/>
                                </a:cubicBezTo>
                                <a:cubicBezTo>
                                  <a:pt x="11654" y="14416"/>
                                  <a:pt x="11625" y="14427"/>
                                  <a:pt x="11618" y="14427"/>
                                </a:cubicBezTo>
                                <a:cubicBezTo>
                                  <a:pt x="11590" y="14427"/>
                                  <a:pt x="11569" y="14444"/>
                                  <a:pt x="11569" y="14465"/>
                                </a:cubicBezTo>
                                <a:cubicBezTo>
                                  <a:pt x="11569" y="14487"/>
                                  <a:pt x="11590" y="14503"/>
                                  <a:pt x="11618" y="14503"/>
                                </a:cubicBezTo>
                                <a:cubicBezTo>
                                  <a:pt x="11689" y="14509"/>
                                  <a:pt x="11752" y="14444"/>
                                  <a:pt x="11773" y="14422"/>
                                </a:cubicBezTo>
                                <a:close/>
                                <a:moveTo>
                                  <a:pt x="6342" y="14721"/>
                                </a:moveTo>
                                <a:cubicBezTo>
                                  <a:pt x="6299" y="14721"/>
                                  <a:pt x="6264" y="14748"/>
                                  <a:pt x="6264" y="14781"/>
                                </a:cubicBezTo>
                                <a:lnTo>
                                  <a:pt x="6264" y="14824"/>
                                </a:lnTo>
                                <a:lnTo>
                                  <a:pt x="6116" y="14824"/>
                                </a:lnTo>
                                <a:cubicBezTo>
                                  <a:pt x="6074" y="14824"/>
                                  <a:pt x="6038" y="14852"/>
                                  <a:pt x="6038" y="14884"/>
                                </a:cubicBezTo>
                                <a:cubicBezTo>
                                  <a:pt x="6038" y="14917"/>
                                  <a:pt x="6074" y="14944"/>
                                  <a:pt x="6116" y="14944"/>
                                </a:cubicBezTo>
                                <a:lnTo>
                                  <a:pt x="6264" y="14944"/>
                                </a:lnTo>
                                <a:cubicBezTo>
                                  <a:pt x="6349" y="14944"/>
                                  <a:pt x="6412" y="14895"/>
                                  <a:pt x="6412" y="14830"/>
                                </a:cubicBezTo>
                                <a:lnTo>
                                  <a:pt x="6412" y="14786"/>
                                </a:lnTo>
                                <a:cubicBezTo>
                                  <a:pt x="6412" y="14748"/>
                                  <a:pt x="6377" y="14721"/>
                                  <a:pt x="6342" y="14721"/>
                                </a:cubicBezTo>
                                <a:close/>
                                <a:moveTo>
                                  <a:pt x="14898" y="13546"/>
                                </a:moveTo>
                                <a:cubicBezTo>
                                  <a:pt x="14898" y="13567"/>
                                  <a:pt x="14920" y="13578"/>
                                  <a:pt x="14941" y="13578"/>
                                </a:cubicBezTo>
                                <a:cubicBezTo>
                                  <a:pt x="14962" y="13578"/>
                                  <a:pt x="14983" y="13562"/>
                                  <a:pt x="14983" y="13546"/>
                                </a:cubicBezTo>
                                <a:lnTo>
                                  <a:pt x="14983" y="13442"/>
                                </a:lnTo>
                                <a:cubicBezTo>
                                  <a:pt x="14983" y="13426"/>
                                  <a:pt x="14976" y="13415"/>
                                  <a:pt x="14962" y="13410"/>
                                </a:cubicBezTo>
                                <a:cubicBezTo>
                                  <a:pt x="14941" y="13399"/>
                                  <a:pt x="14913" y="13399"/>
                                  <a:pt x="14898" y="13410"/>
                                </a:cubicBezTo>
                                <a:cubicBezTo>
                                  <a:pt x="14884" y="13420"/>
                                  <a:pt x="14884" y="13437"/>
                                  <a:pt x="14891" y="13448"/>
                                </a:cubicBezTo>
                                <a:lnTo>
                                  <a:pt x="14891" y="13546"/>
                                </a:lnTo>
                                <a:close/>
                                <a:moveTo>
                                  <a:pt x="3450" y="7548"/>
                                </a:moveTo>
                                <a:cubicBezTo>
                                  <a:pt x="3492" y="7548"/>
                                  <a:pt x="3534" y="7576"/>
                                  <a:pt x="3534" y="7614"/>
                                </a:cubicBezTo>
                                <a:cubicBezTo>
                                  <a:pt x="3534" y="7619"/>
                                  <a:pt x="3534" y="7619"/>
                                  <a:pt x="3534" y="7619"/>
                                </a:cubicBezTo>
                                <a:cubicBezTo>
                                  <a:pt x="3527" y="7652"/>
                                  <a:pt x="3562" y="7684"/>
                                  <a:pt x="3605" y="7690"/>
                                </a:cubicBezTo>
                                <a:cubicBezTo>
                                  <a:pt x="3647" y="7695"/>
                                  <a:pt x="3689" y="7668"/>
                                  <a:pt x="3696" y="7635"/>
                                </a:cubicBezTo>
                                <a:cubicBezTo>
                                  <a:pt x="3696" y="7630"/>
                                  <a:pt x="3696" y="7619"/>
                                  <a:pt x="3696" y="7614"/>
                                </a:cubicBezTo>
                                <a:cubicBezTo>
                                  <a:pt x="3696" y="7505"/>
                                  <a:pt x="3584" y="7423"/>
                                  <a:pt x="3450" y="7423"/>
                                </a:cubicBezTo>
                                <a:cubicBezTo>
                                  <a:pt x="3308" y="7423"/>
                                  <a:pt x="3203" y="7510"/>
                                  <a:pt x="3203" y="7614"/>
                                </a:cubicBezTo>
                                <a:cubicBezTo>
                                  <a:pt x="3203" y="7684"/>
                                  <a:pt x="3252" y="7750"/>
                                  <a:pt x="3330" y="7782"/>
                                </a:cubicBezTo>
                                <a:cubicBezTo>
                                  <a:pt x="3344" y="7788"/>
                                  <a:pt x="3358" y="7788"/>
                                  <a:pt x="3372" y="7788"/>
                                </a:cubicBezTo>
                                <a:cubicBezTo>
                                  <a:pt x="3400" y="7788"/>
                                  <a:pt x="3428" y="7777"/>
                                  <a:pt x="3442" y="7755"/>
                                </a:cubicBezTo>
                                <a:cubicBezTo>
                                  <a:pt x="3464" y="7722"/>
                                  <a:pt x="3450" y="7684"/>
                                  <a:pt x="3407" y="7668"/>
                                </a:cubicBezTo>
                                <a:cubicBezTo>
                                  <a:pt x="3379" y="7657"/>
                                  <a:pt x="3365" y="7635"/>
                                  <a:pt x="3365" y="7614"/>
                                </a:cubicBezTo>
                                <a:cubicBezTo>
                                  <a:pt x="3365" y="7576"/>
                                  <a:pt x="3400" y="7548"/>
                                  <a:pt x="3450" y="7548"/>
                                </a:cubicBezTo>
                                <a:close/>
                                <a:moveTo>
                                  <a:pt x="8931" y="21181"/>
                                </a:moveTo>
                                <a:lnTo>
                                  <a:pt x="8740" y="21328"/>
                                </a:lnTo>
                                <a:lnTo>
                                  <a:pt x="8190" y="21328"/>
                                </a:lnTo>
                                <a:lnTo>
                                  <a:pt x="7964" y="21154"/>
                                </a:lnTo>
                                <a:cubicBezTo>
                                  <a:pt x="7943" y="21137"/>
                                  <a:pt x="7915" y="21137"/>
                                  <a:pt x="7894" y="21154"/>
                                </a:cubicBezTo>
                                <a:cubicBezTo>
                                  <a:pt x="7873" y="21170"/>
                                  <a:pt x="7873" y="21192"/>
                                  <a:pt x="7894" y="21208"/>
                                </a:cubicBezTo>
                                <a:lnTo>
                                  <a:pt x="8042" y="21322"/>
                                </a:lnTo>
                                <a:lnTo>
                                  <a:pt x="7922" y="21322"/>
                                </a:lnTo>
                                <a:lnTo>
                                  <a:pt x="7696" y="21148"/>
                                </a:lnTo>
                                <a:cubicBezTo>
                                  <a:pt x="7675" y="21132"/>
                                  <a:pt x="7647" y="21132"/>
                                  <a:pt x="7626" y="21148"/>
                                </a:cubicBezTo>
                                <a:cubicBezTo>
                                  <a:pt x="7604" y="21165"/>
                                  <a:pt x="7604" y="21186"/>
                                  <a:pt x="7626" y="21203"/>
                                </a:cubicBezTo>
                                <a:lnTo>
                                  <a:pt x="7774" y="21317"/>
                                </a:lnTo>
                                <a:lnTo>
                                  <a:pt x="7350" y="21317"/>
                                </a:lnTo>
                                <a:lnTo>
                                  <a:pt x="7125" y="21143"/>
                                </a:lnTo>
                                <a:cubicBezTo>
                                  <a:pt x="7104" y="21127"/>
                                  <a:pt x="7075" y="21127"/>
                                  <a:pt x="7054" y="21143"/>
                                </a:cubicBezTo>
                                <a:cubicBezTo>
                                  <a:pt x="7033" y="21159"/>
                                  <a:pt x="7033" y="21181"/>
                                  <a:pt x="7054" y="21197"/>
                                </a:cubicBezTo>
                                <a:lnTo>
                                  <a:pt x="7202" y="21312"/>
                                </a:lnTo>
                                <a:lnTo>
                                  <a:pt x="7082" y="21312"/>
                                </a:lnTo>
                                <a:lnTo>
                                  <a:pt x="6857" y="21137"/>
                                </a:lnTo>
                                <a:cubicBezTo>
                                  <a:pt x="6836" y="21121"/>
                                  <a:pt x="6807" y="21121"/>
                                  <a:pt x="6786" y="21137"/>
                                </a:cubicBezTo>
                                <a:cubicBezTo>
                                  <a:pt x="6765" y="21154"/>
                                  <a:pt x="6765" y="21176"/>
                                  <a:pt x="6786" y="21192"/>
                                </a:cubicBezTo>
                                <a:lnTo>
                                  <a:pt x="6934" y="21306"/>
                                </a:lnTo>
                                <a:lnTo>
                                  <a:pt x="6624" y="21306"/>
                                </a:lnTo>
                                <a:cubicBezTo>
                                  <a:pt x="6596" y="21306"/>
                                  <a:pt x="6575" y="21322"/>
                                  <a:pt x="6575" y="21344"/>
                                </a:cubicBezTo>
                                <a:cubicBezTo>
                                  <a:pt x="6575" y="21366"/>
                                  <a:pt x="6596" y="21382"/>
                                  <a:pt x="6624" y="21382"/>
                                </a:cubicBezTo>
                                <a:lnTo>
                                  <a:pt x="6934" y="21382"/>
                                </a:lnTo>
                                <a:lnTo>
                                  <a:pt x="6786" y="21497"/>
                                </a:lnTo>
                                <a:cubicBezTo>
                                  <a:pt x="6765" y="21513"/>
                                  <a:pt x="6765" y="21535"/>
                                  <a:pt x="6786" y="21551"/>
                                </a:cubicBezTo>
                                <a:cubicBezTo>
                                  <a:pt x="6807" y="21567"/>
                                  <a:pt x="6836" y="21567"/>
                                  <a:pt x="6857" y="21551"/>
                                </a:cubicBezTo>
                                <a:lnTo>
                                  <a:pt x="7082" y="21377"/>
                                </a:lnTo>
                                <a:lnTo>
                                  <a:pt x="7202" y="21377"/>
                                </a:lnTo>
                                <a:lnTo>
                                  <a:pt x="7054" y="21491"/>
                                </a:lnTo>
                                <a:cubicBezTo>
                                  <a:pt x="7033" y="21507"/>
                                  <a:pt x="7033" y="21529"/>
                                  <a:pt x="7054" y="21546"/>
                                </a:cubicBezTo>
                                <a:cubicBezTo>
                                  <a:pt x="7075" y="21562"/>
                                  <a:pt x="7104" y="21562"/>
                                  <a:pt x="7125" y="21546"/>
                                </a:cubicBezTo>
                                <a:lnTo>
                                  <a:pt x="7350" y="21371"/>
                                </a:lnTo>
                                <a:lnTo>
                                  <a:pt x="7774" y="21371"/>
                                </a:lnTo>
                                <a:lnTo>
                                  <a:pt x="7626" y="21486"/>
                                </a:lnTo>
                                <a:cubicBezTo>
                                  <a:pt x="7604" y="21502"/>
                                  <a:pt x="7604" y="21524"/>
                                  <a:pt x="7626" y="21540"/>
                                </a:cubicBezTo>
                                <a:cubicBezTo>
                                  <a:pt x="7647" y="21556"/>
                                  <a:pt x="7675" y="21556"/>
                                  <a:pt x="7696" y="21540"/>
                                </a:cubicBezTo>
                                <a:lnTo>
                                  <a:pt x="7922" y="21366"/>
                                </a:lnTo>
                                <a:lnTo>
                                  <a:pt x="8042" y="21366"/>
                                </a:lnTo>
                                <a:lnTo>
                                  <a:pt x="7894" y="21480"/>
                                </a:lnTo>
                                <a:cubicBezTo>
                                  <a:pt x="7873" y="21497"/>
                                  <a:pt x="7873" y="21518"/>
                                  <a:pt x="7894" y="21535"/>
                                </a:cubicBezTo>
                                <a:cubicBezTo>
                                  <a:pt x="7915" y="21551"/>
                                  <a:pt x="7943" y="21551"/>
                                  <a:pt x="7964" y="21535"/>
                                </a:cubicBezTo>
                                <a:lnTo>
                                  <a:pt x="8190" y="21361"/>
                                </a:lnTo>
                                <a:lnTo>
                                  <a:pt x="8634" y="21361"/>
                                </a:lnTo>
                                <a:lnTo>
                                  <a:pt x="8380" y="21556"/>
                                </a:lnTo>
                                <a:lnTo>
                                  <a:pt x="8529" y="21556"/>
                                </a:lnTo>
                                <a:lnTo>
                                  <a:pt x="8719" y="21410"/>
                                </a:lnTo>
                                <a:lnTo>
                                  <a:pt x="8719" y="21556"/>
                                </a:lnTo>
                                <a:lnTo>
                                  <a:pt x="8825" y="21556"/>
                                </a:lnTo>
                                <a:lnTo>
                                  <a:pt x="8825" y="21328"/>
                                </a:lnTo>
                                <a:lnTo>
                                  <a:pt x="9001" y="21192"/>
                                </a:lnTo>
                                <a:cubicBezTo>
                                  <a:pt x="9022" y="21176"/>
                                  <a:pt x="9022" y="21154"/>
                                  <a:pt x="9001" y="21137"/>
                                </a:cubicBezTo>
                                <a:cubicBezTo>
                                  <a:pt x="8980" y="21165"/>
                                  <a:pt x="8945" y="21165"/>
                                  <a:pt x="8931" y="21181"/>
                                </a:cubicBezTo>
                                <a:close/>
                                <a:moveTo>
                                  <a:pt x="8352" y="17344"/>
                                </a:moveTo>
                                <a:cubicBezTo>
                                  <a:pt x="8352" y="17377"/>
                                  <a:pt x="8387" y="17404"/>
                                  <a:pt x="8430" y="17404"/>
                                </a:cubicBezTo>
                                <a:cubicBezTo>
                                  <a:pt x="8430" y="17404"/>
                                  <a:pt x="8430" y="17404"/>
                                  <a:pt x="8430" y="17404"/>
                                </a:cubicBezTo>
                                <a:cubicBezTo>
                                  <a:pt x="8472" y="17404"/>
                                  <a:pt x="8507" y="17377"/>
                                  <a:pt x="8507" y="17344"/>
                                </a:cubicBezTo>
                                <a:cubicBezTo>
                                  <a:pt x="8507" y="17295"/>
                                  <a:pt x="8493" y="17241"/>
                                  <a:pt x="8465" y="17197"/>
                                </a:cubicBezTo>
                                <a:cubicBezTo>
                                  <a:pt x="8444" y="17170"/>
                                  <a:pt x="8402" y="17159"/>
                                  <a:pt x="8366" y="17170"/>
                                </a:cubicBezTo>
                                <a:cubicBezTo>
                                  <a:pt x="8331" y="17186"/>
                                  <a:pt x="8317" y="17219"/>
                                  <a:pt x="8331" y="17246"/>
                                </a:cubicBezTo>
                                <a:cubicBezTo>
                                  <a:pt x="8338" y="17279"/>
                                  <a:pt x="8352" y="17312"/>
                                  <a:pt x="8352" y="17344"/>
                                </a:cubicBezTo>
                                <a:close/>
                                <a:moveTo>
                                  <a:pt x="8098" y="19750"/>
                                </a:moveTo>
                                <a:lnTo>
                                  <a:pt x="8098" y="19799"/>
                                </a:lnTo>
                                <a:cubicBezTo>
                                  <a:pt x="7837" y="19869"/>
                                  <a:pt x="7647" y="20060"/>
                                  <a:pt x="7647" y="20288"/>
                                </a:cubicBezTo>
                                <a:cubicBezTo>
                                  <a:pt x="7647" y="20577"/>
                                  <a:pt x="7950" y="20805"/>
                                  <a:pt x="8317" y="20805"/>
                                </a:cubicBezTo>
                                <a:cubicBezTo>
                                  <a:pt x="8691" y="20805"/>
                                  <a:pt x="8987" y="20571"/>
                                  <a:pt x="8987" y="20288"/>
                                </a:cubicBezTo>
                                <a:cubicBezTo>
                                  <a:pt x="8987" y="20065"/>
                                  <a:pt x="8797" y="19869"/>
                                  <a:pt x="8536" y="19799"/>
                                </a:cubicBezTo>
                                <a:lnTo>
                                  <a:pt x="8536" y="19750"/>
                                </a:lnTo>
                                <a:cubicBezTo>
                                  <a:pt x="8536" y="19706"/>
                                  <a:pt x="8500" y="19668"/>
                                  <a:pt x="8451" y="19652"/>
                                </a:cubicBezTo>
                                <a:cubicBezTo>
                                  <a:pt x="8451" y="19646"/>
                                  <a:pt x="8451" y="19641"/>
                                  <a:pt x="8451" y="19630"/>
                                </a:cubicBezTo>
                                <a:cubicBezTo>
                                  <a:pt x="8451" y="19570"/>
                                  <a:pt x="8387" y="19521"/>
                                  <a:pt x="8310" y="19521"/>
                                </a:cubicBezTo>
                                <a:cubicBezTo>
                                  <a:pt x="8232" y="19521"/>
                                  <a:pt x="8169" y="19570"/>
                                  <a:pt x="8169" y="19630"/>
                                </a:cubicBezTo>
                                <a:cubicBezTo>
                                  <a:pt x="8169" y="19635"/>
                                  <a:pt x="8169" y="19641"/>
                                  <a:pt x="8169" y="19652"/>
                                </a:cubicBezTo>
                                <a:cubicBezTo>
                                  <a:pt x="8134" y="19663"/>
                                  <a:pt x="8098" y="19701"/>
                                  <a:pt x="8098" y="19750"/>
                                </a:cubicBezTo>
                                <a:close/>
                                <a:moveTo>
                                  <a:pt x="8895" y="20103"/>
                                </a:moveTo>
                                <a:lnTo>
                                  <a:pt x="8768" y="20103"/>
                                </a:lnTo>
                                <a:cubicBezTo>
                                  <a:pt x="8754" y="20103"/>
                                  <a:pt x="8740" y="20114"/>
                                  <a:pt x="8740" y="20125"/>
                                </a:cubicBezTo>
                                <a:cubicBezTo>
                                  <a:pt x="8740" y="20136"/>
                                  <a:pt x="8754" y="20147"/>
                                  <a:pt x="8768" y="20147"/>
                                </a:cubicBezTo>
                                <a:lnTo>
                                  <a:pt x="8909" y="20147"/>
                                </a:lnTo>
                                <a:cubicBezTo>
                                  <a:pt x="8917" y="20169"/>
                                  <a:pt x="8924" y="20190"/>
                                  <a:pt x="8931" y="20218"/>
                                </a:cubicBezTo>
                                <a:lnTo>
                                  <a:pt x="8740" y="20321"/>
                                </a:lnTo>
                                <a:lnTo>
                                  <a:pt x="8705" y="20305"/>
                                </a:lnTo>
                                <a:cubicBezTo>
                                  <a:pt x="8691" y="20299"/>
                                  <a:pt x="8677" y="20299"/>
                                  <a:pt x="8670" y="20310"/>
                                </a:cubicBezTo>
                                <a:cubicBezTo>
                                  <a:pt x="8663" y="20321"/>
                                  <a:pt x="8663" y="20332"/>
                                  <a:pt x="8677" y="20337"/>
                                </a:cubicBezTo>
                                <a:lnTo>
                                  <a:pt x="8726" y="20365"/>
                                </a:lnTo>
                                <a:cubicBezTo>
                                  <a:pt x="8733" y="20365"/>
                                  <a:pt x="8733" y="20370"/>
                                  <a:pt x="8740" y="20370"/>
                                </a:cubicBezTo>
                                <a:cubicBezTo>
                                  <a:pt x="8747" y="20370"/>
                                  <a:pt x="8754" y="20370"/>
                                  <a:pt x="8754" y="20365"/>
                                </a:cubicBezTo>
                                <a:lnTo>
                                  <a:pt x="8938" y="20267"/>
                                </a:lnTo>
                                <a:cubicBezTo>
                                  <a:pt x="8938" y="20272"/>
                                  <a:pt x="8938" y="20283"/>
                                  <a:pt x="8938" y="20288"/>
                                </a:cubicBezTo>
                                <a:cubicBezTo>
                                  <a:pt x="8938" y="20337"/>
                                  <a:pt x="8931" y="20386"/>
                                  <a:pt x="8909" y="20430"/>
                                </a:cubicBezTo>
                                <a:lnTo>
                                  <a:pt x="8007" y="20430"/>
                                </a:lnTo>
                                <a:cubicBezTo>
                                  <a:pt x="7992" y="20430"/>
                                  <a:pt x="7978" y="20441"/>
                                  <a:pt x="7978" y="20452"/>
                                </a:cubicBezTo>
                                <a:cubicBezTo>
                                  <a:pt x="7978" y="20463"/>
                                  <a:pt x="7992" y="20473"/>
                                  <a:pt x="8007" y="20473"/>
                                </a:cubicBezTo>
                                <a:lnTo>
                                  <a:pt x="8888" y="20473"/>
                                </a:lnTo>
                                <a:cubicBezTo>
                                  <a:pt x="8797" y="20642"/>
                                  <a:pt x="8578" y="20762"/>
                                  <a:pt x="8317" y="20762"/>
                                </a:cubicBezTo>
                                <a:cubicBezTo>
                                  <a:pt x="8063" y="20762"/>
                                  <a:pt x="7844" y="20642"/>
                                  <a:pt x="7746" y="20473"/>
                                </a:cubicBezTo>
                                <a:lnTo>
                                  <a:pt x="7887" y="20473"/>
                                </a:lnTo>
                                <a:cubicBezTo>
                                  <a:pt x="7901" y="20473"/>
                                  <a:pt x="7915" y="20463"/>
                                  <a:pt x="7915" y="20452"/>
                                </a:cubicBezTo>
                                <a:cubicBezTo>
                                  <a:pt x="7915" y="20441"/>
                                  <a:pt x="7901" y="20430"/>
                                  <a:pt x="7887" y="20430"/>
                                </a:cubicBezTo>
                                <a:lnTo>
                                  <a:pt x="7724" y="20430"/>
                                </a:lnTo>
                                <a:cubicBezTo>
                                  <a:pt x="7703" y="20386"/>
                                  <a:pt x="7696" y="20337"/>
                                  <a:pt x="7696" y="20288"/>
                                </a:cubicBezTo>
                                <a:cubicBezTo>
                                  <a:pt x="7696" y="20283"/>
                                  <a:pt x="7696" y="20272"/>
                                  <a:pt x="7696" y="20267"/>
                                </a:cubicBezTo>
                                <a:lnTo>
                                  <a:pt x="7873" y="20365"/>
                                </a:lnTo>
                                <a:cubicBezTo>
                                  <a:pt x="7880" y="20365"/>
                                  <a:pt x="7880" y="20370"/>
                                  <a:pt x="7887" y="20370"/>
                                </a:cubicBezTo>
                                <a:cubicBezTo>
                                  <a:pt x="7894" y="20370"/>
                                  <a:pt x="7901" y="20370"/>
                                  <a:pt x="7901" y="20365"/>
                                </a:cubicBezTo>
                                <a:lnTo>
                                  <a:pt x="7992" y="20316"/>
                                </a:lnTo>
                                <a:cubicBezTo>
                                  <a:pt x="8007" y="20310"/>
                                  <a:pt x="8007" y="20294"/>
                                  <a:pt x="7999" y="20288"/>
                                </a:cubicBezTo>
                                <a:cubicBezTo>
                                  <a:pt x="7992" y="20278"/>
                                  <a:pt x="7971" y="20278"/>
                                  <a:pt x="7964" y="20283"/>
                                </a:cubicBezTo>
                                <a:lnTo>
                                  <a:pt x="7887" y="20327"/>
                                </a:lnTo>
                                <a:lnTo>
                                  <a:pt x="7696" y="20223"/>
                                </a:lnTo>
                                <a:cubicBezTo>
                                  <a:pt x="7703" y="20201"/>
                                  <a:pt x="7710" y="20174"/>
                                  <a:pt x="7717" y="20152"/>
                                </a:cubicBezTo>
                                <a:lnTo>
                                  <a:pt x="8627" y="20152"/>
                                </a:lnTo>
                                <a:cubicBezTo>
                                  <a:pt x="8641" y="20152"/>
                                  <a:pt x="8656" y="20141"/>
                                  <a:pt x="8656" y="20131"/>
                                </a:cubicBezTo>
                                <a:cubicBezTo>
                                  <a:pt x="8656" y="20120"/>
                                  <a:pt x="8641" y="20109"/>
                                  <a:pt x="8627" y="20109"/>
                                </a:cubicBezTo>
                                <a:lnTo>
                                  <a:pt x="7731" y="20109"/>
                                </a:lnTo>
                                <a:cubicBezTo>
                                  <a:pt x="7823" y="19940"/>
                                  <a:pt x="8042" y="19820"/>
                                  <a:pt x="8303" y="19820"/>
                                </a:cubicBezTo>
                                <a:cubicBezTo>
                                  <a:pt x="8578" y="19815"/>
                                  <a:pt x="8797" y="19935"/>
                                  <a:pt x="8895" y="20103"/>
                                </a:cubicBezTo>
                                <a:close/>
                                <a:moveTo>
                                  <a:pt x="8324" y="19565"/>
                                </a:moveTo>
                                <a:cubicBezTo>
                                  <a:pt x="8373" y="19565"/>
                                  <a:pt x="8409" y="19592"/>
                                  <a:pt x="8409" y="19630"/>
                                </a:cubicBezTo>
                                <a:cubicBezTo>
                                  <a:pt x="8409" y="19635"/>
                                  <a:pt x="8409" y="19635"/>
                                  <a:pt x="8409" y="19641"/>
                                </a:cubicBezTo>
                                <a:cubicBezTo>
                                  <a:pt x="8409" y="19641"/>
                                  <a:pt x="8409" y="19641"/>
                                  <a:pt x="8409" y="19641"/>
                                </a:cubicBezTo>
                                <a:lnTo>
                                  <a:pt x="8246" y="19641"/>
                                </a:lnTo>
                                <a:cubicBezTo>
                                  <a:pt x="8246" y="19641"/>
                                  <a:pt x="8246" y="19641"/>
                                  <a:pt x="8246" y="19641"/>
                                </a:cubicBezTo>
                                <a:cubicBezTo>
                                  <a:pt x="8246" y="19635"/>
                                  <a:pt x="8246" y="19635"/>
                                  <a:pt x="8246" y="19630"/>
                                </a:cubicBezTo>
                                <a:cubicBezTo>
                                  <a:pt x="8239" y="19592"/>
                                  <a:pt x="8275" y="19565"/>
                                  <a:pt x="8324" y="19565"/>
                                </a:cubicBezTo>
                                <a:close/>
                                <a:moveTo>
                                  <a:pt x="8155" y="19750"/>
                                </a:moveTo>
                                <a:cubicBezTo>
                                  <a:pt x="8155" y="19712"/>
                                  <a:pt x="8190" y="19684"/>
                                  <a:pt x="8239" y="19684"/>
                                </a:cubicBezTo>
                                <a:lnTo>
                                  <a:pt x="8402" y="19684"/>
                                </a:lnTo>
                                <a:cubicBezTo>
                                  <a:pt x="8451" y="19684"/>
                                  <a:pt x="8486" y="19712"/>
                                  <a:pt x="8486" y="19750"/>
                                </a:cubicBezTo>
                                <a:lnTo>
                                  <a:pt x="8486" y="19788"/>
                                </a:lnTo>
                                <a:cubicBezTo>
                                  <a:pt x="8430" y="19777"/>
                                  <a:pt x="8373" y="19771"/>
                                  <a:pt x="8317" y="19771"/>
                                </a:cubicBezTo>
                                <a:cubicBezTo>
                                  <a:pt x="8260" y="19771"/>
                                  <a:pt x="8204" y="19777"/>
                                  <a:pt x="8148" y="19788"/>
                                </a:cubicBezTo>
                                <a:lnTo>
                                  <a:pt x="8148" y="19750"/>
                                </a:lnTo>
                                <a:close/>
                                <a:moveTo>
                                  <a:pt x="7978" y="16561"/>
                                </a:moveTo>
                                <a:cubicBezTo>
                                  <a:pt x="7936" y="16561"/>
                                  <a:pt x="7901" y="16588"/>
                                  <a:pt x="7901" y="16615"/>
                                </a:cubicBezTo>
                                <a:cubicBezTo>
                                  <a:pt x="7901" y="16648"/>
                                  <a:pt x="7936" y="16675"/>
                                  <a:pt x="7978" y="16675"/>
                                </a:cubicBezTo>
                                <a:cubicBezTo>
                                  <a:pt x="8021" y="16675"/>
                                  <a:pt x="8056" y="16648"/>
                                  <a:pt x="8056" y="16615"/>
                                </a:cubicBezTo>
                                <a:cubicBezTo>
                                  <a:pt x="8056" y="16588"/>
                                  <a:pt x="8021" y="16561"/>
                                  <a:pt x="7978" y="16561"/>
                                </a:cubicBezTo>
                                <a:close/>
                                <a:moveTo>
                                  <a:pt x="6687" y="19298"/>
                                </a:moveTo>
                                <a:lnTo>
                                  <a:pt x="6687" y="19374"/>
                                </a:lnTo>
                                <a:cubicBezTo>
                                  <a:pt x="6687" y="19401"/>
                                  <a:pt x="6716" y="19423"/>
                                  <a:pt x="6751" y="19423"/>
                                </a:cubicBezTo>
                                <a:cubicBezTo>
                                  <a:pt x="6786" y="19423"/>
                                  <a:pt x="6814" y="19401"/>
                                  <a:pt x="6814" y="19374"/>
                                </a:cubicBezTo>
                                <a:lnTo>
                                  <a:pt x="6814" y="19298"/>
                                </a:lnTo>
                                <a:lnTo>
                                  <a:pt x="6913" y="19298"/>
                                </a:lnTo>
                                <a:cubicBezTo>
                                  <a:pt x="6948" y="19298"/>
                                  <a:pt x="6977" y="19276"/>
                                  <a:pt x="6977" y="19249"/>
                                </a:cubicBezTo>
                                <a:cubicBezTo>
                                  <a:pt x="6977" y="19222"/>
                                  <a:pt x="6948" y="19200"/>
                                  <a:pt x="6913" y="19200"/>
                                </a:cubicBezTo>
                                <a:lnTo>
                                  <a:pt x="6814" y="19200"/>
                                </a:lnTo>
                                <a:lnTo>
                                  <a:pt x="6814" y="19124"/>
                                </a:lnTo>
                                <a:cubicBezTo>
                                  <a:pt x="6814" y="19097"/>
                                  <a:pt x="6786" y="19075"/>
                                  <a:pt x="6751" y="19075"/>
                                </a:cubicBezTo>
                                <a:cubicBezTo>
                                  <a:pt x="6716" y="19075"/>
                                  <a:pt x="6687" y="19097"/>
                                  <a:pt x="6687" y="19124"/>
                                </a:cubicBezTo>
                                <a:lnTo>
                                  <a:pt x="6687" y="19200"/>
                                </a:lnTo>
                                <a:lnTo>
                                  <a:pt x="6589" y="19200"/>
                                </a:lnTo>
                                <a:cubicBezTo>
                                  <a:pt x="6553" y="19200"/>
                                  <a:pt x="6525" y="19222"/>
                                  <a:pt x="6525" y="19249"/>
                                </a:cubicBezTo>
                                <a:cubicBezTo>
                                  <a:pt x="6525" y="19276"/>
                                  <a:pt x="6553" y="19298"/>
                                  <a:pt x="6589" y="19298"/>
                                </a:cubicBezTo>
                                <a:lnTo>
                                  <a:pt x="6687" y="19298"/>
                                </a:lnTo>
                                <a:close/>
                                <a:moveTo>
                                  <a:pt x="8550" y="20212"/>
                                </a:moveTo>
                                <a:cubicBezTo>
                                  <a:pt x="8543" y="20207"/>
                                  <a:pt x="8529" y="20207"/>
                                  <a:pt x="8514" y="20212"/>
                                </a:cubicBezTo>
                                <a:lnTo>
                                  <a:pt x="8324" y="20321"/>
                                </a:lnTo>
                                <a:lnTo>
                                  <a:pt x="8126" y="20212"/>
                                </a:lnTo>
                                <a:cubicBezTo>
                                  <a:pt x="8119" y="20207"/>
                                  <a:pt x="8105" y="20207"/>
                                  <a:pt x="8091" y="20212"/>
                                </a:cubicBezTo>
                                <a:lnTo>
                                  <a:pt x="8056" y="20234"/>
                                </a:lnTo>
                                <a:cubicBezTo>
                                  <a:pt x="8042" y="20239"/>
                                  <a:pt x="8042" y="20256"/>
                                  <a:pt x="8049" y="20261"/>
                                </a:cubicBezTo>
                                <a:cubicBezTo>
                                  <a:pt x="8056" y="20272"/>
                                  <a:pt x="8077" y="20272"/>
                                  <a:pt x="8084" y="20267"/>
                                </a:cubicBezTo>
                                <a:lnTo>
                                  <a:pt x="8105" y="20256"/>
                                </a:lnTo>
                                <a:lnTo>
                                  <a:pt x="8303" y="20365"/>
                                </a:lnTo>
                                <a:cubicBezTo>
                                  <a:pt x="8310" y="20365"/>
                                  <a:pt x="8310" y="20370"/>
                                  <a:pt x="8317" y="20370"/>
                                </a:cubicBezTo>
                                <a:cubicBezTo>
                                  <a:pt x="8324" y="20370"/>
                                  <a:pt x="8331" y="20370"/>
                                  <a:pt x="8331" y="20365"/>
                                </a:cubicBezTo>
                                <a:lnTo>
                                  <a:pt x="8521" y="20256"/>
                                </a:lnTo>
                                <a:lnTo>
                                  <a:pt x="8571" y="20283"/>
                                </a:lnTo>
                                <a:cubicBezTo>
                                  <a:pt x="8585" y="20288"/>
                                  <a:pt x="8599" y="20288"/>
                                  <a:pt x="8606" y="20278"/>
                                </a:cubicBezTo>
                                <a:cubicBezTo>
                                  <a:pt x="8613" y="20267"/>
                                  <a:pt x="8613" y="20256"/>
                                  <a:pt x="8599" y="20250"/>
                                </a:cubicBezTo>
                                <a:lnTo>
                                  <a:pt x="8550" y="20212"/>
                                </a:lnTo>
                                <a:close/>
                                <a:moveTo>
                                  <a:pt x="5241" y="20446"/>
                                </a:moveTo>
                                <a:cubicBezTo>
                                  <a:pt x="5206" y="20457"/>
                                  <a:pt x="5192" y="20484"/>
                                  <a:pt x="5199" y="20506"/>
                                </a:cubicBezTo>
                                <a:cubicBezTo>
                                  <a:pt x="5213" y="20533"/>
                                  <a:pt x="5213" y="20561"/>
                                  <a:pt x="5213" y="20588"/>
                                </a:cubicBezTo>
                                <a:cubicBezTo>
                                  <a:pt x="5213" y="20593"/>
                                  <a:pt x="5213" y="20599"/>
                                  <a:pt x="5213" y="20604"/>
                                </a:cubicBezTo>
                                <a:cubicBezTo>
                                  <a:pt x="5213" y="20631"/>
                                  <a:pt x="5234" y="20653"/>
                                  <a:pt x="5269" y="20653"/>
                                </a:cubicBezTo>
                                <a:cubicBezTo>
                                  <a:pt x="5269" y="20653"/>
                                  <a:pt x="5269" y="20653"/>
                                  <a:pt x="5277" y="20653"/>
                                </a:cubicBezTo>
                                <a:cubicBezTo>
                                  <a:pt x="5312" y="20653"/>
                                  <a:pt x="5333" y="20631"/>
                                  <a:pt x="5340" y="20610"/>
                                </a:cubicBezTo>
                                <a:cubicBezTo>
                                  <a:pt x="5340" y="20604"/>
                                  <a:pt x="5340" y="20593"/>
                                  <a:pt x="5340" y="20588"/>
                                </a:cubicBezTo>
                                <a:cubicBezTo>
                                  <a:pt x="5340" y="20550"/>
                                  <a:pt x="5333" y="20512"/>
                                  <a:pt x="5319" y="20479"/>
                                </a:cubicBezTo>
                                <a:cubicBezTo>
                                  <a:pt x="5305" y="20452"/>
                                  <a:pt x="5269" y="20435"/>
                                  <a:pt x="5241" y="20446"/>
                                </a:cubicBezTo>
                                <a:close/>
                                <a:moveTo>
                                  <a:pt x="5199" y="17878"/>
                                </a:moveTo>
                                <a:lnTo>
                                  <a:pt x="5199" y="17916"/>
                                </a:lnTo>
                                <a:cubicBezTo>
                                  <a:pt x="5199" y="18024"/>
                                  <a:pt x="5312" y="18112"/>
                                  <a:pt x="5453" y="18112"/>
                                </a:cubicBezTo>
                                <a:cubicBezTo>
                                  <a:pt x="5594" y="18112"/>
                                  <a:pt x="5707" y="18024"/>
                                  <a:pt x="5707" y="17916"/>
                                </a:cubicBezTo>
                                <a:lnTo>
                                  <a:pt x="5707" y="17878"/>
                                </a:lnTo>
                                <a:lnTo>
                                  <a:pt x="6123" y="17878"/>
                                </a:lnTo>
                                <a:cubicBezTo>
                                  <a:pt x="6236" y="17878"/>
                                  <a:pt x="6328" y="17807"/>
                                  <a:pt x="6328" y="17720"/>
                                </a:cubicBezTo>
                                <a:cubicBezTo>
                                  <a:pt x="6328" y="17633"/>
                                  <a:pt x="6236" y="17562"/>
                                  <a:pt x="6123" y="17562"/>
                                </a:cubicBezTo>
                                <a:lnTo>
                                  <a:pt x="6116" y="17562"/>
                                </a:lnTo>
                                <a:lnTo>
                                  <a:pt x="6116" y="16990"/>
                                </a:lnTo>
                                <a:cubicBezTo>
                                  <a:pt x="6116" y="16844"/>
                                  <a:pt x="6038" y="16707"/>
                                  <a:pt x="5904" y="16615"/>
                                </a:cubicBezTo>
                                <a:lnTo>
                                  <a:pt x="6194" y="16691"/>
                                </a:lnTo>
                                <a:cubicBezTo>
                                  <a:pt x="6194" y="16691"/>
                                  <a:pt x="6201" y="16691"/>
                                  <a:pt x="6201" y="16691"/>
                                </a:cubicBezTo>
                                <a:cubicBezTo>
                                  <a:pt x="6215" y="16691"/>
                                  <a:pt x="6222" y="16691"/>
                                  <a:pt x="6236" y="16691"/>
                                </a:cubicBezTo>
                                <a:cubicBezTo>
                                  <a:pt x="6278" y="16691"/>
                                  <a:pt x="6314" y="16680"/>
                                  <a:pt x="6349" y="16659"/>
                                </a:cubicBezTo>
                                <a:cubicBezTo>
                                  <a:pt x="6391" y="16631"/>
                                  <a:pt x="6412" y="16593"/>
                                  <a:pt x="6412" y="16550"/>
                                </a:cubicBezTo>
                                <a:lnTo>
                                  <a:pt x="6412" y="16141"/>
                                </a:lnTo>
                                <a:cubicBezTo>
                                  <a:pt x="6412" y="16098"/>
                                  <a:pt x="6391" y="16060"/>
                                  <a:pt x="6349" y="16033"/>
                                </a:cubicBezTo>
                                <a:cubicBezTo>
                                  <a:pt x="6306" y="16005"/>
                                  <a:pt x="6257" y="15995"/>
                                  <a:pt x="6208" y="16005"/>
                                </a:cubicBezTo>
                                <a:cubicBezTo>
                                  <a:pt x="6208" y="16005"/>
                                  <a:pt x="6201" y="16005"/>
                                  <a:pt x="6201" y="16005"/>
                                </a:cubicBezTo>
                                <a:lnTo>
                                  <a:pt x="5707" y="16141"/>
                                </a:lnTo>
                                <a:cubicBezTo>
                                  <a:pt x="5643" y="16093"/>
                                  <a:pt x="5552" y="16071"/>
                                  <a:pt x="5467" y="16071"/>
                                </a:cubicBezTo>
                                <a:cubicBezTo>
                                  <a:pt x="5382" y="16071"/>
                                  <a:pt x="5291" y="16098"/>
                                  <a:pt x="5227" y="16141"/>
                                </a:cubicBezTo>
                                <a:lnTo>
                                  <a:pt x="4733" y="16005"/>
                                </a:lnTo>
                                <a:cubicBezTo>
                                  <a:pt x="4733" y="16005"/>
                                  <a:pt x="4726" y="16005"/>
                                  <a:pt x="4726" y="16005"/>
                                </a:cubicBezTo>
                                <a:cubicBezTo>
                                  <a:pt x="4677" y="16000"/>
                                  <a:pt x="4628" y="16011"/>
                                  <a:pt x="4585" y="16033"/>
                                </a:cubicBezTo>
                                <a:cubicBezTo>
                                  <a:pt x="4543" y="16060"/>
                                  <a:pt x="4522" y="16098"/>
                                  <a:pt x="4522" y="16141"/>
                                </a:cubicBezTo>
                                <a:lnTo>
                                  <a:pt x="4522" y="16550"/>
                                </a:lnTo>
                                <a:cubicBezTo>
                                  <a:pt x="4522" y="16593"/>
                                  <a:pt x="4543" y="16631"/>
                                  <a:pt x="4585" y="16659"/>
                                </a:cubicBezTo>
                                <a:cubicBezTo>
                                  <a:pt x="4613" y="16680"/>
                                  <a:pt x="4656" y="16691"/>
                                  <a:pt x="4698" y="16691"/>
                                </a:cubicBezTo>
                                <a:cubicBezTo>
                                  <a:pt x="4712" y="16691"/>
                                  <a:pt x="4719" y="16691"/>
                                  <a:pt x="4733" y="16691"/>
                                </a:cubicBezTo>
                                <a:cubicBezTo>
                                  <a:pt x="4733" y="16691"/>
                                  <a:pt x="4740" y="16691"/>
                                  <a:pt x="4740" y="16691"/>
                                </a:cubicBezTo>
                                <a:lnTo>
                                  <a:pt x="5030" y="16615"/>
                                </a:lnTo>
                                <a:cubicBezTo>
                                  <a:pt x="4896" y="16713"/>
                                  <a:pt x="4811" y="16849"/>
                                  <a:pt x="4811" y="16990"/>
                                </a:cubicBezTo>
                                <a:lnTo>
                                  <a:pt x="4811" y="17562"/>
                                </a:lnTo>
                                <a:lnTo>
                                  <a:pt x="4804" y="17562"/>
                                </a:lnTo>
                                <a:cubicBezTo>
                                  <a:pt x="4691" y="17562"/>
                                  <a:pt x="4599" y="17633"/>
                                  <a:pt x="4599" y="17720"/>
                                </a:cubicBezTo>
                                <a:cubicBezTo>
                                  <a:pt x="4599" y="17807"/>
                                  <a:pt x="4691" y="17878"/>
                                  <a:pt x="4804" y="17878"/>
                                </a:cubicBezTo>
                                <a:lnTo>
                                  <a:pt x="5199" y="17878"/>
                                </a:lnTo>
                                <a:close/>
                                <a:moveTo>
                                  <a:pt x="5622" y="17910"/>
                                </a:moveTo>
                                <a:cubicBezTo>
                                  <a:pt x="5622" y="17981"/>
                                  <a:pt x="5545" y="18035"/>
                                  <a:pt x="5460" y="18035"/>
                                </a:cubicBezTo>
                                <a:cubicBezTo>
                                  <a:pt x="5375" y="18035"/>
                                  <a:pt x="5298" y="17976"/>
                                  <a:pt x="5298" y="17910"/>
                                </a:cubicBezTo>
                                <a:lnTo>
                                  <a:pt x="5298" y="17872"/>
                                </a:lnTo>
                                <a:lnTo>
                                  <a:pt x="5629" y="17872"/>
                                </a:lnTo>
                                <a:lnTo>
                                  <a:pt x="5629" y="17910"/>
                                </a:lnTo>
                                <a:close/>
                                <a:moveTo>
                                  <a:pt x="5763" y="16196"/>
                                </a:moveTo>
                                <a:lnTo>
                                  <a:pt x="6222" y="16071"/>
                                </a:lnTo>
                                <a:cubicBezTo>
                                  <a:pt x="6243" y="16071"/>
                                  <a:pt x="6264" y="16071"/>
                                  <a:pt x="6285" y="16087"/>
                                </a:cubicBezTo>
                                <a:cubicBezTo>
                                  <a:pt x="6306" y="16098"/>
                                  <a:pt x="6321" y="16120"/>
                                  <a:pt x="6321" y="16141"/>
                                </a:cubicBezTo>
                                <a:lnTo>
                                  <a:pt x="6321" y="16550"/>
                                </a:lnTo>
                                <a:cubicBezTo>
                                  <a:pt x="6321" y="16571"/>
                                  <a:pt x="6306" y="16593"/>
                                  <a:pt x="6285" y="16604"/>
                                </a:cubicBezTo>
                                <a:cubicBezTo>
                                  <a:pt x="6264" y="16615"/>
                                  <a:pt x="6243" y="16620"/>
                                  <a:pt x="6222" y="16620"/>
                                </a:cubicBezTo>
                                <a:lnTo>
                                  <a:pt x="5756" y="16501"/>
                                </a:lnTo>
                                <a:cubicBezTo>
                                  <a:pt x="5799" y="16457"/>
                                  <a:pt x="5820" y="16403"/>
                                  <a:pt x="5820" y="16343"/>
                                </a:cubicBezTo>
                                <a:cubicBezTo>
                                  <a:pt x="5820" y="16294"/>
                                  <a:pt x="5799" y="16239"/>
                                  <a:pt x="5763" y="16196"/>
                                </a:cubicBezTo>
                                <a:close/>
                                <a:moveTo>
                                  <a:pt x="5396" y="16898"/>
                                </a:moveTo>
                                <a:cubicBezTo>
                                  <a:pt x="5368" y="16898"/>
                                  <a:pt x="5354" y="16914"/>
                                  <a:pt x="5354" y="16931"/>
                                </a:cubicBezTo>
                                <a:lnTo>
                                  <a:pt x="5354" y="16969"/>
                                </a:lnTo>
                                <a:cubicBezTo>
                                  <a:pt x="5333" y="16974"/>
                                  <a:pt x="5319" y="16980"/>
                                  <a:pt x="5298" y="16985"/>
                                </a:cubicBezTo>
                                <a:lnTo>
                                  <a:pt x="5284" y="16990"/>
                                </a:lnTo>
                                <a:lnTo>
                                  <a:pt x="5284" y="16958"/>
                                </a:lnTo>
                                <a:cubicBezTo>
                                  <a:pt x="5284" y="16936"/>
                                  <a:pt x="5262" y="16925"/>
                                  <a:pt x="5241" y="16925"/>
                                </a:cubicBezTo>
                                <a:cubicBezTo>
                                  <a:pt x="5213" y="16925"/>
                                  <a:pt x="5199" y="16941"/>
                                  <a:pt x="5199" y="16958"/>
                                </a:cubicBezTo>
                                <a:lnTo>
                                  <a:pt x="5199" y="17034"/>
                                </a:lnTo>
                                <a:lnTo>
                                  <a:pt x="5164" y="17050"/>
                                </a:lnTo>
                                <a:cubicBezTo>
                                  <a:pt x="5157" y="17050"/>
                                  <a:pt x="5157" y="17050"/>
                                  <a:pt x="5150" y="17050"/>
                                </a:cubicBezTo>
                                <a:cubicBezTo>
                                  <a:pt x="5150" y="17050"/>
                                  <a:pt x="5143" y="17045"/>
                                  <a:pt x="5143" y="17039"/>
                                </a:cubicBezTo>
                                <a:lnTo>
                                  <a:pt x="5206" y="16561"/>
                                </a:lnTo>
                                <a:lnTo>
                                  <a:pt x="5234" y="16555"/>
                                </a:lnTo>
                                <a:cubicBezTo>
                                  <a:pt x="5234" y="16555"/>
                                  <a:pt x="5241" y="16555"/>
                                  <a:pt x="5241" y="16561"/>
                                </a:cubicBezTo>
                                <a:cubicBezTo>
                                  <a:pt x="5241" y="16561"/>
                                  <a:pt x="5248" y="16566"/>
                                  <a:pt x="5255" y="16566"/>
                                </a:cubicBezTo>
                                <a:cubicBezTo>
                                  <a:pt x="5319" y="16604"/>
                                  <a:pt x="5389" y="16620"/>
                                  <a:pt x="5467" y="16620"/>
                                </a:cubicBezTo>
                                <a:cubicBezTo>
                                  <a:pt x="5545" y="16620"/>
                                  <a:pt x="5622" y="16599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86" y="16566"/>
                                  <a:pt x="5686" y="16566"/>
                                </a:cubicBezTo>
                                <a:cubicBezTo>
                                  <a:pt x="5686" y="16566"/>
                                  <a:pt x="5693" y="16566"/>
                                  <a:pt x="5693" y="16561"/>
                                </a:cubicBezTo>
                                <a:lnTo>
                                  <a:pt x="5700" y="16561"/>
                                </a:lnTo>
                                <a:lnTo>
                                  <a:pt x="5700" y="16571"/>
                                </a:lnTo>
                                <a:cubicBezTo>
                                  <a:pt x="5700" y="16571"/>
                                  <a:pt x="5700" y="16571"/>
                                  <a:pt x="5700" y="16571"/>
                                </a:cubicBezTo>
                                <a:lnTo>
                                  <a:pt x="5763" y="17039"/>
                                </a:lnTo>
                                <a:cubicBezTo>
                                  <a:pt x="5763" y="17045"/>
                                  <a:pt x="5763" y="17050"/>
                                  <a:pt x="5756" y="17050"/>
                                </a:cubicBezTo>
                                <a:cubicBezTo>
                                  <a:pt x="5756" y="17050"/>
                                  <a:pt x="5749" y="17050"/>
                                  <a:pt x="5742" y="17050"/>
                                </a:cubicBezTo>
                                <a:lnTo>
                                  <a:pt x="5601" y="16985"/>
                                </a:lnTo>
                                <a:cubicBezTo>
                                  <a:pt x="5552" y="16963"/>
                                  <a:pt x="5502" y="16952"/>
                                  <a:pt x="5446" y="16952"/>
                                </a:cubicBezTo>
                                <a:lnTo>
                                  <a:pt x="5446" y="16925"/>
                                </a:lnTo>
                                <a:cubicBezTo>
                                  <a:pt x="5446" y="16914"/>
                                  <a:pt x="5425" y="16898"/>
                                  <a:pt x="5396" y="16898"/>
                                </a:cubicBezTo>
                                <a:close/>
                                <a:moveTo>
                                  <a:pt x="5255" y="16207"/>
                                </a:moveTo>
                                <a:cubicBezTo>
                                  <a:pt x="5262" y="16207"/>
                                  <a:pt x="5262" y="16207"/>
                                  <a:pt x="5255" y="16207"/>
                                </a:cubicBezTo>
                                <a:cubicBezTo>
                                  <a:pt x="5305" y="16163"/>
                                  <a:pt x="5375" y="16141"/>
                                  <a:pt x="5453" y="16141"/>
                                </a:cubicBezTo>
                                <a:cubicBezTo>
                                  <a:pt x="5531" y="16141"/>
                                  <a:pt x="5601" y="16163"/>
                                  <a:pt x="5650" y="16207"/>
                                </a:cubicBezTo>
                                <a:lnTo>
                                  <a:pt x="5650" y="16207"/>
                                </a:lnTo>
                                <a:cubicBezTo>
                                  <a:pt x="5700" y="16245"/>
                                  <a:pt x="5721" y="16294"/>
                                  <a:pt x="5721" y="16348"/>
                                </a:cubicBezTo>
                                <a:cubicBezTo>
                                  <a:pt x="5721" y="16403"/>
                                  <a:pt x="5693" y="16457"/>
                                  <a:pt x="5643" y="16495"/>
                                </a:cubicBezTo>
                                <a:cubicBezTo>
                                  <a:pt x="5636" y="16501"/>
                                  <a:pt x="5636" y="16501"/>
                                  <a:pt x="5629" y="16506"/>
                                </a:cubicBezTo>
                                <a:cubicBezTo>
                                  <a:pt x="5622" y="16506"/>
                                  <a:pt x="5608" y="16512"/>
                                  <a:pt x="5608" y="16522"/>
                                </a:cubicBezTo>
                                <a:cubicBezTo>
                                  <a:pt x="5566" y="16544"/>
                                  <a:pt x="5509" y="16561"/>
                                  <a:pt x="5460" y="16561"/>
                                </a:cubicBezTo>
                                <a:cubicBezTo>
                                  <a:pt x="5404" y="16561"/>
                                  <a:pt x="5347" y="16544"/>
                                  <a:pt x="5298" y="16517"/>
                                </a:cubicBezTo>
                                <a:cubicBezTo>
                                  <a:pt x="5298" y="16517"/>
                                  <a:pt x="5298" y="16517"/>
                                  <a:pt x="5298" y="16517"/>
                                </a:cubicBezTo>
                                <a:cubicBezTo>
                                  <a:pt x="5291" y="16512"/>
                                  <a:pt x="5284" y="16506"/>
                                  <a:pt x="5277" y="16501"/>
                                </a:cubicBezTo>
                                <a:cubicBezTo>
                                  <a:pt x="5227" y="16463"/>
                                  <a:pt x="5199" y="16408"/>
                                  <a:pt x="5199" y="16354"/>
                                </a:cubicBezTo>
                                <a:cubicBezTo>
                                  <a:pt x="5185" y="16294"/>
                                  <a:pt x="5213" y="16245"/>
                                  <a:pt x="5255" y="16207"/>
                                </a:cubicBezTo>
                                <a:close/>
                                <a:moveTo>
                                  <a:pt x="4691" y="16620"/>
                                </a:moveTo>
                                <a:cubicBezTo>
                                  <a:pt x="4670" y="16626"/>
                                  <a:pt x="4649" y="16620"/>
                                  <a:pt x="4628" y="16604"/>
                                </a:cubicBezTo>
                                <a:cubicBezTo>
                                  <a:pt x="4606" y="16593"/>
                                  <a:pt x="4592" y="16571"/>
                                  <a:pt x="4592" y="16550"/>
                                </a:cubicBezTo>
                                <a:lnTo>
                                  <a:pt x="4592" y="16141"/>
                                </a:lnTo>
                                <a:cubicBezTo>
                                  <a:pt x="4592" y="16120"/>
                                  <a:pt x="4606" y="16098"/>
                                  <a:pt x="4628" y="16087"/>
                                </a:cubicBezTo>
                                <a:cubicBezTo>
                                  <a:pt x="4649" y="16076"/>
                                  <a:pt x="4670" y="16071"/>
                                  <a:pt x="4691" y="16071"/>
                                </a:cubicBezTo>
                                <a:lnTo>
                                  <a:pt x="5150" y="16196"/>
                                </a:lnTo>
                                <a:cubicBezTo>
                                  <a:pt x="5114" y="16239"/>
                                  <a:pt x="5093" y="16288"/>
                                  <a:pt x="5093" y="16343"/>
                                </a:cubicBezTo>
                                <a:cubicBezTo>
                                  <a:pt x="5093" y="16397"/>
                                  <a:pt x="5114" y="16452"/>
                                  <a:pt x="5157" y="16501"/>
                                </a:cubicBezTo>
                                <a:lnTo>
                                  <a:pt x="4691" y="16620"/>
                                </a:lnTo>
                                <a:close/>
                                <a:moveTo>
                                  <a:pt x="4677" y="17720"/>
                                </a:moveTo>
                                <a:cubicBezTo>
                                  <a:pt x="4677" y="17671"/>
                                  <a:pt x="4726" y="17633"/>
                                  <a:pt x="4790" y="17633"/>
                                </a:cubicBezTo>
                                <a:lnTo>
                                  <a:pt x="5051" y="17633"/>
                                </a:lnTo>
                                <a:cubicBezTo>
                                  <a:pt x="5079" y="17633"/>
                                  <a:pt x="5093" y="17616"/>
                                  <a:pt x="5093" y="17600"/>
                                </a:cubicBezTo>
                                <a:cubicBezTo>
                                  <a:pt x="5093" y="17578"/>
                                  <a:pt x="5072" y="17567"/>
                                  <a:pt x="5051" y="17567"/>
                                </a:cubicBezTo>
                                <a:lnTo>
                                  <a:pt x="4882" y="17567"/>
                                </a:lnTo>
                                <a:lnTo>
                                  <a:pt x="4882" y="16996"/>
                                </a:lnTo>
                                <a:cubicBezTo>
                                  <a:pt x="4882" y="16865"/>
                                  <a:pt x="4959" y="16740"/>
                                  <a:pt x="5093" y="16653"/>
                                </a:cubicBezTo>
                                <a:lnTo>
                                  <a:pt x="5044" y="17039"/>
                                </a:lnTo>
                                <a:cubicBezTo>
                                  <a:pt x="5037" y="17072"/>
                                  <a:pt x="5058" y="17099"/>
                                  <a:pt x="5093" y="17116"/>
                                </a:cubicBezTo>
                                <a:cubicBezTo>
                                  <a:pt x="5128" y="17132"/>
                                  <a:pt x="5164" y="17132"/>
                                  <a:pt x="5199" y="17121"/>
                                </a:cubicBezTo>
                                <a:lnTo>
                                  <a:pt x="5340" y="17061"/>
                                </a:lnTo>
                                <a:cubicBezTo>
                                  <a:pt x="5404" y="17034"/>
                                  <a:pt x="5488" y="17034"/>
                                  <a:pt x="5552" y="17061"/>
                                </a:cubicBezTo>
                                <a:lnTo>
                                  <a:pt x="5693" y="17127"/>
                                </a:lnTo>
                                <a:cubicBezTo>
                                  <a:pt x="5707" y="17132"/>
                                  <a:pt x="5728" y="17137"/>
                                  <a:pt x="5742" y="17137"/>
                                </a:cubicBezTo>
                                <a:cubicBezTo>
                                  <a:pt x="5763" y="17137"/>
                                  <a:pt x="5784" y="17132"/>
                                  <a:pt x="5799" y="17127"/>
                                </a:cubicBezTo>
                                <a:cubicBezTo>
                                  <a:pt x="5834" y="17110"/>
                                  <a:pt x="5848" y="17083"/>
                                  <a:pt x="5848" y="17050"/>
                                </a:cubicBezTo>
                                <a:lnTo>
                                  <a:pt x="5799" y="16653"/>
                                </a:lnTo>
                                <a:cubicBezTo>
                                  <a:pt x="5940" y="16735"/>
                                  <a:pt x="6024" y="16865"/>
                                  <a:pt x="6024" y="17007"/>
                                </a:cubicBezTo>
                                <a:lnTo>
                                  <a:pt x="6024" y="17578"/>
                                </a:lnTo>
                                <a:lnTo>
                                  <a:pt x="5926" y="17578"/>
                                </a:lnTo>
                                <a:lnTo>
                                  <a:pt x="5926" y="17546"/>
                                </a:lnTo>
                                <a:cubicBezTo>
                                  <a:pt x="5926" y="17524"/>
                                  <a:pt x="5904" y="17513"/>
                                  <a:pt x="5883" y="17513"/>
                                </a:cubicBezTo>
                                <a:cubicBezTo>
                                  <a:pt x="5855" y="17513"/>
                                  <a:pt x="5841" y="17529"/>
                                  <a:pt x="5841" y="17546"/>
                                </a:cubicBezTo>
                                <a:lnTo>
                                  <a:pt x="5841" y="17578"/>
                                </a:lnTo>
                                <a:lnTo>
                                  <a:pt x="5763" y="17578"/>
                                </a:lnTo>
                                <a:cubicBezTo>
                                  <a:pt x="5763" y="17562"/>
                                  <a:pt x="5742" y="17546"/>
                                  <a:pt x="5721" y="17546"/>
                                </a:cubicBezTo>
                                <a:cubicBezTo>
                                  <a:pt x="5700" y="17546"/>
                                  <a:pt x="5679" y="17562"/>
                                  <a:pt x="5679" y="17578"/>
                                </a:cubicBezTo>
                                <a:lnTo>
                                  <a:pt x="5361" y="17578"/>
                                </a:lnTo>
                                <a:cubicBezTo>
                                  <a:pt x="5333" y="17578"/>
                                  <a:pt x="5319" y="17595"/>
                                  <a:pt x="5319" y="17611"/>
                                </a:cubicBezTo>
                                <a:cubicBezTo>
                                  <a:pt x="5319" y="17633"/>
                                  <a:pt x="5340" y="17644"/>
                                  <a:pt x="5361" y="17644"/>
                                </a:cubicBezTo>
                                <a:lnTo>
                                  <a:pt x="6144" y="17644"/>
                                </a:lnTo>
                                <a:cubicBezTo>
                                  <a:pt x="6208" y="17644"/>
                                  <a:pt x="6257" y="17682"/>
                                  <a:pt x="6257" y="17731"/>
                                </a:cubicBezTo>
                                <a:cubicBezTo>
                                  <a:pt x="6257" y="17780"/>
                                  <a:pt x="6208" y="17818"/>
                                  <a:pt x="6144" y="17818"/>
                                </a:cubicBezTo>
                                <a:lnTo>
                                  <a:pt x="4783" y="17818"/>
                                </a:lnTo>
                                <a:cubicBezTo>
                                  <a:pt x="4726" y="17807"/>
                                  <a:pt x="4677" y="17769"/>
                                  <a:pt x="4677" y="17720"/>
                                </a:cubicBezTo>
                                <a:close/>
                                <a:moveTo>
                                  <a:pt x="6603" y="18710"/>
                                </a:moveTo>
                                <a:lnTo>
                                  <a:pt x="6871" y="18710"/>
                                </a:lnTo>
                                <a:cubicBezTo>
                                  <a:pt x="6913" y="18710"/>
                                  <a:pt x="6948" y="18683"/>
                                  <a:pt x="6948" y="18650"/>
                                </a:cubicBezTo>
                                <a:cubicBezTo>
                                  <a:pt x="6948" y="18618"/>
                                  <a:pt x="6913" y="18590"/>
                                  <a:pt x="6871" y="18590"/>
                                </a:cubicBezTo>
                                <a:lnTo>
                                  <a:pt x="6603" y="18590"/>
                                </a:lnTo>
                                <a:cubicBezTo>
                                  <a:pt x="6560" y="18590"/>
                                  <a:pt x="6525" y="18618"/>
                                  <a:pt x="6525" y="18650"/>
                                </a:cubicBezTo>
                                <a:cubicBezTo>
                                  <a:pt x="6525" y="18683"/>
                                  <a:pt x="6560" y="18710"/>
                                  <a:pt x="6603" y="18710"/>
                                </a:cubicBezTo>
                                <a:close/>
                                <a:moveTo>
                                  <a:pt x="5862" y="20332"/>
                                </a:moveTo>
                                <a:cubicBezTo>
                                  <a:pt x="5848" y="20321"/>
                                  <a:pt x="5841" y="20310"/>
                                  <a:pt x="5841" y="20294"/>
                                </a:cubicBezTo>
                                <a:lnTo>
                                  <a:pt x="5841" y="19581"/>
                                </a:lnTo>
                                <a:cubicBezTo>
                                  <a:pt x="5933" y="19537"/>
                                  <a:pt x="5989" y="19456"/>
                                  <a:pt x="5989" y="19369"/>
                                </a:cubicBezTo>
                                <a:cubicBezTo>
                                  <a:pt x="5989" y="19227"/>
                                  <a:pt x="5841" y="19113"/>
                                  <a:pt x="5657" y="19113"/>
                                </a:cubicBezTo>
                                <a:lnTo>
                                  <a:pt x="5086" y="19113"/>
                                </a:lnTo>
                                <a:cubicBezTo>
                                  <a:pt x="5143" y="19026"/>
                                  <a:pt x="5234" y="18873"/>
                                  <a:pt x="5234" y="18770"/>
                                </a:cubicBezTo>
                                <a:cubicBezTo>
                                  <a:pt x="5234" y="18607"/>
                                  <a:pt x="5128" y="18482"/>
                                  <a:pt x="4987" y="18482"/>
                                </a:cubicBezTo>
                                <a:cubicBezTo>
                                  <a:pt x="4846" y="18482"/>
                                  <a:pt x="4740" y="18607"/>
                                  <a:pt x="4740" y="18770"/>
                                </a:cubicBezTo>
                                <a:cubicBezTo>
                                  <a:pt x="4740" y="18873"/>
                                  <a:pt x="4839" y="19037"/>
                                  <a:pt x="4896" y="19124"/>
                                </a:cubicBezTo>
                                <a:cubicBezTo>
                                  <a:pt x="4762" y="19156"/>
                                  <a:pt x="4670" y="19254"/>
                                  <a:pt x="4670" y="19369"/>
                                </a:cubicBezTo>
                                <a:cubicBezTo>
                                  <a:pt x="4670" y="19456"/>
                                  <a:pt x="4726" y="19537"/>
                                  <a:pt x="4818" y="19581"/>
                                </a:cubicBezTo>
                                <a:lnTo>
                                  <a:pt x="4818" y="20490"/>
                                </a:lnTo>
                                <a:cubicBezTo>
                                  <a:pt x="4818" y="20593"/>
                                  <a:pt x="4867" y="20686"/>
                                  <a:pt x="4966" y="20762"/>
                                </a:cubicBezTo>
                                <a:lnTo>
                                  <a:pt x="5418" y="21110"/>
                                </a:lnTo>
                                <a:lnTo>
                                  <a:pt x="5418" y="21110"/>
                                </a:lnTo>
                                <a:cubicBezTo>
                                  <a:pt x="5418" y="21110"/>
                                  <a:pt x="5418" y="21110"/>
                                  <a:pt x="5418" y="21110"/>
                                </a:cubicBezTo>
                                <a:lnTo>
                                  <a:pt x="5587" y="21241"/>
                                </a:lnTo>
                                <a:cubicBezTo>
                                  <a:pt x="5686" y="21317"/>
                                  <a:pt x="5820" y="21355"/>
                                  <a:pt x="5954" y="21355"/>
                                </a:cubicBezTo>
                                <a:cubicBezTo>
                                  <a:pt x="6088" y="21355"/>
                                  <a:pt x="6222" y="21317"/>
                                  <a:pt x="6321" y="21235"/>
                                </a:cubicBezTo>
                                <a:cubicBezTo>
                                  <a:pt x="6419" y="21159"/>
                                  <a:pt x="6469" y="21061"/>
                                  <a:pt x="6469" y="20952"/>
                                </a:cubicBezTo>
                                <a:cubicBezTo>
                                  <a:pt x="6469" y="20844"/>
                                  <a:pt x="6412" y="20746"/>
                                  <a:pt x="6321" y="20669"/>
                                </a:cubicBezTo>
                                <a:lnTo>
                                  <a:pt x="5862" y="20332"/>
                                </a:lnTo>
                                <a:close/>
                                <a:moveTo>
                                  <a:pt x="4853" y="18765"/>
                                </a:moveTo>
                                <a:cubicBezTo>
                                  <a:pt x="4853" y="18650"/>
                                  <a:pt x="4917" y="18569"/>
                                  <a:pt x="4980" y="18569"/>
                                </a:cubicBezTo>
                                <a:cubicBezTo>
                                  <a:pt x="5044" y="18569"/>
                                  <a:pt x="5107" y="18650"/>
                                  <a:pt x="5107" y="18765"/>
                                </a:cubicBezTo>
                                <a:cubicBezTo>
                                  <a:pt x="5107" y="18835"/>
                                  <a:pt x="5037" y="18961"/>
                                  <a:pt x="4980" y="19048"/>
                                </a:cubicBezTo>
                                <a:cubicBezTo>
                                  <a:pt x="4924" y="18961"/>
                                  <a:pt x="4853" y="18841"/>
                                  <a:pt x="4853" y="18765"/>
                                </a:cubicBezTo>
                                <a:close/>
                                <a:moveTo>
                                  <a:pt x="4783" y="19363"/>
                                </a:moveTo>
                                <a:cubicBezTo>
                                  <a:pt x="4783" y="19276"/>
                                  <a:pt x="4874" y="19200"/>
                                  <a:pt x="4994" y="19200"/>
                                </a:cubicBezTo>
                                <a:lnTo>
                                  <a:pt x="5657" y="19200"/>
                                </a:lnTo>
                                <a:cubicBezTo>
                                  <a:pt x="5770" y="19200"/>
                                  <a:pt x="5869" y="19271"/>
                                  <a:pt x="5869" y="19363"/>
                                </a:cubicBezTo>
                                <a:cubicBezTo>
                                  <a:pt x="5869" y="19456"/>
                                  <a:pt x="5777" y="19527"/>
                                  <a:pt x="5657" y="19527"/>
                                </a:cubicBezTo>
                                <a:lnTo>
                                  <a:pt x="4994" y="19527"/>
                                </a:lnTo>
                                <a:cubicBezTo>
                                  <a:pt x="4874" y="19527"/>
                                  <a:pt x="4783" y="19450"/>
                                  <a:pt x="4783" y="19363"/>
                                </a:cubicBezTo>
                                <a:close/>
                                <a:moveTo>
                                  <a:pt x="5538" y="21072"/>
                                </a:moveTo>
                                <a:lnTo>
                                  <a:pt x="5615" y="21012"/>
                                </a:lnTo>
                                <a:cubicBezTo>
                                  <a:pt x="5636" y="20996"/>
                                  <a:pt x="5636" y="20963"/>
                                  <a:pt x="5615" y="20947"/>
                                </a:cubicBezTo>
                                <a:cubicBezTo>
                                  <a:pt x="5594" y="20931"/>
                                  <a:pt x="5552" y="20931"/>
                                  <a:pt x="5531" y="20947"/>
                                </a:cubicBezTo>
                                <a:lnTo>
                                  <a:pt x="5453" y="21007"/>
                                </a:lnTo>
                                <a:lnTo>
                                  <a:pt x="5368" y="20941"/>
                                </a:lnTo>
                                <a:lnTo>
                                  <a:pt x="5418" y="20903"/>
                                </a:lnTo>
                                <a:cubicBezTo>
                                  <a:pt x="5439" y="20887"/>
                                  <a:pt x="5439" y="20854"/>
                                  <a:pt x="5418" y="20838"/>
                                </a:cubicBezTo>
                                <a:cubicBezTo>
                                  <a:pt x="5396" y="20822"/>
                                  <a:pt x="5354" y="20822"/>
                                  <a:pt x="5333" y="20838"/>
                                </a:cubicBezTo>
                                <a:lnTo>
                                  <a:pt x="5284" y="20876"/>
                                </a:lnTo>
                                <a:lnTo>
                                  <a:pt x="5220" y="20827"/>
                                </a:lnTo>
                                <a:cubicBezTo>
                                  <a:pt x="5248" y="20800"/>
                                  <a:pt x="5277" y="20773"/>
                                  <a:pt x="5298" y="20746"/>
                                </a:cubicBezTo>
                                <a:cubicBezTo>
                                  <a:pt x="5312" y="20724"/>
                                  <a:pt x="5298" y="20691"/>
                                  <a:pt x="5269" y="20680"/>
                                </a:cubicBezTo>
                                <a:cubicBezTo>
                                  <a:pt x="5241" y="20669"/>
                                  <a:pt x="5199" y="20680"/>
                                  <a:pt x="5185" y="20702"/>
                                </a:cubicBezTo>
                                <a:cubicBezTo>
                                  <a:pt x="5171" y="20724"/>
                                  <a:pt x="5150" y="20746"/>
                                  <a:pt x="5128" y="20762"/>
                                </a:cubicBezTo>
                                <a:lnTo>
                                  <a:pt x="5037" y="20691"/>
                                </a:lnTo>
                                <a:cubicBezTo>
                                  <a:pt x="4966" y="20637"/>
                                  <a:pt x="4931" y="20566"/>
                                  <a:pt x="4931" y="20490"/>
                                </a:cubicBezTo>
                                <a:lnTo>
                                  <a:pt x="4931" y="20337"/>
                                </a:lnTo>
                                <a:cubicBezTo>
                                  <a:pt x="4987" y="20343"/>
                                  <a:pt x="5044" y="20359"/>
                                  <a:pt x="5093" y="20386"/>
                                </a:cubicBezTo>
                                <a:cubicBezTo>
                                  <a:pt x="5107" y="20392"/>
                                  <a:pt x="5121" y="20397"/>
                                  <a:pt x="5128" y="20397"/>
                                </a:cubicBezTo>
                                <a:cubicBezTo>
                                  <a:pt x="5150" y="20397"/>
                                  <a:pt x="5164" y="20392"/>
                                  <a:pt x="5178" y="20381"/>
                                </a:cubicBezTo>
                                <a:cubicBezTo>
                                  <a:pt x="5199" y="20359"/>
                                  <a:pt x="5192" y="20332"/>
                                  <a:pt x="5171" y="20316"/>
                                </a:cubicBezTo>
                                <a:cubicBezTo>
                                  <a:pt x="5100" y="20272"/>
                                  <a:pt x="5023" y="20250"/>
                                  <a:pt x="4931" y="20245"/>
                                </a:cubicBezTo>
                                <a:lnTo>
                                  <a:pt x="4931" y="20016"/>
                                </a:lnTo>
                                <a:lnTo>
                                  <a:pt x="5502" y="20016"/>
                                </a:lnTo>
                                <a:cubicBezTo>
                                  <a:pt x="5538" y="20016"/>
                                  <a:pt x="5566" y="19995"/>
                                  <a:pt x="5566" y="19967"/>
                                </a:cubicBezTo>
                                <a:cubicBezTo>
                                  <a:pt x="5566" y="19940"/>
                                  <a:pt x="5538" y="19918"/>
                                  <a:pt x="5502" y="19918"/>
                                </a:cubicBezTo>
                                <a:lnTo>
                                  <a:pt x="4931" y="19918"/>
                                </a:lnTo>
                                <a:lnTo>
                                  <a:pt x="4931" y="19804"/>
                                </a:lnTo>
                                <a:lnTo>
                                  <a:pt x="5065" y="19875"/>
                                </a:lnTo>
                                <a:cubicBezTo>
                                  <a:pt x="5079" y="19880"/>
                                  <a:pt x="5086" y="19886"/>
                                  <a:pt x="5100" y="19886"/>
                                </a:cubicBezTo>
                                <a:cubicBezTo>
                                  <a:pt x="5114" y="19886"/>
                                  <a:pt x="5121" y="19880"/>
                                  <a:pt x="5135" y="19875"/>
                                </a:cubicBezTo>
                                <a:lnTo>
                                  <a:pt x="5192" y="19848"/>
                                </a:lnTo>
                                <a:cubicBezTo>
                                  <a:pt x="5220" y="19831"/>
                                  <a:pt x="5227" y="19804"/>
                                  <a:pt x="5206" y="19782"/>
                                </a:cubicBezTo>
                                <a:cubicBezTo>
                                  <a:pt x="5185" y="19761"/>
                                  <a:pt x="5150" y="19755"/>
                                  <a:pt x="5121" y="19771"/>
                                </a:cubicBezTo>
                                <a:lnTo>
                                  <a:pt x="5100" y="19782"/>
                                </a:lnTo>
                                <a:lnTo>
                                  <a:pt x="4931" y="19695"/>
                                </a:lnTo>
                                <a:lnTo>
                                  <a:pt x="4931" y="19630"/>
                                </a:lnTo>
                                <a:cubicBezTo>
                                  <a:pt x="4952" y="19635"/>
                                  <a:pt x="4973" y="19635"/>
                                  <a:pt x="4994" y="19635"/>
                                </a:cubicBezTo>
                                <a:lnTo>
                                  <a:pt x="5657" y="19635"/>
                                </a:lnTo>
                                <a:cubicBezTo>
                                  <a:pt x="5679" y="19635"/>
                                  <a:pt x="5700" y="19635"/>
                                  <a:pt x="5721" y="19630"/>
                                </a:cubicBezTo>
                                <a:lnTo>
                                  <a:pt x="5721" y="19701"/>
                                </a:lnTo>
                                <a:lnTo>
                                  <a:pt x="5559" y="19788"/>
                                </a:lnTo>
                                <a:lnTo>
                                  <a:pt x="5361" y="19684"/>
                                </a:lnTo>
                                <a:cubicBezTo>
                                  <a:pt x="5340" y="19673"/>
                                  <a:pt x="5312" y="19673"/>
                                  <a:pt x="5291" y="19684"/>
                                </a:cubicBezTo>
                                <a:lnTo>
                                  <a:pt x="5262" y="19701"/>
                                </a:lnTo>
                                <a:cubicBezTo>
                                  <a:pt x="5234" y="19717"/>
                                  <a:pt x="5227" y="19744"/>
                                  <a:pt x="5248" y="19766"/>
                                </a:cubicBezTo>
                                <a:cubicBezTo>
                                  <a:pt x="5262" y="19788"/>
                                  <a:pt x="5298" y="19793"/>
                                  <a:pt x="5326" y="19782"/>
                                </a:cubicBezTo>
                                <a:lnTo>
                                  <a:pt x="5523" y="19886"/>
                                </a:lnTo>
                                <a:cubicBezTo>
                                  <a:pt x="5538" y="19891"/>
                                  <a:pt x="5545" y="19897"/>
                                  <a:pt x="5559" y="19897"/>
                                </a:cubicBezTo>
                                <a:cubicBezTo>
                                  <a:pt x="5573" y="19897"/>
                                  <a:pt x="5580" y="19891"/>
                                  <a:pt x="5594" y="19886"/>
                                </a:cubicBezTo>
                                <a:lnTo>
                                  <a:pt x="5721" y="19820"/>
                                </a:lnTo>
                                <a:lnTo>
                                  <a:pt x="5721" y="19929"/>
                                </a:lnTo>
                                <a:lnTo>
                                  <a:pt x="5693" y="19929"/>
                                </a:lnTo>
                                <a:lnTo>
                                  <a:pt x="5693" y="19929"/>
                                </a:lnTo>
                                <a:cubicBezTo>
                                  <a:pt x="5657" y="19929"/>
                                  <a:pt x="5629" y="19951"/>
                                  <a:pt x="5629" y="19978"/>
                                </a:cubicBezTo>
                                <a:cubicBezTo>
                                  <a:pt x="5629" y="20005"/>
                                  <a:pt x="5657" y="20027"/>
                                  <a:pt x="5693" y="20027"/>
                                </a:cubicBezTo>
                                <a:lnTo>
                                  <a:pt x="5721" y="20027"/>
                                </a:lnTo>
                                <a:lnTo>
                                  <a:pt x="5721" y="20076"/>
                                </a:lnTo>
                                <a:lnTo>
                                  <a:pt x="5636" y="20076"/>
                                </a:lnTo>
                                <a:cubicBezTo>
                                  <a:pt x="5601" y="20076"/>
                                  <a:pt x="5573" y="20098"/>
                                  <a:pt x="5573" y="20125"/>
                                </a:cubicBezTo>
                                <a:cubicBezTo>
                                  <a:pt x="5573" y="20152"/>
                                  <a:pt x="5601" y="20174"/>
                                  <a:pt x="5636" y="20174"/>
                                </a:cubicBezTo>
                                <a:lnTo>
                                  <a:pt x="5721" y="20174"/>
                                </a:lnTo>
                                <a:lnTo>
                                  <a:pt x="5721" y="20316"/>
                                </a:lnTo>
                                <a:cubicBezTo>
                                  <a:pt x="5721" y="20354"/>
                                  <a:pt x="5742" y="20392"/>
                                  <a:pt x="5777" y="20424"/>
                                </a:cubicBezTo>
                                <a:lnTo>
                                  <a:pt x="6010" y="20604"/>
                                </a:lnTo>
                                <a:lnTo>
                                  <a:pt x="5650" y="20882"/>
                                </a:lnTo>
                                <a:cubicBezTo>
                                  <a:pt x="5629" y="20898"/>
                                  <a:pt x="5629" y="20931"/>
                                  <a:pt x="5650" y="20947"/>
                                </a:cubicBezTo>
                                <a:cubicBezTo>
                                  <a:pt x="5665" y="20958"/>
                                  <a:pt x="5679" y="20963"/>
                                  <a:pt x="5693" y="20963"/>
                                </a:cubicBezTo>
                                <a:cubicBezTo>
                                  <a:pt x="5707" y="20963"/>
                                  <a:pt x="5728" y="20958"/>
                                  <a:pt x="5735" y="20947"/>
                                </a:cubicBezTo>
                                <a:lnTo>
                                  <a:pt x="6095" y="20669"/>
                                </a:lnTo>
                                <a:lnTo>
                                  <a:pt x="6172" y="20729"/>
                                </a:lnTo>
                                <a:lnTo>
                                  <a:pt x="5615" y="21159"/>
                                </a:lnTo>
                                <a:lnTo>
                                  <a:pt x="5538" y="21072"/>
                                </a:lnTo>
                                <a:close/>
                                <a:moveTo>
                                  <a:pt x="6215" y="21170"/>
                                </a:moveTo>
                                <a:cubicBezTo>
                                  <a:pt x="6074" y="21279"/>
                                  <a:pt x="5862" y="21284"/>
                                  <a:pt x="5707" y="21203"/>
                                </a:cubicBezTo>
                                <a:lnTo>
                                  <a:pt x="6257" y="20778"/>
                                </a:lnTo>
                                <a:cubicBezTo>
                                  <a:pt x="6306" y="20827"/>
                                  <a:pt x="6335" y="20893"/>
                                  <a:pt x="6335" y="20958"/>
                                </a:cubicBezTo>
                                <a:cubicBezTo>
                                  <a:pt x="6328" y="21034"/>
                                  <a:pt x="6285" y="21110"/>
                                  <a:pt x="6215" y="21170"/>
                                </a:cubicBezTo>
                                <a:close/>
                                <a:moveTo>
                                  <a:pt x="7442" y="18411"/>
                                </a:moveTo>
                                <a:cubicBezTo>
                                  <a:pt x="7442" y="18378"/>
                                  <a:pt x="7414" y="18351"/>
                                  <a:pt x="7372" y="18351"/>
                                </a:cubicBezTo>
                                <a:lnTo>
                                  <a:pt x="7372" y="18351"/>
                                </a:lnTo>
                                <a:cubicBezTo>
                                  <a:pt x="7329" y="18351"/>
                                  <a:pt x="7301" y="18378"/>
                                  <a:pt x="7294" y="18405"/>
                                </a:cubicBezTo>
                                <a:cubicBezTo>
                                  <a:pt x="7287" y="18541"/>
                                  <a:pt x="7350" y="18667"/>
                                  <a:pt x="7456" y="18765"/>
                                </a:cubicBezTo>
                                <a:cubicBezTo>
                                  <a:pt x="7470" y="18776"/>
                                  <a:pt x="7492" y="18786"/>
                                  <a:pt x="7513" y="18786"/>
                                </a:cubicBezTo>
                                <a:cubicBezTo>
                                  <a:pt x="7527" y="18786"/>
                                  <a:pt x="7548" y="18781"/>
                                  <a:pt x="7562" y="18770"/>
                                </a:cubicBezTo>
                                <a:cubicBezTo>
                                  <a:pt x="7590" y="18748"/>
                                  <a:pt x="7597" y="18716"/>
                                  <a:pt x="7569" y="18688"/>
                                </a:cubicBezTo>
                                <a:cubicBezTo>
                                  <a:pt x="7477" y="18618"/>
                                  <a:pt x="7435" y="18520"/>
                                  <a:pt x="7442" y="18411"/>
                                </a:cubicBezTo>
                                <a:close/>
                                <a:moveTo>
                                  <a:pt x="14518" y="17611"/>
                                </a:moveTo>
                                <a:cubicBezTo>
                                  <a:pt x="14518" y="17584"/>
                                  <a:pt x="14489" y="17562"/>
                                  <a:pt x="14454" y="17562"/>
                                </a:cubicBezTo>
                                <a:lnTo>
                                  <a:pt x="13883" y="17562"/>
                                </a:lnTo>
                                <a:lnTo>
                                  <a:pt x="13608" y="17350"/>
                                </a:lnTo>
                                <a:lnTo>
                                  <a:pt x="13692" y="17284"/>
                                </a:lnTo>
                                <a:cubicBezTo>
                                  <a:pt x="13756" y="17235"/>
                                  <a:pt x="13791" y="17170"/>
                                  <a:pt x="13791" y="17094"/>
                                </a:cubicBezTo>
                                <a:lnTo>
                                  <a:pt x="13791" y="17001"/>
                                </a:lnTo>
                                <a:lnTo>
                                  <a:pt x="14179" y="17001"/>
                                </a:lnTo>
                                <a:lnTo>
                                  <a:pt x="14581" y="17312"/>
                                </a:lnTo>
                                <a:cubicBezTo>
                                  <a:pt x="14595" y="17322"/>
                                  <a:pt x="14609" y="17328"/>
                                  <a:pt x="14623" y="17328"/>
                                </a:cubicBezTo>
                                <a:cubicBezTo>
                                  <a:pt x="14637" y="17328"/>
                                  <a:pt x="14659" y="17322"/>
                                  <a:pt x="14666" y="17312"/>
                                </a:cubicBezTo>
                                <a:cubicBezTo>
                                  <a:pt x="14694" y="17290"/>
                                  <a:pt x="14694" y="17263"/>
                                  <a:pt x="14666" y="17241"/>
                                </a:cubicBezTo>
                                <a:lnTo>
                                  <a:pt x="14348" y="16996"/>
                                </a:lnTo>
                                <a:lnTo>
                                  <a:pt x="14835" y="16996"/>
                                </a:lnTo>
                                <a:cubicBezTo>
                                  <a:pt x="14870" y="16996"/>
                                  <a:pt x="14898" y="16974"/>
                                  <a:pt x="14898" y="16947"/>
                                </a:cubicBezTo>
                                <a:cubicBezTo>
                                  <a:pt x="14898" y="16920"/>
                                  <a:pt x="14870" y="16898"/>
                                  <a:pt x="14835" y="16898"/>
                                </a:cubicBezTo>
                                <a:lnTo>
                                  <a:pt x="14348" y="16898"/>
                                </a:lnTo>
                                <a:lnTo>
                                  <a:pt x="14666" y="16653"/>
                                </a:lnTo>
                                <a:cubicBezTo>
                                  <a:pt x="14694" y="16631"/>
                                  <a:pt x="14694" y="16604"/>
                                  <a:pt x="14666" y="16582"/>
                                </a:cubicBezTo>
                                <a:cubicBezTo>
                                  <a:pt x="14637" y="16561"/>
                                  <a:pt x="14602" y="16561"/>
                                  <a:pt x="14574" y="16582"/>
                                </a:cubicBezTo>
                                <a:lnTo>
                                  <a:pt x="14172" y="16893"/>
                                </a:lnTo>
                                <a:lnTo>
                                  <a:pt x="13784" y="16893"/>
                                </a:lnTo>
                                <a:lnTo>
                                  <a:pt x="13784" y="16800"/>
                                </a:lnTo>
                                <a:cubicBezTo>
                                  <a:pt x="13784" y="16729"/>
                                  <a:pt x="13749" y="16664"/>
                                  <a:pt x="13685" y="16610"/>
                                </a:cubicBezTo>
                                <a:lnTo>
                                  <a:pt x="13601" y="16544"/>
                                </a:lnTo>
                                <a:lnTo>
                                  <a:pt x="13876" y="16332"/>
                                </a:lnTo>
                                <a:lnTo>
                                  <a:pt x="14447" y="16332"/>
                                </a:lnTo>
                                <a:cubicBezTo>
                                  <a:pt x="14482" y="16332"/>
                                  <a:pt x="14511" y="16310"/>
                                  <a:pt x="14511" y="16283"/>
                                </a:cubicBezTo>
                                <a:cubicBezTo>
                                  <a:pt x="14511" y="16256"/>
                                  <a:pt x="14482" y="16234"/>
                                  <a:pt x="14447" y="16234"/>
                                </a:cubicBezTo>
                                <a:lnTo>
                                  <a:pt x="14003" y="16234"/>
                                </a:lnTo>
                                <a:lnTo>
                                  <a:pt x="14348" y="15967"/>
                                </a:lnTo>
                                <a:cubicBezTo>
                                  <a:pt x="14376" y="15946"/>
                                  <a:pt x="14376" y="15918"/>
                                  <a:pt x="14348" y="15897"/>
                                </a:cubicBezTo>
                                <a:cubicBezTo>
                                  <a:pt x="14320" y="15875"/>
                                  <a:pt x="14285" y="15875"/>
                                  <a:pt x="14257" y="15897"/>
                                </a:cubicBezTo>
                                <a:lnTo>
                                  <a:pt x="13911" y="16163"/>
                                </a:lnTo>
                                <a:lnTo>
                                  <a:pt x="13911" y="15820"/>
                                </a:lnTo>
                                <a:cubicBezTo>
                                  <a:pt x="13911" y="15793"/>
                                  <a:pt x="13883" y="15771"/>
                                  <a:pt x="13847" y="15771"/>
                                </a:cubicBezTo>
                                <a:cubicBezTo>
                                  <a:pt x="13812" y="15771"/>
                                  <a:pt x="13784" y="15793"/>
                                  <a:pt x="13784" y="15820"/>
                                </a:cubicBezTo>
                                <a:lnTo>
                                  <a:pt x="13784" y="16261"/>
                                </a:lnTo>
                                <a:lnTo>
                                  <a:pt x="13509" y="16473"/>
                                </a:lnTo>
                                <a:lnTo>
                                  <a:pt x="13424" y="16408"/>
                                </a:lnTo>
                                <a:cubicBezTo>
                                  <a:pt x="13361" y="16359"/>
                                  <a:pt x="13276" y="16332"/>
                                  <a:pt x="13177" y="16332"/>
                                </a:cubicBezTo>
                                <a:lnTo>
                                  <a:pt x="13057" y="16332"/>
                                </a:lnTo>
                                <a:lnTo>
                                  <a:pt x="13057" y="16049"/>
                                </a:lnTo>
                                <a:lnTo>
                                  <a:pt x="13459" y="15739"/>
                                </a:lnTo>
                                <a:cubicBezTo>
                                  <a:pt x="13488" y="15717"/>
                                  <a:pt x="13488" y="15690"/>
                                  <a:pt x="13459" y="15668"/>
                                </a:cubicBezTo>
                                <a:cubicBezTo>
                                  <a:pt x="13431" y="15646"/>
                                  <a:pt x="13396" y="15646"/>
                                  <a:pt x="13368" y="15668"/>
                                </a:cubicBezTo>
                                <a:lnTo>
                                  <a:pt x="13050" y="15913"/>
                                </a:lnTo>
                                <a:lnTo>
                                  <a:pt x="13050" y="15537"/>
                                </a:lnTo>
                                <a:cubicBezTo>
                                  <a:pt x="13050" y="15510"/>
                                  <a:pt x="13022" y="15488"/>
                                  <a:pt x="12987" y="15488"/>
                                </a:cubicBezTo>
                                <a:cubicBezTo>
                                  <a:pt x="12952" y="15488"/>
                                  <a:pt x="12923" y="15510"/>
                                  <a:pt x="12923" y="15537"/>
                                </a:cubicBezTo>
                                <a:lnTo>
                                  <a:pt x="12923" y="15913"/>
                                </a:lnTo>
                                <a:lnTo>
                                  <a:pt x="12606" y="15668"/>
                                </a:lnTo>
                                <a:cubicBezTo>
                                  <a:pt x="12578" y="15646"/>
                                  <a:pt x="12542" y="15646"/>
                                  <a:pt x="12514" y="15668"/>
                                </a:cubicBezTo>
                                <a:cubicBezTo>
                                  <a:pt x="12486" y="15690"/>
                                  <a:pt x="12486" y="15717"/>
                                  <a:pt x="12514" y="15739"/>
                                </a:cubicBezTo>
                                <a:lnTo>
                                  <a:pt x="12916" y="16049"/>
                                </a:lnTo>
                                <a:lnTo>
                                  <a:pt x="12916" y="16348"/>
                                </a:lnTo>
                                <a:lnTo>
                                  <a:pt x="12796" y="16348"/>
                                </a:lnTo>
                                <a:cubicBezTo>
                                  <a:pt x="12705" y="16348"/>
                                  <a:pt x="12620" y="16376"/>
                                  <a:pt x="12549" y="16424"/>
                                </a:cubicBezTo>
                                <a:lnTo>
                                  <a:pt x="12465" y="16490"/>
                                </a:lnTo>
                                <a:lnTo>
                                  <a:pt x="12190" y="16278"/>
                                </a:lnTo>
                                <a:lnTo>
                                  <a:pt x="12190" y="15837"/>
                                </a:lnTo>
                                <a:cubicBezTo>
                                  <a:pt x="12190" y="15810"/>
                                  <a:pt x="12161" y="15788"/>
                                  <a:pt x="12126" y="15788"/>
                                </a:cubicBezTo>
                                <a:cubicBezTo>
                                  <a:pt x="12091" y="15788"/>
                                  <a:pt x="12063" y="15810"/>
                                  <a:pt x="12063" y="15837"/>
                                </a:cubicBezTo>
                                <a:lnTo>
                                  <a:pt x="12063" y="16180"/>
                                </a:lnTo>
                                <a:lnTo>
                                  <a:pt x="11717" y="15913"/>
                                </a:lnTo>
                                <a:cubicBezTo>
                                  <a:pt x="11689" y="15891"/>
                                  <a:pt x="11654" y="15891"/>
                                  <a:pt x="11625" y="15913"/>
                                </a:cubicBezTo>
                                <a:cubicBezTo>
                                  <a:pt x="11597" y="15935"/>
                                  <a:pt x="11597" y="15962"/>
                                  <a:pt x="11625" y="15984"/>
                                </a:cubicBezTo>
                                <a:lnTo>
                                  <a:pt x="11971" y="16250"/>
                                </a:lnTo>
                                <a:lnTo>
                                  <a:pt x="11527" y="16250"/>
                                </a:lnTo>
                                <a:cubicBezTo>
                                  <a:pt x="11491" y="16250"/>
                                  <a:pt x="11463" y="16272"/>
                                  <a:pt x="11463" y="16299"/>
                                </a:cubicBezTo>
                                <a:cubicBezTo>
                                  <a:pt x="11463" y="16327"/>
                                  <a:pt x="11491" y="16348"/>
                                  <a:pt x="11527" y="16348"/>
                                </a:cubicBezTo>
                                <a:lnTo>
                                  <a:pt x="12098" y="16348"/>
                                </a:lnTo>
                                <a:lnTo>
                                  <a:pt x="12373" y="16561"/>
                                </a:lnTo>
                                <a:lnTo>
                                  <a:pt x="12288" y="16626"/>
                                </a:lnTo>
                                <a:cubicBezTo>
                                  <a:pt x="12225" y="16675"/>
                                  <a:pt x="12190" y="16740"/>
                                  <a:pt x="12190" y="16816"/>
                                </a:cubicBezTo>
                                <a:lnTo>
                                  <a:pt x="12190" y="16909"/>
                                </a:lnTo>
                                <a:lnTo>
                                  <a:pt x="11802" y="16909"/>
                                </a:lnTo>
                                <a:lnTo>
                                  <a:pt x="11400" y="16599"/>
                                </a:lnTo>
                                <a:cubicBezTo>
                                  <a:pt x="11371" y="16577"/>
                                  <a:pt x="11336" y="16577"/>
                                  <a:pt x="11308" y="16599"/>
                                </a:cubicBezTo>
                                <a:cubicBezTo>
                                  <a:pt x="11280" y="16620"/>
                                  <a:pt x="11280" y="16648"/>
                                  <a:pt x="11308" y="16669"/>
                                </a:cubicBezTo>
                                <a:lnTo>
                                  <a:pt x="11625" y="16914"/>
                                </a:lnTo>
                                <a:lnTo>
                                  <a:pt x="11139" y="16914"/>
                                </a:lnTo>
                                <a:cubicBezTo>
                                  <a:pt x="11103" y="16914"/>
                                  <a:pt x="11075" y="16936"/>
                                  <a:pt x="11075" y="16963"/>
                                </a:cubicBezTo>
                                <a:cubicBezTo>
                                  <a:pt x="11075" y="16990"/>
                                  <a:pt x="11103" y="17012"/>
                                  <a:pt x="11139" y="17012"/>
                                </a:cubicBezTo>
                                <a:lnTo>
                                  <a:pt x="11625" y="17012"/>
                                </a:lnTo>
                                <a:lnTo>
                                  <a:pt x="11308" y="17257"/>
                                </a:lnTo>
                                <a:cubicBezTo>
                                  <a:pt x="11280" y="17279"/>
                                  <a:pt x="11280" y="17306"/>
                                  <a:pt x="11308" y="17328"/>
                                </a:cubicBezTo>
                                <a:cubicBezTo>
                                  <a:pt x="11322" y="17339"/>
                                  <a:pt x="11336" y="17344"/>
                                  <a:pt x="11350" y="17344"/>
                                </a:cubicBezTo>
                                <a:cubicBezTo>
                                  <a:pt x="11364" y="17344"/>
                                  <a:pt x="11386" y="17339"/>
                                  <a:pt x="11393" y="17328"/>
                                </a:cubicBezTo>
                                <a:lnTo>
                                  <a:pt x="11795" y="17018"/>
                                </a:lnTo>
                                <a:lnTo>
                                  <a:pt x="12183" y="17018"/>
                                </a:lnTo>
                                <a:lnTo>
                                  <a:pt x="12183" y="17110"/>
                                </a:lnTo>
                                <a:cubicBezTo>
                                  <a:pt x="12183" y="17181"/>
                                  <a:pt x="12218" y="17246"/>
                                  <a:pt x="12281" y="17301"/>
                                </a:cubicBezTo>
                                <a:lnTo>
                                  <a:pt x="12366" y="17366"/>
                                </a:lnTo>
                                <a:lnTo>
                                  <a:pt x="12091" y="17578"/>
                                </a:lnTo>
                                <a:lnTo>
                                  <a:pt x="11520" y="17578"/>
                                </a:lnTo>
                                <a:cubicBezTo>
                                  <a:pt x="11484" y="17578"/>
                                  <a:pt x="11456" y="17600"/>
                                  <a:pt x="11456" y="17627"/>
                                </a:cubicBezTo>
                                <a:cubicBezTo>
                                  <a:pt x="11456" y="17654"/>
                                  <a:pt x="11484" y="17676"/>
                                  <a:pt x="11520" y="17676"/>
                                </a:cubicBezTo>
                                <a:lnTo>
                                  <a:pt x="11964" y="17676"/>
                                </a:lnTo>
                                <a:lnTo>
                                  <a:pt x="11618" y="17943"/>
                                </a:lnTo>
                                <a:cubicBezTo>
                                  <a:pt x="11590" y="17965"/>
                                  <a:pt x="11590" y="17992"/>
                                  <a:pt x="11618" y="18014"/>
                                </a:cubicBezTo>
                                <a:cubicBezTo>
                                  <a:pt x="11632" y="18024"/>
                                  <a:pt x="11647" y="18030"/>
                                  <a:pt x="11661" y="18030"/>
                                </a:cubicBezTo>
                                <a:cubicBezTo>
                                  <a:pt x="11675" y="18030"/>
                                  <a:pt x="11696" y="18024"/>
                                  <a:pt x="11703" y="18014"/>
                                </a:cubicBezTo>
                                <a:lnTo>
                                  <a:pt x="12049" y="17747"/>
                                </a:lnTo>
                                <a:lnTo>
                                  <a:pt x="12049" y="18090"/>
                                </a:lnTo>
                                <a:cubicBezTo>
                                  <a:pt x="12049" y="18117"/>
                                  <a:pt x="12077" y="18139"/>
                                  <a:pt x="12112" y="18139"/>
                                </a:cubicBezTo>
                                <a:cubicBezTo>
                                  <a:pt x="12147" y="18139"/>
                                  <a:pt x="12176" y="18117"/>
                                  <a:pt x="12176" y="18090"/>
                                </a:cubicBezTo>
                                <a:lnTo>
                                  <a:pt x="12176" y="17649"/>
                                </a:lnTo>
                                <a:lnTo>
                                  <a:pt x="12451" y="17437"/>
                                </a:lnTo>
                                <a:lnTo>
                                  <a:pt x="12535" y="17502"/>
                                </a:lnTo>
                                <a:cubicBezTo>
                                  <a:pt x="12599" y="17551"/>
                                  <a:pt x="12683" y="17578"/>
                                  <a:pt x="12782" y="17578"/>
                                </a:cubicBezTo>
                                <a:lnTo>
                                  <a:pt x="12902" y="17578"/>
                                </a:lnTo>
                                <a:lnTo>
                                  <a:pt x="12902" y="17878"/>
                                </a:lnTo>
                                <a:lnTo>
                                  <a:pt x="12500" y="18188"/>
                                </a:lnTo>
                                <a:cubicBezTo>
                                  <a:pt x="12472" y="18210"/>
                                  <a:pt x="12472" y="18237"/>
                                  <a:pt x="12500" y="18258"/>
                                </a:cubicBezTo>
                                <a:cubicBezTo>
                                  <a:pt x="12528" y="18280"/>
                                  <a:pt x="12564" y="18280"/>
                                  <a:pt x="12592" y="18258"/>
                                </a:cubicBezTo>
                                <a:lnTo>
                                  <a:pt x="12909" y="18014"/>
                                </a:lnTo>
                                <a:lnTo>
                                  <a:pt x="12909" y="18389"/>
                                </a:lnTo>
                                <a:cubicBezTo>
                                  <a:pt x="12909" y="18416"/>
                                  <a:pt x="12937" y="18438"/>
                                  <a:pt x="12973" y="18438"/>
                                </a:cubicBezTo>
                                <a:cubicBezTo>
                                  <a:pt x="13008" y="18438"/>
                                  <a:pt x="13036" y="18416"/>
                                  <a:pt x="13036" y="18389"/>
                                </a:cubicBezTo>
                                <a:lnTo>
                                  <a:pt x="13036" y="18014"/>
                                </a:lnTo>
                                <a:lnTo>
                                  <a:pt x="13354" y="18258"/>
                                </a:lnTo>
                                <a:cubicBezTo>
                                  <a:pt x="13368" y="18269"/>
                                  <a:pt x="13382" y="18275"/>
                                  <a:pt x="13396" y="18275"/>
                                </a:cubicBezTo>
                                <a:cubicBezTo>
                                  <a:pt x="13410" y="18275"/>
                                  <a:pt x="13431" y="18269"/>
                                  <a:pt x="13438" y="18258"/>
                                </a:cubicBezTo>
                                <a:cubicBezTo>
                                  <a:pt x="13466" y="18237"/>
                                  <a:pt x="13466" y="18210"/>
                                  <a:pt x="13438" y="18188"/>
                                </a:cubicBezTo>
                                <a:lnTo>
                                  <a:pt x="13036" y="17878"/>
                                </a:lnTo>
                                <a:lnTo>
                                  <a:pt x="13036" y="17578"/>
                                </a:lnTo>
                                <a:lnTo>
                                  <a:pt x="13156" y="17578"/>
                                </a:lnTo>
                                <a:cubicBezTo>
                                  <a:pt x="13248" y="17578"/>
                                  <a:pt x="13332" y="17551"/>
                                  <a:pt x="13403" y="17502"/>
                                </a:cubicBezTo>
                                <a:lnTo>
                                  <a:pt x="13488" y="17437"/>
                                </a:lnTo>
                                <a:lnTo>
                                  <a:pt x="13763" y="17649"/>
                                </a:lnTo>
                                <a:lnTo>
                                  <a:pt x="13763" y="18090"/>
                                </a:lnTo>
                                <a:cubicBezTo>
                                  <a:pt x="13763" y="18117"/>
                                  <a:pt x="13791" y="18139"/>
                                  <a:pt x="13826" y="18139"/>
                                </a:cubicBezTo>
                                <a:cubicBezTo>
                                  <a:pt x="13862" y="18139"/>
                                  <a:pt x="13890" y="18117"/>
                                  <a:pt x="13890" y="18090"/>
                                </a:cubicBezTo>
                                <a:lnTo>
                                  <a:pt x="13890" y="17747"/>
                                </a:lnTo>
                                <a:lnTo>
                                  <a:pt x="14235" y="18014"/>
                                </a:lnTo>
                                <a:cubicBezTo>
                                  <a:pt x="14250" y="18024"/>
                                  <a:pt x="14264" y="18030"/>
                                  <a:pt x="14278" y="18030"/>
                                </a:cubicBezTo>
                                <a:cubicBezTo>
                                  <a:pt x="14292" y="18030"/>
                                  <a:pt x="14313" y="18024"/>
                                  <a:pt x="14320" y="18014"/>
                                </a:cubicBezTo>
                                <a:cubicBezTo>
                                  <a:pt x="14348" y="17992"/>
                                  <a:pt x="14348" y="17965"/>
                                  <a:pt x="14320" y="17943"/>
                                </a:cubicBezTo>
                                <a:lnTo>
                                  <a:pt x="13974" y="17676"/>
                                </a:lnTo>
                                <a:lnTo>
                                  <a:pt x="14419" y="17676"/>
                                </a:lnTo>
                                <a:cubicBezTo>
                                  <a:pt x="14489" y="17660"/>
                                  <a:pt x="14518" y="17638"/>
                                  <a:pt x="14518" y="17611"/>
                                </a:cubicBezTo>
                                <a:close/>
                                <a:moveTo>
                                  <a:pt x="12345" y="16816"/>
                                </a:moveTo>
                                <a:cubicBezTo>
                                  <a:pt x="12345" y="16773"/>
                                  <a:pt x="12366" y="16729"/>
                                  <a:pt x="12408" y="16697"/>
                                </a:cubicBezTo>
                                <a:lnTo>
                                  <a:pt x="12493" y="16631"/>
                                </a:lnTo>
                                <a:lnTo>
                                  <a:pt x="12853" y="16909"/>
                                </a:lnTo>
                                <a:lnTo>
                                  <a:pt x="12345" y="16909"/>
                                </a:lnTo>
                                <a:lnTo>
                                  <a:pt x="12345" y="16816"/>
                                </a:lnTo>
                                <a:close/>
                                <a:moveTo>
                                  <a:pt x="12493" y="17284"/>
                                </a:moveTo>
                                <a:lnTo>
                                  <a:pt x="12408" y="17219"/>
                                </a:lnTo>
                                <a:cubicBezTo>
                                  <a:pt x="12366" y="17186"/>
                                  <a:pt x="12345" y="17143"/>
                                  <a:pt x="12345" y="17099"/>
                                </a:cubicBezTo>
                                <a:lnTo>
                                  <a:pt x="12345" y="17007"/>
                                </a:lnTo>
                                <a:lnTo>
                                  <a:pt x="12853" y="17007"/>
                                </a:lnTo>
                                <a:lnTo>
                                  <a:pt x="12493" y="17284"/>
                                </a:lnTo>
                                <a:close/>
                                <a:moveTo>
                                  <a:pt x="12944" y="17469"/>
                                </a:moveTo>
                                <a:lnTo>
                                  <a:pt x="12825" y="17469"/>
                                </a:lnTo>
                                <a:cubicBezTo>
                                  <a:pt x="12768" y="17469"/>
                                  <a:pt x="12712" y="17453"/>
                                  <a:pt x="12669" y="17420"/>
                                </a:cubicBezTo>
                                <a:lnTo>
                                  <a:pt x="12585" y="17355"/>
                                </a:lnTo>
                                <a:lnTo>
                                  <a:pt x="12944" y="17078"/>
                                </a:lnTo>
                                <a:lnTo>
                                  <a:pt x="12944" y="17469"/>
                                </a:lnTo>
                                <a:close/>
                                <a:moveTo>
                                  <a:pt x="12944" y="16838"/>
                                </a:moveTo>
                                <a:lnTo>
                                  <a:pt x="12585" y="16561"/>
                                </a:lnTo>
                                <a:lnTo>
                                  <a:pt x="12669" y="16495"/>
                                </a:lnTo>
                                <a:cubicBezTo>
                                  <a:pt x="12712" y="16463"/>
                                  <a:pt x="12768" y="16446"/>
                                  <a:pt x="12825" y="16446"/>
                                </a:cubicBezTo>
                                <a:lnTo>
                                  <a:pt x="12944" y="16446"/>
                                </a:lnTo>
                                <a:lnTo>
                                  <a:pt x="12944" y="16838"/>
                                </a:lnTo>
                                <a:close/>
                                <a:moveTo>
                                  <a:pt x="13523" y="16631"/>
                                </a:moveTo>
                                <a:lnTo>
                                  <a:pt x="13608" y="16697"/>
                                </a:lnTo>
                                <a:cubicBezTo>
                                  <a:pt x="13650" y="16729"/>
                                  <a:pt x="13671" y="16773"/>
                                  <a:pt x="13671" y="16816"/>
                                </a:cubicBezTo>
                                <a:lnTo>
                                  <a:pt x="13671" y="16909"/>
                                </a:lnTo>
                                <a:lnTo>
                                  <a:pt x="13163" y="16909"/>
                                </a:lnTo>
                                <a:lnTo>
                                  <a:pt x="13523" y="16631"/>
                                </a:lnTo>
                                <a:close/>
                                <a:moveTo>
                                  <a:pt x="13071" y="16446"/>
                                </a:moveTo>
                                <a:lnTo>
                                  <a:pt x="13191" y="16446"/>
                                </a:lnTo>
                                <a:cubicBezTo>
                                  <a:pt x="13248" y="16446"/>
                                  <a:pt x="13304" y="16463"/>
                                  <a:pt x="13347" y="16495"/>
                                </a:cubicBezTo>
                                <a:lnTo>
                                  <a:pt x="13431" y="16561"/>
                                </a:lnTo>
                                <a:lnTo>
                                  <a:pt x="13071" y="16838"/>
                                </a:lnTo>
                                <a:lnTo>
                                  <a:pt x="13071" y="16446"/>
                                </a:lnTo>
                                <a:close/>
                                <a:moveTo>
                                  <a:pt x="13347" y="17420"/>
                                </a:moveTo>
                                <a:cubicBezTo>
                                  <a:pt x="13304" y="17453"/>
                                  <a:pt x="13248" y="17469"/>
                                  <a:pt x="13191" y="17469"/>
                                </a:cubicBezTo>
                                <a:lnTo>
                                  <a:pt x="13071" y="17469"/>
                                </a:lnTo>
                                <a:lnTo>
                                  <a:pt x="13071" y="17078"/>
                                </a:lnTo>
                                <a:lnTo>
                                  <a:pt x="13431" y="17355"/>
                                </a:lnTo>
                                <a:lnTo>
                                  <a:pt x="13347" y="17420"/>
                                </a:lnTo>
                                <a:close/>
                                <a:moveTo>
                                  <a:pt x="13523" y="17284"/>
                                </a:moveTo>
                                <a:lnTo>
                                  <a:pt x="13163" y="17007"/>
                                </a:lnTo>
                                <a:lnTo>
                                  <a:pt x="13671" y="17007"/>
                                </a:lnTo>
                                <a:lnTo>
                                  <a:pt x="13671" y="17099"/>
                                </a:lnTo>
                                <a:lnTo>
                                  <a:pt x="13671" y="17099"/>
                                </a:lnTo>
                                <a:cubicBezTo>
                                  <a:pt x="13671" y="17143"/>
                                  <a:pt x="13650" y="17186"/>
                                  <a:pt x="13608" y="17219"/>
                                </a:cubicBezTo>
                                <a:lnTo>
                                  <a:pt x="13523" y="17284"/>
                                </a:lnTo>
                                <a:close/>
                                <a:moveTo>
                                  <a:pt x="13579" y="19527"/>
                                </a:moveTo>
                                <a:cubicBezTo>
                                  <a:pt x="13537" y="19527"/>
                                  <a:pt x="13495" y="19554"/>
                                  <a:pt x="13495" y="19592"/>
                                </a:cubicBezTo>
                                <a:lnTo>
                                  <a:pt x="13495" y="19859"/>
                                </a:lnTo>
                                <a:cubicBezTo>
                                  <a:pt x="13495" y="20098"/>
                                  <a:pt x="13262" y="20294"/>
                                  <a:pt x="12966" y="20327"/>
                                </a:cubicBezTo>
                                <a:lnTo>
                                  <a:pt x="12966" y="19886"/>
                                </a:lnTo>
                                <a:cubicBezTo>
                                  <a:pt x="12966" y="19853"/>
                                  <a:pt x="12930" y="19820"/>
                                  <a:pt x="12881" y="19820"/>
                                </a:cubicBezTo>
                                <a:cubicBezTo>
                                  <a:pt x="12839" y="19820"/>
                                  <a:pt x="12796" y="19848"/>
                                  <a:pt x="12796" y="19886"/>
                                </a:cubicBezTo>
                                <a:lnTo>
                                  <a:pt x="12796" y="20332"/>
                                </a:lnTo>
                                <a:lnTo>
                                  <a:pt x="12380" y="20332"/>
                                </a:lnTo>
                                <a:cubicBezTo>
                                  <a:pt x="12373" y="20332"/>
                                  <a:pt x="12366" y="20332"/>
                                  <a:pt x="12359" y="20332"/>
                                </a:cubicBezTo>
                                <a:lnTo>
                                  <a:pt x="12359" y="20141"/>
                                </a:lnTo>
                                <a:cubicBezTo>
                                  <a:pt x="12359" y="20109"/>
                                  <a:pt x="12324" y="20076"/>
                                  <a:pt x="12274" y="20076"/>
                                </a:cubicBezTo>
                                <a:cubicBezTo>
                                  <a:pt x="12225" y="20076"/>
                                  <a:pt x="12190" y="20103"/>
                                  <a:pt x="12190" y="20141"/>
                                </a:cubicBezTo>
                                <a:lnTo>
                                  <a:pt x="12190" y="20359"/>
                                </a:lnTo>
                                <a:cubicBezTo>
                                  <a:pt x="12020" y="20408"/>
                                  <a:pt x="11893" y="20522"/>
                                  <a:pt x="11858" y="20659"/>
                                </a:cubicBezTo>
                                <a:cubicBezTo>
                                  <a:pt x="11802" y="20648"/>
                                  <a:pt x="11738" y="20642"/>
                                  <a:pt x="11675" y="20642"/>
                                </a:cubicBezTo>
                                <a:cubicBezTo>
                                  <a:pt x="11611" y="20642"/>
                                  <a:pt x="11555" y="20648"/>
                                  <a:pt x="11498" y="20659"/>
                                </a:cubicBezTo>
                                <a:cubicBezTo>
                                  <a:pt x="11463" y="20522"/>
                                  <a:pt x="11336" y="20408"/>
                                  <a:pt x="11167" y="20359"/>
                                </a:cubicBezTo>
                                <a:lnTo>
                                  <a:pt x="11167" y="20141"/>
                                </a:lnTo>
                                <a:cubicBezTo>
                                  <a:pt x="11167" y="20109"/>
                                  <a:pt x="11132" y="20076"/>
                                  <a:pt x="11082" y="20076"/>
                                </a:cubicBezTo>
                                <a:cubicBezTo>
                                  <a:pt x="11033" y="20076"/>
                                  <a:pt x="10998" y="20103"/>
                                  <a:pt x="10998" y="20141"/>
                                </a:cubicBezTo>
                                <a:lnTo>
                                  <a:pt x="10998" y="20332"/>
                                </a:lnTo>
                                <a:cubicBezTo>
                                  <a:pt x="10990" y="20332"/>
                                  <a:pt x="10983" y="20332"/>
                                  <a:pt x="10976" y="20332"/>
                                </a:cubicBezTo>
                                <a:lnTo>
                                  <a:pt x="10560" y="20332"/>
                                </a:lnTo>
                                <a:lnTo>
                                  <a:pt x="10560" y="19886"/>
                                </a:lnTo>
                                <a:cubicBezTo>
                                  <a:pt x="10560" y="19853"/>
                                  <a:pt x="10525" y="19820"/>
                                  <a:pt x="10476" y="19820"/>
                                </a:cubicBezTo>
                                <a:cubicBezTo>
                                  <a:pt x="10426" y="19820"/>
                                  <a:pt x="10391" y="19848"/>
                                  <a:pt x="10391" y="19886"/>
                                </a:cubicBezTo>
                                <a:lnTo>
                                  <a:pt x="10391" y="20327"/>
                                </a:lnTo>
                                <a:cubicBezTo>
                                  <a:pt x="10095" y="20294"/>
                                  <a:pt x="9862" y="20098"/>
                                  <a:pt x="9862" y="19859"/>
                                </a:cubicBezTo>
                                <a:lnTo>
                                  <a:pt x="9862" y="19586"/>
                                </a:lnTo>
                                <a:cubicBezTo>
                                  <a:pt x="9862" y="19554"/>
                                  <a:pt x="9827" y="19521"/>
                                  <a:pt x="9777" y="19521"/>
                                </a:cubicBezTo>
                                <a:cubicBezTo>
                                  <a:pt x="9728" y="19521"/>
                                  <a:pt x="9692" y="19548"/>
                                  <a:pt x="9692" y="19586"/>
                                </a:cubicBezTo>
                                <a:lnTo>
                                  <a:pt x="9692" y="19853"/>
                                </a:lnTo>
                                <a:cubicBezTo>
                                  <a:pt x="9692" y="20185"/>
                                  <a:pt x="10045" y="20452"/>
                                  <a:pt x="10468" y="20452"/>
                                </a:cubicBezTo>
                                <a:lnTo>
                                  <a:pt x="10969" y="20452"/>
                                </a:lnTo>
                                <a:cubicBezTo>
                                  <a:pt x="11153" y="20452"/>
                                  <a:pt x="11308" y="20555"/>
                                  <a:pt x="11329" y="20697"/>
                                </a:cubicBezTo>
                                <a:cubicBezTo>
                                  <a:pt x="11230" y="20735"/>
                                  <a:pt x="11139" y="20784"/>
                                  <a:pt x="11061" y="20844"/>
                                </a:cubicBezTo>
                                <a:cubicBezTo>
                                  <a:pt x="10998" y="20784"/>
                                  <a:pt x="10899" y="20740"/>
                                  <a:pt x="10744" y="20740"/>
                                </a:cubicBezTo>
                                <a:cubicBezTo>
                                  <a:pt x="10511" y="20740"/>
                                  <a:pt x="10278" y="20931"/>
                                  <a:pt x="10250" y="20952"/>
                                </a:cubicBezTo>
                                <a:cubicBezTo>
                                  <a:pt x="10222" y="20980"/>
                                  <a:pt x="10222" y="21012"/>
                                  <a:pt x="10250" y="21039"/>
                                </a:cubicBezTo>
                                <a:cubicBezTo>
                                  <a:pt x="10278" y="21061"/>
                                  <a:pt x="10511" y="21252"/>
                                  <a:pt x="10744" y="21252"/>
                                </a:cubicBezTo>
                                <a:cubicBezTo>
                                  <a:pt x="10758" y="21252"/>
                                  <a:pt x="10779" y="21252"/>
                                  <a:pt x="10793" y="21252"/>
                                </a:cubicBezTo>
                                <a:cubicBezTo>
                                  <a:pt x="10793" y="21257"/>
                                  <a:pt x="10793" y="21263"/>
                                  <a:pt x="10793" y="21263"/>
                                </a:cubicBezTo>
                                <a:lnTo>
                                  <a:pt x="10737" y="21595"/>
                                </a:lnTo>
                                <a:lnTo>
                                  <a:pt x="10906" y="21595"/>
                                </a:lnTo>
                                <a:lnTo>
                                  <a:pt x="10962" y="21284"/>
                                </a:lnTo>
                                <a:cubicBezTo>
                                  <a:pt x="11026" y="20990"/>
                                  <a:pt x="11329" y="20767"/>
                                  <a:pt x="11675" y="20767"/>
                                </a:cubicBezTo>
                                <a:cubicBezTo>
                                  <a:pt x="12020" y="20767"/>
                                  <a:pt x="12331" y="20990"/>
                                  <a:pt x="12394" y="21284"/>
                                </a:cubicBezTo>
                                <a:lnTo>
                                  <a:pt x="12451" y="21600"/>
                                </a:lnTo>
                                <a:lnTo>
                                  <a:pt x="12620" y="21600"/>
                                </a:lnTo>
                                <a:lnTo>
                                  <a:pt x="12564" y="21268"/>
                                </a:lnTo>
                                <a:cubicBezTo>
                                  <a:pt x="12564" y="21263"/>
                                  <a:pt x="12564" y="21263"/>
                                  <a:pt x="12564" y="21257"/>
                                </a:cubicBezTo>
                                <a:cubicBezTo>
                                  <a:pt x="12578" y="21257"/>
                                  <a:pt x="12599" y="21257"/>
                                  <a:pt x="12613" y="21257"/>
                                </a:cubicBezTo>
                                <a:cubicBezTo>
                                  <a:pt x="12846" y="21257"/>
                                  <a:pt x="13079" y="21067"/>
                                  <a:pt x="13107" y="21045"/>
                                </a:cubicBezTo>
                                <a:cubicBezTo>
                                  <a:pt x="13135" y="21018"/>
                                  <a:pt x="13135" y="20985"/>
                                  <a:pt x="13107" y="20958"/>
                                </a:cubicBezTo>
                                <a:cubicBezTo>
                                  <a:pt x="13079" y="20936"/>
                                  <a:pt x="12846" y="20746"/>
                                  <a:pt x="12613" y="20746"/>
                                </a:cubicBezTo>
                                <a:cubicBezTo>
                                  <a:pt x="12458" y="20746"/>
                                  <a:pt x="12352" y="20789"/>
                                  <a:pt x="12295" y="20849"/>
                                </a:cubicBezTo>
                                <a:cubicBezTo>
                                  <a:pt x="12218" y="20789"/>
                                  <a:pt x="12126" y="20735"/>
                                  <a:pt x="12027" y="20702"/>
                                </a:cubicBezTo>
                                <a:cubicBezTo>
                                  <a:pt x="12049" y="20566"/>
                                  <a:pt x="12204" y="20457"/>
                                  <a:pt x="12387" y="20457"/>
                                </a:cubicBezTo>
                                <a:lnTo>
                                  <a:pt x="12888" y="20457"/>
                                </a:lnTo>
                                <a:cubicBezTo>
                                  <a:pt x="13318" y="20457"/>
                                  <a:pt x="13664" y="20185"/>
                                  <a:pt x="13664" y="19859"/>
                                </a:cubicBezTo>
                                <a:lnTo>
                                  <a:pt x="13664" y="19586"/>
                                </a:lnTo>
                                <a:cubicBezTo>
                                  <a:pt x="13664" y="19554"/>
                                  <a:pt x="13629" y="19527"/>
                                  <a:pt x="13579" y="19527"/>
                                </a:cubicBezTo>
                                <a:close/>
                                <a:moveTo>
                                  <a:pt x="10856" y="21121"/>
                                </a:moveTo>
                                <a:cubicBezTo>
                                  <a:pt x="10828" y="21127"/>
                                  <a:pt x="10793" y="21132"/>
                                  <a:pt x="10758" y="21132"/>
                                </a:cubicBezTo>
                                <a:cubicBezTo>
                                  <a:pt x="10652" y="21132"/>
                                  <a:pt x="10525" y="21061"/>
                                  <a:pt x="10447" y="21007"/>
                                </a:cubicBezTo>
                                <a:cubicBezTo>
                                  <a:pt x="10525" y="20952"/>
                                  <a:pt x="10659" y="20882"/>
                                  <a:pt x="10758" y="20882"/>
                                </a:cubicBezTo>
                                <a:cubicBezTo>
                                  <a:pt x="10863" y="20882"/>
                                  <a:pt x="10941" y="20909"/>
                                  <a:pt x="10969" y="20958"/>
                                </a:cubicBezTo>
                                <a:cubicBezTo>
                                  <a:pt x="10920" y="21007"/>
                                  <a:pt x="10885" y="21061"/>
                                  <a:pt x="10856" y="21121"/>
                                </a:cubicBezTo>
                                <a:close/>
                                <a:moveTo>
                                  <a:pt x="12613" y="20876"/>
                                </a:moveTo>
                                <a:cubicBezTo>
                                  <a:pt x="12719" y="20876"/>
                                  <a:pt x="12846" y="20947"/>
                                  <a:pt x="12923" y="21001"/>
                                </a:cubicBezTo>
                                <a:cubicBezTo>
                                  <a:pt x="12846" y="21056"/>
                                  <a:pt x="12712" y="21127"/>
                                  <a:pt x="12613" y="21127"/>
                                </a:cubicBezTo>
                                <a:cubicBezTo>
                                  <a:pt x="12578" y="21127"/>
                                  <a:pt x="12542" y="21121"/>
                                  <a:pt x="12514" y="21116"/>
                                </a:cubicBezTo>
                                <a:cubicBezTo>
                                  <a:pt x="12486" y="21056"/>
                                  <a:pt x="12451" y="21001"/>
                                  <a:pt x="12401" y="20952"/>
                                </a:cubicBezTo>
                                <a:cubicBezTo>
                                  <a:pt x="12430" y="20903"/>
                                  <a:pt x="12507" y="20876"/>
                                  <a:pt x="12613" y="20876"/>
                                </a:cubicBezTo>
                                <a:close/>
                                <a:moveTo>
                                  <a:pt x="4719" y="16452"/>
                                </a:moveTo>
                                <a:cubicBezTo>
                                  <a:pt x="4719" y="16430"/>
                                  <a:pt x="4698" y="16419"/>
                                  <a:pt x="4677" y="16419"/>
                                </a:cubicBezTo>
                                <a:cubicBezTo>
                                  <a:pt x="4649" y="16419"/>
                                  <a:pt x="4635" y="16435"/>
                                  <a:pt x="4635" y="16452"/>
                                </a:cubicBezTo>
                                <a:lnTo>
                                  <a:pt x="4635" y="16550"/>
                                </a:lnTo>
                                <a:cubicBezTo>
                                  <a:pt x="4635" y="16566"/>
                                  <a:pt x="4642" y="16577"/>
                                  <a:pt x="4656" y="16582"/>
                                </a:cubicBezTo>
                                <a:cubicBezTo>
                                  <a:pt x="4663" y="16588"/>
                                  <a:pt x="4677" y="16593"/>
                                  <a:pt x="4684" y="16593"/>
                                </a:cubicBezTo>
                                <a:cubicBezTo>
                                  <a:pt x="4698" y="16593"/>
                                  <a:pt x="4712" y="16588"/>
                                  <a:pt x="4719" y="16582"/>
                                </a:cubicBezTo>
                                <a:cubicBezTo>
                                  <a:pt x="4733" y="16571"/>
                                  <a:pt x="4733" y="16555"/>
                                  <a:pt x="4726" y="16544"/>
                                </a:cubicBezTo>
                                <a:lnTo>
                                  <a:pt x="4726" y="16452"/>
                                </a:lnTo>
                                <a:close/>
                                <a:moveTo>
                                  <a:pt x="12013" y="21154"/>
                                </a:moveTo>
                                <a:cubicBezTo>
                                  <a:pt x="11943" y="21154"/>
                                  <a:pt x="11872" y="21181"/>
                                  <a:pt x="11823" y="21224"/>
                                </a:cubicBezTo>
                                <a:cubicBezTo>
                                  <a:pt x="11795" y="21252"/>
                                  <a:pt x="11802" y="21290"/>
                                  <a:pt x="11837" y="21317"/>
                                </a:cubicBezTo>
                                <a:cubicBezTo>
                                  <a:pt x="11872" y="21339"/>
                                  <a:pt x="11922" y="21333"/>
                                  <a:pt x="11957" y="21306"/>
                                </a:cubicBezTo>
                                <a:cubicBezTo>
                                  <a:pt x="11978" y="21284"/>
                                  <a:pt x="12006" y="21284"/>
                                  <a:pt x="12020" y="21284"/>
                                </a:cubicBezTo>
                                <a:cubicBezTo>
                                  <a:pt x="12034" y="21284"/>
                                  <a:pt x="12063" y="21290"/>
                                  <a:pt x="12084" y="21306"/>
                                </a:cubicBezTo>
                                <a:cubicBezTo>
                                  <a:pt x="12098" y="21322"/>
                                  <a:pt x="12126" y="21328"/>
                                  <a:pt x="12147" y="21328"/>
                                </a:cubicBezTo>
                                <a:cubicBezTo>
                                  <a:pt x="12169" y="21328"/>
                                  <a:pt x="12183" y="21322"/>
                                  <a:pt x="12197" y="21312"/>
                                </a:cubicBezTo>
                                <a:cubicBezTo>
                                  <a:pt x="12232" y="21290"/>
                                  <a:pt x="12239" y="21246"/>
                                  <a:pt x="12211" y="21219"/>
                                </a:cubicBezTo>
                                <a:cubicBezTo>
                                  <a:pt x="12154" y="21176"/>
                                  <a:pt x="12084" y="21154"/>
                                  <a:pt x="12013" y="21154"/>
                                </a:cubicBezTo>
                                <a:close/>
                                <a:moveTo>
                                  <a:pt x="15378" y="20114"/>
                                </a:moveTo>
                                <a:cubicBezTo>
                                  <a:pt x="15371" y="20109"/>
                                  <a:pt x="15357" y="20109"/>
                                  <a:pt x="15343" y="20114"/>
                                </a:cubicBezTo>
                                <a:lnTo>
                                  <a:pt x="15152" y="20223"/>
                                </a:lnTo>
                                <a:lnTo>
                                  <a:pt x="14955" y="20114"/>
                                </a:lnTo>
                                <a:cubicBezTo>
                                  <a:pt x="14948" y="20109"/>
                                  <a:pt x="14934" y="20109"/>
                                  <a:pt x="14920" y="20114"/>
                                </a:cubicBezTo>
                                <a:lnTo>
                                  <a:pt x="14884" y="20136"/>
                                </a:lnTo>
                                <a:cubicBezTo>
                                  <a:pt x="14870" y="20141"/>
                                  <a:pt x="14870" y="20158"/>
                                  <a:pt x="14877" y="20163"/>
                                </a:cubicBezTo>
                                <a:cubicBezTo>
                                  <a:pt x="14884" y="20174"/>
                                  <a:pt x="14906" y="20174"/>
                                  <a:pt x="14913" y="20169"/>
                                </a:cubicBezTo>
                                <a:lnTo>
                                  <a:pt x="14934" y="20158"/>
                                </a:lnTo>
                                <a:lnTo>
                                  <a:pt x="15131" y="20267"/>
                                </a:lnTo>
                                <a:cubicBezTo>
                                  <a:pt x="15138" y="20267"/>
                                  <a:pt x="15138" y="20272"/>
                                  <a:pt x="15145" y="20272"/>
                                </a:cubicBezTo>
                                <a:cubicBezTo>
                                  <a:pt x="15152" y="20272"/>
                                  <a:pt x="15160" y="20272"/>
                                  <a:pt x="15160" y="20267"/>
                                </a:cubicBezTo>
                                <a:lnTo>
                                  <a:pt x="15350" y="20158"/>
                                </a:lnTo>
                                <a:lnTo>
                                  <a:pt x="15399" y="20185"/>
                                </a:lnTo>
                                <a:cubicBezTo>
                                  <a:pt x="15413" y="20190"/>
                                  <a:pt x="15428" y="20190"/>
                                  <a:pt x="15435" y="20180"/>
                                </a:cubicBezTo>
                                <a:cubicBezTo>
                                  <a:pt x="15442" y="20169"/>
                                  <a:pt x="15442" y="20158"/>
                                  <a:pt x="15428" y="20152"/>
                                </a:cubicBezTo>
                                <a:lnTo>
                                  <a:pt x="15378" y="20114"/>
                                </a:lnTo>
                                <a:close/>
                                <a:moveTo>
                                  <a:pt x="9178" y="17605"/>
                                </a:moveTo>
                                <a:cubicBezTo>
                                  <a:pt x="9199" y="17605"/>
                                  <a:pt x="9220" y="17600"/>
                                  <a:pt x="9234" y="17589"/>
                                </a:cubicBezTo>
                                <a:cubicBezTo>
                                  <a:pt x="9262" y="17567"/>
                                  <a:pt x="9262" y="17529"/>
                                  <a:pt x="9234" y="17507"/>
                                </a:cubicBezTo>
                                <a:cubicBezTo>
                                  <a:pt x="9213" y="17491"/>
                                  <a:pt x="9185" y="17469"/>
                                  <a:pt x="9149" y="17448"/>
                                </a:cubicBezTo>
                                <a:cubicBezTo>
                                  <a:pt x="9163" y="17448"/>
                                  <a:pt x="9178" y="17448"/>
                                  <a:pt x="9192" y="17442"/>
                                </a:cubicBezTo>
                                <a:cubicBezTo>
                                  <a:pt x="9234" y="17437"/>
                                  <a:pt x="9262" y="17410"/>
                                  <a:pt x="9255" y="17377"/>
                                </a:cubicBezTo>
                                <a:cubicBezTo>
                                  <a:pt x="9248" y="17344"/>
                                  <a:pt x="9213" y="17322"/>
                                  <a:pt x="9170" y="17328"/>
                                </a:cubicBezTo>
                                <a:cubicBezTo>
                                  <a:pt x="9107" y="17333"/>
                                  <a:pt x="9036" y="17339"/>
                                  <a:pt x="8987" y="17339"/>
                                </a:cubicBezTo>
                                <a:cubicBezTo>
                                  <a:pt x="8959" y="17322"/>
                                  <a:pt x="8938" y="17306"/>
                                  <a:pt x="8917" y="17295"/>
                                </a:cubicBezTo>
                                <a:cubicBezTo>
                                  <a:pt x="8790" y="17208"/>
                                  <a:pt x="8726" y="17165"/>
                                  <a:pt x="8684" y="17148"/>
                                </a:cubicBezTo>
                                <a:cubicBezTo>
                                  <a:pt x="8641" y="17078"/>
                                  <a:pt x="8578" y="17012"/>
                                  <a:pt x="8493" y="16958"/>
                                </a:cubicBezTo>
                                <a:cubicBezTo>
                                  <a:pt x="8493" y="16958"/>
                                  <a:pt x="8493" y="16958"/>
                                  <a:pt x="8486" y="16958"/>
                                </a:cubicBezTo>
                                <a:cubicBezTo>
                                  <a:pt x="8486" y="16947"/>
                                  <a:pt x="8486" y="16936"/>
                                  <a:pt x="8486" y="16925"/>
                                </a:cubicBezTo>
                                <a:lnTo>
                                  <a:pt x="8486" y="16914"/>
                                </a:lnTo>
                                <a:cubicBezTo>
                                  <a:pt x="8486" y="16909"/>
                                  <a:pt x="8486" y="16909"/>
                                  <a:pt x="8486" y="16903"/>
                                </a:cubicBezTo>
                                <a:cubicBezTo>
                                  <a:pt x="8585" y="16931"/>
                                  <a:pt x="8684" y="16952"/>
                                  <a:pt x="8782" y="16963"/>
                                </a:cubicBezTo>
                                <a:cubicBezTo>
                                  <a:pt x="8790" y="16963"/>
                                  <a:pt x="8790" y="16963"/>
                                  <a:pt x="8797" y="16963"/>
                                </a:cubicBezTo>
                                <a:cubicBezTo>
                                  <a:pt x="8832" y="16963"/>
                                  <a:pt x="8867" y="16941"/>
                                  <a:pt x="8867" y="16914"/>
                                </a:cubicBezTo>
                                <a:cubicBezTo>
                                  <a:pt x="8874" y="16882"/>
                                  <a:pt x="8846" y="16854"/>
                                  <a:pt x="8804" y="16849"/>
                                </a:cubicBezTo>
                                <a:cubicBezTo>
                                  <a:pt x="8691" y="16833"/>
                                  <a:pt x="8585" y="16811"/>
                                  <a:pt x="8479" y="16778"/>
                                </a:cubicBezTo>
                                <a:cubicBezTo>
                                  <a:pt x="8500" y="16735"/>
                                  <a:pt x="8514" y="16691"/>
                                  <a:pt x="8514" y="16648"/>
                                </a:cubicBezTo>
                                <a:cubicBezTo>
                                  <a:pt x="8514" y="16588"/>
                                  <a:pt x="8500" y="16528"/>
                                  <a:pt x="8465" y="16479"/>
                                </a:cubicBezTo>
                                <a:cubicBezTo>
                                  <a:pt x="8500" y="16484"/>
                                  <a:pt x="8536" y="16484"/>
                                  <a:pt x="8571" y="16490"/>
                                </a:cubicBezTo>
                                <a:cubicBezTo>
                                  <a:pt x="8648" y="16501"/>
                                  <a:pt x="8726" y="16468"/>
                                  <a:pt x="8768" y="16414"/>
                                </a:cubicBezTo>
                                <a:cubicBezTo>
                                  <a:pt x="8811" y="16359"/>
                                  <a:pt x="8811" y="16294"/>
                                  <a:pt x="8768" y="16239"/>
                                </a:cubicBezTo>
                                <a:cubicBezTo>
                                  <a:pt x="8726" y="16196"/>
                                  <a:pt x="8620" y="16169"/>
                                  <a:pt x="8543" y="16152"/>
                                </a:cubicBezTo>
                                <a:cubicBezTo>
                                  <a:pt x="8507" y="16147"/>
                                  <a:pt x="8458" y="16136"/>
                                  <a:pt x="8416" y="16131"/>
                                </a:cubicBezTo>
                                <a:cubicBezTo>
                                  <a:pt x="8395" y="16027"/>
                                  <a:pt x="8366" y="15929"/>
                                  <a:pt x="8338" y="15831"/>
                                </a:cubicBezTo>
                                <a:cubicBezTo>
                                  <a:pt x="8324" y="15771"/>
                                  <a:pt x="8253" y="15733"/>
                                  <a:pt x="8169" y="15733"/>
                                </a:cubicBezTo>
                                <a:cubicBezTo>
                                  <a:pt x="8077" y="15733"/>
                                  <a:pt x="7992" y="15733"/>
                                  <a:pt x="7901" y="15733"/>
                                </a:cubicBezTo>
                                <a:cubicBezTo>
                                  <a:pt x="7816" y="15733"/>
                                  <a:pt x="7746" y="15777"/>
                                  <a:pt x="7731" y="15831"/>
                                </a:cubicBezTo>
                                <a:cubicBezTo>
                                  <a:pt x="7703" y="15929"/>
                                  <a:pt x="7675" y="16027"/>
                                  <a:pt x="7654" y="16131"/>
                                </a:cubicBezTo>
                                <a:cubicBezTo>
                                  <a:pt x="7506" y="16147"/>
                                  <a:pt x="7350" y="16185"/>
                                  <a:pt x="7301" y="16239"/>
                                </a:cubicBezTo>
                                <a:cubicBezTo>
                                  <a:pt x="7301" y="16239"/>
                                  <a:pt x="7294" y="16245"/>
                                  <a:pt x="7294" y="16245"/>
                                </a:cubicBezTo>
                                <a:cubicBezTo>
                                  <a:pt x="7252" y="16294"/>
                                  <a:pt x="7252" y="16359"/>
                                  <a:pt x="7294" y="16414"/>
                                </a:cubicBezTo>
                                <a:cubicBezTo>
                                  <a:pt x="7329" y="16463"/>
                                  <a:pt x="7393" y="16490"/>
                                  <a:pt x="7463" y="16490"/>
                                </a:cubicBezTo>
                                <a:cubicBezTo>
                                  <a:pt x="7470" y="16490"/>
                                  <a:pt x="7485" y="16490"/>
                                  <a:pt x="7492" y="16490"/>
                                </a:cubicBezTo>
                                <a:cubicBezTo>
                                  <a:pt x="7527" y="16484"/>
                                  <a:pt x="7562" y="16484"/>
                                  <a:pt x="7597" y="16479"/>
                                </a:cubicBezTo>
                                <a:cubicBezTo>
                                  <a:pt x="7562" y="16528"/>
                                  <a:pt x="7548" y="16588"/>
                                  <a:pt x="7548" y="16648"/>
                                </a:cubicBezTo>
                                <a:cubicBezTo>
                                  <a:pt x="7548" y="16718"/>
                                  <a:pt x="7576" y="16789"/>
                                  <a:pt x="7626" y="16854"/>
                                </a:cubicBezTo>
                                <a:cubicBezTo>
                                  <a:pt x="7611" y="16871"/>
                                  <a:pt x="7604" y="16893"/>
                                  <a:pt x="7597" y="16914"/>
                                </a:cubicBezTo>
                                <a:lnTo>
                                  <a:pt x="7597" y="16925"/>
                                </a:lnTo>
                                <a:cubicBezTo>
                                  <a:pt x="7597" y="16925"/>
                                  <a:pt x="7597" y="16931"/>
                                  <a:pt x="7597" y="16931"/>
                                </a:cubicBezTo>
                                <a:cubicBezTo>
                                  <a:pt x="7597" y="16936"/>
                                  <a:pt x="7597" y="16936"/>
                                  <a:pt x="7597" y="16941"/>
                                </a:cubicBezTo>
                                <a:cubicBezTo>
                                  <a:pt x="7506" y="16996"/>
                                  <a:pt x="7428" y="17067"/>
                                  <a:pt x="7379" y="17143"/>
                                </a:cubicBezTo>
                                <a:cubicBezTo>
                                  <a:pt x="7343" y="17159"/>
                                  <a:pt x="7280" y="17203"/>
                                  <a:pt x="7146" y="17295"/>
                                </a:cubicBezTo>
                                <a:cubicBezTo>
                                  <a:pt x="7125" y="17306"/>
                                  <a:pt x="7104" y="17322"/>
                                  <a:pt x="7075" y="17339"/>
                                </a:cubicBezTo>
                                <a:cubicBezTo>
                                  <a:pt x="7033" y="17333"/>
                                  <a:pt x="6955" y="17328"/>
                                  <a:pt x="6892" y="17328"/>
                                </a:cubicBezTo>
                                <a:cubicBezTo>
                                  <a:pt x="6850" y="17322"/>
                                  <a:pt x="6814" y="17350"/>
                                  <a:pt x="6807" y="17377"/>
                                </a:cubicBezTo>
                                <a:cubicBezTo>
                                  <a:pt x="6800" y="17410"/>
                                  <a:pt x="6836" y="17437"/>
                                  <a:pt x="6871" y="17442"/>
                                </a:cubicBezTo>
                                <a:cubicBezTo>
                                  <a:pt x="6885" y="17442"/>
                                  <a:pt x="6899" y="17442"/>
                                  <a:pt x="6913" y="17448"/>
                                </a:cubicBezTo>
                                <a:cubicBezTo>
                                  <a:pt x="6878" y="17469"/>
                                  <a:pt x="6850" y="17491"/>
                                  <a:pt x="6828" y="17507"/>
                                </a:cubicBezTo>
                                <a:cubicBezTo>
                                  <a:pt x="6800" y="17529"/>
                                  <a:pt x="6800" y="17567"/>
                                  <a:pt x="6828" y="17589"/>
                                </a:cubicBezTo>
                                <a:cubicBezTo>
                                  <a:pt x="6843" y="17600"/>
                                  <a:pt x="6864" y="17605"/>
                                  <a:pt x="6885" y="17605"/>
                                </a:cubicBezTo>
                                <a:cubicBezTo>
                                  <a:pt x="6906" y="17605"/>
                                  <a:pt x="6920" y="17600"/>
                                  <a:pt x="6934" y="17589"/>
                                </a:cubicBezTo>
                                <a:cubicBezTo>
                                  <a:pt x="6955" y="17578"/>
                                  <a:pt x="6977" y="17556"/>
                                  <a:pt x="7005" y="17540"/>
                                </a:cubicBezTo>
                                <a:cubicBezTo>
                                  <a:pt x="7005" y="17556"/>
                                  <a:pt x="7005" y="17567"/>
                                  <a:pt x="6998" y="17578"/>
                                </a:cubicBezTo>
                                <a:cubicBezTo>
                                  <a:pt x="6998" y="17611"/>
                                  <a:pt x="7026" y="17638"/>
                                  <a:pt x="7068" y="17638"/>
                                </a:cubicBezTo>
                                <a:cubicBezTo>
                                  <a:pt x="7068" y="17638"/>
                                  <a:pt x="7075" y="17638"/>
                                  <a:pt x="7075" y="17638"/>
                                </a:cubicBezTo>
                                <a:cubicBezTo>
                                  <a:pt x="7111" y="17638"/>
                                  <a:pt x="7146" y="17616"/>
                                  <a:pt x="7153" y="17584"/>
                                </a:cubicBezTo>
                                <a:cubicBezTo>
                                  <a:pt x="7160" y="17507"/>
                                  <a:pt x="7167" y="17459"/>
                                  <a:pt x="7167" y="17426"/>
                                </a:cubicBezTo>
                                <a:cubicBezTo>
                                  <a:pt x="7216" y="17393"/>
                                  <a:pt x="7266" y="17361"/>
                                  <a:pt x="7308" y="17333"/>
                                </a:cubicBezTo>
                                <a:cubicBezTo>
                                  <a:pt x="7308" y="17350"/>
                                  <a:pt x="7301" y="17371"/>
                                  <a:pt x="7301" y="17388"/>
                                </a:cubicBezTo>
                                <a:cubicBezTo>
                                  <a:pt x="7301" y="17513"/>
                                  <a:pt x="7350" y="17633"/>
                                  <a:pt x="7449" y="17731"/>
                                </a:cubicBezTo>
                                <a:cubicBezTo>
                                  <a:pt x="7167" y="17883"/>
                                  <a:pt x="6984" y="18144"/>
                                  <a:pt x="6970" y="18427"/>
                                </a:cubicBezTo>
                                <a:cubicBezTo>
                                  <a:pt x="6963" y="18634"/>
                                  <a:pt x="7047" y="18814"/>
                                  <a:pt x="7216" y="18950"/>
                                </a:cubicBezTo>
                                <a:cubicBezTo>
                                  <a:pt x="7407" y="19102"/>
                                  <a:pt x="7689" y="19184"/>
                                  <a:pt x="8014" y="19184"/>
                                </a:cubicBezTo>
                                <a:lnTo>
                                  <a:pt x="8035" y="19184"/>
                                </a:lnTo>
                                <a:cubicBezTo>
                                  <a:pt x="8204" y="19184"/>
                                  <a:pt x="8359" y="19162"/>
                                  <a:pt x="8500" y="19118"/>
                                </a:cubicBezTo>
                                <a:cubicBezTo>
                                  <a:pt x="8507" y="19118"/>
                                  <a:pt x="8507" y="19118"/>
                                  <a:pt x="8514" y="19113"/>
                                </a:cubicBezTo>
                                <a:cubicBezTo>
                                  <a:pt x="8599" y="19086"/>
                                  <a:pt x="8677" y="19053"/>
                                  <a:pt x="8740" y="19010"/>
                                </a:cubicBezTo>
                                <a:cubicBezTo>
                                  <a:pt x="8747" y="19010"/>
                                  <a:pt x="8747" y="19004"/>
                                  <a:pt x="8754" y="19004"/>
                                </a:cubicBezTo>
                                <a:cubicBezTo>
                                  <a:pt x="8782" y="18988"/>
                                  <a:pt x="8811" y="18966"/>
                                  <a:pt x="8839" y="18944"/>
                                </a:cubicBezTo>
                                <a:cubicBezTo>
                                  <a:pt x="9008" y="18808"/>
                                  <a:pt x="9093" y="18629"/>
                                  <a:pt x="9086" y="18422"/>
                                </a:cubicBezTo>
                                <a:cubicBezTo>
                                  <a:pt x="9072" y="18139"/>
                                  <a:pt x="8888" y="17878"/>
                                  <a:pt x="8606" y="17725"/>
                                </a:cubicBezTo>
                                <a:cubicBezTo>
                                  <a:pt x="8705" y="17627"/>
                                  <a:pt x="8754" y="17507"/>
                                  <a:pt x="8754" y="17382"/>
                                </a:cubicBezTo>
                                <a:cubicBezTo>
                                  <a:pt x="8754" y="17366"/>
                                  <a:pt x="8754" y="17350"/>
                                  <a:pt x="8754" y="17333"/>
                                </a:cubicBezTo>
                                <a:cubicBezTo>
                                  <a:pt x="8797" y="17361"/>
                                  <a:pt x="8846" y="17393"/>
                                  <a:pt x="8888" y="17426"/>
                                </a:cubicBezTo>
                                <a:cubicBezTo>
                                  <a:pt x="8888" y="17459"/>
                                  <a:pt x="8895" y="17507"/>
                                  <a:pt x="8902" y="17584"/>
                                </a:cubicBezTo>
                                <a:cubicBezTo>
                                  <a:pt x="8902" y="17616"/>
                                  <a:pt x="8938" y="17638"/>
                                  <a:pt x="8980" y="17638"/>
                                </a:cubicBezTo>
                                <a:cubicBezTo>
                                  <a:pt x="8980" y="17638"/>
                                  <a:pt x="8987" y="17638"/>
                                  <a:pt x="8987" y="17638"/>
                                </a:cubicBezTo>
                                <a:cubicBezTo>
                                  <a:pt x="9029" y="17638"/>
                                  <a:pt x="9058" y="17605"/>
                                  <a:pt x="9058" y="17578"/>
                                </a:cubicBezTo>
                                <a:cubicBezTo>
                                  <a:pt x="9058" y="17567"/>
                                  <a:pt x="9058" y="17551"/>
                                  <a:pt x="9051" y="17540"/>
                                </a:cubicBezTo>
                                <a:cubicBezTo>
                                  <a:pt x="9079" y="17562"/>
                                  <a:pt x="9107" y="17578"/>
                                  <a:pt x="9121" y="17589"/>
                                </a:cubicBezTo>
                                <a:cubicBezTo>
                                  <a:pt x="9142" y="17600"/>
                                  <a:pt x="9163" y="17605"/>
                                  <a:pt x="9178" y="17605"/>
                                </a:cubicBezTo>
                                <a:close/>
                                <a:moveTo>
                                  <a:pt x="7887" y="15864"/>
                                </a:moveTo>
                                <a:cubicBezTo>
                                  <a:pt x="7887" y="15864"/>
                                  <a:pt x="7894" y="15859"/>
                                  <a:pt x="7908" y="15859"/>
                                </a:cubicBezTo>
                                <a:cubicBezTo>
                                  <a:pt x="7992" y="15859"/>
                                  <a:pt x="8084" y="15859"/>
                                  <a:pt x="8169" y="15859"/>
                                </a:cubicBezTo>
                                <a:cubicBezTo>
                                  <a:pt x="8183" y="15859"/>
                                  <a:pt x="8190" y="15864"/>
                                  <a:pt x="8190" y="15864"/>
                                </a:cubicBezTo>
                                <a:cubicBezTo>
                                  <a:pt x="8190" y="15864"/>
                                  <a:pt x="8190" y="15869"/>
                                  <a:pt x="8190" y="15869"/>
                                </a:cubicBezTo>
                                <a:cubicBezTo>
                                  <a:pt x="8197" y="15886"/>
                                  <a:pt x="8197" y="15897"/>
                                  <a:pt x="8204" y="15913"/>
                                </a:cubicBezTo>
                                <a:cubicBezTo>
                                  <a:pt x="8162" y="15913"/>
                                  <a:pt x="8105" y="15913"/>
                                  <a:pt x="8035" y="15913"/>
                                </a:cubicBezTo>
                                <a:cubicBezTo>
                                  <a:pt x="7992" y="15913"/>
                                  <a:pt x="7957" y="15940"/>
                                  <a:pt x="7957" y="15973"/>
                                </a:cubicBezTo>
                                <a:cubicBezTo>
                                  <a:pt x="7957" y="16005"/>
                                  <a:pt x="7992" y="16033"/>
                                  <a:pt x="8035" y="16033"/>
                                </a:cubicBezTo>
                                <a:cubicBezTo>
                                  <a:pt x="8035" y="16033"/>
                                  <a:pt x="8035" y="16033"/>
                                  <a:pt x="8035" y="16033"/>
                                </a:cubicBezTo>
                                <a:cubicBezTo>
                                  <a:pt x="8112" y="16033"/>
                                  <a:pt x="8190" y="16033"/>
                                  <a:pt x="8239" y="16033"/>
                                </a:cubicBezTo>
                                <a:cubicBezTo>
                                  <a:pt x="8253" y="16087"/>
                                  <a:pt x="8268" y="16147"/>
                                  <a:pt x="8282" y="16201"/>
                                </a:cubicBezTo>
                                <a:cubicBezTo>
                                  <a:pt x="8260" y="16201"/>
                                  <a:pt x="8239" y="16201"/>
                                  <a:pt x="8218" y="16201"/>
                                </a:cubicBezTo>
                                <a:cubicBezTo>
                                  <a:pt x="8155" y="16201"/>
                                  <a:pt x="8091" y="16207"/>
                                  <a:pt x="8056" y="16207"/>
                                </a:cubicBezTo>
                                <a:cubicBezTo>
                                  <a:pt x="8028" y="16207"/>
                                  <a:pt x="7992" y="16207"/>
                                  <a:pt x="7943" y="16201"/>
                                </a:cubicBezTo>
                                <a:cubicBezTo>
                                  <a:pt x="7887" y="16201"/>
                                  <a:pt x="7837" y="16196"/>
                                  <a:pt x="7802" y="16196"/>
                                </a:cubicBezTo>
                                <a:cubicBezTo>
                                  <a:pt x="7823" y="16087"/>
                                  <a:pt x="7851" y="15973"/>
                                  <a:pt x="7887" y="15864"/>
                                </a:cubicBezTo>
                                <a:close/>
                                <a:moveTo>
                                  <a:pt x="7477" y="16386"/>
                                </a:moveTo>
                                <a:cubicBezTo>
                                  <a:pt x="7456" y="16386"/>
                                  <a:pt x="7442" y="16376"/>
                                  <a:pt x="7428" y="16365"/>
                                </a:cubicBezTo>
                                <a:cubicBezTo>
                                  <a:pt x="7421" y="16359"/>
                                  <a:pt x="7407" y="16337"/>
                                  <a:pt x="7428" y="16321"/>
                                </a:cubicBezTo>
                                <a:cubicBezTo>
                                  <a:pt x="7449" y="16310"/>
                                  <a:pt x="7520" y="16283"/>
                                  <a:pt x="7640" y="16267"/>
                                </a:cubicBezTo>
                                <a:cubicBezTo>
                                  <a:pt x="7647" y="16288"/>
                                  <a:pt x="7668" y="16310"/>
                                  <a:pt x="7703" y="16316"/>
                                </a:cubicBezTo>
                                <a:cubicBezTo>
                                  <a:pt x="7710" y="16316"/>
                                  <a:pt x="7717" y="16316"/>
                                  <a:pt x="7717" y="16316"/>
                                </a:cubicBezTo>
                                <a:cubicBezTo>
                                  <a:pt x="7738" y="16316"/>
                                  <a:pt x="7851" y="16321"/>
                                  <a:pt x="7936" y="16321"/>
                                </a:cubicBezTo>
                                <a:cubicBezTo>
                                  <a:pt x="7978" y="16321"/>
                                  <a:pt x="8021" y="16321"/>
                                  <a:pt x="8049" y="16327"/>
                                </a:cubicBezTo>
                                <a:cubicBezTo>
                                  <a:pt x="8049" y="16327"/>
                                  <a:pt x="8049" y="16327"/>
                                  <a:pt x="8049" y="16327"/>
                                </a:cubicBezTo>
                                <a:lnTo>
                                  <a:pt x="8049" y="16327"/>
                                </a:lnTo>
                                <a:cubicBezTo>
                                  <a:pt x="8084" y="16327"/>
                                  <a:pt x="8155" y="16321"/>
                                  <a:pt x="8218" y="16321"/>
                                </a:cubicBezTo>
                                <a:cubicBezTo>
                                  <a:pt x="8282" y="16321"/>
                                  <a:pt x="8338" y="16316"/>
                                  <a:pt x="8359" y="16316"/>
                                </a:cubicBezTo>
                                <a:cubicBezTo>
                                  <a:pt x="8359" y="16316"/>
                                  <a:pt x="8366" y="16316"/>
                                  <a:pt x="8366" y="16316"/>
                                </a:cubicBezTo>
                                <a:cubicBezTo>
                                  <a:pt x="8402" y="16316"/>
                                  <a:pt x="8430" y="16294"/>
                                  <a:pt x="8437" y="16267"/>
                                </a:cubicBezTo>
                                <a:cubicBezTo>
                                  <a:pt x="8458" y="16272"/>
                                  <a:pt x="8486" y="16272"/>
                                  <a:pt x="8507" y="16278"/>
                                </a:cubicBezTo>
                                <a:cubicBezTo>
                                  <a:pt x="8606" y="16294"/>
                                  <a:pt x="8648" y="16316"/>
                                  <a:pt x="8648" y="16321"/>
                                </a:cubicBezTo>
                                <a:cubicBezTo>
                                  <a:pt x="8663" y="16337"/>
                                  <a:pt x="8648" y="16359"/>
                                  <a:pt x="8648" y="16365"/>
                                </a:cubicBezTo>
                                <a:cubicBezTo>
                                  <a:pt x="8641" y="16376"/>
                                  <a:pt x="8620" y="16386"/>
                                  <a:pt x="8599" y="16386"/>
                                </a:cubicBezTo>
                                <a:cubicBezTo>
                                  <a:pt x="8536" y="16381"/>
                                  <a:pt x="8465" y="16376"/>
                                  <a:pt x="8395" y="16370"/>
                                </a:cubicBezTo>
                                <a:cubicBezTo>
                                  <a:pt x="8317" y="16365"/>
                                  <a:pt x="8134" y="16359"/>
                                  <a:pt x="8049" y="16359"/>
                                </a:cubicBezTo>
                                <a:cubicBezTo>
                                  <a:pt x="7957" y="16359"/>
                                  <a:pt x="7767" y="16365"/>
                                  <a:pt x="7682" y="16370"/>
                                </a:cubicBezTo>
                                <a:cubicBezTo>
                                  <a:pt x="7619" y="16370"/>
                                  <a:pt x="7548" y="16376"/>
                                  <a:pt x="7477" y="16386"/>
                                </a:cubicBezTo>
                                <a:close/>
                                <a:moveTo>
                                  <a:pt x="7760" y="16936"/>
                                </a:moveTo>
                                <a:cubicBezTo>
                                  <a:pt x="7767" y="16920"/>
                                  <a:pt x="7774" y="16914"/>
                                  <a:pt x="7774" y="16914"/>
                                </a:cubicBezTo>
                                <a:cubicBezTo>
                                  <a:pt x="7964" y="16941"/>
                                  <a:pt x="8155" y="16941"/>
                                  <a:pt x="8338" y="16914"/>
                                </a:cubicBezTo>
                                <a:cubicBezTo>
                                  <a:pt x="8338" y="16914"/>
                                  <a:pt x="8338" y="16914"/>
                                  <a:pt x="8338" y="16914"/>
                                </a:cubicBezTo>
                                <a:cubicBezTo>
                                  <a:pt x="8338" y="16914"/>
                                  <a:pt x="8352" y="16925"/>
                                  <a:pt x="8352" y="16941"/>
                                </a:cubicBezTo>
                                <a:lnTo>
                                  <a:pt x="8352" y="16952"/>
                                </a:lnTo>
                                <a:cubicBezTo>
                                  <a:pt x="8359" y="16980"/>
                                  <a:pt x="8338" y="17001"/>
                                  <a:pt x="8331" y="17001"/>
                                </a:cubicBezTo>
                                <a:cubicBezTo>
                                  <a:pt x="8296" y="17007"/>
                                  <a:pt x="8253" y="17007"/>
                                  <a:pt x="8204" y="17007"/>
                                </a:cubicBezTo>
                                <a:cubicBezTo>
                                  <a:pt x="8204" y="17007"/>
                                  <a:pt x="8204" y="17007"/>
                                  <a:pt x="8204" y="17007"/>
                                </a:cubicBezTo>
                                <a:cubicBezTo>
                                  <a:pt x="7992" y="17001"/>
                                  <a:pt x="7795" y="16963"/>
                                  <a:pt x="7760" y="16936"/>
                                </a:cubicBezTo>
                                <a:close/>
                                <a:moveTo>
                                  <a:pt x="7837" y="17083"/>
                                </a:moveTo>
                                <a:lnTo>
                                  <a:pt x="7760" y="17252"/>
                                </a:lnTo>
                                <a:lnTo>
                                  <a:pt x="7717" y="17235"/>
                                </a:lnTo>
                                <a:cubicBezTo>
                                  <a:pt x="7717" y="17235"/>
                                  <a:pt x="7710" y="17235"/>
                                  <a:pt x="7710" y="17230"/>
                                </a:cubicBezTo>
                                <a:lnTo>
                                  <a:pt x="7788" y="17067"/>
                                </a:lnTo>
                                <a:cubicBezTo>
                                  <a:pt x="7795" y="17072"/>
                                  <a:pt x="7816" y="17078"/>
                                  <a:pt x="7837" y="17083"/>
                                </a:cubicBezTo>
                                <a:close/>
                                <a:moveTo>
                                  <a:pt x="8218" y="16669"/>
                                </a:moveTo>
                                <a:cubicBezTo>
                                  <a:pt x="8183" y="16653"/>
                                  <a:pt x="8141" y="16659"/>
                                  <a:pt x="8112" y="16680"/>
                                </a:cubicBezTo>
                                <a:cubicBezTo>
                                  <a:pt x="8091" y="16707"/>
                                  <a:pt x="8098" y="16740"/>
                                  <a:pt x="8126" y="16762"/>
                                </a:cubicBezTo>
                                <a:cubicBezTo>
                                  <a:pt x="8155" y="16778"/>
                                  <a:pt x="8190" y="16795"/>
                                  <a:pt x="8218" y="16811"/>
                                </a:cubicBezTo>
                                <a:cubicBezTo>
                                  <a:pt x="8077" y="16827"/>
                                  <a:pt x="7936" y="16822"/>
                                  <a:pt x="7795" y="16800"/>
                                </a:cubicBezTo>
                                <a:cubicBezTo>
                                  <a:pt x="7788" y="16800"/>
                                  <a:pt x="7774" y="16800"/>
                                  <a:pt x="7767" y="16800"/>
                                </a:cubicBezTo>
                                <a:cubicBezTo>
                                  <a:pt x="7760" y="16800"/>
                                  <a:pt x="7760" y="16800"/>
                                  <a:pt x="7753" y="16800"/>
                                </a:cubicBezTo>
                                <a:cubicBezTo>
                                  <a:pt x="7717" y="16756"/>
                                  <a:pt x="7696" y="16707"/>
                                  <a:pt x="7696" y="16659"/>
                                </a:cubicBezTo>
                                <a:cubicBezTo>
                                  <a:pt x="7696" y="16588"/>
                                  <a:pt x="7731" y="16528"/>
                                  <a:pt x="7795" y="16479"/>
                                </a:cubicBezTo>
                                <a:cubicBezTo>
                                  <a:pt x="7795" y="16479"/>
                                  <a:pt x="7795" y="16479"/>
                                  <a:pt x="7795" y="16479"/>
                                </a:cubicBezTo>
                                <a:cubicBezTo>
                                  <a:pt x="7880" y="16473"/>
                                  <a:pt x="7985" y="16473"/>
                                  <a:pt x="8049" y="16473"/>
                                </a:cubicBezTo>
                                <a:cubicBezTo>
                                  <a:pt x="8105" y="16473"/>
                                  <a:pt x="8197" y="16473"/>
                                  <a:pt x="8282" y="16479"/>
                                </a:cubicBezTo>
                                <a:cubicBezTo>
                                  <a:pt x="8282" y="16479"/>
                                  <a:pt x="8282" y="16479"/>
                                  <a:pt x="8282" y="16479"/>
                                </a:cubicBezTo>
                                <a:cubicBezTo>
                                  <a:pt x="8317" y="16506"/>
                                  <a:pt x="8338" y="16533"/>
                                  <a:pt x="8359" y="16566"/>
                                </a:cubicBezTo>
                                <a:cubicBezTo>
                                  <a:pt x="8345" y="16561"/>
                                  <a:pt x="8338" y="16561"/>
                                  <a:pt x="8324" y="16561"/>
                                </a:cubicBezTo>
                                <a:cubicBezTo>
                                  <a:pt x="8282" y="16561"/>
                                  <a:pt x="8246" y="16588"/>
                                  <a:pt x="8246" y="16620"/>
                                </a:cubicBezTo>
                                <a:cubicBezTo>
                                  <a:pt x="8246" y="16653"/>
                                  <a:pt x="8282" y="16675"/>
                                  <a:pt x="8324" y="16675"/>
                                </a:cubicBezTo>
                                <a:cubicBezTo>
                                  <a:pt x="8345" y="16675"/>
                                  <a:pt x="8366" y="16664"/>
                                  <a:pt x="8380" y="16653"/>
                                </a:cubicBezTo>
                                <a:cubicBezTo>
                                  <a:pt x="8380" y="16653"/>
                                  <a:pt x="8380" y="16659"/>
                                  <a:pt x="8380" y="16659"/>
                                </a:cubicBezTo>
                                <a:cubicBezTo>
                                  <a:pt x="8380" y="16686"/>
                                  <a:pt x="8373" y="16713"/>
                                  <a:pt x="8359" y="16740"/>
                                </a:cubicBezTo>
                                <a:cubicBezTo>
                                  <a:pt x="8310" y="16718"/>
                                  <a:pt x="8260" y="16691"/>
                                  <a:pt x="8218" y="16669"/>
                                </a:cubicBezTo>
                                <a:close/>
                                <a:moveTo>
                                  <a:pt x="8945" y="18438"/>
                                </a:moveTo>
                                <a:cubicBezTo>
                                  <a:pt x="8952" y="18590"/>
                                  <a:pt x="8895" y="18727"/>
                                  <a:pt x="8790" y="18835"/>
                                </a:cubicBezTo>
                                <a:cubicBezTo>
                                  <a:pt x="8782" y="18808"/>
                                  <a:pt x="8754" y="18792"/>
                                  <a:pt x="8719" y="18792"/>
                                </a:cubicBezTo>
                                <a:cubicBezTo>
                                  <a:pt x="8677" y="18792"/>
                                  <a:pt x="8641" y="18819"/>
                                  <a:pt x="8641" y="18852"/>
                                </a:cubicBezTo>
                                <a:lnTo>
                                  <a:pt x="8641" y="18944"/>
                                </a:lnTo>
                                <a:cubicBezTo>
                                  <a:pt x="8620" y="18961"/>
                                  <a:pt x="8592" y="18971"/>
                                  <a:pt x="8564" y="18982"/>
                                </a:cubicBezTo>
                                <a:lnTo>
                                  <a:pt x="8564" y="18961"/>
                                </a:lnTo>
                                <a:cubicBezTo>
                                  <a:pt x="8564" y="18928"/>
                                  <a:pt x="8529" y="18901"/>
                                  <a:pt x="8486" y="18901"/>
                                </a:cubicBezTo>
                                <a:cubicBezTo>
                                  <a:pt x="8444" y="18901"/>
                                  <a:pt x="8409" y="18928"/>
                                  <a:pt x="8409" y="18961"/>
                                </a:cubicBezTo>
                                <a:lnTo>
                                  <a:pt x="8409" y="19037"/>
                                </a:lnTo>
                                <a:cubicBezTo>
                                  <a:pt x="8296" y="19064"/>
                                  <a:pt x="8176" y="19080"/>
                                  <a:pt x="8042" y="19080"/>
                                </a:cubicBezTo>
                                <a:lnTo>
                                  <a:pt x="8035" y="19080"/>
                                </a:lnTo>
                                <a:cubicBezTo>
                                  <a:pt x="7746" y="19080"/>
                                  <a:pt x="7499" y="19010"/>
                                  <a:pt x="7336" y="18879"/>
                                </a:cubicBezTo>
                                <a:cubicBezTo>
                                  <a:pt x="7195" y="18765"/>
                                  <a:pt x="7125" y="18612"/>
                                  <a:pt x="7132" y="18438"/>
                                </a:cubicBezTo>
                                <a:cubicBezTo>
                                  <a:pt x="7139" y="18188"/>
                                  <a:pt x="7308" y="17948"/>
                                  <a:pt x="7562" y="17823"/>
                                </a:cubicBezTo>
                                <a:cubicBezTo>
                                  <a:pt x="7583" y="17834"/>
                                  <a:pt x="7604" y="17850"/>
                                  <a:pt x="7626" y="17861"/>
                                </a:cubicBezTo>
                                <a:cubicBezTo>
                                  <a:pt x="7640" y="17867"/>
                                  <a:pt x="7654" y="17872"/>
                                  <a:pt x="7668" y="17872"/>
                                </a:cubicBezTo>
                                <a:cubicBezTo>
                                  <a:pt x="7689" y="17872"/>
                                  <a:pt x="7717" y="17861"/>
                                  <a:pt x="7731" y="17845"/>
                                </a:cubicBezTo>
                                <a:cubicBezTo>
                                  <a:pt x="7753" y="17818"/>
                                  <a:pt x="7746" y="17785"/>
                                  <a:pt x="7710" y="17763"/>
                                </a:cubicBezTo>
                                <a:cubicBezTo>
                                  <a:pt x="7682" y="17747"/>
                                  <a:pt x="7647" y="17731"/>
                                  <a:pt x="7626" y="17709"/>
                                </a:cubicBezTo>
                                <a:cubicBezTo>
                                  <a:pt x="7520" y="17627"/>
                                  <a:pt x="7463" y="17513"/>
                                  <a:pt x="7463" y="17393"/>
                                </a:cubicBezTo>
                                <a:cubicBezTo>
                                  <a:pt x="7463" y="17284"/>
                                  <a:pt x="7513" y="17181"/>
                                  <a:pt x="7597" y="17105"/>
                                </a:cubicBezTo>
                                <a:lnTo>
                                  <a:pt x="7541" y="17219"/>
                                </a:lnTo>
                                <a:cubicBezTo>
                                  <a:pt x="7541" y="17224"/>
                                  <a:pt x="7534" y="17230"/>
                                  <a:pt x="7534" y="17241"/>
                                </a:cubicBezTo>
                                <a:cubicBezTo>
                                  <a:pt x="7534" y="17290"/>
                                  <a:pt x="7583" y="17333"/>
                                  <a:pt x="7640" y="17339"/>
                                </a:cubicBezTo>
                                <a:lnTo>
                                  <a:pt x="7717" y="17371"/>
                                </a:lnTo>
                                <a:cubicBezTo>
                                  <a:pt x="7731" y="17377"/>
                                  <a:pt x="7738" y="17377"/>
                                  <a:pt x="7753" y="17377"/>
                                </a:cubicBezTo>
                                <a:cubicBezTo>
                                  <a:pt x="7788" y="17377"/>
                                  <a:pt x="7823" y="17366"/>
                                  <a:pt x="7844" y="17350"/>
                                </a:cubicBezTo>
                                <a:cubicBezTo>
                                  <a:pt x="7865" y="17333"/>
                                  <a:pt x="7880" y="17312"/>
                                  <a:pt x="7880" y="17290"/>
                                </a:cubicBezTo>
                                <a:lnTo>
                                  <a:pt x="7964" y="17105"/>
                                </a:lnTo>
                                <a:cubicBezTo>
                                  <a:pt x="8042" y="17116"/>
                                  <a:pt x="8119" y="17116"/>
                                  <a:pt x="8183" y="17116"/>
                                </a:cubicBezTo>
                                <a:lnTo>
                                  <a:pt x="8183" y="17116"/>
                                </a:lnTo>
                                <a:cubicBezTo>
                                  <a:pt x="8246" y="17116"/>
                                  <a:pt x="8303" y="17110"/>
                                  <a:pt x="8345" y="17105"/>
                                </a:cubicBezTo>
                                <a:cubicBezTo>
                                  <a:pt x="8373" y="17099"/>
                                  <a:pt x="8402" y="17088"/>
                                  <a:pt x="8423" y="17072"/>
                                </a:cubicBezTo>
                                <a:cubicBezTo>
                                  <a:pt x="8536" y="17154"/>
                                  <a:pt x="8592" y="17268"/>
                                  <a:pt x="8592" y="17393"/>
                                </a:cubicBezTo>
                                <a:cubicBezTo>
                                  <a:pt x="8592" y="17513"/>
                                  <a:pt x="8536" y="17627"/>
                                  <a:pt x="8430" y="17709"/>
                                </a:cubicBezTo>
                                <a:cubicBezTo>
                                  <a:pt x="8402" y="17731"/>
                                  <a:pt x="8373" y="17747"/>
                                  <a:pt x="8345" y="17763"/>
                                </a:cubicBezTo>
                                <a:lnTo>
                                  <a:pt x="8345" y="17725"/>
                                </a:lnTo>
                                <a:cubicBezTo>
                                  <a:pt x="8345" y="17693"/>
                                  <a:pt x="8310" y="17665"/>
                                  <a:pt x="8268" y="17665"/>
                                </a:cubicBezTo>
                                <a:cubicBezTo>
                                  <a:pt x="8225" y="17665"/>
                                  <a:pt x="8190" y="17693"/>
                                  <a:pt x="8190" y="17725"/>
                                </a:cubicBezTo>
                                <a:lnTo>
                                  <a:pt x="8190" y="17818"/>
                                </a:lnTo>
                                <a:cubicBezTo>
                                  <a:pt x="8162" y="17823"/>
                                  <a:pt x="8134" y="17829"/>
                                  <a:pt x="8105" y="17834"/>
                                </a:cubicBezTo>
                                <a:lnTo>
                                  <a:pt x="8105" y="17812"/>
                                </a:lnTo>
                                <a:cubicBezTo>
                                  <a:pt x="8105" y="17780"/>
                                  <a:pt x="8070" y="17752"/>
                                  <a:pt x="8028" y="17752"/>
                                </a:cubicBezTo>
                                <a:cubicBezTo>
                                  <a:pt x="7985" y="17752"/>
                                  <a:pt x="7950" y="17780"/>
                                  <a:pt x="7950" y="17812"/>
                                </a:cubicBezTo>
                                <a:lnTo>
                                  <a:pt x="7950" y="17834"/>
                                </a:lnTo>
                                <a:cubicBezTo>
                                  <a:pt x="7943" y="17834"/>
                                  <a:pt x="7936" y="17834"/>
                                  <a:pt x="7922" y="17834"/>
                                </a:cubicBezTo>
                                <a:cubicBezTo>
                                  <a:pt x="7880" y="17829"/>
                                  <a:pt x="7844" y="17850"/>
                                  <a:pt x="7837" y="17883"/>
                                </a:cubicBezTo>
                                <a:cubicBezTo>
                                  <a:pt x="7830" y="17916"/>
                                  <a:pt x="7858" y="17943"/>
                                  <a:pt x="7901" y="17948"/>
                                </a:cubicBezTo>
                                <a:cubicBezTo>
                                  <a:pt x="7936" y="17954"/>
                                  <a:pt x="7971" y="17954"/>
                                  <a:pt x="8007" y="17954"/>
                                </a:cubicBezTo>
                                <a:cubicBezTo>
                                  <a:pt x="8007" y="17954"/>
                                  <a:pt x="8014" y="17954"/>
                                  <a:pt x="8014" y="17954"/>
                                </a:cubicBezTo>
                                <a:cubicBezTo>
                                  <a:pt x="8014" y="17954"/>
                                  <a:pt x="8014" y="17954"/>
                                  <a:pt x="8021" y="17954"/>
                                </a:cubicBezTo>
                                <a:cubicBezTo>
                                  <a:pt x="8028" y="17954"/>
                                  <a:pt x="8028" y="17954"/>
                                  <a:pt x="8035" y="17954"/>
                                </a:cubicBezTo>
                                <a:cubicBezTo>
                                  <a:pt x="8204" y="17948"/>
                                  <a:pt x="8359" y="17905"/>
                                  <a:pt x="8479" y="17823"/>
                                </a:cubicBezTo>
                                <a:cubicBezTo>
                                  <a:pt x="8768" y="17948"/>
                                  <a:pt x="8938" y="18182"/>
                                  <a:pt x="8945" y="18438"/>
                                </a:cubicBezTo>
                                <a:close/>
                                <a:moveTo>
                                  <a:pt x="8042" y="18846"/>
                                </a:moveTo>
                                <a:cubicBezTo>
                                  <a:pt x="7957" y="18846"/>
                                  <a:pt x="7880" y="18835"/>
                                  <a:pt x="7809" y="18819"/>
                                </a:cubicBezTo>
                                <a:cubicBezTo>
                                  <a:pt x="7767" y="18808"/>
                                  <a:pt x="7724" y="18824"/>
                                  <a:pt x="7717" y="18852"/>
                                </a:cubicBezTo>
                                <a:cubicBezTo>
                                  <a:pt x="7703" y="18884"/>
                                  <a:pt x="7724" y="18917"/>
                                  <a:pt x="7760" y="18922"/>
                                </a:cubicBezTo>
                                <a:cubicBezTo>
                                  <a:pt x="7851" y="18944"/>
                                  <a:pt x="7943" y="18961"/>
                                  <a:pt x="8042" y="18961"/>
                                </a:cubicBezTo>
                                <a:cubicBezTo>
                                  <a:pt x="8084" y="18961"/>
                                  <a:pt x="8119" y="18933"/>
                                  <a:pt x="8119" y="18901"/>
                                </a:cubicBezTo>
                                <a:cubicBezTo>
                                  <a:pt x="8119" y="18873"/>
                                  <a:pt x="8084" y="18846"/>
                                  <a:pt x="8042" y="18846"/>
                                </a:cubicBezTo>
                                <a:close/>
                                <a:moveTo>
                                  <a:pt x="11357" y="21154"/>
                                </a:moveTo>
                                <a:cubicBezTo>
                                  <a:pt x="11287" y="21154"/>
                                  <a:pt x="11216" y="21181"/>
                                  <a:pt x="11167" y="21224"/>
                                </a:cubicBezTo>
                                <a:cubicBezTo>
                                  <a:pt x="11139" y="21252"/>
                                  <a:pt x="11146" y="21290"/>
                                  <a:pt x="11181" y="21317"/>
                                </a:cubicBezTo>
                                <a:cubicBezTo>
                                  <a:pt x="11216" y="21339"/>
                                  <a:pt x="11266" y="21333"/>
                                  <a:pt x="11301" y="21306"/>
                                </a:cubicBezTo>
                                <a:cubicBezTo>
                                  <a:pt x="11322" y="21284"/>
                                  <a:pt x="11350" y="21284"/>
                                  <a:pt x="11364" y="21284"/>
                                </a:cubicBezTo>
                                <a:cubicBezTo>
                                  <a:pt x="11378" y="21284"/>
                                  <a:pt x="11407" y="21290"/>
                                  <a:pt x="11428" y="21306"/>
                                </a:cubicBezTo>
                                <a:cubicBezTo>
                                  <a:pt x="11442" y="21322"/>
                                  <a:pt x="11470" y="21328"/>
                                  <a:pt x="11491" y="21328"/>
                                </a:cubicBezTo>
                                <a:cubicBezTo>
                                  <a:pt x="11512" y="21328"/>
                                  <a:pt x="11527" y="21322"/>
                                  <a:pt x="11541" y="21312"/>
                                </a:cubicBezTo>
                                <a:cubicBezTo>
                                  <a:pt x="11576" y="21290"/>
                                  <a:pt x="11583" y="21246"/>
                                  <a:pt x="11555" y="21219"/>
                                </a:cubicBezTo>
                                <a:cubicBezTo>
                                  <a:pt x="11498" y="21176"/>
                                  <a:pt x="11428" y="21154"/>
                                  <a:pt x="11357" y="21154"/>
                                </a:cubicBezTo>
                                <a:close/>
                                <a:moveTo>
                                  <a:pt x="15371" y="19701"/>
                                </a:moveTo>
                                <a:lnTo>
                                  <a:pt x="15371" y="19652"/>
                                </a:lnTo>
                                <a:cubicBezTo>
                                  <a:pt x="15371" y="19608"/>
                                  <a:pt x="15336" y="19570"/>
                                  <a:pt x="15286" y="19554"/>
                                </a:cubicBezTo>
                                <a:cubicBezTo>
                                  <a:pt x="15286" y="19548"/>
                                  <a:pt x="15286" y="19543"/>
                                  <a:pt x="15286" y="19532"/>
                                </a:cubicBezTo>
                                <a:cubicBezTo>
                                  <a:pt x="15286" y="19472"/>
                                  <a:pt x="15223" y="19423"/>
                                  <a:pt x="15145" y="19423"/>
                                </a:cubicBezTo>
                                <a:cubicBezTo>
                                  <a:pt x="15068" y="19423"/>
                                  <a:pt x="15004" y="19472"/>
                                  <a:pt x="15004" y="19532"/>
                                </a:cubicBezTo>
                                <a:cubicBezTo>
                                  <a:pt x="15004" y="19537"/>
                                  <a:pt x="15004" y="19543"/>
                                  <a:pt x="15004" y="19554"/>
                                </a:cubicBezTo>
                                <a:cubicBezTo>
                                  <a:pt x="14955" y="19570"/>
                                  <a:pt x="14920" y="19608"/>
                                  <a:pt x="14920" y="19652"/>
                                </a:cubicBezTo>
                                <a:lnTo>
                                  <a:pt x="14920" y="19701"/>
                                </a:lnTo>
                                <a:cubicBezTo>
                                  <a:pt x="14659" y="19771"/>
                                  <a:pt x="14468" y="19962"/>
                                  <a:pt x="14468" y="20190"/>
                                </a:cubicBezTo>
                                <a:cubicBezTo>
                                  <a:pt x="14468" y="20479"/>
                                  <a:pt x="14772" y="20707"/>
                                  <a:pt x="15138" y="20707"/>
                                </a:cubicBezTo>
                                <a:cubicBezTo>
                                  <a:pt x="15505" y="20707"/>
                                  <a:pt x="15808" y="20473"/>
                                  <a:pt x="15808" y="20190"/>
                                </a:cubicBezTo>
                                <a:cubicBezTo>
                                  <a:pt x="15823" y="19962"/>
                                  <a:pt x="15632" y="19771"/>
                                  <a:pt x="15371" y="19701"/>
                                </a:cubicBezTo>
                                <a:close/>
                                <a:moveTo>
                                  <a:pt x="15145" y="19461"/>
                                </a:moveTo>
                                <a:cubicBezTo>
                                  <a:pt x="15195" y="19461"/>
                                  <a:pt x="15230" y="19488"/>
                                  <a:pt x="15230" y="19527"/>
                                </a:cubicBezTo>
                                <a:cubicBezTo>
                                  <a:pt x="15230" y="19532"/>
                                  <a:pt x="15230" y="19532"/>
                                  <a:pt x="15230" y="19537"/>
                                </a:cubicBezTo>
                                <a:cubicBezTo>
                                  <a:pt x="15230" y="19537"/>
                                  <a:pt x="15230" y="19537"/>
                                  <a:pt x="15230" y="19537"/>
                                </a:cubicBezTo>
                                <a:lnTo>
                                  <a:pt x="15068" y="19537"/>
                                </a:lnTo>
                                <a:cubicBezTo>
                                  <a:pt x="15068" y="19537"/>
                                  <a:pt x="15068" y="19537"/>
                                  <a:pt x="15068" y="19537"/>
                                </a:cubicBezTo>
                                <a:cubicBezTo>
                                  <a:pt x="15068" y="19532"/>
                                  <a:pt x="15068" y="19532"/>
                                  <a:pt x="15068" y="19527"/>
                                </a:cubicBezTo>
                                <a:cubicBezTo>
                                  <a:pt x="15068" y="19494"/>
                                  <a:pt x="15103" y="19461"/>
                                  <a:pt x="15145" y="19461"/>
                                </a:cubicBezTo>
                                <a:close/>
                                <a:moveTo>
                                  <a:pt x="14983" y="19646"/>
                                </a:moveTo>
                                <a:cubicBezTo>
                                  <a:pt x="14983" y="19608"/>
                                  <a:pt x="15018" y="19581"/>
                                  <a:pt x="15068" y="19581"/>
                                </a:cubicBezTo>
                                <a:lnTo>
                                  <a:pt x="15230" y="19581"/>
                                </a:lnTo>
                                <a:cubicBezTo>
                                  <a:pt x="15279" y="19581"/>
                                  <a:pt x="15315" y="19608"/>
                                  <a:pt x="15315" y="19646"/>
                                </a:cubicBezTo>
                                <a:lnTo>
                                  <a:pt x="15315" y="19684"/>
                                </a:lnTo>
                                <a:cubicBezTo>
                                  <a:pt x="15258" y="19673"/>
                                  <a:pt x="15202" y="19668"/>
                                  <a:pt x="15145" y="19668"/>
                                </a:cubicBezTo>
                                <a:cubicBezTo>
                                  <a:pt x="15089" y="19668"/>
                                  <a:pt x="15033" y="19673"/>
                                  <a:pt x="14976" y="19684"/>
                                </a:cubicBezTo>
                                <a:lnTo>
                                  <a:pt x="14976" y="19646"/>
                                </a:lnTo>
                                <a:close/>
                                <a:moveTo>
                                  <a:pt x="15597" y="20044"/>
                                </a:moveTo>
                                <a:lnTo>
                                  <a:pt x="15738" y="20044"/>
                                </a:lnTo>
                                <a:cubicBezTo>
                                  <a:pt x="15745" y="20065"/>
                                  <a:pt x="15752" y="20087"/>
                                  <a:pt x="15759" y="20114"/>
                                </a:cubicBezTo>
                                <a:lnTo>
                                  <a:pt x="15569" y="20218"/>
                                </a:lnTo>
                                <a:lnTo>
                                  <a:pt x="15533" y="20201"/>
                                </a:lnTo>
                                <a:cubicBezTo>
                                  <a:pt x="15519" y="20196"/>
                                  <a:pt x="15505" y="20196"/>
                                  <a:pt x="15498" y="20207"/>
                                </a:cubicBezTo>
                                <a:cubicBezTo>
                                  <a:pt x="15491" y="20218"/>
                                  <a:pt x="15491" y="20229"/>
                                  <a:pt x="15505" y="20234"/>
                                </a:cubicBezTo>
                                <a:lnTo>
                                  <a:pt x="15555" y="20261"/>
                                </a:lnTo>
                                <a:cubicBezTo>
                                  <a:pt x="15562" y="20261"/>
                                  <a:pt x="15562" y="20267"/>
                                  <a:pt x="15569" y="20267"/>
                                </a:cubicBezTo>
                                <a:cubicBezTo>
                                  <a:pt x="15576" y="20267"/>
                                  <a:pt x="15583" y="20267"/>
                                  <a:pt x="15583" y="20261"/>
                                </a:cubicBezTo>
                                <a:lnTo>
                                  <a:pt x="15766" y="20163"/>
                                </a:lnTo>
                                <a:cubicBezTo>
                                  <a:pt x="15766" y="20169"/>
                                  <a:pt x="15766" y="20180"/>
                                  <a:pt x="15766" y="20185"/>
                                </a:cubicBezTo>
                                <a:cubicBezTo>
                                  <a:pt x="15766" y="20234"/>
                                  <a:pt x="15759" y="20283"/>
                                  <a:pt x="15738" y="20327"/>
                                </a:cubicBezTo>
                                <a:lnTo>
                                  <a:pt x="14835" y="20327"/>
                                </a:lnTo>
                                <a:cubicBezTo>
                                  <a:pt x="14821" y="20327"/>
                                  <a:pt x="14807" y="20337"/>
                                  <a:pt x="14807" y="20348"/>
                                </a:cubicBezTo>
                                <a:cubicBezTo>
                                  <a:pt x="14807" y="20359"/>
                                  <a:pt x="14821" y="20370"/>
                                  <a:pt x="14835" y="20370"/>
                                </a:cubicBezTo>
                                <a:lnTo>
                                  <a:pt x="15717" y="20370"/>
                                </a:lnTo>
                                <a:cubicBezTo>
                                  <a:pt x="15625" y="20539"/>
                                  <a:pt x="15406" y="20659"/>
                                  <a:pt x="15145" y="20659"/>
                                </a:cubicBezTo>
                                <a:cubicBezTo>
                                  <a:pt x="14884" y="20659"/>
                                  <a:pt x="14673" y="20539"/>
                                  <a:pt x="14574" y="20370"/>
                                </a:cubicBezTo>
                                <a:lnTo>
                                  <a:pt x="14715" y="20370"/>
                                </a:lnTo>
                                <a:cubicBezTo>
                                  <a:pt x="14729" y="20370"/>
                                  <a:pt x="14743" y="20359"/>
                                  <a:pt x="14743" y="20348"/>
                                </a:cubicBezTo>
                                <a:cubicBezTo>
                                  <a:pt x="14743" y="20337"/>
                                  <a:pt x="14729" y="20327"/>
                                  <a:pt x="14715" y="20327"/>
                                </a:cubicBezTo>
                                <a:lnTo>
                                  <a:pt x="14553" y="20327"/>
                                </a:lnTo>
                                <a:cubicBezTo>
                                  <a:pt x="14532" y="20283"/>
                                  <a:pt x="14525" y="20234"/>
                                  <a:pt x="14525" y="20185"/>
                                </a:cubicBezTo>
                                <a:cubicBezTo>
                                  <a:pt x="14525" y="20180"/>
                                  <a:pt x="14525" y="20169"/>
                                  <a:pt x="14525" y="20163"/>
                                </a:cubicBezTo>
                                <a:lnTo>
                                  <a:pt x="14701" y="20261"/>
                                </a:lnTo>
                                <a:cubicBezTo>
                                  <a:pt x="14708" y="20261"/>
                                  <a:pt x="14708" y="20267"/>
                                  <a:pt x="14715" y="20267"/>
                                </a:cubicBezTo>
                                <a:cubicBezTo>
                                  <a:pt x="14722" y="20267"/>
                                  <a:pt x="14729" y="20267"/>
                                  <a:pt x="14729" y="20261"/>
                                </a:cubicBezTo>
                                <a:lnTo>
                                  <a:pt x="14821" y="20212"/>
                                </a:lnTo>
                                <a:cubicBezTo>
                                  <a:pt x="14835" y="20207"/>
                                  <a:pt x="14835" y="20190"/>
                                  <a:pt x="14828" y="20185"/>
                                </a:cubicBezTo>
                                <a:cubicBezTo>
                                  <a:pt x="14821" y="20174"/>
                                  <a:pt x="14800" y="20174"/>
                                  <a:pt x="14793" y="20180"/>
                                </a:cubicBezTo>
                                <a:lnTo>
                                  <a:pt x="14715" y="20223"/>
                                </a:lnTo>
                                <a:lnTo>
                                  <a:pt x="14525" y="20120"/>
                                </a:lnTo>
                                <a:cubicBezTo>
                                  <a:pt x="14532" y="20098"/>
                                  <a:pt x="14539" y="20071"/>
                                  <a:pt x="14546" y="20049"/>
                                </a:cubicBezTo>
                                <a:lnTo>
                                  <a:pt x="15456" y="20049"/>
                                </a:lnTo>
                                <a:cubicBezTo>
                                  <a:pt x="15470" y="20049"/>
                                  <a:pt x="15484" y="20038"/>
                                  <a:pt x="15484" y="20027"/>
                                </a:cubicBezTo>
                                <a:cubicBezTo>
                                  <a:pt x="15484" y="20016"/>
                                  <a:pt x="15470" y="20005"/>
                                  <a:pt x="15456" y="20005"/>
                                </a:cubicBezTo>
                                <a:lnTo>
                                  <a:pt x="14560" y="20005"/>
                                </a:lnTo>
                                <a:cubicBezTo>
                                  <a:pt x="14652" y="19837"/>
                                  <a:pt x="14870" y="19717"/>
                                  <a:pt x="15131" y="19717"/>
                                </a:cubicBezTo>
                                <a:cubicBezTo>
                                  <a:pt x="15392" y="19717"/>
                                  <a:pt x="15604" y="19837"/>
                                  <a:pt x="15703" y="20005"/>
                                </a:cubicBezTo>
                                <a:lnTo>
                                  <a:pt x="15576" y="20005"/>
                                </a:lnTo>
                                <a:cubicBezTo>
                                  <a:pt x="15562" y="20005"/>
                                  <a:pt x="15547" y="20016"/>
                                  <a:pt x="15547" y="20027"/>
                                </a:cubicBezTo>
                                <a:cubicBezTo>
                                  <a:pt x="15547" y="20038"/>
                                  <a:pt x="15576" y="20044"/>
                                  <a:pt x="15597" y="20044"/>
                                </a:cubicBezTo>
                                <a:close/>
                                <a:moveTo>
                                  <a:pt x="9481" y="18596"/>
                                </a:moveTo>
                                <a:lnTo>
                                  <a:pt x="9241" y="18596"/>
                                </a:lnTo>
                                <a:cubicBezTo>
                                  <a:pt x="9199" y="18596"/>
                                  <a:pt x="9163" y="18623"/>
                                  <a:pt x="9163" y="18656"/>
                                </a:cubicBezTo>
                                <a:cubicBezTo>
                                  <a:pt x="9163" y="18688"/>
                                  <a:pt x="9199" y="18716"/>
                                  <a:pt x="9241" y="18716"/>
                                </a:cubicBezTo>
                                <a:lnTo>
                                  <a:pt x="9481" y="18716"/>
                                </a:lnTo>
                                <a:cubicBezTo>
                                  <a:pt x="9523" y="18716"/>
                                  <a:pt x="9558" y="18688"/>
                                  <a:pt x="9558" y="18656"/>
                                </a:cubicBezTo>
                                <a:cubicBezTo>
                                  <a:pt x="9558" y="18623"/>
                                  <a:pt x="9523" y="18596"/>
                                  <a:pt x="9481" y="18596"/>
                                </a:cubicBezTo>
                                <a:close/>
                                <a:moveTo>
                                  <a:pt x="85" y="13246"/>
                                </a:moveTo>
                                <a:cubicBezTo>
                                  <a:pt x="71" y="13214"/>
                                  <a:pt x="42" y="13186"/>
                                  <a:pt x="0" y="13165"/>
                                </a:cubicBezTo>
                                <a:cubicBezTo>
                                  <a:pt x="0" y="13165"/>
                                  <a:pt x="0" y="13165"/>
                                  <a:pt x="0" y="13165"/>
                                </a:cubicBezTo>
                                <a:lnTo>
                                  <a:pt x="0" y="13431"/>
                                </a:lnTo>
                                <a:cubicBezTo>
                                  <a:pt x="7" y="13426"/>
                                  <a:pt x="14" y="13415"/>
                                  <a:pt x="28" y="13404"/>
                                </a:cubicBezTo>
                                <a:cubicBezTo>
                                  <a:pt x="63" y="13371"/>
                                  <a:pt x="113" y="13317"/>
                                  <a:pt x="85" y="13246"/>
                                </a:cubicBezTo>
                                <a:close/>
                                <a:moveTo>
                                  <a:pt x="409" y="7907"/>
                                </a:moveTo>
                                <a:cubicBezTo>
                                  <a:pt x="437" y="7907"/>
                                  <a:pt x="451" y="7891"/>
                                  <a:pt x="451" y="7875"/>
                                </a:cubicBezTo>
                                <a:lnTo>
                                  <a:pt x="451" y="7771"/>
                                </a:lnTo>
                                <a:cubicBezTo>
                                  <a:pt x="451" y="7755"/>
                                  <a:pt x="444" y="7744"/>
                                  <a:pt x="430" y="7739"/>
                                </a:cubicBezTo>
                                <a:cubicBezTo>
                                  <a:pt x="409" y="7728"/>
                                  <a:pt x="381" y="7728"/>
                                  <a:pt x="367" y="7739"/>
                                </a:cubicBezTo>
                                <a:cubicBezTo>
                                  <a:pt x="353" y="7750"/>
                                  <a:pt x="353" y="7766"/>
                                  <a:pt x="360" y="7777"/>
                                </a:cubicBezTo>
                                <a:lnTo>
                                  <a:pt x="360" y="7875"/>
                                </a:lnTo>
                                <a:cubicBezTo>
                                  <a:pt x="360" y="7891"/>
                                  <a:pt x="381" y="7907"/>
                                  <a:pt x="409" y="7907"/>
                                </a:cubicBezTo>
                                <a:close/>
                                <a:moveTo>
                                  <a:pt x="42" y="13116"/>
                                </a:moveTo>
                                <a:lnTo>
                                  <a:pt x="42" y="13116"/>
                                </a:lnTo>
                                <a:cubicBezTo>
                                  <a:pt x="78" y="13116"/>
                                  <a:pt x="106" y="13094"/>
                                  <a:pt x="106" y="13067"/>
                                </a:cubicBezTo>
                                <a:cubicBezTo>
                                  <a:pt x="106" y="13056"/>
                                  <a:pt x="106" y="13050"/>
                                  <a:pt x="99" y="13045"/>
                                </a:cubicBezTo>
                                <a:lnTo>
                                  <a:pt x="49" y="12931"/>
                                </a:lnTo>
                                <a:lnTo>
                                  <a:pt x="106" y="12811"/>
                                </a:lnTo>
                                <a:cubicBezTo>
                                  <a:pt x="113" y="12795"/>
                                  <a:pt x="113" y="12778"/>
                                  <a:pt x="99" y="12767"/>
                                </a:cubicBezTo>
                                <a:cubicBezTo>
                                  <a:pt x="85" y="12756"/>
                                  <a:pt x="71" y="12746"/>
                                  <a:pt x="49" y="12746"/>
                                </a:cubicBezTo>
                                <a:lnTo>
                                  <a:pt x="7" y="12746"/>
                                </a:lnTo>
                                <a:lnTo>
                                  <a:pt x="7" y="13105"/>
                                </a:lnTo>
                                <a:lnTo>
                                  <a:pt x="42" y="13116"/>
                                </a:lnTo>
                                <a:cubicBezTo>
                                  <a:pt x="42" y="13116"/>
                                  <a:pt x="42" y="13116"/>
                                  <a:pt x="42" y="13116"/>
                                </a:cubicBezTo>
                                <a:close/>
                                <a:moveTo>
                                  <a:pt x="7" y="1937"/>
                                </a:moveTo>
                                <a:lnTo>
                                  <a:pt x="7" y="1954"/>
                                </a:lnTo>
                                <a:cubicBezTo>
                                  <a:pt x="7" y="1954"/>
                                  <a:pt x="7" y="1954"/>
                                  <a:pt x="7" y="1948"/>
                                </a:cubicBezTo>
                                <a:cubicBezTo>
                                  <a:pt x="7" y="1948"/>
                                  <a:pt x="7" y="1943"/>
                                  <a:pt x="7" y="1937"/>
                                </a:cubicBezTo>
                                <a:close/>
                                <a:moveTo>
                                  <a:pt x="2716" y="16566"/>
                                </a:moveTo>
                                <a:cubicBezTo>
                                  <a:pt x="2779" y="16577"/>
                                  <a:pt x="2829" y="16599"/>
                                  <a:pt x="2864" y="16631"/>
                                </a:cubicBezTo>
                                <a:cubicBezTo>
                                  <a:pt x="2885" y="16653"/>
                                  <a:pt x="2899" y="16675"/>
                                  <a:pt x="2892" y="16697"/>
                                </a:cubicBezTo>
                                <a:lnTo>
                                  <a:pt x="2892" y="16718"/>
                                </a:lnTo>
                                <a:cubicBezTo>
                                  <a:pt x="2885" y="16751"/>
                                  <a:pt x="2920" y="16784"/>
                                  <a:pt x="2963" y="16789"/>
                                </a:cubicBezTo>
                                <a:cubicBezTo>
                                  <a:pt x="2963" y="16789"/>
                                  <a:pt x="2970" y="16789"/>
                                  <a:pt x="2970" y="16789"/>
                                </a:cubicBezTo>
                                <a:cubicBezTo>
                                  <a:pt x="3012" y="16789"/>
                                  <a:pt x="3047" y="16767"/>
                                  <a:pt x="3054" y="16735"/>
                                </a:cubicBezTo>
                                <a:lnTo>
                                  <a:pt x="3054" y="16713"/>
                                </a:lnTo>
                                <a:cubicBezTo>
                                  <a:pt x="3062" y="16659"/>
                                  <a:pt x="3040" y="16599"/>
                                  <a:pt x="2991" y="16550"/>
                                </a:cubicBezTo>
                                <a:cubicBezTo>
                                  <a:pt x="2935" y="16495"/>
                                  <a:pt x="2850" y="16457"/>
                                  <a:pt x="2758" y="16441"/>
                                </a:cubicBezTo>
                                <a:cubicBezTo>
                                  <a:pt x="2716" y="16435"/>
                                  <a:pt x="2666" y="16457"/>
                                  <a:pt x="2659" y="16490"/>
                                </a:cubicBezTo>
                                <a:cubicBezTo>
                                  <a:pt x="2638" y="16528"/>
                                  <a:pt x="2666" y="16561"/>
                                  <a:pt x="2716" y="16566"/>
                                </a:cubicBezTo>
                                <a:close/>
                                <a:moveTo>
                                  <a:pt x="127" y="13660"/>
                                </a:moveTo>
                                <a:cubicBezTo>
                                  <a:pt x="134" y="13671"/>
                                  <a:pt x="134" y="13676"/>
                                  <a:pt x="127" y="13687"/>
                                </a:cubicBezTo>
                                <a:cubicBezTo>
                                  <a:pt x="113" y="13714"/>
                                  <a:pt x="134" y="13736"/>
                                  <a:pt x="162" y="13747"/>
                                </a:cubicBezTo>
                                <a:cubicBezTo>
                                  <a:pt x="169" y="13747"/>
                                  <a:pt x="176" y="13747"/>
                                  <a:pt x="183" y="13747"/>
                                </a:cubicBezTo>
                                <a:cubicBezTo>
                                  <a:pt x="212" y="13747"/>
                                  <a:pt x="233" y="13736"/>
                                  <a:pt x="240" y="13714"/>
                                </a:cubicBezTo>
                                <a:cubicBezTo>
                                  <a:pt x="254" y="13687"/>
                                  <a:pt x="254" y="13660"/>
                                  <a:pt x="240" y="13633"/>
                                </a:cubicBezTo>
                                <a:cubicBezTo>
                                  <a:pt x="212" y="13562"/>
                                  <a:pt x="134" y="13540"/>
                                  <a:pt x="78" y="13524"/>
                                </a:cubicBezTo>
                                <a:cubicBezTo>
                                  <a:pt x="42" y="13513"/>
                                  <a:pt x="21" y="13507"/>
                                  <a:pt x="7" y="13497"/>
                                </a:cubicBezTo>
                                <a:lnTo>
                                  <a:pt x="7" y="13605"/>
                                </a:lnTo>
                                <a:cubicBezTo>
                                  <a:pt x="21" y="13611"/>
                                  <a:pt x="28" y="13611"/>
                                  <a:pt x="42" y="13616"/>
                                </a:cubicBezTo>
                                <a:cubicBezTo>
                                  <a:pt x="92" y="13627"/>
                                  <a:pt x="113" y="13638"/>
                                  <a:pt x="127" y="13660"/>
                                </a:cubicBezTo>
                                <a:close/>
                                <a:moveTo>
                                  <a:pt x="501" y="9344"/>
                                </a:moveTo>
                                <a:cubicBezTo>
                                  <a:pt x="501" y="9257"/>
                                  <a:pt x="409" y="9186"/>
                                  <a:pt x="296" y="9186"/>
                                </a:cubicBezTo>
                                <a:lnTo>
                                  <a:pt x="289" y="9186"/>
                                </a:lnTo>
                                <a:lnTo>
                                  <a:pt x="289" y="8615"/>
                                </a:lnTo>
                                <a:cubicBezTo>
                                  <a:pt x="289" y="8468"/>
                                  <a:pt x="212" y="8332"/>
                                  <a:pt x="78" y="8239"/>
                                </a:cubicBezTo>
                                <a:lnTo>
                                  <a:pt x="367" y="8316"/>
                                </a:lnTo>
                                <a:cubicBezTo>
                                  <a:pt x="367" y="8316"/>
                                  <a:pt x="374" y="8316"/>
                                  <a:pt x="374" y="8316"/>
                                </a:cubicBezTo>
                                <a:cubicBezTo>
                                  <a:pt x="388" y="8316"/>
                                  <a:pt x="395" y="8316"/>
                                  <a:pt x="409" y="8316"/>
                                </a:cubicBezTo>
                                <a:cubicBezTo>
                                  <a:pt x="451" y="8316"/>
                                  <a:pt x="487" y="8305"/>
                                  <a:pt x="522" y="8283"/>
                                </a:cubicBezTo>
                                <a:cubicBezTo>
                                  <a:pt x="564" y="8256"/>
                                  <a:pt x="585" y="8218"/>
                                  <a:pt x="585" y="8174"/>
                                </a:cubicBezTo>
                                <a:lnTo>
                                  <a:pt x="585" y="7766"/>
                                </a:lnTo>
                                <a:cubicBezTo>
                                  <a:pt x="585" y="7722"/>
                                  <a:pt x="564" y="7684"/>
                                  <a:pt x="522" y="7657"/>
                                </a:cubicBezTo>
                                <a:cubicBezTo>
                                  <a:pt x="480" y="7630"/>
                                  <a:pt x="430" y="7619"/>
                                  <a:pt x="381" y="7630"/>
                                </a:cubicBezTo>
                                <a:cubicBezTo>
                                  <a:pt x="381" y="7630"/>
                                  <a:pt x="374" y="7630"/>
                                  <a:pt x="374" y="7630"/>
                                </a:cubicBezTo>
                                <a:lnTo>
                                  <a:pt x="14" y="7728"/>
                                </a:lnTo>
                                <a:lnTo>
                                  <a:pt x="14" y="7804"/>
                                </a:lnTo>
                                <a:lnTo>
                                  <a:pt x="402" y="7695"/>
                                </a:lnTo>
                                <a:cubicBezTo>
                                  <a:pt x="423" y="7695"/>
                                  <a:pt x="444" y="7695"/>
                                  <a:pt x="466" y="7712"/>
                                </a:cubicBezTo>
                                <a:cubicBezTo>
                                  <a:pt x="487" y="7722"/>
                                  <a:pt x="501" y="7744"/>
                                  <a:pt x="501" y="7766"/>
                                </a:cubicBezTo>
                                <a:lnTo>
                                  <a:pt x="501" y="8174"/>
                                </a:lnTo>
                                <a:cubicBezTo>
                                  <a:pt x="501" y="8196"/>
                                  <a:pt x="487" y="8218"/>
                                  <a:pt x="466" y="8229"/>
                                </a:cubicBezTo>
                                <a:cubicBezTo>
                                  <a:pt x="444" y="8239"/>
                                  <a:pt x="423" y="8245"/>
                                  <a:pt x="402" y="8245"/>
                                </a:cubicBezTo>
                                <a:lnTo>
                                  <a:pt x="14" y="8147"/>
                                </a:lnTo>
                                <a:lnTo>
                                  <a:pt x="14" y="8288"/>
                                </a:lnTo>
                                <a:cubicBezTo>
                                  <a:pt x="134" y="8370"/>
                                  <a:pt x="205" y="8490"/>
                                  <a:pt x="205" y="8615"/>
                                </a:cubicBezTo>
                                <a:lnTo>
                                  <a:pt x="205" y="9192"/>
                                </a:lnTo>
                                <a:lnTo>
                                  <a:pt x="99" y="9192"/>
                                </a:lnTo>
                                <a:lnTo>
                                  <a:pt x="99" y="9159"/>
                                </a:lnTo>
                                <a:cubicBezTo>
                                  <a:pt x="99" y="9137"/>
                                  <a:pt x="78" y="9127"/>
                                  <a:pt x="56" y="9127"/>
                                </a:cubicBezTo>
                                <a:cubicBezTo>
                                  <a:pt x="35" y="9127"/>
                                  <a:pt x="14" y="9143"/>
                                  <a:pt x="14" y="9159"/>
                                </a:cubicBezTo>
                                <a:lnTo>
                                  <a:pt x="14" y="9192"/>
                                </a:lnTo>
                                <a:lnTo>
                                  <a:pt x="14" y="9192"/>
                                </a:lnTo>
                                <a:lnTo>
                                  <a:pt x="14" y="9263"/>
                                </a:lnTo>
                                <a:lnTo>
                                  <a:pt x="296" y="9263"/>
                                </a:lnTo>
                                <a:cubicBezTo>
                                  <a:pt x="360" y="9263"/>
                                  <a:pt x="409" y="9301"/>
                                  <a:pt x="409" y="9350"/>
                                </a:cubicBezTo>
                                <a:cubicBezTo>
                                  <a:pt x="409" y="9399"/>
                                  <a:pt x="360" y="9437"/>
                                  <a:pt x="296" y="9437"/>
                                </a:cubicBezTo>
                                <a:lnTo>
                                  <a:pt x="7" y="9437"/>
                                </a:lnTo>
                                <a:lnTo>
                                  <a:pt x="7" y="9507"/>
                                </a:lnTo>
                                <a:lnTo>
                                  <a:pt x="296" y="9507"/>
                                </a:lnTo>
                                <a:cubicBezTo>
                                  <a:pt x="409" y="9502"/>
                                  <a:pt x="501" y="9431"/>
                                  <a:pt x="501" y="9344"/>
                                </a:cubicBezTo>
                                <a:close/>
                                <a:moveTo>
                                  <a:pt x="35" y="3722"/>
                                </a:moveTo>
                                <a:cubicBezTo>
                                  <a:pt x="120" y="3695"/>
                                  <a:pt x="198" y="3663"/>
                                  <a:pt x="261" y="3619"/>
                                </a:cubicBezTo>
                                <a:cubicBezTo>
                                  <a:pt x="268" y="3619"/>
                                  <a:pt x="268" y="3614"/>
                                  <a:pt x="275" y="3614"/>
                                </a:cubicBezTo>
                                <a:cubicBezTo>
                                  <a:pt x="303" y="3597"/>
                                  <a:pt x="332" y="3576"/>
                                  <a:pt x="360" y="3554"/>
                                </a:cubicBezTo>
                                <a:cubicBezTo>
                                  <a:pt x="529" y="3418"/>
                                  <a:pt x="614" y="3238"/>
                                  <a:pt x="607" y="3031"/>
                                </a:cubicBezTo>
                                <a:cubicBezTo>
                                  <a:pt x="593" y="2748"/>
                                  <a:pt x="409" y="2487"/>
                                  <a:pt x="127" y="2335"/>
                                </a:cubicBezTo>
                                <a:cubicBezTo>
                                  <a:pt x="226" y="2237"/>
                                  <a:pt x="275" y="2117"/>
                                  <a:pt x="275" y="1992"/>
                                </a:cubicBezTo>
                                <a:cubicBezTo>
                                  <a:pt x="275" y="1976"/>
                                  <a:pt x="275" y="1959"/>
                                  <a:pt x="275" y="1943"/>
                                </a:cubicBezTo>
                                <a:cubicBezTo>
                                  <a:pt x="317" y="1970"/>
                                  <a:pt x="367" y="2003"/>
                                  <a:pt x="409" y="2035"/>
                                </a:cubicBezTo>
                                <a:cubicBezTo>
                                  <a:pt x="409" y="2068"/>
                                  <a:pt x="416" y="2117"/>
                                  <a:pt x="423" y="2193"/>
                                </a:cubicBezTo>
                                <a:cubicBezTo>
                                  <a:pt x="423" y="2226"/>
                                  <a:pt x="459" y="2248"/>
                                  <a:pt x="501" y="2248"/>
                                </a:cubicBezTo>
                                <a:cubicBezTo>
                                  <a:pt x="501" y="2248"/>
                                  <a:pt x="508" y="2248"/>
                                  <a:pt x="508" y="2248"/>
                                </a:cubicBezTo>
                                <a:cubicBezTo>
                                  <a:pt x="550" y="2248"/>
                                  <a:pt x="578" y="2215"/>
                                  <a:pt x="578" y="2188"/>
                                </a:cubicBezTo>
                                <a:cubicBezTo>
                                  <a:pt x="578" y="2177"/>
                                  <a:pt x="578" y="2161"/>
                                  <a:pt x="571" y="2150"/>
                                </a:cubicBezTo>
                                <a:cubicBezTo>
                                  <a:pt x="600" y="2171"/>
                                  <a:pt x="628" y="2188"/>
                                  <a:pt x="642" y="2199"/>
                                </a:cubicBezTo>
                                <a:cubicBezTo>
                                  <a:pt x="656" y="2210"/>
                                  <a:pt x="677" y="2215"/>
                                  <a:pt x="691" y="2215"/>
                                </a:cubicBezTo>
                                <a:cubicBezTo>
                                  <a:pt x="712" y="2215"/>
                                  <a:pt x="734" y="2210"/>
                                  <a:pt x="748" y="2199"/>
                                </a:cubicBezTo>
                                <a:cubicBezTo>
                                  <a:pt x="776" y="2177"/>
                                  <a:pt x="776" y="2139"/>
                                  <a:pt x="748" y="2117"/>
                                </a:cubicBezTo>
                                <a:cubicBezTo>
                                  <a:pt x="727" y="2101"/>
                                  <a:pt x="698" y="2079"/>
                                  <a:pt x="663" y="2057"/>
                                </a:cubicBezTo>
                                <a:cubicBezTo>
                                  <a:pt x="677" y="2057"/>
                                  <a:pt x="691" y="2057"/>
                                  <a:pt x="705" y="2052"/>
                                </a:cubicBezTo>
                                <a:cubicBezTo>
                                  <a:pt x="748" y="2046"/>
                                  <a:pt x="776" y="2019"/>
                                  <a:pt x="769" y="1986"/>
                                </a:cubicBezTo>
                                <a:cubicBezTo>
                                  <a:pt x="762" y="1954"/>
                                  <a:pt x="727" y="1932"/>
                                  <a:pt x="684" y="1937"/>
                                </a:cubicBezTo>
                                <a:cubicBezTo>
                                  <a:pt x="621" y="1943"/>
                                  <a:pt x="550" y="1948"/>
                                  <a:pt x="501" y="1948"/>
                                </a:cubicBezTo>
                                <a:cubicBezTo>
                                  <a:pt x="473" y="1932"/>
                                  <a:pt x="451" y="1916"/>
                                  <a:pt x="430" y="1905"/>
                                </a:cubicBezTo>
                                <a:cubicBezTo>
                                  <a:pt x="303" y="1818"/>
                                  <a:pt x="240" y="1774"/>
                                  <a:pt x="198" y="1758"/>
                                </a:cubicBezTo>
                                <a:cubicBezTo>
                                  <a:pt x="155" y="1687"/>
                                  <a:pt x="92" y="1622"/>
                                  <a:pt x="7" y="1567"/>
                                </a:cubicBezTo>
                                <a:cubicBezTo>
                                  <a:pt x="7" y="1567"/>
                                  <a:pt x="7" y="1567"/>
                                  <a:pt x="0" y="1567"/>
                                </a:cubicBezTo>
                                <a:cubicBezTo>
                                  <a:pt x="0" y="1556"/>
                                  <a:pt x="0" y="1546"/>
                                  <a:pt x="0" y="153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18"/>
                                  <a:pt x="0" y="1518"/>
                                  <a:pt x="0" y="1513"/>
                                </a:cubicBezTo>
                                <a:cubicBezTo>
                                  <a:pt x="99" y="1540"/>
                                  <a:pt x="198" y="1562"/>
                                  <a:pt x="296" y="1573"/>
                                </a:cubicBezTo>
                                <a:cubicBezTo>
                                  <a:pt x="303" y="1573"/>
                                  <a:pt x="303" y="1573"/>
                                  <a:pt x="310" y="1573"/>
                                </a:cubicBezTo>
                                <a:cubicBezTo>
                                  <a:pt x="346" y="1573"/>
                                  <a:pt x="381" y="1551"/>
                                  <a:pt x="381" y="1524"/>
                                </a:cubicBezTo>
                                <a:cubicBezTo>
                                  <a:pt x="395" y="1497"/>
                                  <a:pt x="367" y="1464"/>
                                  <a:pt x="332" y="1464"/>
                                </a:cubicBezTo>
                                <a:cubicBezTo>
                                  <a:pt x="219" y="1448"/>
                                  <a:pt x="113" y="1426"/>
                                  <a:pt x="7" y="1393"/>
                                </a:cubicBezTo>
                                <a:lnTo>
                                  <a:pt x="7" y="1725"/>
                                </a:lnTo>
                                <a:cubicBezTo>
                                  <a:pt x="85" y="1801"/>
                                  <a:pt x="127" y="1894"/>
                                  <a:pt x="127" y="1997"/>
                                </a:cubicBezTo>
                                <a:cubicBezTo>
                                  <a:pt x="127" y="2101"/>
                                  <a:pt x="85" y="2193"/>
                                  <a:pt x="7" y="2269"/>
                                </a:cubicBezTo>
                                <a:lnTo>
                                  <a:pt x="7" y="2433"/>
                                </a:lnTo>
                                <a:cubicBezTo>
                                  <a:pt x="14" y="2427"/>
                                  <a:pt x="21" y="2427"/>
                                  <a:pt x="21" y="2422"/>
                                </a:cubicBezTo>
                                <a:cubicBezTo>
                                  <a:pt x="275" y="2547"/>
                                  <a:pt x="444" y="2786"/>
                                  <a:pt x="451" y="3037"/>
                                </a:cubicBezTo>
                                <a:cubicBezTo>
                                  <a:pt x="459" y="3189"/>
                                  <a:pt x="402" y="3325"/>
                                  <a:pt x="296" y="3434"/>
                                </a:cubicBezTo>
                                <a:cubicBezTo>
                                  <a:pt x="289" y="3407"/>
                                  <a:pt x="261" y="3390"/>
                                  <a:pt x="226" y="3390"/>
                                </a:cubicBezTo>
                                <a:cubicBezTo>
                                  <a:pt x="183" y="3390"/>
                                  <a:pt x="148" y="3418"/>
                                  <a:pt x="148" y="3450"/>
                                </a:cubicBezTo>
                                <a:lnTo>
                                  <a:pt x="148" y="3543"/>
                                </a:lnTo>
                                <a:cubicBezTo>
                                  <a:pt x="127" y="3559"/>
                                  <a:pt x="99" y="3570"/>
                                  <a:pt x="71" y="3581"/>
                                </a:cubicBezTo>
                                <a:lnTo>
                                  <a:pt x="71" y="3559"/>
                                </a:lnTo>
                                <a:cubicBezTo>
                                  <a:pt x="71" y="3527"/>
                                  <a:pt x="42" y="3505"/>
                                  <a:pt x="0" y="3505"/>
                                </a:cubicBezTo>
                                <a:lnTo>
                                  <a:pt x="0" y="3733"/>
                                </a:lnTo>
                                <a:cubicBezTo>
                                  <a:pt x="7" y="3733"/>
                                  <a:pt x="14" y="3728"/>
                                  <a:pt x="21" y="3728"/>
                                </a:cubicBezTo>
                                <a:cubicBezTo>
                                  <a:pt x="28" y="3728"/>
                                  <a:pt x="28" y="3722"/>
                                  <a:pt x="35" y="3722"/>
                                </a:cubicBezTo>
                                <a:close/>
                                <a:moveTo>
                                  <a:pt x="339" y="5540"/>
                                </a:moveTo>
                                <a:cubicBezTo>
                                  <a:pt x="339" y="5344"/>
                                  <a:pt x="205" y="5176"/>
                                  <a:pt x="7" y="5072"/>
                                </a:cubicBezTo>
                                <a:lnTo>
                                  <a:pt x="7" y="5181"/>
                                </a:lnTo>
                                <a:cubicBezTo>
                                  <a:pt x="127" y="5257"/>
                                  <a:pt x="205" y="5371"/>
                                  <a:pt x="219" y="5502"/>
                                </a:cubicBezTo>
                                <a:cubicBezTo>
                                  <a:pt x="219" y="5502"/>
                                  <a:pt x="219" y="5502"/>
                                  <a:pt x="219" y="5502"/>
                                </a:cubicBezTo>
                                <a:cubicBezTo>
                                  <a:pt x="212" y="5518"/>
                                  <a:pt x="212" y="5524"/>
                                  <a:pt x="162" y="5540"/>
                                </a:cubicBezTo>
                                <a:lnTo>
                                  <a:pt x="162" y="5540"/>
                                </a:lnTo>
                                <a:cubicBezTo>
                                  <a:pt x="134" y="5546"/>
                                  <a:pt x="134" y="5546"/>
                                  <a:pt x="120" y="5540"/>
                                </a:cubicBezTo>
                                <a:cubicBezTo>
                                  <a:pt x="113" y="5535"/>
                                  <a:pt x="99" y="5524"/>
                                  <a:pt x="85" y="5507"/>
                                </a:cubicBezTo>
                                <a:cubicBezTo>
                                  <a:pt x="71" y="5491"/>
                                  <a:pt x="56" y="5464"/>
                                  <a:pt x="7" y="5453"/>
                                </a:cubicBezTo>
                                <a:cubicBezTo>
                                  <a:pt x="7" y="5453"/>
                                  <a:pt x="7" y="5453"/>
                                  <a:pt x="0" y="5453"/>
                                </a:cubicBezTo>
                                <a:lnTo>
                                  <a:pt x="0" y="5567"/>
                                </a:lnTo>
                                <a:cubicBezTo>
                                  <a:pt x="14" y="5584"/>
                                  <a:pt x="28" y="5600"/>
                                  <a:pt x="56" y="5611"/>
                                </a:cubicBezTo>
                                <a:cubicBezTo>
                                  <a:pt x="92" y="5627"/>
                                  <a:pt x="148" y="5633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198" y="5622"/>
                                  <a:pt x="198" y="5622"/>
                                </a:cubicBezTo>
                                <a:cubicBezTo>
                                  <a:pt x="198" y="5622"/>
                                  <a:pt x="205" y="5622"/>
                                  <a:pt x="205" y="5622"/>
                                </a:cubicBezTo>
                                <a:cubicBezTo>
                                  <a:pt x="176" y="5731"/>
                                  <a:pt x="106" y="5829"/>
                                  <a:pt x="0" y="5894"/>
                                </a:cubicBezTo>
                                <a:lnTo>
                                  <a:pt x="0" y="6003"/>
                                </a:lnTo>
                                <a:cubicBezTo>
                                  <a:pt x="205" y="5910"/>
                                  <a:pt x="339" y="5736"/>
                                  <a:pt x="339" y="5540"/>
                                </a:cubicBezTo>
                                <a:close/>
                                <a:moveTo>
                                  <a:pt x="5460" y="16278"/>
                                </a:moveTo>
                                <a:cubicBezTo>
                                  <a:pt x="5481" y="16278"/>
                                  <a:pt x="5509" y="16283"/>
                                  <a:pt x="5523" y="16299"/>
                                </a:cubicBezTo>
                                <a:cubicBezTo>
                                  <a:pt x="5538" y="16310"/>
                                  <a:pt x="5545" y="16327"/>
                                  <a:pt x="5545" y="16343"/>
                                </a:cubicBezTo>
                                <a:cubicBezTo>
                                  <a:pt x="5545" y="16365"/>
                                  <a:pt x="5566" y="16376"/>
                                  <a:pt x="5587" y="16376"/>
                                </a:cubicBezTo>
                                <a:cubicBezTo>
                                  <a:pt x="5615" y="16376"/>
                                  <a:pt x="5629" y="16359"/>
                                  <a:pt x="5629" y="16343"/>
                                </a:cubicBezTo>
                                <a:cubicBezTo>
                                  <a:pt x="5629" y="16299"/>
                                  <a:pt x="5601" y="16267"/>
                                  <a:pt x="5580" y="16250"/>
                                </a:cubicBezTo>
                                <a:cubicBezTo>
                                  <a:pt x="5545" y="16223"/>
                                  <a:pt x="5502" y="16207"/>
                                  <a:pt x="5446" y="16207"/>
                                </a:cubicBezTo>
                                <a:cubicBezTo>
                                  <a:pt x="5418" y="16207"/>
                                  <a:pt x="5404" y="16223"/>
                                  <a:pt x="5404" y="16239"/>
                                </a:cubicBezTo>
                                <a:cubicBezTo>
                                  <a:pt x="5411" y="16261"/>
                                  <a:pt x="5432" y="16278"/>
                                  <a:pt x="5460" y="16278"/>
                                </a:cubicBezTo>
                                <a:close/>
                                <a:moveTo>
                                  <a:pt x="7" y="8544"/>
                                </a:moveTo>
                                <a:lnTo>
                                  <a:pt x="7" y="8713"/>
                                </a:lnTo>
                                <a:cubicBezTo>
                                  <a:pt x="21" y="8697"/>
                                  <a:pt x="28" y="8680"/>
                                  <a:pt x="21" y="8664"/>
                                </a:cubicBezTo>
                                <a:lnTo>
                                  <a:pt x="7" y="8544"/>
                                </a:lnTo>
                                <a:close/>
                                <a:moveTo>
                                  <a:pt x="4522" y="20435"/>
                                </a:moveTo>
                                <a:lnTo>
                                  <a:pt x="4423" y="20435"/>
                                </a:lnTo>
                                <a:lnTo>
                                  <a:pt x="4423" y="20359"/>
                                </a:lnTo>
                                <a:cubicBezTo>
                                  <a:pt x="4423" y="20332"/>
                                  <a:pt x="4395" y="20310"/>
                                  <a:pt x="4360" y="20310"/>
                                </a:cubicBezTo>
                                <a:cubicBezTo>
                                  <a:pt x="4324" y="20310"/>
                                  <a:pt x="4296" y="20332"/>
                                  <a:pt x="4296" y="20359"/>
                                </a:cubicBezTo>
                                <a:lnTo>
                                  <a:pt x="4296" y="20435"/>
                                </a:lnTo>
                                <a:lnTo>
                                  <a:pt x="4197" y="20435"/>
                                </a:lnTo>
                                <a:cubicBezTo>
                                  <a:pt x="4162" y="20435"/>
                                  <a:pt x="4134" y="20457"/>
                                  <a:pt x="4134" y="20484"/>
                                </a:cubicBezTo>
                                <a:cubicBezTo>
                                  <a:pt x="4134" y="20512"/>
                                  <a:pt x="4162" y="20533"/>
                                  <a:pt x="4197" y="20533"/>
                                </a:cubicBezTo>
                                <a:lnTo>
                                  <a:pt x="4296" y="20533"/>
                                </a:lnTo>
                                <a:lnTo>
                                  <a:pt x="4296" y="20610"/>
                                </a:lnTo>
                                <a:cubicBezTo>
                                  <a:pt x="4296" y="20637"/>
                                  <a:pt x="4324" y="20659"/>
                                  <a:pt x="4360" y="20659"/>
                                </a:cubicBezTo>
                                <a:cubicBezTo>
                                  <a:pt x="4395" y="20659"/>
                                  <a:pt x="4423" y="20637"/>
                                  <a:pt x="4423" y="20610"/>
                                </a:cubicBezTo>
                                <a:lnTo>
                                  <a:pt x="4423" y="20533"/>
                                </a:lnTo>
                                <a:lnTo>
                                  <a:pt x="4522" y="20533"/>
                                </a:lnTo>
                                <a:cubicBezTo>
                                  <a:pt x="4557" y="20533"/>
                                  <a:pt x="4585" y="20512"/>
                                  <a:pt x="4585" y="20484"/>
                                </a:cubicBezTo>
                                <a:cubicBezTo>
                                  <a:pt x="4578" y="20457"/>
                                  <a:pt x="4557" y="20435"/>
                                  <a:pt x="4522" y="20435"/>
                                </a:cubicBezTo>
                                <a:close/>
                                <a:moveTo>
                                  <a:pt x="3929" y="21224"/>
                                </a:moveTo>
                                <a:lnTo>
                                  <a:pt x="3929" y="21176"/>
                                </a:lnTo>
                                <a:cubicBezTo>
                                  <a:pt x="3929" y="21132"/>
                                  <a:pt x="3894" y="21094"/>
                                  <a:pt x="3845" y="21078"/>
                                </a:cubicBezTo>
                                <a:cubicBezTo>
                                  <a:pt x="3845" y="21072"/>
                                  <a:pt x="3845" y="21067"/>
                                  <a:pt x="3845" y="21056"/>
                                </a:cubicBezTo>
                                <a:cubicBezTo>
                                  <a:pt x="3845" y="20996"/>
                                  <a:pt x="3781" y="20947"/>
                                  <a:pt x="3703" y="20947"/>
                                </a:cubicBezTo>
                                <a:cubicBezTo>
                                  <a:pt x="3626" y="20947"/>
                                  <a:pt x="3562" y="20996"/>
                                  <a:pt x="3562" y="21056"/>
                                </a:cubicBezTo>
                                <a:cubicBezTo>
                                  <a:pt x="3562" y="21061"/>
                                  <a:pt x="3562" y="21067"/>
                                  <a:pt x="3562" y="21078"/>
                                </a:cubicBezTo>
                                <a:cubicBezTo>
                                  <a:pt x="3513" y="21094"/>
                                  <a:pt x="3478" y="21132"/>
                                  <a:pt x="3478" y="21176"/>
                                </a:cubicBezTo>
                                <a:lnTo>
                                  <a:pt x="3478" y="21224"/>
                                </a:lnTo>
                                <a:cubicBezTo>
                                  <a:pt x="3259" y="21284"/>
                                  <a:pt x="3097" y="21426"/>
                                  <a:pt x="3047" y="21600"/>
                                </a:cubicBezTo>
                                <a:lnTo>
                                  <a:pt x="3104" y="21600"/>
                                </a:lnTo>
                                <a:cubicBezTo>
                                  <a:pt x="3104" y="21589"/>
                                  <a:pt x="3111" y="21584"/>
                                  <a:pt x="3111" y="21573"/>
                                </a:cubicBezTo>
                                <a:lnTo>
                                  <a:pt x="4035" y="21573"/>
                                </a:lnTo>
                                <a:cubicBezTo>
                                  <a:pt x="4049" y="21573"/>
                                  <a:pt x="4063" y="21562"/>
                                  <a:pt x="4063" y="21551"/>
                                </a:cubicBezTo>
                                <a:cubicBezTo>
                                  <a:pt x="4063" y="21540"/>
                                  <a:pt x="4049" y="21529"/>
                                  <a:pt x="4035" y="21529"/>
                                </a:cubicBezTo>
                                <a:lnTo>
                                  <a:pt x="3139" y="21529"/>
                                </a:lnTo>
                                <a:cubicBezTo>
                                  <a:pt x="3231" y="21361"/>
                                  <a:pt x="3450" y="21241"/>
                                  <a:pt x="3711" y="21241"/>
                                </a:cubicBezTo>
                                <a:cubicBezTo>
                                  <a:pt x="3972" y="21241"/>
                                  <a:pt x="4183" y="21361"/>
                                  <a:pt x="4282" y="21529"/>
                                </a:cubicBezTo>
                                <a:lnTo>
                                  <a:pt x="4155" y="21529"/>
                                </a:lnTo>
                                <a:cubicBezTo>
                                  <a:pt x="4141" y="21529"/>
                                  <a:pt x="4127" y="21540"/>
                                  <a:pt x="4127" y="21551"/>
                                </a:cubicBezTo>
                                <a:cubicBezTo>
                                  <a:pt x="4127" y="21562"/>
                                  <a:pt x="4141" y="21573"/>
                                  <a:pt x="4155" y="21573"/>
                                </a:cubicBezTo>
                                <a:lnTo>
                                  <a:pt x="4296" y="21573"/>
                                </a:lnTo>
                                <a:cubicBezTo>
                                  <a:pt x="4296" y="21584"/>
                                  <a:pt x="4303" y="21589"/>
                                  <a:pt x="4303" y="21600"/>
                                </a:cubicBezTo>
                                <a:lnTo>
                                  <a:pt x="4360" y="21600"/>
                                </a:lnTo>
                                <a:cubicBezTo>
                                  <a:pt x="4310" y="21426"/>
                                  <a:pt x="4148" y="21284"/>
                                  <a:pt x="3929" y="21224"/>
                                </a:cubicBezTo>
                                <a:close/>
                                <a:moveTo>
                                  <a:pt x="3711" y="20990"/>
                                </a:moveTo>
                                <a:cubicBezTo>
                                  <a:pt x="3760" y="20990"/>
                                  <a:pt x="3795" y="21018"/>
                                  <a:pt x="3795" y="21056"/>
                                </a:cubicBezTo>
                                <a:cubicBezTo>
                                  <a:pt x="3795" y="21061"/>
                                  <a:pt x="3795" y="21061"/>
                                  <a:pt x="3795" y="21067"/>
                                </a:cubicBezTo>
                                <a:cubicBezTo>
                                  <a:pt x="3795" y="21067"/>
                                  <a:pt x="3795" y="21067"/>
                                  <a:pt x="3795" y="21067"/>
                                </a:cubicBezTo>
                                <a:lnTo>
                                  <a:pt x="3633" y="21067"/>
                                </a:lnTo>
                                <a:cubicBezTo>
                                  <a:pt x="3633" y="21067"/>
                                  <a:pt x="3633" y="21067"/>
                                  <a:pt x="3633" y="21067"/>
                                </a:cubicBezTo>
                                <a:cubicBezTo>
                                  <a:pt x="3633" y="21061"/>
                                  <a:pt x="3633" y="21061"/>
                                  <a:pt x="3633" y="21056"/>
                                </a:cubicBezTo>
                                <a:cubicBezTo>
                                  <a:pt x="3626" y="21018"/>
                                  <a:pt x="3661" y="20990"/>
                                  <a:pt x="3711" y="20990"/>
                                </a:cubicBezTo>
                                <a:close/>
                                <a:moveTo>
                                  <a:pt x="3873" y="21214"/>
                                </a:moveTo>
                                <a:cubicBezTo>
                                  <a:pt x="3816" y="21203"/>
                                  <a:pt x="3760" y="21197"/>
                                  <a:pt x="3703" y="21197"/>
                                </a:cubicBezTo>
                                <a:cubicBezTo>
                                  <a:pt x="3647" y="21197"/>
                                  <a:pt x="3591" y="21203"/>
                                  <a:pt x="3534" y="21214"/>
                                </a:cubicBezTo>
                                <a:lnTo>
                                  <a:pt x="3534" y="21176"/>
                                </a:lnTo>
                                <a:cubicBezTo>
                                  <a:pt x="3534" y="21137"/>
                                  <a:pt x="3569" y="21110"/>
                                  <a:pt x="3619" y="21110"/>
                                </a:cubicBezTo>
                                <a:lnTo>
                                  <a:pt x="3781" y="21110"/>
                                </a:lnTo>
                                <a:cubicBezTo>
                                  <a:pt x="3830" y="21110"/>
                                  <a:pt x="3866" y="21137"/>
                                  <a:pt x="3866" y="21176"/>
                                </a:cubicBezTo>
                                <a:lnTo>
                                  <a:pt x="3866" y="21214"/>
                                </a:lnTo>
                                <a:close/>
                                <a:moveTo>
                                  <a:pt x="2342" y="16550"/>
                                </a:moveTo>
                                <a:cubicBezTo>
                                  <a:pt x="2391" y="16550"/>
                                  <a:pt x="2441" y="16550"/>
                                  <a:pt x="2490" y="16555"/>
                                </a:cubicBezTo>
                                <a:cubicBezTo>
                                  <a:pt x="2490" y="16555"/>
                                  <a:pt x="2490" y="16555"/>
                                  <a:pt x="2490" y="16555"/>
                                </a:cubicBezTo>
                                <a:cubicBezTo>
                                  <a:pt x="2532" y="16555"/>
                                  <a:pt x="2575" y="16528"/>
                                  <a:pt x="2575" y="16495"/>
                                </a:cubicBezTo>
                                <a:cubicBezTo>
                                  <a:pt x="2575" y="16463"/>
                                  <a:pt x="2540" y="16430"/>
                                  <a:pt x="2497" y="16430"/>
                                </a:cubicBezTo>
                                <a:cubicBezTo>
                                  <a:pt x="2448" y="16430"/>
                                  <a:pt x="2398" y="16430"/>
                                  <a:pt x="2349" y="16424"/>
                                </a:cubicBezTo>
                                <a:lnTo>
                                  <a:pt x="2349" y="16424"/>
                                </a:lnTo>
                                <a:cubicBezTo>
                                  <a:pt x="2307" y="16424"/>
                                  <a:pt x="2264" y="16452"/>
                                  <a:pt x="2264" y="16484"/>
                                </a:cubicBezTo>
                                <a:cubicBezTo>
                                  <a:pt x="2264" y="16517"/>
                                  <a:pt x="2300" y="16550"/>
                                  <a:pt x="2342" y="16550"/>
                                </a:cubicBezTo>
                                <a:close/>
                                <a:moveTo>
                                  <a:pt x="3097" y="20561"/>
                                </a:moveTo>
                                <a:cubicBezTo>
                                  <a:pt x="3125" y="20539"/>
                                  <a:pt x="3125" y="20512"/>
                                  <a:pt x="3097" y="20490"/>
                                </a:cubicBezTo>
                                <a:lnTo>
                                  <a:pt x="2751" y="20223"/>
                                </a:lnTo>
                                <a:lnTo>
                                  <a:pt x="3196" y="20223"/>
                                </a:lnTo>
                                <a:cubicBezTo>
                                  <a:pt x="3231" y="20223"/>
                                  <a:pt x="3259" y="20201"/>
                                  <a:pt x="3259" y="20174"/>
                                </a:cubicBezTo>
                                <a:cubicBezTo>
                                  <a:pt x="3259" y="20147"/>
                                  <a:pt x="3231" y="20125"/>
                                  <a:pt x="3196" y="20125"/>
                                </a:cubicBezTo>
                                <a:lnTo>
                                  <a:pt x="2624" y="20125"/>
                                </a:lnTo>
                                <a:lnTo>
                                  <a:pt x="2349" y="19913"/>
                                </a:lnTo>
                                <a:lnTo>
                                  <a:pt x="2434" y="19848"/>
                                </a:lnTo>
                                <a:cubicBezTo>
                                  <a:pt x="2497" y="19799"/>
                                  <a:pt x="2532" y="19733"/>
                                  <a:pt x="2532" y="19657"/>
                                </a:cubicBezTo>
                                <a:lnTo>
                                  <a:pt x="2532" y="19565"/>
                                </a:lnTo>
                                <a:lnTo>
                                  <a:pt x="2920" y="19565"/>
                                </a:lnTo>
                                <a:lnTo>
                                  <a:pt x="3323" y="19875"/>
                                </a:lnTo>
                                <a:cubicBezTo>
                                  <a:pt x="3337" y="19886"/>
                                  <a:pt x="3351" y="19891"/>
                                  <a:pt x="3365" y="19891"/>
                                </a:cubicBezTo>
                                <a:cubicBezTo>
                                  <a:pt x="3379" y="19891"/>
                                  <a:pt x="3400" y="19886"/>
                                  <a:pt x="3407" y="19875"/>
                                </a:cubicBezTo>
                                <a:cubicBezTo>
                                  <a:pt x="3435" y="19853"/>
                                  <a:pt x="3435" y="19826"/>
                                  <a:pt x="3407" y="19804"/>
                                </a:cubicBezTo>
                                <a:lnTo>
                                  <a:pt x="3090" y="19559"/>
                                </a:lnTo>
                                <a:lnTo>
                                  <a:pt x="3576" y="19559"/>
                                </a:lnTo>
                                <a:cubicBezTo>
                                  <a:pt x="3612" y="19559"/>
                                  <a:pt x="3640" y="19537"/>
                                  <a:pt x="3640" y="19510"/>
                                </a:cubicBezTo>
                                <a:cubicBezTo>
                                  <a:pt x="3640" y="19483"/>
                                  <a:pt x="3612" y="19461"/>
                                  <a:pt x="3576" y="19461"/>
                                </a:cubicBezTo>
                                <a:lnTo>
                                  <a:pt x="3090" y="19461"/>
                                </a:lnTo>
                                <a:lnTo>
                                  <a:pt x="3407" y="19216"/>
                                </a:lnTo>
                                <a:cubicBezTo>
                                  <a:pt x="3435" y="19195"/>
                                  <a:pt x="3435" y="19167"/>
                                  <a:pt x="3407" y="19146"/>
                                </a:cubicBezTo>
                                <a:cubicBezTo>
                                  <a:pt x="3379" y="19124"/>
                                  <a:pt x="3344" y="19124"/>
                                  <a:pt x="3315" y="19146"/>
                                </a:cubicBezTo>
                                <a:lnTo>
                                  <a:pt x="2913" y="19456"/>
                                </a:lnTo>
                                <a:lnTo>
                                  <a:pt x="2525" y="19456"/>
                                </a:lnTo>
                                <a:lnTo>
                                  <a:pt x="2525" y="19363"/>
                                </a:lnTo>
                                <a:cubicBezTo>
                                  <a:pt x="2525" y="19293"/>
                                  <a:pt x="2490" y="19227"/>
                                  <a:pt x="2427" y="19173"/>
                                </a:cubicBezTo>
                                <a:lnTo>
                                  <a:pt x="2342" y="19107"/>
                                </a:lnTo>
                                <a:lnTo>
                                  <a:pt x="2617" y="18895"/>
                                </a:lnTo>
                                <a:lnTo>
                                  <a:pt x="3189" y="18895"/>
                                </a:lnTo>
                                <a:cubicBezTo>
                                  <a:pt x="3224" y="18895"/>
                                  <a:pt x="3252" y="18873"/>
                                  <a:pt x="3252" y="18846"/>
                                </a:cubicBezTo>
                                <a:cubicBezTo>
                                  <a:pt x="3252" y="18819"/>
                                  <a:pt x="3224" y="18797"/>
                                  <a:pt x="3189" y="18797"/>
                                </a:cubicBezTo>
                                <a:lnTo>
                                  <a:pt x="2744" y="18797"/>
                                </a:lnTo>
                                <a:lnTo>
                                  <a:pt x="3090" y="18531"/>
                                </a:lnTo>
                                <a:cubicBezTo>
                                  <a:pt x="3118" y="18509"/>
                                  <a:pt x="3118" y="18482"/>
                                  <a:pt x="3090" y="18460"/>
                                </a:cubicBezTo>
                                <a:cubicBezTo>
                                  <a:pt x="3062" y="18438"/>
                                  <a:pt x="3026" y="18438"/>
                                  <a:pt x="2998" y="18460"/>
                                </a:cubicBezTo>
                                <a:lnTo>
                                  <a:pt x="2652" y="18727"/>
                                </a:lnTo>
                                <a:lnTo>
                                  <a:pt x="2652" y="18384"/>
                                </a:lnTo>
                                <a:cubicBezTo>
                                  <a:pt x="2652" y="18356"/>
                                  <a:pt x="2624" y="18335"/>
                                  <a:pt x="2589" y="18335"/>
                                </a:cubicBezTo>
                                <a:cubicBezTo>
                                  <a:pt x="2554" y="18335"/>
                                  <a:pt x="2525" y="18356"/>
                                  <a:pt x="2525" y="18384"/>
                                </a:cubicBezTo>
                                <a:lnTo>
                                  <a:pt x="2525" y="18824"/>
                                </a:lnTo>
                                <a:lnTo>
                                  <a:pt x="2250" y="19037"/>
                                </a:lnTo>
                                <a:lnTo>
                                  <a:pt x="2166" y="18971"/>
                                </a:lnTo>
                                <a:cubicBezTo>
                                  <a:pt x="2102" y="18922"/>
                                  <a:pt x="2018" y="18895"/>
                                  <a:pt x="1919" y="18895"/>
                                </a:cubicBezTo>
                                <a:lnTo>
                                  <a:pt x="1799" y="18895"/>
                                </a:lnTo>
                                <a:lnTo>
                                  <a:pt x="1799" y="18596"/>
                                </a:lnTo>
                                <a:lnTo>
                                  <a:pt x="2201" y="18286"/>
                                </a:lnTo>
                                <a:cubicBezTo>
                                  <a:pt x="2229" y="18264"/>
                                  <a:pt x="2229" y="18237"/>
                                  <a:pt x="2201" y="18215"/>
                                </a:cubicBezTo>
                                <a:cubicBezTo>
                                  <a:pt x="2173" y="18193"/>
                                  <a:pt x="2137" y="18193"/>
                                  <a:pt x="2109" y="18215"/>
                                </a:cubicBezTo>
                                <a:lnTo>
                                  <a:pt x="1792" y="18460"/>
                                </a:lnTo>
                                <a:lnTo>
                                  <a:pt x="1792" y="18084"/>
                                </a:lnTo>
                                <a:cubicBezTo>
                                  <a:pt x="1792" y="18057"/>
                                  <a:pt x="1764" y="18035"/>
                                  <a:pt x="1728" y="18035"/>
                                </a:cubicBezTo>
                                <a:cubicBezTo>
                                  <a:pt x="1693" y="18035"/>
                                  <a:pt x="1665" y="18057"/>
                                  <a:pt x="1665" y="18084"/>
                                </a:cubicBezTo>
                                <a:lnTo>
                                  <a:pt x="1665" y="18460"/>
                                </a:lnTo>
                                <a:lnTo>
                                  <a:pt x="1347" y="18215"/>
                                </a:lnTo>
                                <a:cubicBezTo>
                                  <a:pt x="1319" y="18193"/>
                                  <a:pt x="1284" y="18193"/>
                                  <a:pt x="1256" y="18215"/>
                                </a:cubicBezTo>
                                <a:cubicBezTo>
                                  <a:pt x="1227" y="18237"/>
                                  <a:pt x="1227" y="18264"/>
                                  <a:pt x="1256" y="18286"/>
                                </a:cubicBezTo>
                                <a:lnTo>
                                  <a:pt x="1658" y="18596"/>
                                </a:lnTo>
                                <a:lnTo>
                                  <a:pt x="1658" y="18895"/>
                                </a:lnTo>
                                <a:lnTo>
                                  <a:pt x="1566" y="18895"/>
                                </a:lnTo>
                                <a:cubicBezTo>
                                  <a:pt x="1474" y="18895"/>
                                  <a:pt x="1390" y="18922"/>
                                  <a:pt x="1319" y="18971"/>
                                </a:cubicBezTo>
                                <a:lnTo>
                                  <a:pt x="1234" y="19037"/>
                                </a:lnTo>
                                <a:lnTo>
                                  <a:pt x="959" y="18824"/>
                                </a:lnTo>
                                <a:lnTo>
                                  <a:pt x="959" y="18384"/>
                                </a:lnTo>
                                <a:cubicBezTo>
                                  <a:pt x="959" y="18356"/>
                                  <a:pt x="931" y="18335"/>
                                  <a:pt x="896" y="18335"/>
                                </a:cubicBezTo>
                                <a:cubicBezTo>
                                  <a:pt x="861" y="18335"/>
                                  <a:pt x="832" y="18356"/>
                                  <a:pt x="832" y="18384"/>
                                </a:cubicBezTo>
                                <a:lnTo>
                                  <a:pt x="832" y="18727"/>
                                </a:lnTo>
                                <a:lnTo>
                                  <a:pt x="487" y="18460"/>
                                </a:lnTo>
                                <a:cubicBezTo>
                                  <a:pt x="459" y="18438"/>
                                  <a:pt x="423" y="18438"/>
                                  <a:pt x="395" y="18460"/>
                                </a:cubicBezTo>
                                <a:cubicBezTo>
                                  <a:pt x="367" y="18482"/>
                                  <a:pt x="367" y="18509"/>
                                  <a:pt x="395" y="18531"/>
                                </a:cubicBezTo>
                                <a:lnTo>
                                  <a:pt x="741" y="18797"/>
                                </a:lnTo>
                                <a:lnTo>
                                  <a:pt x="303" y="18797"/>
                                </a:lnTo>
                                <a:cubicBezTo>
                                  <a:pt x="268" y="18797"/>
                                  <a:pt x="240" y="18819"/>
                                  <a:pt x="240" y="18846"/>
                                </a:cubicBezTo>
                                <a:cubicBezTo>
                                  <a:pt x="240" y="18873"/>
                                  <a:pt x="268" y="18895"/>
                                  <a:pt x="303" y="18895"/>
                                </a:cubicBezTo>
                                <a:lnTo>
                                  <a:pt x="875" y="18895"/>
                                </a:lnTo>
                                <a:lnTo>
                                  <a:pt x="1150" y="19107"/>
                                </a:lnTo>
                                <a:lnTo>
                                  <a:pt x="1065" y="19173"/>
                                </a:lnTo>
                                <a:cubicBezTo>
                                  <a:pt x="1002" y="19222"/>
                                  <a:pt x="966" y="19287"/>
                                  <a:pt x="966" y="19363"/>
                                </a:cubicBezTo>
                                <a:lnTo>
                                  <a:pt x="966" y="19456"/>
                                </a:lnTo>
                                <a:lnTo>
                                  <a:pt x="578" y="19456"/>
                                </a:lnTo>
                                <a:lnTo>
                                  <a:pt x="176" y="19146"/>
                                </a:lnTo>
                                <a:cubicBezTo>
                                  <a:pt x="148" y="19124"/>
                                  <a:pt x="113" y="19124"/>
                                  <a:pt x="85" y="19146"/>
                                </a:cubicBezTo>
                                <a:cubicBezTo>
                                  <a:pt x="56" y="19167"/>
                                  <a:pt x="56" y="19195"/>
                                  <a:pt x="85" y="19216"/>
                                </a:cubicBezTo>
                                <a:lnTo>
                                  <a:pt x="402" y="19461"/>
                                </a:lnTo>
                                <a:lnTo>
                                  <a:pt x="7" y="19461"/>
                                </a:lnTo>
                                <a:lnTo>
                                  <a:pt x="7" y="19559"/>
                                </a:lnTo>
                                <a:lnTo>
                                  <a:pt x="402" y="19559"/>
                                </a:lnTo>
                                <a:lnTo>
                                  <a:pt x="85" y="19815"/>
                                </a:lnTo>
                                <a:cubicBezTo>
                                  <a:pt x="56" y="19837"/>
                                  <a:pt x="56" y="19864"/>
                                  <a:pt x="85" y="19886"/>
                                </a:cubicBezTo>
                                <a:cubicBezTo>
                                  <a:pt x="99" y="19897"/>
                                  <a:pt x="113" y="19902"/>
                                  <a:pt x="127" y="19902"/>
                                </a:cubicBezTo>
                                <a:cubicBezTo>
                                  <a:pt x="141" y="19902"/>
                                  <a:pt x="162" y="19897"/>
                                  <a:pt x="169" y="19886"/>
                                </a:cubicBezTo>
                                <a:lnTo>
                                  <a:pt x="571" y="19576"/>
                                </a:lnTo>
                                <a:lnTo>
                                  <a:pt x="959" y="19576"/>
                                </a:lnTo>
                                <a:lnTo>
                                  <a:pt x="959" y="19668"/>
                                </a:lnTo>
                                <a:cubicBezTo>
                                  <a:pt x="959" y="19739"/>
                                  <a:pt x="995" y="19804"/>
                                  <a:pt x="1058" y="19859"/>
                                </a:cubicBezTo>
                                <a:lnTo>
                                  <a:pt x="1143" y="19924"/>
                                </a:lnTo>
                                <a:lnTo>
                                  <a:pt x="868" y="20136"/>
                                </a:lnTo>
                                <a:lnTo>
                                  <a:pt x="303" y="20136"/>
                                </a:lnTo>
                                <a:cubicBezTo>
                                  <a:pt x="268" y="20136"/>
                                  <a:pt x="240" y="20158"/>
                                  <a:pt x="240" y="20185"/>
                                </a:cubicBezTo>
                                <a:cubicBezTo>
                                  <a:pt x="240" y="20212"/>
                                  <a:pt x="268" y="20234"/>
                                  <a:pt x="303" y="20234"/>
                                </a:cubicBezTo>
                                <a:lnTo>
                                  <a:pt x="748" y="20234"/>
                                </a:lnTo>
                                <a:lnTo>
                                  <a:pt x="402" y="20501"/>
                                </a:lnTo>
                                <a:cubicBezTo>
                                  <a:pt x="374" y="20522"/>
                                  <a:pt x="374" y="20550"/>
                                  <a:pt x="402" y="20571"/>
                                </a:cubicBezTo>
                                <a:cubicBezTo>
                                  <a:pt x="416" y="20582"/>
                                  <a:pt x="430" y="20588"/>
                                  <a:pt x="444" y="20588"/>
                                </a:cubicBezTo>
                                <a:cubicBezTo>
                                  <a:pt x="459" y="20588"/>
                                  <a:pt x="480" y="20582"/>
                                  <a:pt x="487" y="20571"/>
                                </a:cubicBezTo>
                                <a:lnTo>
                                  <a:pt x="832" y="20305"/>
                                </a:lnTo>
                                <a:lnTo>
                                  <a:pt x="832" y="20648"/>
                                </a:lnTo>
                                <a:cubicBezTo>
                                  <a:pt x="832" y="20675"/>
                                  <a:pt x="861" y="20697"/>
                                  <a:pt x="896" y="20697"/>
                                </a:cubicBezTo>
                                <a:cubicBezTo>
                                  <a:pt x="931" y="20697"/>
                                  <a:pt x="959" y="20675"/>
                                  <a:pt x="959" y="20648"/>
                                </a:cubicBezTo>
                                <a:lnTo>
                                  <a:pt x="959" y="20207"/>
                                </a:lnTo>
                                <a:lnTo>
                                  <a:pt x="1234" y="19995"/>
                                </a:lnTo>
                                <a:lnTo>
                                  <a:pt x="1319" y="20060"/>
                                </a:lnTo>
                                <a:cubicBezTo>
                                  <a:pt x="1383" y="20109"/>
                                  <a:pt x="1467" y="20136"/>
                                  <a:pt x="1566" y="20136"/>
                                </a:cubicBezTo>
                                <a:lnTo>
                                  <a:pt x="1686" y="20136"/>
                                </a:lnTo>
                                <a:lnTo>
                                  <a:pt x="1686" y="20435"/>
                                </a:lnTo>
                                <a:lnTo>
                                  <a:pt x="1284" y="20746"/>
                                </a:lnTo>
                                <a:cubicBezTo>
                                  <a:pt x="1256" y="20767"/>
                                  <a:pt x="1256" y="20795"/>
                                  <a:pt x="1284" y="20816"/>
                                </a:cubicBezTo>
                                <a:cubicBezTo>
                                  <a:pt x="1312" y="20838"/>
                                  <a:pt x="1347" y="20838"/>
                                  <a:pt x="1376" y="20816"/>
                                </a:cubicBezTo>
                                <a:lnTo>
                                  <a:pt x="1693" y="20571"/>
                                </a:lnTo>
                                <a:lnTo>
                                  <a:pt x="1693" y="20947"/>
                                </a:lnTo>
                                <a:cubicBezTo>
                                  <a:pt x="1693" y="20974"/>
                                  <a:pt x="1721" y="20996"/>
                                  <a:pt x="1756" y="20996"/>
                                </a:cubicBezTo>
                                <a:cubicBezTo>
                                  <a:pt x="1792" y="20996"/>
                                  <a:pt x="1820" y="20974"/>
                                  <a:pt x="1820" y="20947"/>
                                </a:cubicBezTo>
                                <a:lnTo>
                                  <a:pt x="1820" y="20571"/>
                                </a:lnTo>
                                <a:lnTo>
                                  <a:pt x="2137" y="20816"/>
                                </a:lnTo>
                                <a:cubicBezTo>
                                  <a:pt x="2152" y="20827"/>
                                  <a:pt x="2166" y="20833"/>
                                  <a:pt x="2180" y="20833"/>
                                </a:cubicBezTo>
                                <a:cubicBezTo>
                                  <a:pt x="2194" y="20833"/>
                                  <a:pt x="2215" y="20827"/>
                                  <a:pt x="2222" y="20816"/>
                                </a:cubicBezTo>
                                <a:cubicBezTo>
                                  <a:pt x="2250" y="20795"/>
                                  <a:pt x="2250" y="20767"/>
                                  <a:pt x="2222" y="20746"/>
                                </a:cubicBezTo>
                                <a:lnTo>
                                  <a:pt x="1820" y="20435"/>
                                </a:lnTo>
                                <a:lnTo>
                                  <a:pt x="1820" y="20136"/>
                                </a:lnTo>
                                <a:lnTo>
                                  <a:pt x="1940" y="20136"/>
                                </a:lnTo>
                                <a:cubicBezTo>
                                  <a:pt x="2032" y="20136"/>
                                  <a:pt x="2116" y="20109"/>
                                  <a:pt x="2187" y="20060"/>
                                </a:cubicBezTo>
                                <a:lnTo>
                                  <a:pt x="2271" y="19995"/>
                                </a:lnTo>
                                <a:lnTo>
                                  <a:pt x="2547" y="20207"/>
                                </a:lnTo>
                                <a:lnTo>
                                  <a:pt x="2547" y="20648"/>
                                </a:lnTo>
                                <a:cubicBezTo>
                                  <a:pt x="2547" y="20675"/>
                                  <a:pt x="2575" y="20697"/>
                                  <a:pt x="2610" y="20697"/>
                                </a:cubicBezTo>
                                <a:cubicBezTo>
                                  <a:pt x="2645" y="20697"/>
                                  <a:pt x="2674" y="20675"/>
                                  <a:pt x="2674" y="20648"/>
                                </a:cubicBezTo>
                                <a:lnTo>
                                  <a:pt x="2674" y="20305"/>
                                </a:lnTo>
                                <a:lnTo>
                                  <a:pt x="3019" y="20571"/>
                                </a:lnTo>
                                <a:cubicBezTo>
                                  <a:pt x="3033" y="20582"/>
                                  <a:pt x="3047" y="20588"/>
                                  <a:pt x="3062" y="20588"/>
                                </a:cubicBezTo>
                                <a:cubicBezTo>
                                  <a:pt x="3069" y="20577"/>
                                  <a:pt x="3083" y="20571"/>
                                  <a:pt x="3097" y="20561"/>
                                </a:cubicBezTo>
                                <a:close/>
                                <a:moveTo>
                                  <a:pt x="1086" y="19385"/>
                                </a:moveTo>
                                <a:cubicBezTo>
                                  <a:pt x="1086" y="19341"/>
                                  <a:pt x="1108" y="19298"/>
                                  <a:pt x="1150" y="19265"/>
                                </a:cubicBezTo>
                                <a:lnTo>
                                  <a:pt x="1234" y="19200"/>
                                </a:lnTo>
                                <a:lnTo>
                                  <a:pt x="1594" y="19478"/>
                                </a:lnTo>
                                <a:lnTo>
                                  <a:pt x="1086" y="19478"/>
                                </a:lnTo>
                                <a:lnTo>
                                  <a:pt x="1086" y="19385"/>
                                </a:lnTo>
                                <a:close/>
                                <a:moveTo>
                                  <a:pt x="1242" y="19853"/>
                                </a:moveTo>
                                <a:lnTo>
                                  <a:pt x="1157" y="19788"/>
                                </a:lnTo>
                                <a:cubicBezTo>
                                  <a:pt x="1115" y="19755"/>
                                  <a:pt x="1093" y="19712"/>
                                  <a:pt x="1093" y="19668"/>
                                </a:cubicBezTo>
                                <a:lnTo>
                                  <a:pt x="1093" y="19576"/>
                                </a:lnTo>
                                <a:lnTo>
                                  <a:pt x="1601" y="19576"/>
                                </a:lnTo>
                                <a:lnTo>
                                  <a:pt x="1242" y="19853"/>
                                </a:lnTo>
                                <a:close/>
                                <a:moveTo>
                                  <a:pt x="1686" y="20038"/>
                                </a:moveTo>
                                <a:lnTo>
                                  <a:pt x="1566" y="20038"/>
                                </a:lnTo>
                                <a:cubicBezTo>
                                  <a:pt x="1510" y="20038"/>
                                  <a:pt x="1453" y="20022"/>
                                  <a:pt x="1411" y="19989"/>
                                </a:cubicBezTo>
                                <a:lnTo>
                                  <a:pt x="1326" y="19924"/>
                                </a:lnTo>
                                <a:lnTo>
                                  <a:pt x="1686" y="19646"/>
                                </a:lnTo>
                                <a:lnTo>
                                  <a:pt x="1686" y="20038"/>
                                </a:lnTo>
                                <a:close/>
                                <a:moveTo>
                                  <a:pt x="1686" y="19407"/>
                                </a:moveTo>
                                <a:lnTo>
                                  <a:pt x="1326" y="19129"/>
                                </a:lnTo>
                                <a:lnTo>
                                  <a:pt x="1411" y="19064"/>
                                </a:lnTo>
                                <a:cubicBezTo>
                                  <a:pt x="1453" y="19031"/>
                                  <a:pt x="1510" y="19015"/>
                                  <a:pt x="1566" y="19015"/>
                                </a:cubicBezTo>
                                <a:lnTo>
                                  <a:pt x="1686" y="19015"/>
                                </a:lnTo>
                                <a:lnTo>
                                  <a:pt x="1686" y="19407"/>
                                </a:lnTo>
                                <a:close/>
                                <a:moveTo>
                                  <a:pt x="2264" y="19200"/>
                                </a:moveTo>
                                <a:lnTo>
                                  <a:pt x="2349" y="19265"/>
                                </a:lnTo>
                                <a:cubicBezTo>
                                  <a:pt x="2391" y="19298"/>
                                  <a:pt x="2413" y="19341"/>
                                  <a:pt x="2413" y="19385"/>
                                </a:cubicBezTo>
                                <a:lnTo>
                                  <a:pt x="2413" y="19478"/>
                                </a:lnTo>
                                <a:lnTo>
                                  <a:pt x="1905" y="19478"/>
                                </a:lnTo>
                                <a:lnTo>
                                  <a:pt x="2264" y="19200"/>
                                </a:lnTo>
                                <a:close/>
                                <a:moveTo>
                                  <a:pt x="1813" y="19015"/>
                                </a:moveTo>
                                <a:lnTo>
                                  <a:pt x="1933" y="19015"/>
                                </a:lnTo>
                                <a:cubicBezTo>
                                  <a:pt x="1989" y="19015"/>
                                  <a:pt x="2046" y="19031"/>
                                  <a:pt x="2088" y="19064"/>
                                </a:cubicBezTo>
                                <a:lnTo>
                                  <a:pt x="2173" y="19129"/>
                                </a:lnTo>
                                <a:lnTo>
                                  <a:pt x="1813" y="19407"/>
                                </a:lnTo>
                                <a:lnTo>
                                  <a:pt x="1813" y="19015"/>
                                </a:lnTo>
                                <a:close/>
                                <a:moveTo>
                                  <a:pt x="2088" y="19989"/>
                                </a:moveTo>
                                <a:cubicBezTo>
                                  <a:pt x="2046" y="20022"/>
                                  <a:pt x="1989" y="20038"/>
                                  <a:pt x="1933" y="20038"/>
                                </a:cubicBezTo>
                                <a:lnTo>
                                  <a:pt x="1813" y="20038"/>
                                </a:lnTo>
                                <a:lnTo>
                                  <a:pt x="1813" y="19641"/>
                                </a:lnTo>
                                <a:lnTo>
                                  <a:pt x="2173" y="19918"/>
                                </a:lnTo>
                                <a:lnTo>
                                  <a:pt x="2088" y="19989"/>
                                </a:lnTo>
                                <a:close/>
                                <a:moveTo>
                                  <a:pt x="2264" y="19853"/>
                                </a:moveTo>
                                <a:lnTo>
                                  <a:pt x="1905" y="19576"/>
                                </a:lnTo>
                                <a:lnTo>
                                  <a:pt x="2413" y="19576"/>
                                </a:lnTo>
                                <a:lnTo>
                                  <a:pt x="2413" y="19668"/>
                                </a:lnTo>
                                <a:lnTo>
                                  <a:pt x="2413" y="19668"/>
                                </a:lnTo>
                                <a:cubicBezTo>
                                  <a:pt x="2413" y="19712"/>
                                  <a:pt x="2391" y="19755"/>
                                  <a:pt x="2349" y="19788"/>
                                </a:cubicBezTo>
                                <a:lnTo>
                                  <a:pt x="2264" y="19853"/>
                                </a:lnTo>
                                <a:close/>
                                <a:moveTo>
                                  <a:pt x="6194" y="16245"/>
                                </a:moveTo>
                                <a:cubicBezTo>
                                  <a:pt x="6194" y="16267"/>
                                  <a:pt x="6215" y="16278"/>
                                  <a:pt x="6236" y="16278"/>
                                </a:cubicBezTo>
                                <a:cubicBezTo>
                                  <a:pt x="6264" y="16278"/>
                                  <a:pt x="6278" y="16261"/>
                                  <a:pt x="6278" y="16245"/>
                                </a:cubicBezTo>
                                <a:lnTo>
                                  <a:pt x="6278" y="16141"/>
                                </a:lnTo>
                                <a:cubicBezTo>
                                  <a:pt x="6278" y="16125"/>
                                  <a:pt x="6271" y="16114"/>
                                  <a:pt x="6257" y="16109"/>
                                </a:cubicBezTo>
                                <a:cubicBezTo>
                                  <a:pt x="6236" y="16098"/>
                                  <a:pt x="6208" y="16098"/>
                                  <a:pt x="6194" y="16109"/>
                                </a:cubicBezTo>
                                <a:cubicBezTo>
                                  <a:pt x="6179" y="16120"/>
                                  <a:pt x="6179" y="16136"/>
                                  <a:pt x="6187" y="16147"/>
                                </a:cubicBezTo>
                                <a:lnTo>
                                  <a:pt x="6187" y="16245"/>
                                </a:lnTo>
                                <a:close/>
                                <a:moveTo>
                                  <a:pt x="550" y="15597"/>
                                </a:moveTo>
                                <a:cubicBezTo>
                                  <a:pt x="571" y="15576"/>
                                  <a:pt x="600" y="15576"/>
                                  <a:pt x="614" y="15576"/>
                                </a:cubicBezTo>
                                <a:cubicBezTo>
                                  <a:pt x="628" y="15576"/>
                                  <a:pt x="656" y="15581"/>
                                  <a:pt x="677" y="15597"/>
                                </a:cubicBezTo>
                                <a:cubicBezTo>
                                  <a:pt x="691" y="15614"/>
                                  <a:pt x="720" y="15619"/>
                                  <a:pt x="741" y="15619"/>
                                </a:cubicBezTo>
                                <a:cubicBezTo>
                                  <a:pt x="762" y="15619"/>
                                  <a:pt x="776" y="15614"/>
                                  <a:pt x="790" y="15603"/>
                                </a:cubicBezTo>
                                <a:cubicBezTo>
                                  <a:pt x="825" y="15581"/>
                                  <a:pt x="832" y="15537"/>
                                  <a:pt x="804" y="15510"/>
                                </a:cubicBezTo>
                                <a:cubicBezTo>
                                  <a:pt x="755" y="15467"/>
                                  <a:pt x="691" y="15439"/>
                                  <a:pt x="614" y="15439"/>
                                </a:cubicBezTo>
                                <a:cubicBezTo>
                                  <a:pt x="543" y="15439"/>
                                  <a:pt x="473" y="15467"/>
                                  <a:pt x="423" y="15510"/>
                                </a:cubicBezTo>
                                <a:cubicBezTo>
                                  <a:pt x="395" y="15537"/>
                                  <a:pt x="402" y="15576"/>
                                  <a:pt x="437" y="15603"/>
                                </a:cubicBezTo>
                                <a:cubicBezTo>
                                  <a:pt x="466" y="15630"/>
                                  <a:pt x="522" y="15624"/>
                                  <a:pt x="550" y="15597"/>
                                </a:cubicBezTo>
                                <a:close/>
                                <a:moveTo>
                                  <a:pt x="1206" y="15597"/>
                                </a:moveTo>
                                <a:cubicBezTo>
                                  <a:pt x="1227" y="15576"/>
                                  <a:pt x="1256" y="15576"/>
                                  <a:pt x="1270" y="15576"/>
                                </a:cubicBezTo>
                                <a:cubicBezTo>
                                  <a:pt x="1284" y="15576"/>
                                  <a:pt x="1312" y="15581"/>
                                  <a:pt x="1333" y="15597"/>
                                </a:cubicBezTo>
                                <a:cubicBezTo>
                                  <a:pt x="1347" y="15614"/>
                                  <a:pt x="1376" y="15619"/>
                                  <a:pt x="1397" y="15619"/>
                                </a:cubicBezTo>
                                <a:cubicBezTo>
                                  <a:pt x="1418" y="15619"/>
                                  <a:pt x="1432" y="15614"/>
                                  <a:pt x="1446" y="15603"/>
                                </a:cubicBezTo>
                                <a:cubicBezTo>
                                  <a:pt x="1481" y="15581"/>
                                  <a:pt x="1488" y="15537"/>
                                  <a:pt x="1460" y="15510"/>
                                </a:cubicBezTo>
                                <a:cubicBezTo>
                                  <a:pt x="1411" y="15467"/>
                                  <a:pt x="1347" y="15439"/>
                                  <a:pt x="1270" y="15439"/>
                                </a:cubicBezTo>
                                <a:cubicBezTo>
                                  <a:pt x="1199" y="15439"/>
                                  <a:pt x="1129" y="15467"/>
                                  <a:pt x="1079" y="15510"/>
                                </a:cubicBezTo>
                                <a:cubicBezTo>
                                  <a:pt x="1051" y="15537"/>
                                  <a:pt x="1058" y="15576"/>
                                  <a:pt x="1093" y="15603"/>
                                </a:cubicBezTo>
                                <a:cubicBezTo>
                                  <a:pt x="1129" y="15630"/>
                                  <a:pt x="1178" y="15624"/>
                                  <a:pt x="1206" y="15597"/>
                                </a:cubicBezTo>
                                <a:close/>
                                <a:moveTo>
                                  <a:pt x="748" y="16827"/>
                                </a:moveTo>
                                <a:lnTo>
                                  <a:pt x="839" y="17415"/>
                                </a:lnTo>
                                <a:cubicBezTo>
                                  <a:pt x="839" y="17437"/>
                                  <a:pt x="847" y="17459"/>
                                  <a:pt x="854" y="17486"/>
                                </a:cubicBezTo>
                                <a:cubicBezTo>
                                  <a:pt x="868" y="17589"/>
                                  <a:pt x="981" y="17660"/>
                                  <a:pt x="1115" y="17660"/>
                                </a:cubicBezTo>
                                <a:cubicBezTo>
                                  <a:pt x="1115" y="17660"/>
                                  <a:pt x="1115" y="17660"/>
                                  <a:pt x="1122" y="17660"/>
                                </a:cubicBezTo>
                                <a:lnTo>
                                  <a:pt x="1199" y="17660"/>
                                </a:lnTo>
                                <a:cubicBezTo>
                                  <a:pt x="1270" y="17660"/>
                                  <a:pt x="1340" y="17638"/>
                                  <a:pt x="1390" y="17595"/>
                                </a:cubicBezTo>
                                <a:cubicBezTo>
                                  <a:pt x="1439" y="17556"/>
                                  <a:pt x="1460" y="17502"/>
                                  <a:pt x="1460" y="17442"/>
                                </a:cubicBezTo>
                                <a:lnTo>
                                  <a:pt x="1453" y="17377"/>
                                </a:lnTo>
                                <a:cubicBezTo>
                                  <a:pt x="1446" y="17328"/>
                                  <a:pt x="1467" y="17273"/>
                                  <a:pt x="1517" y="17235"/>
                                </a:cubicBezTo>
                                <a:cubicBezTo>
                                  <a:pt x="1566" y="17192"/>
                                  <a:pt x="1644" y="17165"/>
                                  <a:pt x="1721" y="17165"/>
                                </a:cubicBezTo>
                                <a:cubicBezTo>
                                  <a:pt x="1940" y="17159"/>
                                  <a:pt x="2166" y="17159"/>
                                  <a:pt x="2391" y="17165"/>
                                </a:cubicBezTo>
                                <a:cubicBezTo>
                                  <a:pt x="2469" y="17165"/>
                                  <a:pt x="2547" y="17192"/>
                                  <a:pt x="2596" y="17235"/>
                                </a:cubicBezTo>
                                <a:cubicBezTo>
                                  <a:pt x="2638" y="17273"/>
                                  <a:pt x="2666" y="17322"/>
                                  <a:pt x="2659" y="17371"/>
                                </a:cubicBezTo>
                                <a:cubicBezTo>
                                  <a:pt x="2659" y="17377"/>
                                  <a:pt x="2659" y="17377"/>
                                  <a:pt x="2659" y="17382"/>
                                </a:cubicBezTo>
                                <a:lnTo>
                                  <a:pt x="2652" y="17448"/>
                                </a:lnTo>
                                <a:cubicBezTo>
                                  <a:pt x="2645" y="17502"/>
                                  <a:pt x="2674" y="17556"/>
                                  <a:pt x="2723" y="17600"/>
                                </a:cubicBezTo>
                                <a:cubicBezTo>
                                  <a:pt x="2772" y="17644"/>
                                  <a:pt x="2836" y="17665"/>
                                  <a:pt x="2913" y="17665"/>
                                </a:cubicBezTo>
                                <a:lnTo>
                                  <a:pt x="2991" y="17665"/>
                                </a:lnTo>
                                <a:cubicBezTo>
                                  <a:pt x="2991" y="17665"/>
                                  <a:pt x="2991" y="17665"/>
                                  <a:pt x="2998" y="17665"/>
                                </a:cubicBezTo>
                                <a:cubicBezTo>
                                  <a:pt x="3132" y="17665"/>
                                  <a:pt x="3238" y="17589"/>
                                  <a:pt x="3259" y="17486"/>
                                </a:cubicBezTo>
                                <a:cubicBezTo>
                                  <a:pt x="3287" y="17301"/>
                                  <a:pt x="3344" y="16952"/>
                                  <a:pt x="3372" y="16740"/>
                                </a:cubicBezTo>
                                <a:cubicBezTo>
                                  <a:pt x="3393" y="16631"/>
                                  <a:pt x="3351" y="16522"/>
                                  <a:pt x="3266" y="16430"/>
                                </a:cubicBezTo>
                                <a:lnTo>
                                  <a:pt x="3386" y="16337"/>
                                </a:lnTo>
                                <a:cubicBezTo>
                                  <a:pt x="3421" y="16310"/>
                                  <a:pt x="3421" y="16272"/>
                                  <a:pt x="3386" y="16245"/>
                                </a:cubicBezTo>
                                <a:cubicBezTo>
                                  <a:pt x="3351" y="16218"/>
                                  <a:pt x="3301" y="16218"/>
                                  <a:pt x="3266" y="16245"/>
                                </a:cubicBezTo>
                                <a:lnTo>
                                  <a:pt x="3153" y="16332"/>
                                </a:lnTo>
                                <a:cubicBezTo>
                                  <a:pt x="3026" y="16250"/>
                                  <a:pt x="2864" y="16201"/>
                                  <a:pt x="2688" y="16190"/>
                                </a:cubicBezTo>
                                <a:cubicBezTo>
                                  <a:pt x="2427" y="16180"/>
                                  <a:pt x="2173" y="16174"/>
                                  <a:pt x="1926" y="16180"/>
                                </a:cubicBezTo>
                                <a:cubicBezTo>
                                  <a:pt x="1926" y="16141"/>
                                  <a:pt x="1926" y="16109"/>
                                  <a:pt x="1919" y="16071"/>
                                </a:cubicBezTo>
                                <a:lnTo>
                                  <a:pt x="1834" y="15565"/>
                                </a:lnTo>
                                <a:cubicBezTo>
                                  <a:pt x="1834" y="15559"/>
                                  <a:pt x="1834" y="15559"/>
                                  <a:pt x="1834" y="15554"/>
                                </a:cubicBezTo>
                                <a:cubicBezTo>
                                  <a:pt x="1848" y="15554"/>
                                  <a:pt x="1869" y="15554"/>
                                  <a:pt x="1883" y="15554"/>
                                </a:cubicBezTo>
                                <a:cubicBezTo>
                                  <a:pt x="2116" y="15554"/>
                                  <a:pt x="2349" y="15363"/>
                                  <a:pt x="2377" y="15341"/>
                                </a:cubicBezTo>
                                <a:cubicBezTo>
                                  <a:pt x="2405" y="15314"/>
                                  <a:pt x="2405" y="15282"/>
                                  <a:pt x="2377" y="15254"/>
                                </a:cubicBezTo>
                                <a:cubicBezTo>
                                  <a:pt x="2349" y="15233"/>
                                  <a:pt x="2116" y="15042"/>
                                  <a:pt x="1883" y="15042"/>
                                </a:cubicBezTo>
                                <a:cubicBezTo>
                                  <a:pt x="1728" y="15042"/>
                                  <a:pt x="1622" y="15086"/>
                                  <a:pt x="1566" y="15146"/>
                                </a:cubicBezTo>
                                <a:cubicBezTo>
                                  <a:pt x="1488" y="15086"/>
                                  <a:pt x="1397" y="15031"/>
                                  <a:pt x="1298" y="14999"/>
                                </a:cubicBezTo>
                                <a:cubicBezTo>
                                  <a:pt x="1319" y="14863"/>
                                  <a:pt x="1474" y="14754"/>
                                  <a:pt x="1658" y="14754"/>
                                </a:cubicBezTo>
                                <a:lnTo>
                                  <a:pt x="2159" y="14754"/>
                                </a:lnTo>
                                <a:cubicBezTo>
                                  <a:pt x="2589" y="14754"/>
                                  <a:pt x="2935" y="14482"/>
                                  <a:pt x="2935" y="14155"/>
                                </a:cubicBezTo>
                                <a:lnTo>
                                  <a:pt x="2935" y="13888"/>
                                </a:lnTo>
                                <a:cubicBezTo>
                                  <a:pt x="2935" y="13856"/>
                                  <a:pt x="2899" y="13823"/>
                                  <a:pt x="2850" y="13823"/>
                                </a:cubicBezTo>
                                <a:cubicBezTo>
                                  <a:pt x="2808" y="13823"/>
                                  <a:pt x="2765" y="13850"/>
                                  <a:pt x="2765" y="13888"/>
                                </a:cubicBezTo>
                                <a:lnTo>
                                  <a:pt x="2765" y="14155"/>
                                </a:lnTo>
                                <a:cubicBezTo>
                                  <a:pt x="2765" y="14395"/>
                                  <a:pt x="2532" y="14590"/>
                                  <a:pt x="2236" y="14623"/>
                                </a:cubicBezTo>
                                <a:lnTo>
                                  <a:pt x="2236" y="14182"/>
                                </a:lnTo>
                                <a:cubicBezTo>
                                  <a:pt x="2236" y="14150"/>
                                  <a:pt x="2201" y="14117"/>
                                  <a:pt x="2152" y="14117"/>
                                </a:cubicBezTo>
                                <a:cubicBezTo>
                                  <a:pt x="2109" y="14117"/>
                                  <a:pt x="2067" y="14144"/>
                                  <a:pt x="2067" y="14182"/>
                                </a:cubicBezTo>
                                <a:lnTo>
                                  <a:pt x="2067" y="14629"/>
                                </a:lnTo>
                                <a:lnTo>
                                  <a:pt x="1637" y="14629"/>
                                </a:lnTo>
                                <a:cubicBezTo>
                                  <a:pt x="1630" y="14629"/>
                                  <a:pt x="1622" y="14629"/>
                                  <a:pt x="1615" y="14629"/>
                                </a:cubicBezTo>
                                <a:lnTo>
                                  <a:pt x="1615" y="14438"/>
                                </a:lnTo>
                                <a:cubicBezTo>
                                  <a:pt x="1615" y="14405"/>
                                  <a:pt x="1580" y="14373"/>
                                  <a:pt x="1531" y="14373"/>
                                </a:cubicBezTo>
                                <a:cubicBezTo>
                                  <a:pt x="1481" y="14373"/>
                                  <a:pt x="1446" y="14400"/>
                                  <a:pt x="1446" y="14438"/>
                                </a:cubicBezTo>
                                <a:lnTo>
                                  <a:pt x="1446" y="14656"/>
                                </a:lnTo>
                                <a:cubicBezTo>
                                  <a:pt x="1277" y="14705"/>
                                  <a:pt x="1150" y="14819"/>
                                  <a:pt x="1115" y="14955"/>
                                </a:cubicBezTo>
                                <a:cubicBezTo>
                                  <a:pt x="1058" y="14944"/>
                                  <a:pt x="995" y="14939"/>
                                  <a:pt x="931" y="14939"/>
                                </a:cubicBezTo>
                                <a:cubicBezTo>
                                  <a:pt x="868" y="14939"/>
                                  <a:pt x="811" y="14944"/>
                                  <a:pt x="755" y="14955"/>
                                </a:cubicBezTo>
                                <a:cubicBezTo>
                                  <a:pt x="720" y="14819"/>
                                  <a:pt x="593" y="14705"/>
                                  <a:pt x="423" y="14656"/>
                                </a:cubicBezTo>
                                <a:lnTo>
                                  <a:pt x="423" y="14438"/>
                                </a:lnTo>
                                <a:cubicBezTo>
                                  <a:pt x="423" y="14405"/>
                                  <a:pt x="388" y="14373"/>
                                  <a:pt x="339" y="14373"/>
                                </a:cubicBezTo>
                                <a:cubicBezTo>
                                  <a:pt x="289" y="14373"/>
                                  <a:pt x="254" y="14400"/>
                                  <a:pt x="254" y="14438"/>
                                </a:cubicBezTo>
                                <a:lnTo>
                                  <a:pt x="254" y="14629"/>
                                </a:lnTo>
                                <a:cubicBezTo>
                                  <a:pt x="247" y="14629"/>
                                  <a:pt x="240" y="14629"/>
                                  <a:pt x="233" y="14629"/>
                                </a:cubicBezTo>
                                <a:lnTo>
                                  <a:pt x="7" y="14629"/>
                                </a:lnTo>
                                <a:lnTo>
                                  <a:pt x="7" y="14759"/>
                                </a:lnTo>
                                <a:lnTo>
                                  <a:pt x="247" y="14759"/>
                                </a:lnTo>
                                <a:cubicBezTo>
                                  <a:pt x="430" y="14759"/>
                                  <a:pt x="585" y="14863"/>
                                  <a:pt x="607" y="15004"/>
                                </a:cubicBezTo>
                                <a:cubicBezTo>
                                  <a:pt x="508" y="15042"/>
                                  <a:pt x="416" y="15091"/>
                                  <a:pt x="339" y="15151"/>
                                </a:cubicBezTo>
                                <a:cubicBezTo>
                                  <a:pt x="275" y="15091"/>
                                  <a:pt x="176" y="15048"/>
                                  <a:pt x="21" y="15048"/>
                                </a:cubicBezTo>
                                <a:cubicBezTo>
                                  <a:pt x="21" y="15048"/>
                                  <a:pt x="14" y="15048"/>
                                  <a:pt x="14" y="15048"/>
                                </a:cubicBezTo>
                                <a:lnTo>
                                  <a:pt x="14" y="15178"/>
                                </a:lnTo>
                                <a:cubicBezTo>
                                  <a:pt x="14" y="15178"/>
                                  <a:pt x="21" y="15178"/>
                                  <a:pt x="21" y="15178"/>
                                </a:cubicBezTo>
                                <a:cubicBezTo>
                                  <a:pt x="127" y="15178"/>
                                  <a:pt x="205" y="15205"/>
                                  <a:pt x="233" y="15254"/>
                                </a:cubicBezTo>
                                <a:cubicBezTo>
                                  <a:pt x="190" y="15303"/>
                                  <a:pt x="148" y="15363"/>
                                  <a:pt x="120" y="15423"/>
                                </a:cubicBezTo>
                                <a:cubicBezTo>
                                  <a:pt x="92" y="15429"/>
                                  <a:pt x="56" y="15434"/>
                                  <a:pt x="21" y="15434"/>
                                </a:cubicBezTo>
                                <a:cubicBezTo>
                                  <a:pt x="21" y="15434"/>
                                  <a:pt x="14" y="15434"/>
                                  <a:pt x="14" y="15434"/>
                                </a:cubicBezTo>
                                <a:lnTo>
                                  <a:pt x="14" y="15565"/>
                                </a:lnTo>
                                <a:cubicBezTo>
                                  <a:pt x="14" y="15565"/>
                                  <a:pt x="21" y="15565"/>
                                  <a:pt x="21" y="15565"/>
                                </a:cubicBezTo>
                                <a:cubicBezTo>
                                  <a:pt x="35" y="15565"/>
                                  <a:pt x="56" y="15565"/>
                                  <a:pt x="71" y="15565"/>
                                </a:cubicBezTo>
                                <a:cubicBezTo>
                                  <a:pt x="71" y="15570"/>
                                  <a:pt x="71" y="15576"/>
                                  <a:pt x="71" y="15576"/>
                                </a:cubicBezTo>
                                <a:lnTo>
                                  <a:pt x="14" y="15902"/>
                                </a:lnTo>
                                <a:lnTo>
                                  <a:pt x="14" y="16359"/>
                                </a:lnTo>
                                <a:cubicBezTo>
                                  <a:pt x="49" y="16441"/>
                                  <a:pt x="106" y="16517"/>
                                  <a:pt x="176" y="16582"/>
                                </a:cubicBezTo>
                                <a:cubicBezTo>
                                  <a:pt x="317" y="16707"/>
                                  <a:pt x="522" y="16795"/>
                                  <a:pt x="748" y="16827"/>
                                </a:cubicBezTo>
                                <a:close/>
                                <a:moveTo>
                                  <a:pt x="1891" y="16310"/>
                                </a:moveTo>
                                <a:cubicBezTo>
                                  <a:pt x="2144" y="16310"/>
                                  <a:pt x="2405" y="16310"/>
                                  <a:pt x="2666" y="16321"/>
                                </a:cubicBezTo>
                                <a:cubicBezTo>
                                  <a:pt x="2836" y="16327"/>
                                  <a:pt x="2991" y="16386"/>
                                  <a:pt x="3090" y="16479"/>
                                </a:cubicBezTo>
                                <a:cubicBezTo>
                                  <a:pt x="3167" y="16550"/>
                                  <a:pt x="3203" y="16637"/>
                                  <a:pt x="3189" y="16724"/>
                                </a:cubicBezTo>
                                <a:cubicBezTo>
                                  <a:pt x="3153" y="16936"/>
                                  <a:pt x="3104" y="17284"/>
                                  <a:pt x="3076" y="17469"/>
                                </a:cubicBezTo>
                                <a:cubicBezTo>
                                  <a:pt x="3069" y="17507"/>
                                  <a:pt x="3033" y="17535"/>
                                  <a:pt x="2977" y="17535"/>
                                </a:cubicBezTo>
                                <a:lnTo>
                                  <a:pt x="2899" y="17535"/>
                                </a:lnTo>
                                <a:cubicBezTo>
                                  <a:pt x="2871" y="17535"/>
                                  <a:pt x="2850" y="17524"/>
                                  <a:pt x="2829" y="17513"/>
                                </a:cubicBezTo>
                                <a:cubicBezTo>
                                  <a:pt x="2808" y="17497"/>
                                  <a:pt x="2801" y="17480"/>
                                  <a:pt x="2801" y="17459"/>
                                </a:cubicBezTo>
                                <a:lnTo>
                                  <a:pt x="2808" y="17393"/>
                                </a:lnTo>
                                <a:cubicBezTo>
                                  <a:pt x="2808" y="17393"/>
                                  <a:pt x="2808" y="17388"/>
                                  <a:pt x="2808" y="17388"/>
                                </a:cubicBezTo>
                                <a:cubicBezTo>
                                  <a:pt x="2815" y="17301"/>
                                  <a:pt x="2772" y="17219"/>
                                  <a:pt x="2695" y="17154"/>
                                </a:cubicBezTo>
                                <a:cubicBezTo>
                                  <a:pt x="2610" y="17083"/>
                                  <a:pt x="2497" y="17045"/>
                                  <a:pt x="2370" y="17039"/>
                                </a:cubicBezTo>
                                <a:cubicBezTo>
                                  <a:pt x="2144" y="17034"/>
                                  <a:pt x="1912" y="17034"/>
                                  <a:pt x="1693" y="17039"/>
                                </a:cubicBezTo>
                                <a:cubicBezTo>
                                  <a:pt x="1566" y="17045"/>
                                  <a:pt x="1446" y="17083"/>
                                  <a:pt x="1369" y="17154"/>
                                </a:cubicBezTo>
                                <a:cubicBezTo>
                                  <a:pt x="1291" y="17219"/>
                                  <a:pt x="1256" y="17306"/>
                                  <a:pt x="1263" y="17393"/>
                                </a:cubicBezTo>
                                <a:lnTo>
                                  <a:pt x="1270" y="17459"/>
                                </a:lnTo>
                                <a:cubicBezTo>
                                  <a:pt x="1270" y="17480"/>
                                  <a:pt x="1263" y="17497"/>
                                  <a:pt x="1242" y="17513"/>
                                </a:cubicBezTo>
                                <a:cubicBezTo>
                                  <a:pt x="1220" y="17529"/>
                                  <a:pt x="1199" y="17535"/>
                                  <a:pt x="1171" y="17535"/>
                                </a:cubicBezTo>
                                <a:lnTo>
                                  <a:pt x="1093" y="17535"/>
                                </a:lnTo>
                                <a:cubicBezTo>
                                  <a:pt x="1044" y="17535"/>
                                  <a:pt x="1002" y="17507"/>
                                  <a:pt x="995" y="17469"/>
                                </a:cubicBezTo>
                                <a:cubicBezTo>
                                  <a:pt x="988" y="17448"/>
                                  <a:pt x="988" y="17420"/>
                                  <a:pt x="981" y="17399"/>
                                </a:cubicBezTo>
                                <a:lnTo>
                                  <a:pt x="896" y="16838"/>
                                </a:lnTo>
                                <a:cubicBezTo>
                                  <a:pt x="903" y="16838"/>
                                  <a:pt x="910" y="16838"/>
                                  <a:pt x="917" y="16838"/>
                                </a:cubicBezTo>
                                <a:cubicBezTo>
                                  <a:pt x="917" y="16838"/>
                                  <a:pt x="917" y="16838"/>
                                  <a:pt x="917" y="16838"/>
                                </a:cubicBezTo>
                                <a:cubicBezTo>
                                  <a:pt x="1220" y="16838"/>
                                  <a:pt x="1503" y="16740"/>
                                  <a:pt x="1686" y="16571"/>
                                </a:cubicBezTo>
                                <a:cubicBezTo>
                                  <a:pt x="1799" y="16495"/>
                                  <a:pt x="1862" y="16403"/>
                                  <a:pt x="1891" y="16310"/>
                                </a:cubicBezTo>
                                <a:close/>
                                <a:moveTo>
                                  <a:pt x="1869" y="15173"/>
                                </a:moveTo>
                                <a:cubicBezTo>
                                  <a:pt x="1975" y="15173"/>
                                  <a:pt x="2102" y="15244"/>
                                  <a:pt x="2180" y="15298"/>
                                </a:cubicBezTo>
                                <a:cubicBezTo>
                                  <a:pt x="2102" y="15352"/>
                                  <a:pt x="1968" y="15423"/>
                                  <a:pt x="1869" y="15423"/>
                                </a:cubicBezTo>
                                <a:cubicBezTo>
                                  <a:pt x="1834" y="15423"/>
                                  <a:pt x="1799" y="15418"/>
                                  <a:pt x="1771" y="15412"/>
                                </a:cubicBezTo>
                                <a:cubicBezTo>
                                  <a:pt x="1742" y="15352"/>
                                  <a:pt x="1707" y="15298"/>
                                  <a:pt x="1658" y="15249"/>
                                </a:cubicBezTo>
                                <a:cubicBezTo>
                                  <a:pt x="1686" y="15200"/>
                                  <a:pt x="1764" y="15173"/>
                                  <a:pt x="1869" y="15173"/>
                                </a:cubicBezTo>
                                <a:close/>
                                <a:moveTo>
                                  <a:pt x="134" y="16093"/>
                                </a:moveTo>
                                <a:lnTo>
                                  <a:pt x="219" y="15586"/>
                                </a:lnTo>
                                <a:cubicBezTo>
                                  <a:pt x="282" y="15293"/>
                                  <a:pt x="585" y="15069"/>
                                  <a:pt x="931" y="15069"/>
                                </a:cubicBezTo>
                                <a:cubicBezTo>
                                  <a:pt x="1277" y="15069"/>
                                  <a:pt x="1587" y="15293"/>
                                  <a:pt x="1651" y="15586"/>
                                </a:cubicBezTo>
                                <a:lnTo>
                                  <a:pt x="1742" y="16093"/>
                                </a:lnTo>
                                <a:cubicBezTo>
                                  <a:pt x="1771" y="16229"/>
                                  <a:pt x="1714" y="16376"/>
                                  <a:pt x="1587" y="16490"/>
                                </a:cubicBezTo>
                                <a:cubicBezTo>
                                  <a:pt x="1432" y="16631"/>
                                  <a:pt x="1199" y="16713"/>
                                  <a:pt x="938" y="16713"/>
                                </a:cubicBezTo>
                                <a:lnTo>
                                  <a:pt x="938" y="16713"/>
                                </a:lnTo>
                                <a:cubicBezTo>
                                  <a:pt x="684" y="16713"/>
                                  <a:pt x="451" y="16631"/>
                                  <a:pt x="296" y="16490"/>
                                </a:cubicBezTo>
                                <a:cubicBezTo>
                                  <a:pt x="169" y="16376"/>
                                  <a:pt x="106" y="16229"/>
                                  <a:pt x="134" y="16093"/>
                                </a:cubicBezTo>
                                <a:close/>
                                <a:moveTo>
                                  <a:pt x="938" y="16664"/>
                                </a:moveTo>
                                <a:cubicBezTo>
                                  <a:pt x="1270" y="16664"/>
                                  <a:pt x="1531" y="16506"/>
                                  <a:pt x="1531" y="16310"/>
                                </a:cubicBezTo>
                                <a:cubicBezTo>
                                  <a:pt x="1531" y="16114"/>
                                  <a:pt x="1263" y="15956"/>
                                  <a:pt x="938" y="15956"/>
                                </a:cubicBezTo>
                                <a:cubicBezTo>
                                  <a:pt x="614" y="15956"/>
                                  <a:pt x="346" y="16114"/>
                                  <a:pt x="346" y="16310"/>
                                </a:cubicBezTo>
                                <a:cubicBezTo>
                                  <a:pt x="346" y="16506"/>
                                  <a:pt x="614" y="16664"/>
                                  <a:pt x="938" y="16664"/>
                                </a:cubicBezTo>
                                <a:close/>
                                <a:moveTo>
                                  <a:pt x="938" y="16082"/>
                                </a:moveTo>
                                <a:cubicBezTo>
                                  <a:pt x="1171" y="16082"/>
                                  <a:pt x="1369" y="16185"/>
                                  <a:pt x="1369" y="16310"/>
                                </a:cubicBezTo>
                                <a:cubicBezTo>
                                  <a:pt x="1369" y="16435"/>
                                  <a:pt x="1171" y="16539"/>
                                  <a:pt x="938" y="16539"/>
                                </a:cubicBezTo>
                                <a:cubicBezTo>
                                  <a:pt x="705" y="16539"/>
                                  <a:pt x="508" y="16435"/>
                                  <a:pt x="508" y="16310"/>
                                </a:cubicBezTo>
                                <a:cubicBezTo>
                                  <a:pt x="508" y="16185"/>
                                  <a:pt x="705" y="16082"/>
                                  <a:pt x="938" y="16082"/>
                                </a:cubicBezTo>
                                <a:close/>
                                <a:moveTo>
                                  <a:pt x="2949" y="16849"/>
                                </a:moveTo>
                                <a:cubicBezTo>
                                  <a:pt x="2906" y="16844"/>
                                  <a:pt x="2864" y="16871"/>
                                  <a:pt x="2857" y="16903"/>
                                </a:cubicBezTo>
                                <a:lnTo>
                                  <a:pt x="2843" y="16985"/>
                                </a:lnTo>
                                <a:cubicBezTo>
                                  <a:pt x="2836" y="17018"/>
                                  <a:pt x="2871" y="17050"/>
                                  <a:pt x="2913" y="17056"/>
                                </a:cubicBezTo>
                                <a:cubicBezTo>
                                  <a:pt x="2913" y="17056"/>
                                  <a:pt x="2920" y="17056"/>
                                  <a:pt x="2920" y="17056"/>
                                </a:cubicBezTo>
                                <a:cubicBezTo>
                                  <a:pt x="2963" y="17056"/>
                                  <a:pt x="2998" y="17034"/>
                                  <a:pt x="3005" y="17001"/>
                                </a:cubicBezTo>
                                <a:lnTo>
                                  <a:pt x="3019" y="16920"/>
                                </a:lnTo>
                                <a:cubicBezTo>
                                  <a:pt x="3026" y="16887"/>
                                  <a:pt x="2991" y="16854"/>
                                  <a:pt x="2949" y="16849"/>
                                </a:cubicBezTo>
                                <a:close/>
                                <a:moveTo>
                                  <a:pt x="21374" y="9948"/>
                                </a:moveTo>
                                <a:lnTo>
                                  <a:pt x="21233" y="10112"/>
                                </a:lnTo>
                                <a:lnTo>
                                  <a:pt x="20993" y="10166"/>
                                </a:lnTo>
                                <a:cubicBezTo>
                                  <a:pt x="20972" y="10171"/>
                                  <a:pt x="20958" y="10182"/>
                                  <a:pt x="20951" y="10199"/>
                                </a:cubicBezTo>
                                <a:cubicBezTo>
                                  <a:pt x="20944" y="10215"/>
                                  <a:pt x="20951" y="10231"/>
                                  <a:pt x="20958" y="10242"/>
                                </a:cubicBezTo>
                                <a:lnTo>
                                  <a:pt x="21113" y="10395"/>
                                </a:lnTo>
                                <a:lnTo>
                                  <a:pt x="21099" y="10590"/>
                                </a:lnTo>
                                <a:cubicBezTo>
                                  <a:pt x="21099" y="10607"/>
                                  <a:pt x="21106" y="10623"/>
                                  <a:pt x="21127" y="10629"/>
                                </a:cubicBezTo>
                                <a:cubicBezTo>
                                  <a:pt x="21141" y="10639"/>
                                  <a:pt x="21163" y="10639"/>
                                  <a:pt x="21184" y="10634"/>
                                </a:cubicBezTo>
                                <a:lnTo>
                                  <a:pt x="21417" y="10569"/>
                                </a:lnTo>
                                <a:lnTo>
                                  <a:pt x="21579" y="10618"/>
                                </a:lnTo>
                                <a:lnTo>
                                  <a:pt x="21579" y="10520"/>
                                </a:lnTo>
                                <a:lnTo>
                                  <a:pt x="21438" y="10476"/>
                                </a:lnTo>
                                <a:cubicBezTo>
                                  <a:pt x="21431" y="10476"/>
                                  <a:pt x="21424" y="10471"/>
                                  <a:pt x="21417" y="10471"/>
                                </a:cubicBezTo>
                                <a:cubicBezTo>
                                  <a:pt x="21410" y="10471"/>
                                  <a:pt x="21402" y="10471"/>
                                  <a:pt x="21395" y="10476"/>
                                </a:cubicBezTo>
                                <a:lnTo>
                                  <a:pt x="21226" y="10525"/>
                                </a:lnTo>
                                <a:lnTo>
                                  <a:pt x="21233" y="10384"/>
                                </a:lnTo>
                                <a:cubicBezTo>
                                  <a:pt x="21233" y="10373"/>
                                  <a:pt x="21226" y="10362"/>
                                  <a:pt x="21219" y="10351"/>
                                </a:cubicBezTo>
                                <a:lnTo>
                                  <a:pt x="21106" y="10242"/>
                                </a:lnTo>
                                <a:lnTo>
                                  <a:pt x="21283" y="10204"/>
                                </a:lnTo>
                                <a:cubicBezTo>
                                  <a:pt x="21297" y="10199"/>
                                  <a:pt x="21311" y="10193"/>
                                  <a:pt x="21318" y="10182"/>
                                </a:cubicBezTo>
                                <a:lnTo>
                                  <a:pt x="21417" y="10063"/>
                                </a:lnTo>
                                <a:lnTo>
                                  <a:pt x="21515" y="10182"/>
                                </a:lnTo>
                                <a:cubicBezTo>
                                  <a:pt x="21522" y="10193"/>
                                  <a:pt x="21537" y="10199"/>
                                  <a:pt x="21551" y="10204"/>
                                </a:cubicBezTo>
                                <a:lnTo>
                                  <a:pt x="21579" y="10210"/>
                                </a:lnTo>
                                <a:lnTo>
                                  <a:pt x="21579" y="10090"/>
                                </a:lnTo>
                                <a:lnTo>
                                  <a:pt x="21466" y="9954"/>
                                </a:lnTo>
                                <a:cubicBezTo>
                                  <a:pt x="21452" y="9921"/>
                                  <a:pt x="21395" y="9921"/>
                                  <a:pt x="21374" y="9948"/>
                                </a:cubicBezTo>
                                <a:close/>
                                <a:moveTo>
                                  <a:pt x="21508" y="10743"/>
                                </a:moveTo>
                                <a:cubicBezTo>
                                  <a:pt x="21480" y="10754"/>
                                  <a:pt x="21466" y="10786"/>
                                  <a:pt x="21487" y="10808"/>
                                </a:cubicBezTo>
                                <a:cubicBezTo>
                                  <a:pt x="21494" y="10814"/>
                                  <a:pt x="21494" y="10824"/>
                                  <a:pt x="21494" y="10835"/>
                                </a:cubicBezTo>
                                <a:cubicBezTo>
                                  <a:pt x="21494" y="10841"/>
                                  <a:pt x="21494" y="10846"/>
                                  <a:pt x="21494" y="10852"/>
                                </a:cubicBezTo>
                                <a:cubicBezTo>
                                  <a:pt x="21487" y="10879"/>
                                  <a:pt x="21501" y="10901"/>
                                  <a:pt x="21537" y="10912"/>
                                </a:cubicBezTo>
                                <a:cubicBezTo>
                                  <a:pt x="21544" y="10912"/>
                                  <a:pt x="21551" y="10912"/>
                                  <a:pt x="21551" y="10912"/>
                                </a:cubicBezTo>
                                <a:cubicBezTo>
                                  <a:pt x="21565" y="10912"/>
                                  <a:pt x="21579" y="10906"/>
                                  <a:pt x="21593" y="10901"/>
                                </a:cubicBezTo>
                                <a:lnTo>
                                  <a:pt x="21593" y="10765"/>
                                </a:lnTo>
                                <a:cubicBezTo>
                                  <a:pt x="21572" y="10737"/>
                                  <a:pt x="21537" y="10727"/>
                                  <a:pt x="21508" y="10743"/>
                                </a:cubicBezTo>
                                <a:close/>
                                <a:moveTo>
                                  <a:pt x="15943" y="16784"/>
                                </a:moveTo>
                                <a:cubicBezTo>
                                  <a:pt x="15914" y="16805"/>
                                  <a:pt x="15914" y="16833"/>
                                  <a:pt x="15943" y="16854"/>
                                </a:cubicBezTo>
                                <a:cubicBezTo>
                                  <a:pt x="15957" y="16865"/>
                                  <a:pt x="15971" y="16871"/>
                                  <a:pt x="15985" y="16871"/>
                                </a:cubicBezTo>
                                <a:cubicBezTo>
                                  <a:pt x="15999" y="16871"/>
                                  <a:pt x="16020" y="16865"/>
                                  <a:pt x="16027" y="16854"/>
                                </a:cubicBezTo>
                                <a:lnTo>
                                  <a:pt x="16373" y="16588"/>
                                </a:lnTo>
                                <a:lnTo>
                                  <a:pt x="16373" y="16931"/>
                                </a:lnTo>
                                <a:cubicBezTo>
                                  <a:pt x="16373" y="16958"/>
                                  <a:pt x="16401" y="16980"/>
                                  <a:pt x="16436" y="16980"/>
                                </a:cubicBezTo>
                                <a:cubicBezTo>
                                  <a:pt x="16472" y="16980"/>
                                  <a:pt x="16500" y="16958"/>
                                  <a:pt x="16500" y="16931"/>
                                </a:cubicBezTo>
                                <a:lnTo>
                                  <a:pt x="16500" y="16490"/>
                                </a:lnTo>
                                <a:lnTo>
                                  <a:pt x="16775" y="16278"/>
                                </a:lnTo>
                                <a:lnTo>
                                  <a:pt x="16860" y="16343"/>
                                </a:lnTo>
                                <a:cubicBezTo>
                                  <a:pt x="16923" y="16392"/>
                                  <a:pt x="17008" y="16419"/>
                                  <a:pt x="17106" y="16419"/>
                                </a:cubicBezTo>
                                <a:lnTo>
                                  <a:pt x="17226" y="16419"/>
                                </a:lnTo>
                                <a:lnTo>
                                  <a:pt x="17226" y="16718"/>
                                </a:lnTo>
                                <a:lnTo>
                                  <a:pt x="16824" y="17029"/>
                                </a:lnTo>
                                <a:cubicBezTo>
                                  <a:pt x="16796" y="17050"/>
                                  <a:pt x="16796" y="17078"/>
                                  <a:pt x="16824" y="17099"/>
                                </a:cubicBezTo>
                                <a:cubicBezTo>
                                  <a:pt x="16853" y="17121"/>
                                  <a:pt x="16888" y="17121"/>
                                  <a:pt x="16916" y="17099"/>
                                </a:cubicBezTo>
                                <a:lnTo>
                                  <a:pt x="17233" y="16854"/>
                                </a:lnTo>
                                <a:lnTo>
                                  <a:pt x="17233" y="17230"/>
                                </a:lnTo>
                                <a:cubicBezTo>
                                  <a:pt x="17233" y="17257"/>
                                  <a:pt x="17262" y="17279"/>
                                  <a:pt x="17297" y="17279"/>
                                </a:cubicBezTo>
                                <a:cubicBezTo>
                                  <a:pt x="17332" y="17279"/>
                                  <a:pt x="17360" y="17257"/>
                                  <a:pt x="17360" y="17230"/>
                                </a:cubicBezTo>
                                <a:lnTo>
                                  <a:pt x="17360" y="16854"/>
                                </a:lnTo>
                                <a:lnTo>
                                  <a:pt x="17678" y="17099"/>
                                </a:lnTo>
                                <a:cubicBezTo>
                                  <a:pt x="17692" y="17110"/>
                                  <a:pt x="17706" y="17116"/>
                                  <a:pt x="17720" y="17116"/>
                                </a:cubicBezTo>
                                <a:cubicBezTo>
                                  <a:pt x="17734" y="17116"/>
                                  <a:pt x="17755" y="17110"/>
                                  <a:pt x="17763" y="17099"/>
                                </a:cubicBezTo>
                                <a:cubicBezTo>
                                  <a:pt x="17791" y="17078"/>
                                  <a:pt x="17791" y="17050"/>
                                  <a:pt x="17763" y="17029"/>
                                </a:cubicBezTo>
                                <a:lnTo>
                                  <a:pt x="17360" y="16718"/>
                                </a:lnTo>
                                <a:lnTo>
                                  <a:pt x="17360" y="16419"/>
                                </a:lnTo>
                                <a:lnTo>
                                  <a:pt x="17480" y="16419"/>
                                </a:lnTo>
                                <a:cubicBezTo>
                                  <a:pt x="17572" y="16419"/>
                                  <a:pt x="17657" y="16392"/>
                                  <a:pt x="17727" y="16343"/>
                                </a:cubicBezTo>
                                <a:lnTo>
                                  <a:pt x="17812" y="16278"/>
                                </a:lnTo>
                                <a:lnTo>
                                  <a:pt x="18087" y="16490"/>
                                </a:lnTo>
                                <a:lnTo>
                                  <a:pt x="18087" y="16931"/>
                                </a:lnTo>
                                <a:cubicBezTo>
                                  <a:pt x="18087" y="16958"/>
                                  <a:pt x="18115" y="16980"/>
                                  <a:pt x="18150" y="16980"/>
                                </a:cubicBezTo>
                                <a:cubicBezTo>
                                  <a:pt x="18186" y="16980"/>
                                  <a:pt x="18214" y="16958"/>
                                  <a:pt x="18214" y="16931"/>
                                </a:cubicBezTo>
                                <a:lnTo>
                                  <a:pt x="18214" y="16588"/>
                                </a:lnTo>
                                <a:lnTo>
                                  <a:pt x="18560" y="16854"/>
                                </a:lnTo>
                                <a:cubicBezTo>
                                  <a:pt x="18574" y="16865"/>
                                  <a:pt x="18588" y="16871"/>
                                  <a:pt x="18602" y="16871"/>
                                </a:cubicBezTo>
                                <a:cubicBezTo>
                                  <a:pt x="18616" y="16871"/>
                                  <a:pt x="18637" y="16865"/>
                                  <a:pt x="18644" y="16854"/>
                                </a:cubicBezTo>
                                <a:cubicBezTo>
                                  <a:pt x="18672" y="16833"/>
                                  <a:pt x="18672" y="16805"/>
                                  <a:pt x="18644" y="16784"/>
                                </a:cubicBezTo>
                                <a:lnTo>
                                  <a:pt x="18299" y="16517"/>
                                </a:lnTo>
                                <a:lnTo>
                                  <a:pt x="18743" y="16517"/>
                                </a:lnTo>
                                <a:cubicBezTo>
                                  <a:pt x="18778" y="16517"/>
                                  <a:pt x="18807" y="16495"/>
                                  <a:pt x="18807" y="16468"/>
                                </a:cubicBezTo>
                                <a:cubicBezTo>
                                  <a:pt x="18807" y="16441"/>
                                  <a:pt x="18778" y="16419"/>
                                  <a:pt x="18743" y="16419"/>
                                </a:cubicBezTo>
                                <a:lnTo>
                                  <a:pt x="18172" y="16419"/>
                                </a:lnTo>
                                <a:lnTo>
                                  <a:pt x="17897" y="16207"/>
                                </a:lnTo>
                                <a:lnTo>
                                  <a:pt x="17981" y="16141"/>
                                </a:lnTo>
                                <a:cubicBezTo>
                                  <a:pt x="18045" y="16093"/>
                                  <a:pt x="18080" y="16027"/>
                                  <a:pt x="18080" y="15951"/>
                                </a:cubicBezTo>
                                <a:lnTo>
                                  <a:pt x="18080" y="15859"/>
                                </a:lnTo>
                                <a:lnTo>
                                  <a:pt x="18468" y="15859"/>
                                </a:lnTo>
                                <a:lnTo>
                                  <a:pt x="18870" y="16169"/>
                                </a:lnTo>
                                <a:cubicBezTo>
                                  <a:pt x="18884" y="16180"/>
                                  <a:pt x="18898" y="16185"/>
                                  <a:pt x="18912" y="16185"/>
                                </a:cubicBezTo>
                                <a:cubicBezTo>
                                  <a:pt x="18926" y="16185"/>
                                  <a:pt x="18948" y="16180"/>
                                  <a:pt x="18955" y="16169"/>
                                </a:cubicBezTo>
                                <a:cubicBezTo>
                                  <a:pt x="18983" y="16147"/>
                                  <a:pt x="18983" y="16120"/>
                                  <a:pt x="18955" y="16098"/>
                                </a:cubicBezTo>
                                <a:lnTo>
                                  <a:pt x="18637" y="15853"/>
                                </a:lnTo>
                                <a:lnTo>
                                  <a:pt x="19124" y="15853"/>
                                </a:lnTo>
                                <a:cubicBezTo>
                                  <a:pt x="19159" y="15853"/>
                                  <a:pt x="19187" y="15831"/>
                                  <a:pt x="19187" y="15804"/>
                                </a:cubicBezTo>
                                <a:cubicBezTo>
                                  <a:pt x="19187" y="15777"/>
                                  <a:pt x="19159" y="15755"/>
                                  <a:pt x="19124" y="15755"/>
                                </a:cubicBezTo>
                                <a:lnTo>
                                  <a:pt x="18637" y="15755"/>
                                </a:lnTo>
                                <a:lnTo>
                                  <a:pt x="18955" y="15510"/>
                                </a:lnTo>
                                <a:cubicBezTo>
                                  <a:pt x="18983" y="15488"/>
                                  <a:pt x="18983" y="15461"/>
                                  <a:pt x="18955" y="15439"/>
                                </a:cubicBezTo>
                                <a:cubicBezTo>
                                  <a:pt x="18926" y="15418"/>
                                  <a:pt x="18891" y="15418"/>
                                  <a:pt x="18863" y="15439"/>
                                </a:cubicBezTo>
                                <a:lnTo>
                                  <a:pt x="18461" y="15750"/>
                                </a:lnTo>
                                <a:lnTo>
                                  <a:pt x="18073" y="15750"/>
                                </a:lnTo>
                                <a:lnTo>
                                  <a:pt x="18073" y="15657"/>
                                </a:lnTo>
                                <a:cubicBezTo>
                                  <a:pt x="18073" y="15586"/>
                                  <a:pt x="18038" y="15521"/>
                                  <a:pt x="17974" y="15467"/>
                                </a:cubicBezTo>
                                <a:lnTo>
                                  <a:pt x="17889" y="15401"/>
                                </a:lnTo>
                                <a:lnTo>
                                  <a:pt x="18165" y="15189"/>
                                </a:lnTo>
                                <a:lnTo>
                                  <a:pt x="18736" y="15189"/>
                                </a:lnTo>
                                <a:cubicBezTo>
                                  <a:pt x="18771" y="15189"/>
                                  <a:pt x="18799" y="15167"/>
                                  <a:pt x="18799" y="15140"/>
                                </a:cubicBezTo>
                                <a:cubicBezTo>
                                  <a:pt x="18799" y="15113"/>
                                  <a:pt x="18771" y="15091"/>
                                  <a:pt x="18736" y="15091"/>
                                </a:cubicBezTo>
                                <a:lnTo>
                                  <a:pt x="18292" y="15091"/>
                                </a:lnTo>
                                <a:lnTo>
                                  <a:pt x="18637" y="14824"/>
                                </a:lnTo>
                                <a:cubicBezTo>
                                  <a:pt x="18665" y="14803"/>
                                  <a:pt x="18665" y="14776"/>
                                  <a:pt x="18637" y="14754"/>
                                </a:cubicBezTo>
                                <a:cubicBezTo>
                                  <a:pt x="18609" y="14732"/>
                                  <a:pt x="18574" y="14732"/>
                                  <a:pt x="18546" y="14754"/>
                                </a:cubicBezTo>
                                <a:lnTo>
                                  <a:pt x="18200" y="15020"/>
                                </a:lnTo>
                                <a:lnTo>
                                  <a:pt x="18200" y="14678"/>
                                </a:lnTo>
                                <a:cubicBezTo>
                                  <a:pt x="18200" y="14650"/>
                                  <a:pt x="18172" y="14629"/>
                                  <a:pt x="18136" y="14629"/>
                                </a:cubicBezTo>
                                <a:cubicBezTo>
                                  <a:pt x="18101" y="14629"/>
                                  <a:pt x="18073" y="14650"/>
                                  <a:pt x="18073" y="14678"/>
                                </a:cubicBezTo>
                                <a:lnTo>
                                  <a:pt x="18073" y="15118"/>
                                </a:lnTo>
                                <a:lnTo>
                                  <a:pt x="17798" y="15331"/>
                                </a:lnTo>
                                <a:lnTo>
                                  <a:pt x="17713" y="15265"/>
                                </a:lnTo>
                                <a:cubicBezTo>
                                  <a:pt x="17650" y="15216"/>
                                  <a:pt x="17565" y="15189"/>
                                  <a:pt x="17466" y="15189"/>
                                </a:cubicBezTo>
                                <a:lnTo>
                                  <a:pt x="17346" y="15189"/>
                                </a:lnTo>
                                <a:lnTo>
                                  <a:pt x="17346" y="14906"/>
                                </a:lnTo>
                                <a:lnTo>
                                  <a:pt x="17748" y="14596"/>
                                </a:lnTo>
                                <a:cubicBezTo>
                                  <a:pt x="17777" y="14574"/>
                                  <a:pt x="17777" y="14547"/>
                                  <a:pt x="17748" y="14525"/>
                                </a:cubicBezTo>
                                <a:cubicBezTo>
                                  <a:pt x="17720" y="14503"/>
                                  <a:pt x="17685" y="14503"/>
                                  <a:pt x="17657" y="14525"/>
                                </a:cubicBezTo>
                                <a:lnTo>
                                  <a:pt x="17339" y="14770"/>
                                </a:lnTo>
                                <a:lnTo>
                                  <a:pt x="17339" y="14395"/>
                                </a:lnTo>
                                <a:cubicBezTo>
                                  <a:pt x="17339" y="14367"/>
                                  <a:pt x="17311" y="14346"/>
                                  <a:pt x="17276" y="14346"/>
                                </a:cubicBezTo>
                                <a:cubicBezTo>
                                  <a:pt x="17241" y="14346"/>
                                  <a:pt x="17212" y="14367"/>
                                  <a:pt x="17212" y="14395"/>
                                </a:cubicBezTo>
                                <a:lnTo>
                                  <a:pt x="17212" y="14770"/>
                                </a:lnTo>
                                <a:lnTo>
                                  <a:pt x="16895" y="14525"/>
                                </a:lnTo>
                                <a:cubicBezTo>
                                  <a:pt x="16867" y="14503"/>
                                  <a:pt x="16831" y="14503"/>
                                  <a:pt x="16803" y="14525"/>
                                </a:cubicBezTo>
                                <a:cubicBezTo>
                                  <a:pt x="16775" y="14547"/>
                                  <a:pt x="16775" y="14574"/>
                                  <a:pt x="16803" y="14596"/>
                                </a:cubicBezTo>
                                <a:lnTo>
                                  <a:pt x="17205" y="14906"/>
                                </a:lnTo>
                                <a:lnTo>
                                  <a:pt x="17205" y="15205"/>
                                </a:lnTo>
                                <a:lnTo>
                                  <a:pt x="17085" y="15205"/>
                                </a:lnTo>
                                <a:cubicBezTo>
                                  <a:pt x="16994" y="15205"/>
                                  <a:pt x="16909" y="15233"/>
                                  <a:pt x="16838" y="15282"/>
                                </a:cubicBezTo>
                                <a:lnTo>
                                  <a:pt x="16754" y="15347"/>
                                </a:lnTo>
                                <a:lnTo>
                                  <a:pt x="16479" y="15135"/>
                                </a:lnTo>
                                <a:lnTo>
                                  <a:pt x="16479" y="14694"/>
                                </a:lnTo>
                                <a:cubicBezTo>
                                  <a:pt x="16479" y="14667"/>
                                  <a:pt x="16450" y="14645"/>
                                  <a:pt x="16415" y="14645"/>
                                </a:cubicBezTo>
                                <a:cubicBezTo>
                                  <a:pt x="16380" y="14645"/>
                                  <a:pt x="16352" y="14667"/>
                                  <a:pt x="16352" y="14694"/>
                                </a:cubicBezTo>
                                <a:lnTo>
                                  <a:pt x="16352" y="15037"/>
                                </a:lnTo>
                                <a:lnTo>
                                  <a:pt x="16006" y="14770"/>
                                </a:lnTo>
                                <a:cubicBezTo>
                                  <a:pt x="15978" y="14748"/>
                                  <a:pt x="15943" y="14748"/>
                                  <a:pt x="15914" y="14770"/>
                                </a:cubicBezTo>
                                <a:cubicBezTo>
                                  <a:pt x="15886" y="14792"/>
                                  <a:pt x="15886" y="14819"/>
                                  <a:pt x="15914" y="14841"/>
                                </a:cubicBezTo>
                                <a:lnTo>
                                  <a:pt x="16260" y="15107"/>
                                </a:lnTo>
                                <a:lnTo>
                                  <a:pt x="15816" y="15107"/>
                                </a:lnTo>
                                <a:cubicBezTo>
                                  <a:pt x="15780" y="15107"/>
                                  <a:pt x="15752" y="15129"/>
                                  <a:pt x="15752" y="15156"/>
                                </a:cubicBezTo>
                                <a:cubicBezTo>
                                  <a:pt x="15752" y="15184"/>
                                  <a:pt x="15780" y="15205"/>
                                  <a:pt x="15816" y="15205"/>
                                </a:cubicBezTo>
                                <a:lnTo>
                                  <a:pt x="16387" y="15205"/>
                                </a:lnTo>
                                <a:lnTo>
                                  <a:pt x="16662" y="15418"/>
                                </a:lnTo>
                                <a:lnTo>
                                  <a:pt x="16577" y="15483"/>
                                </a:lnTo>
                                <a:cubicBezTo>
                                  <a:pt x="16514" y="15532"/>
                                  <a:pt x="16479" y="15597"/>
                                  <a:pt x="16479" y="15673"/>
                                </a:cubicBezTo>
                                <a:lnTo>
                                  <a:pt x="16479" y="15766"/>
                                </a:lnTo>
                                <a:lnTo>
                                  <a:pt x="16091" y="15766"/>
                                </a:lnTo>
                                <a:lnTo>
                                  <a:pt x="15689" y="15456"/>
                                </a:lnTo>
                                <a:cubicBezTo>
                                  <a:pt x="15660" y="15434"/>
                                  <a:pt x="15625" y="15434"/>
                                  <a:pt x="15597" y="15456"/>
                                </a:cubicBezTo>
                                <a:cubicBezTo>
                                  <a:pt x="15569" y="15478"/>
                                  <a:pt x="15569" y="15505"/>
                                  <a:pt x="15597" y="15527"/>
                                </a:cubicBezTo>
                                <a:lnTo>
                                  <a:pt x="15914" y="15771"/>
                                </a:lnTo>
                                <a:lnTo>
                                  <a:pt x="15428" y="15771"/>
                                </a:lnTo>
                                <a:cubicBezTo>
                                  <a:pt x="15392" y="15771"/>
                                  <a:pt x="15364" y="15793"/>
                                  <a:pt x="15364" y="15820"/>
                                </a:cubicBezTo>
                                <a:cubicBezTo>
                                  <a:pt x="15364" y="15848"/>
                                  <a:pt x="15392" y="15869"/>
                                  <a:pt x="15428" y="15869"/>
                                </a:cubicBezTo>
                                <a:lnTo>
                                  <a:pt x="15914" y="15869"/>
                                </a:lnTo>
                                <a:lnTo>
                                  <a:pt x="15597" y="16114"/>
                                </a:lnTo>
                                <a:cubicBezTo>
                                  <a:pt x="15569" y="16136"/>
                                  <a:pt x="15569" y="16163"/>
                                  <a:pt x="15597" y="16185"/>
                                </a:cubicBezTo>
                                <a:cubicBezTo>
                                  <a:pt x="15611" y="16196"/>
                                  <a:pt x="15625" y="16201"/>
                                  <a:pt x="15639" y="16201"/>
                                </a:cubicBezTo>
                                <a:cubicBezTo>
                                  <a:pt x="15653" y="16201"/>
                                  <a:pt x="15674" y="16196"/>
                                  <a:pt x="15682" y="16185"/>
                                </a:cubicBezTo>
                                <a:lnTo>
                                  <a:pt x="16084" y="15875"/>
                                </a:lnTo>
                                <a:lnTo>
                                  <a:pt x="16472" y="15875"/>
                                </a:lnTo>
                                <a:lnTo>
                                  <a:pt x="16472" y="15967"/>
                                </a:lnTo>
                                <a:cubicBezTo>
                                  <a:pt x="16472" y="16038"/>
                                  <a:pt x="16507" y="16103"/>
                                  <a:pt x="16570" y="16158"/>
                                </a:cubicBezTo>
                                <a:lnTo>
                                  <a:pt x="16655" y="16223"/>
                                </a:lnTo>
                                <a:lnTo>
                                  <a:pt x="16380" y="16435"/>
                                </a:lnTo>
                                <a:lnTo>
                                  <a:pt x="15808" y="16435"/>
                                </a:lnTo>
                                <a:cubicBezTo>
                                  <a:pt x="15773" y="16435"/>
                                  <a:pt x="15745" y="16457"/>
                                  <a:pt x="15745" y="16484"/>
                                </a:cubicBezTo>
                                <a:cubicBezTo>
                                  <a:pt x="15745" y="16512"/>
                                  <a:pt x="15773" y="16533"/>
                                  <a:pt x="15808" y="16533"/>
                                </a:cubicBezTo>
                                <a:lnTo>
                                  <a:pt x="16253" y="16533"/>
                                </a:lnTo>
                                <a:lnTo>
                                  <a:pt x="15943" y="16784"/>
                                </a:lnTo>
                                <a:close/>
                                <a:moveTo>
                                  <a:pt x="17889" y="16076"/>
                                </a:moveTo>
                                <a:lnTo>
                                  <a:pt x="17805" y="16141"/>
                                </a:lnTo>
                                <a:lnTo>
                                  <a:pt x="17445" y="15864"/>
                                </a:lnTo>
                                <a:lnTo>
                                  <a:pt x="17953" y="15864"/>
                                </a:lnTo>
                                <a:lnTo>
                                  <a:pt x="17953" y="15956"/>
                                </a:lnTo>
                                <a:lnTo>
                                  <a:pt x="17953" y="15956"/>
                                </a:lnTo>
                                <a:cubicBezTo>
                                  <a:pt x="17953" y="16000"/>
                                  <a:pt x="17932" y="16044"/>
                                  <a:pt x="17889" y="16076"/>
                                </a:cubicBezTo>
                                <a:close/>
                                <a:moveTo>
                                  <a:pt x="17805" y="15488"/>
                                </a:moveTo>
                                <a:lnTo>
                                  <a:pt x="17889" y="15554"/>
                                </a:lnTo>
                                <a:cubicBezTo>
                                  <a:pt x="17932" y="15586"/>
                                  <a:pt x="17953" y="15630"/>
                                  <a:pt x="17953" y="15673"/>
                                </a:cubicBezTo>
                                <a:lnTo>
                                  <a:pt x="17953" y="15766"/>
                                </a:lnTo>
                                <a:lnTo>
                                  <a:pt x="17445" y="15766"/>
                                </a:lnTo>
                                <a:lnTo>
                                  <a:pt x="17805" y="15488"/>
                                </a:lnTo>
                                <a:close/>
                                <a:moveTo>
                                  <a:pt x="17353" y="15303"/>
                                </a:moveTo>
                                <a:lnTo>
                                  <a:pt x="17473" y="15303"/>
                                </a:lnTo>
                                <a:cubicBezTo>
                                  <a:pt x="17530" y="15303"/>
                                  <a:pt x="17586" y="15320"/>
                                  <a:pt x="17628" y="15352"/>
                                </a:cubicBezTo>
                                <a:lnTo>
                                  <a:pt x="17713" y="15418"/>
                                </a:lnTo>
                                <a:lnTo>
                                  <a:pt x="17353" y="15695"/>
                                </a:lnTo>
                                <a:lnTo>
                                  <a:pt x="17353" y="15303"/>
                                </a:lnTo>
                                <a:close/>
                                <a:moveTo>
                                  <a:pt x="17353" y="15929"/>
                                </a:moveTo>
                                <a:lnTo>
                                  <a:pt x="17713" y="16207"/>
                                </a:lnTo>
                                <a:lnTo>
                                  <a:pt x="17628" y="16272"/>
                                </a:lnTo>
                                <a:cubicBezTo>
                                  <a:pt x="17586" y="16305"/>
                                  <a:pt x="17530" y="16321"/>
                                  <a:pt x="17473" y="16321"/>
                                </a:cubicBezTo>
                                <a:lnTo>
                                  <a:pt x="17353" y="16321"/>
                                </a:lnTo>
                                <a:lnTo>
                                  <a:pt x="17353" y="15929"/>
                                </a:lnTo>
                                <a:close/>
                                <a:moveTo>
                                  <a:pt x="17226" y="16327"/>
                                </a:moveTo>
                                <a:lnTo>
                                  <a:pt x="17106" y="16327"/>
                                </a:lnTo>
                                <a:cubicBezTo>
                                  <a:pt x="17050" y="16327"/>
                                  <a:pt x="16994" y="16310"/>
                                  <a:pt x="16951" y="16278"/>
                                </a:cubicBezTo>
                                <a:lnTo>
                                  <a:pt x="16867" y="16212"/>
                                </a:lnTo>
                                <a:lnTo>
                                  <a:pt x="17226" y="15935"/>
                                </a:lnTo>
                                <a:lnTo>
                                  <a:pt x="17226" y="16327"/>
                                </a:lnTo>
                                <a:close/>
                                <a:moveTo>
                                  <a:pt x="16951" y="15352"/>
                                </a:moveTo>
                                <a:cubicBezTo>
                                  <a:pt x="16994" y="15320"/>
                                  <a:pt x="17050" y="15303"/>
                                  <a:pt x="17106" y="15303"/>
                                </a:cubicBezTo>
                                <a:lnTo>
                                  <a:pt x="17226" y="15303"/>
                                </a:lnTo>
                                <a:lnTo>
                                  <a:pt x="17226" y="15695"/>
                                </a:lnTo>
                                <a:lnTo>
                                  <a:pt x="16867" y="15418"/>
                                </a:lnTo>
                                <a:lnTo>
                                  <a:pt x="16951" y="15352"/>
                                </a:lnTo>
                                <a:close/>
                                <a:moveTo>
                                  <a:pt x="16627" y="15673"/>
                                </a:moveTo>
                                <a:cubicBezTo>
                                  <a:pt x="16627" y="15630"/>
                                  <a:pt x="16648" y="15586"/>
                                  <a:pt x="16690" y="15554"/>
                                </a:cubicBezTo>
                                <a:lnTo>
                                  <a:pt x="16775" y="15488"/>
                                </a:lnTo>
                                <a:lnTo>
                                  <a:pt x="17135" y="15766"/>
                                </a:lnTo>
                                <a:lnTo>
                                  <a:pt x="16627" y="15766"/>
                                </a:lnTo>
                                <a:lnTo>
                                  <a:pt x="16627" y="15673"/>
                                </a:lnTo>
                                <a:close/>
                                <a:moveTo>
                                  <a:pt x="16627" y="15956"/>
                                </a:moveTo>
                                <a:lnTo>
                                  <a:pt x="16627" y="15864"/>
                                </a:lnTo>
                                <a:lnTo>
                                  <a:pt x="17135" y="15864"/>
                                </a:lnTo>
                                <a:lnTo>
                                  <a:pt x="16775" y="16141"/>
                                </a:lnTo>
                                <a:lnTo>
                                  <a:pt x="16690" y="16076"/>
                                </a:lnTo>
                                <a:cubicBezTo>
                                  <a:pt x="16648" y="16044"/>
                                  <a:pt x="16627" y="16000"/>
                                  <a:pt x="16627" y="15956"/>
                                </a:cubicBezTo>
                                <a:close/>
                                <a:moveTo>
                                  <a:pt x="21572" y="7102"/>
                                </a:moveTo>
                                <a:lnTo>
                                  <a:pt x="21593" y="7113"/>
                                </a:lnTo>
                                <a:lnTo>
                                  <a:pt x="21593" y="7064"/>
                                </a:lnTo>
                                <a:cubicBezTo>
                                  <a:pt x="21586" y="7064"/>
                                  <a:pt x="21572" y="7064"/>
                                  <a:pt x="21565" y="7075"/>
                                </a:cubicBezTo>
                                <a:cubicBezTo>
                                  <a:pt x="21551" y="7080"/>
                                  <a:pt x="21558" y="7097"/>
                                  <a:pt x="21572" y="7102"/>
                                </a:cubicBezTo>
                                <a:close/>
                                <a:moveTo>
                                  <a:pt x="20873" y="7216"/>
                                </a:moveTo>
                                <a:cubicBezTo>
                                  <a:pt x="20873" y="7227"/>
                                  <a:pt x="20888" y="7238"/>
                                  <a:pt x="20902" y="7238"/>
                                </a:cubicBezTo>
                                <a:lnTo>
                                  <a:pt x="21586" y="7238"/>
                                </a:lnTo>
                                <a:lnTo>
                                  <a:pt x="21586" y="7195"/>
                                </a:lnTo>
                                <a:lnTo>
                                  <a:pt x="20902" y="7195"/>
                                </a:lnTo>
                                <a:cubicBezTo>
                                  <a:pt x="20888" y="7195"/>
                                  <a:pt x="20873" y="7205"/>
                                  <a:pt x="20873" y="7216"/>
                                </a:cubicBezTo>
                                <a:close/>
                                <a:moveTo>
                                  <a:pt x="20979" y="7037"/>
                                </a:moveTo>
                                <a:lnTo>
                                  <a:pt x="21000" y="7026"/>
                                </a:lnTo>
                                <a:lnTo>
                                  <a:pt x="21198" y="7135"/>
                                </a:lnTo>
                                <a:cubicBezTo>
                                  <a:pt x="21205" y="7135"/>
                                  <a:pt x="21205" y="7140"/>
                                  <a:pt x="21212" y="7140"/>
                                </a:cubicBezTo>
                                <a:cubicBezTo>
                                  <a:pt x="21219" y="7140"/>
                                  <a:pt x="21226" y="7140"/>
                                  <a:pt x="21226" y="7135"/>
                                </a:cubicBezTo>
                                <a:lnTo>
                                  <a:pt x="21417" y="7026"/>
                                </a:lnTo>
                                <a:lnTo>
                                  <a:pt x="21466" y="7053"/>
                                </a:lnTo>
                                <a:cubicBezTo>
                                  <a:pt x="21480" y="7059"/>
                                  <a:pt x="21494" y="7059"/>
                                  <a:pt x="21501" y="7048"/>
                                </a:cubicBezTo>
                                <a:cubicBezTo>
                                  <a:pt x="21508" y="7037"/>
                                  <a:pt x="21508" y="7026"/>
                                  <a:pt x="21494" y="7020"/>
                                </a:cubicBezTo>
                                <a:lnTo>
                                  <a:pt x="21431" y="6982"/>
                                </a:lnTo>
                                <a:cubicBezTo>
                                  <a:pt x="21424" y="6977"/>
                                  <a:pt x="21410" y="6977"/>
                                  <a:pt x="21395" y="6982"/>
                                </a:cubicBezTo>
                                <a:lnTo>
                                  <a:pt x="21205" y="7091"/>
                                </a:lnTo>
                                <a:lnTo>
                                  <a:pt x="21007" y="6982"/>
                                </a:lnTo>
                                <a:cubicBezTo>
                                  <a:pt x="21000" y="6977"/>
                                  <a:pt x="20986" y="6977"/>
                                  <a:pt x="20972" y="6982"/>
                                </a:cubicBezTo>
                                <a:lnTo>
                                  <a:pt x="20937" y="7004"/>
                                </a:lnTo>
                                <a:cubicBezTo>
                                  <a:pt x="20923" y="7010"/>
                                  <a:pt x="20923" y="7026"/>
                                  <a:pt x="20930" y="7031"/>
                                </a:cubicBezTo>
                                <a:cubicBezTo>
                                  <a:pt x="20951" y="7042"/>
                                  <a:pt x="20972" y="7042"/>
                                  <a:pt x="20979" y="7037"/>
                                </a:cubicBezTo>
                                <a:close/>
                                <a:moveTo>
                                  <a:pt x="19928" y="19352"/>
                                </a:moveTo>
                                <a:cubicBezTo>
                                  <a:pt x="19604" y="19336"/>
                                  <a:pt x="19321" y="19483"/>
                                  <a:pt x="19300" y="19679"/>
                                </a:cubicBezTo>
                                <a:cubicBezTo>
                                  <a:pt x="19279" y="19875"/>
                                  <a:pt x="19533" y="20049"/>
                                  <a:pt x="19865" y="20065"/>
                                </a:cubicBezTo>
                                <a:cubicBezTo>
                                  <a:pt x="20196" y="20082"/>
                                  <a:pt x="20471" y="19935"/>
                                  <a:pt x="20492" y="19739"/>
                                </a:cubicBezTo>
                                <a:cubicBezTo>
                                  <a:pt x="20507" y="19543"/>
                                  <a:pt x="20253" y="19369"/>
                                  <a:pt x="19928" y="19352"/>
                                </a:cubicBezTo>
                                <a:close/>
                                <a:moveTo>
                                  <a:pt x="19879" y="19935"/>
                                </a:moveTo>
                                <a:cubicBezTo>
                                  <a:pt x="19646" y="19924"/>
                                  <a:pt x="19463" y="19810"/>
                                  <a:pt x="19470" y="19684"/>
                                </a:cubicBezTo>
                                <a:cubicBezTo>
                                  <a:pt x="19484" y="19559"/>
                                  <a:pt x="19688" y="19467"/>
                                  <a:pt x="19921" y="19478"/>
                                </a:cubicBezTo>
                                <a:cubicBezTo>
                                  <a:pt x="20154" y="19488"/>
                                  <a:pt x="20337" y="19603"/>
                                  <a:pt x="20330" y="19728"/>
                                </a:cubicBezTo>
                                <a:cubicBezTo>
                                  <a:pt x="20316" y="19853"/>
                                  <a:pt x="20105" y="19946"/>
                                  <a:pt x="19879" y="19935"/>
                                </a:cubicBezTo>
                                <a:close/>
                                <a:moveTo>
                                  <a:pt x="20154" y="19031"/>
                                </a:moveTo>
                                <a:cubicBezTo>
                                  <a:pt x="20175" y="19031"/>
                                  <a:pt x="20203" y="19026"/>
                                  <a:pt x="20217" y="19010"/>
                                </a:cubicBezTo>
                                <a:cubicBezTo>
                                  <a:pt x="20239" y="18993"/>
                                  <a:pt x="20267" y="18988"/>
                                  <a:pt x="20281" y="18988"/>
                                </a:cubicBezTo>
                                <a:cubicBezTo>
                                  <a:pt x="20295" y="18988"/>
                                  <a:pt x="20323" y="18993"/>
                                  <a:pt x="20337" y="19015"/>
                                </a:cubicBezTo>
                                <a:cubicBezTo>
                                  <a:pt x="20366" y="19042"/>
                                  <a:pt x="20415" y="19048"/>
                                  <a:pt x="20450" y="19031"/>
                                </a:cubicBezTo>
                                <a:cubicBezTo>
                                  <a:pt x="20485" y="19010"/>
                                  <a:pt x="20492" y="18971"/>
                                  <a:pt x="20471" y="18944"/>
                                </a:cubicBezTo>
                                <a:cubicBezTo>
                                  <a:pt x="20429" y="18901"/>
                                  <a:pt x="20358" y="18868"/>
                                  <a:pt x="20288" y="18868"/>
                                </a:cubicBezTo>
                                <a:cubicBezTo>
                                  <a:pt x="20217" y="18863"/>
                                  <a:pt x="20147" y="18884"/>
                                  <a:pt x="20090" y="18928"/>
                                </a:cubicBezTo>
                                <a:cubicBezTo>
                                  <a:pt x="20062" y="18955"/>
                                  <a:pt x="20062" y="18993"/>
                                  <a:pt x="20090" y="19020"/>
                                </a:cubicBezTo>
                                <a:cubicBezTo>
                                  <a:pt x="20119" y="19026"/>
                                  <a:pt x="20140" y="19031"/>
                                  <a:pt x="20154" y="19031"/>
                                </a:cubicBezTo>
                                <a:close/>
                                <a:moveTo>
                                  <a:pt x="21360" y="17649"/>
                                </a:moveTo>
                                <a:cubicBezTo>
                                  <a:pt x="21360" y="17616"/>
                                  <a:pt x="21332" y="17584"/>
                                  <a:pt x="21283" y="17578"/>
                                </a:cubicBezTo>
                                <a:cubicBezTo>
                                  <a:pt x="21240" y="17578"/>
                                  <a:pt x="21198" y="17600"/>
                                  <a:pt x="21191" y="17638"/>
                                </a:cubicBezTo>
                                <a:lnTo>
                                  <a:pt x="21156" y="18084"/>
                                </a:lnTo>
                                <a:lnTo>
                                  <a:pt x="20739" y="18063"/>
                                </a:lnTo>
                                <a:cubicBezTo>
                                  <a:pt x="20732" y="18063"/>
                                  <a:pt x="20725" y="18063"/>
                                  <a:pt x="20718" y="18063"/>
                                </a:cubicBezTo>
                                <a:lnTo>
                                  <a:pt x="20732" y="17872"/>
                                </a:lnTo>
                                <a:cubicBezTo>
                                  <a:pt x="20732" y="17839"/>
                                  <a:pt x="20704" y="17807"/>
                                  <a:pt x="20655" y="17801"/>
                                </a:cubicBezTo>
                                <a:cubicBezTo>
                                  <a:pt x="20605" y="17796"/>
                                  <a:pt x="20570" y="17823"/>
                                  <a:pt x="20563" y="17861"/>
                                </a:cubicBezTo>
                                <a:lnTo>
                                  <a:pt x="20542" y="18079"/>
                                </a:lnTo>
                                <a:cubicBezTo>
                                  <a:pt x="20373" y="18117"/>
                                  <a:pt x="20231" y="18226"/>
                                  <a:pt x="20182" y="18362"/>
                                </a:cubicBezTo>
                                <a:cubicBezTo>
                                  <a:pt x="20126" y="18351"/>
                                  <a:pt x="20069" y="18340"/>
                                  <a:pt x="20006" y="18335"/>
                                </a:cubicBezTo>
                                <a:cubicBezTo>
                                  <a:pt x="19942" y="18329"/>
                                  <a:pt x="19886" y="18335"/>
                                  <a:pt x="19822" y="18340"/>
                                </a:cubicBezTo>
                                <a:cubicBezTo>
                                  <a:pt x="19801" y="18199"/>
                                  <a:pt x="19681" y="18079"/>
                                  <a:pt x="19519" y="18024"/>
                                </a:cubicBezTo>
                                <a:lnTo>
                                  <a:pt x="19540" y="17807"/>
                                </a:lnTo>
                                <a:cubicBezTo>
                                  <a:pt x="19540" y="17774"/>
                                  <a:pt x="19512" y="17742"/>
                                  <a:pt x="19463" y="17736"/>
                                </a:cubicBezTo>
                                <a:cubicBezTo>
                                  <a:pt x="19413" y="17731"/>
                                  <a:pt x="19378" y="17758"/>
                                  <a:pt x="19371" y="17796"/>
                                </a:cubicBezTo>
                                <a:lnTo>
                                  <a:pt x="19357" y="17986"/>
                                </a:lnTo>
                                <a:cubicBezTo>
                                  <a:pt x="19350" y="17986"/>
                                  <a:pt x="19343" y="17986"/>
                                  <a:pt x="19336" y="17986"/>
                                </a:cubicBezTo>
                                <a:lnTo>
                                  <a:pt x="18919" y="17965"/>
                                </a:lnTo>
                                <a:lnTo>
                                  <a:pt x="18955" y="17518"/>
                                </a:lnTo>
                                <a:cubicBezTo>
                                  <a:pt x="18955" y="17486"/>
                                  <a:pt x="18926" y="17453"/>
                                  <a:pt x="18877" y="17448"/>
                                </a:cubicBezTo>
                                <a:cubicBezTo>
                                  <a:pt x="18828" y="17442"/>
                                  <a:pt x="18792" y="17469"/>
                                  <a:pt x="18785" y="17507"/>
                                </a:cubicBezTo>
                                <a:lnTo>
                                  <a:pt x="18750" y="17948"/>
                                </a:lnTo>
                                <a:cubicBezTo>
                                  <a:pt x="18454" y="17899"/>
                                  <a:pt x="18242" y="17693"/>
                                  <a:pt x="18263" y="17453"/>
                                </a:cubicBezTo>
                                <a:lnTo>
                                  <a:pt x="18285" y="17186"/>
                                </a:lnTo>
                                <a:cubicBezTo>
                                  <a:pt x="18285" y="17154"/>
                                  <a:pt x="18256" y="17121"/>
                                  <a:pt x="18207" y="17116"/>
                                </a:cubicBezTo>
                                <a:cubicBezTo>
                                  <a:pt x="18165" y="17116"/>
                                  <a:pt x="18122" y="17137"/>
                                  <a:pt x="18115" y="17176"/>
                                </a:cubicBezTo>
                                <a:lnTo>
                                  <a:pt x="18094" y="17442"/>
                                </a:lnTo>
                                <a:cubicBezTo>
                                  <a:pt x="18066" y="17774"/>
                                  <a:pt x="18390" y="18057"/>
                                  <a:pt x="18821" y="18079"/>
                                </a:cubicBezTo>
                                <a:lnTo>
                                  <a:pt x="19321" y="18106"/>
                                </a:lnTo>
                                <a:cubicBezTo>
                                  <a:pt x="19505" y="18117"/>
                                  <a:pt x="19646" y="18231"/>
                                  <a:pt x="19660" y="18367"/>
                                </a:cubicBezTo>
                                <a:cubicBezTo>
                                  <a:pt x="19554" y="18400"/>
                                  <a:pt x="19463" y="18444"/>
                                  <a:pt x="19378" y="18503"/>
                                </a:cubicBezTo>
                                <a:cubicBezTo>
                                  <a:pt x="19321" y="18444"/>
                                  <a:pt x="19223" y="18395"/>
                                  <a:pt x="19068" y="18384"/>
                                </a:cubicBezTo>
                                <a:cubicBezTo>
                                  <a:pt x="18835" y="18373"/>
                                  <a:pt x="18588" y="18547"/>
                                  <a:pt x="18560" y="18569"/>
                                </a:cubicBezTo>
                                <a:cubicBezTo>
                                  <a:pt x="18531" y="18590"/>
                                  <a:pt x="18524" y="18629"/>
                                  <a:pt x="18553" y="18656"/>
                                </a:cubicBezTo>
                                <a:cubicBezTo>
                                  <a:pt x="18574" y="18678"/>
                                  <a:pt x="18792" y="18879"/>
                                  <a:pt x="19025" y="18890"/>
                                </a:cubicBezTo>
                                <a:cubicBezTo>
                                  <a:pt x="19039" y="18890"/>
                                  <a:pt x="19060" y="18890"/>
                                  <a:pt x="19075" y="18890"/>
                                </a:cubicBezTo>
                                <a:cubicBezTo>
                                  <a:pt x="19075" y="18895"/>
                                  <a:pt x="19075" y="18895"/>
                                  <a:pt x="19068" y="18901"/>
                                </a:cubicBezTo>
                                <a:lnTo>
                                  <a:pt x="18934" y="19401"/>
                                </a:lnTo>
                                <a:cubicBezTo>
                                  <a:pt x="18919" y="19439"/>
                                  <a:pt x="18919" y="19472"/>
                                  <a:pt x="18919" y="19510"/>
                                </a:cubicBezTo>
                                <a:cubicBezTo>
                                  <a:pt x="18673" y="19494"/>
                                  <a:pt x="18419" y="19488"/>
                                  <a:pt x="18158" y="19483"/>
                                </a:cubicBezTo>
                                <a:cubicBezTo>
                                  <a:pt x="17981" y="19483"/>
                                  <a:pt x="17812" y="19527"/>
                                  <a:pt x="17685" y="19597"/>
                                </a:cubicBezTo>
                                <a:lnTo>
                                  <a:pt x="17579" y="19505"/>
                                </a:lnTo>
                                <a:cubicBezTo>
                                  <a:pt x="17551" y="19478"/>
                                  <a:pt x="17494" y="19478"/>
                                  <a:pt x="17459" y="19499"/>
                                </a:cubicBezTo>
                                <a:cubicBezTo>
                                  <a:pt x="17424" y="19521"/>
                                  <a:pt x="17424" y="19565"/>
                                  <a:pt x="17452" y="19592"/>
                                </a:cubicBezTo>
                                <a:lnTo>
                                  <a:pt x="17565" y="19690"/>
                                </a:lnTo>
                                <a:cubicBezTo>
                                  <a:pt x="17473" y="19777"/>
                                  <a:pt x="17424" y="19886"/>
                                  <a:pt x="17438" y="19995"/>
                                </a:cubicBezTo>
                                <a:cubicBezTo>
                                  <a:pt x="17452" y="20207"/>
                                  <a:pt x="17473" y="20561"/>
                                  <a:pt x="17487" y="20746"/>
                                </a:cubicBezTo>
                                <a:cubicBezTo>
                                  <a:pt x="17494" y="20849"/>
                                  <a:pt x="17600" y="20931"/>
                                  <a:pt x="17727" y="20936"/>
                                </a:cubicBezTo>
                                <a:cubicBezTo>
                                  <a:pt x="17727" y="20936"/>
                                  <a:pt x="17727" y="20936"/>
                                  <a:pt x="17734" y="20936"/>
                                </a:cubicBezTo>
                                <a:lnTo>
                                  <a:pt x="17812" y="20942"/>
                                </a:lnTo>
                                <a:cubicBezTo>
                                  <a:pt x="17882" y="20942"/>
                                  <a:pt x="17953" y="20925"/>
                                  <a:pt x="18002" y="20887"/>
                                </a:cubicBezTo>
                                <a:cubicBezTo>
                                  <a:pt x="18052" y="20849"/>
                                  <a:pt x="18080" y="20795"/>
                                  <a:pt x="18080" y="20740"/>
                                </a:cubicBezTo>
                                <a:lnTo>
                                  <a:pt x="18080" y="20675"/>
                                </a:lnTo>
                                <a:cubicBezTo>
                                  <a:pt x="18080" y="20675"/>
                                  <a:pt x="18080" y="20669"/>
                                  <a:pt x="18080" y="20664"/>
                                </a:cubicBezTo>
                                <a:cubicBezTo>
                                  <a:pt x="18080" y="20610"/>
                                  <a:pt x="18108" y="20566"/>
                                  <a:pt x="18158" y="20528"/>
                                </a:cubicBezTo>
                                <a:cubicBezTo>
                                  <a:pt x="18214" y="20484"/>
                                  <a:pt x="18292" y="20468"/>
                                  <a:pt x="18369" y="20468"/>
                                </a:cubicBezTo>
                                <a:cubicBezTo>
                                  <a:pt x="18595" y="20473"/>
                                  <a:pt x="18821" y="20484"/>
                                  <a:pt x="19039" y="20501"/>
                                </a:cubicBezTo>
                                <a:cubicBezTo>
                                  <a:pt x="19117" y="20506"/>
                                  <a:pt x="19195" y="20539"/>
                                  <a:pt x="19237" y="20582"/>
                                </a:cubicBezTo>
                                <a:cubicBezTo>
                                  <a:pt x="19279" y="20626"/>
                                  <a:pt x="19300" y="20675"/>
                                  <a:pt x="19286" y="20729"/>
                                </a:cubicBezTo>
                                <a:lnTo>
                                  <a:pt x="19272" y="20795"/>
                                </a:lnTo>
                                <a:cubicBezTo>
                                  <a:pt x="19265" y="20849"/>
                                  <a:pt x="19279" y="20903"/>
                                  <a:pt x="19329" y="20947"/>
                                </a:cubicBezTo>
                                <a:cubicBezTo>
                                  <a:pt x="19371" y="20990"/>
                                  <a:pt x="19441" y="21018"/>
                                  <a:pt x="19512" y="21023"/>
                                </a:cubicBezTo>
                                <a:lnTo>
                                  <a:pt x="19590" y="21029"/>
                                </a:lnTo>
                                <a:cubicBezTo>
                                  <a:pt x="19590" y="21029"/>
                                  <a:pt x="19590" y="21029"/>
                                  <a:pt x="19597" y="21029"/>
                                </a:cubicBezTo>
                                <a:cubicBezTo>
                                  <a:pt x="19731" y="21034"/>
                                  <a:pt x="19844" y="20969"/>
                                  <a:pt x="19872" y="20865"/>
                                </a:cubicBezTo>
                                <a:cubicBezTo>
                                  <a:pt x="19879" y="20838"/>
                                  <a:pt x="19886" y="20816"/>
                                  <a:pt x="19886" y="20795"/>
                                </a:cubicBezTo>
                                <a:lnTo>
                                  <a:pt x="20027" y="20212"/>
                                </a:lnTo>
                                <a:cubicBezTo>
                                  <a:pt x="20260" y="20190"/>
                                  <a:pt x="20471" y="20114"/>
                                  <a:pt x="20627" y="19989"/>
                                </a:cubicBezTo>
                                <a:cubicBezTo>
                                  <a:pt x="20796" y="19853"/>
                                  <a:pt x="20888" y="19673"/>
                                  <a:pt x="20866" y="19499"/>
                                </a:cubicBezTo>
                                <a:lnTo>
                                  <a:pt x="20824" y="18993"/>
                                </a:lnTo>
                                <a:cubicBezTo>
                                  <a:pt x="20824" y="18988"/>
                                  <a:pt x="20824" y="18982"/>
                                  <a:pt x="20824" y="18982"/>
                                </a:cubicBezTo>
                                <a:cubicBezTo>
                                  <a:pt x="20838" y="18982"/>
                                  <a:pt x="20859" y="18988"/>
                                  <a:pt x="20873" y="18988"/>
                                </a:cubicBezTo>
                                <a:cubicBezTo>
                                  <a:pt x="21106" y="18999"/>
                                  <a:pt x="21353" y="18824"/>
                                  <a:pt x="21381" y="18803"/>
                                </a:cubicBezTo>
                                <a:cubicBezTo>
                                  <a:pt x="21410" y="18781"/>
                                  <a:pt x="21417" y="18743"/>
                                  <a:pt x="21388" y="18716"/>
                                </a:cubicBezTo>
                                <a:cubicBezTo>
                                  <a:pt x="21367" y="18694"/>
                                  <a:pt x="21149" y="18493"/>
                                  <a:pt x="20916" y="18482"/>
                                </a:cubicBezTo>
                                <a:cubicBezTo>
                                  <a:pt x="20761" y="18476"/>
                                  <a:pt x="20655" y="18514"/>
                                  <a:pt x="20591" y="18569"/>
                                </a:cubicBezTo>
                                <a:cubicBezTo>
                                  <a:pt x="20521" y="18503"/>
                                  <a:pt x="20429" y="18449"/>
                                  <a:pt x="20337" y="18405"/>
                                </a:cubicBezTo>
                                <a:cubicBezTo>
                                  <a:pt x="20373" y="18269"/>
                                  <a:pt x="20535" y="18171"/>
                                  <a:pt x="20718" y="18182"/>
                                </a:cubicBezTo>
                                <a:lnTo>
                                  <a:pt x="21219" y="18210"/>
                                </a:lnTo>
                                <a:cubicBezTo>
                                  <a:pt x="21346" y="18215"/>
                                  <a:pt x="21473" y="18199"/>
                                  <a:pt x="21579" y="18161"/>
                                </a:cubicBezTo>
                                <a:lnTo>
                                  <a:pt x="21579" y="18019"/>
                                </a:lnTo>
                                <a:cubicBezTo>
                                  <a:pt x="21501" y="18057"/>
                                  <a:pt x="21410" y="18079"/>
                                  <a:pt x="21311" y="18084"/>
                                </a:cubicBezTo>
                                <a:lnTo>
                                  <a:pt x="21360" y="17649"/>
                                </a:lnTo>
                                <a:close/>
                                <a:moveTo>
                                  <a:pt x="19046" y="18781"/>
                                </a:moveTo>
                                <a:cubicBezTo>
                                  <a:pt x="18941" y="18776"/>
                                  <a:pt x="18821" y="18699"/>
                                  <a:pt x="18743" y="18639"/>
                                </a:cubicBezTo>
                                <a:cubicBezTo>
                                  <a:pt x="18828" y="18590"/>
                                  <a:pt x="18962" y="18525"/>
                                  <a:pt x="19068" y="18531"/>
                                </a:cubicBezTo>
                                <a:cubicBezTo>
                                  <a:pt x="19173" y="18536"/>
                                  <a:pt x="19244" y="18569"/>
                                  <a:pt x="19272" y="18618"/>
                                </a:cubicBezTo>
                                <a:cubicBezTo>
                                  <a:pt x="19223" y="18667"/>
                                  <a:pt x="19180" y="18721"/>
                                  <a:pt x="19145" y="18776"/>
                                </a:cubicBezTo>
                                <a:cubicBezTo>
                                  <a:pt x="19117" y="18781"/>
                                  <a:pt x="19082" y="18781"/>
                                  <a:pt x="19046" y="18781"/>
                                </a:cubicBezTo>
                                <a:close/>
                                <a:moveTo>
                                  <a:pt x="19738" y="20795"/>
                                </a:moveTo>
                                <a:cubicBezTo>
                                  <a:pt x="19731" y="20816"/>
                                  <a:pt x="19724" y="20838"/>
                                  <a:pt x="19724" y="20865"/>
                                </a:cubicBezTo>
                                <a:cubicBezTo>
                                  <a:pt x="19717" y="20903"/>
                                  <a:pt x="19667" y="20925"/>
                                  <a:pt x="19625" y="20925"/>
                                </a:cubicBezTo>
                                <a:lnTo>
                                  <a:pt x="19547" y="20920"/>
                                </a:lnTo>
                                <a:cubicBezTo>
                                  <a:pt x="19519" y="20920"/>
                                  <a:pt x="19498" y="20909"/>
                                  <a:pt x="19484" y="20893"/>
                                </a:cubicBezTo>
                                <a:cubicBezTo>
                                  <a:pt x="19470" y="20876"/>
                                  <a:pt x="19463" y="20854"/>
                                  <a:pt x="19463" y="20838"/>
                                </a:cubicBezTo>
                                <a:lnTo>
                                  <a:pt x="19477" y="20773"/>
                                </a:lnTo>
                                <a:cubicBezTo>
                                  <a:pt x="19491" y="20686"/>
                                  <a:pt x="19463" y="20599"/>
                                  <a:pt x="19392" y="20533"/>
                                </a:cubicBezTo>
                                <a:cubicBezTo>
                                  <a:pt x="19314" y="20457"/>
                                  <a:pt x="19202" y="20414"/>
                                  <a:pt x="19075" y="20403"/>
                                </a:cubicBezTo>
                                <a:cubicBezTo>
                                  <a:pt x="18856" y="20386"/>
                                  <a:pt x="18623" y="20376"/>
                                  <a:pt x="18397" y="20370"/>
                                </a:cubicBezTo>
                                <a:cubicBezTo>
                                  <a:pt x="18270" y="20365"/>
                                  <a:pt x="18150" y="20403"/>
                                  <a:pt x="18066" y="20468"/>
                                </a:cubicBezTo>
                                <a:cubicBezTo>
                                  <a:pt x="17981" y="20528"/>
                                  <a:pt x="17939" y="20610"/>
                                  <a:pt x="17939" y="20697"/>
                                </a:cubicBezTo>
                                <a:cubicBezTo>
                                  <a:pt x="17939" y="20697"/>
                                  <a:pt x="17939" y="20702"/>
                                  <a:pt x="17939" y="20702"/>
                                </a:cubicBezTo>
                                <a:lnTo>
                                  <a:pt x="17939" y="20773"/>
                                </a:lnTo>
                                <a:cubicBezTo>
                                  <a:pt x="17939" y="20795"/>
                                  <a:pt x="17932" y="20811"/>
                                  <a:pt x="17911" y="20827"/>
                                </a:cubicBezTo>
                                <a:cubicBezTo>
                                  <a:pt x="17889" y="20844"/>
                                  <a:pt x="17868" y="20849"/>
                                  <a:pt x="17840" y="20849"/>
                                </a:cubicBezTo>
                                <a:lnTo>
                                  <a:pt x="17763" y="20844"/>
                                </a:lnTo>
                                <a:cubicBezTo>
                                  <a:pt x="17713" y="20844"/>
                                  <a:pt x="17678" y="20811"/>
                                  <a:pt x="17671" y="20773"/>
                                </a:cubicBezTo>
                                <a:cubicBezTo>
                                  <a:pt x="17657" y="20588"/>
                                  <a:pt x="17636" y="20234"/>
                                  <a:pt x="17621" y="20022"/>
                                </a:cubicBezTo>
                                <a:cubicBezTo>
                                  <a:pt x="17614" y="19935"/>
                                  <a:pt x="17657" y="19853"/>
                                  <a:pt x="17741" y="19782"/>
                                </a:cubicBezTo>
                                <a:cubicBezTo>
                                  <a:pt x="17847" y="19695"/>
                                  <a:pt x="18009" y="19646"/>
                                  <a:pt x="18179" y="19646"/>
                                </a:cubicBezTo>
                                <a:cubicBezTo>
                                  <a:pt x="18447" y="19646"/>
                                  <a:pt x="18708" y="19657"/>
                                  <a:pt x="18955" y="19673"/>
                                </a:cubicBezTo>
                                <a:cubicBezTo>
                                  <a:pt x="18976" y="19766"/>
                                  <a:pt x="19032" y="19864"/>
                                  <a:pt x="19110" y="19946"/>
                                </a:cubicBezTo>
                                <a:cubicBezTo>
                                  <a:pt x="19279" y="20125"/>
                                  <a:pt x="19554" y="20234"/>
                                  <a:pt x="19858" y="20250"/>
                                </a:cubicBezTo>
                                <a:cubicBezTo>
                                  <a:pt x="19858" y="20250"/>
                                  <a:pt x="19858" y="20250"/>
                                  <a:pt x="19858" y="20250"/>
                                </a:cubicBezTo>
                                <a:cubicBezTo>
                                  <a:pt x="19865" y="20250"/>
                                  <a:pt x="19872" y="20250"/>
                                  <a:pt x="19879" y="20250"/>
                                </a:cubicBezTo>
                                <a:lnTo>
                                  <a:pt x="19738" y="20795"/>
                                </a:lnTo>
                                <a:close/>
                                <a:moveTo>
                                  <a:pt x="20916" y="18623"/>
                                </a:moveTo>
                                <a:cubicBezTo>
                                  <a:pt x="21022" y="18629"/>
                                  <a:pt x="21141" y="18705"/>
                                  <a:pt x="21219" y="18765"/>
                                </a:cubicBezTo>
                                <a:cubicBezTo>
                                  <a:pt x="21134" y="18814"/>
                                  <a:pt x="21000" y="18879"/>
                                  <a:pt x="20895" y="18873"/>
                                </a:cubicBezTo>
                                <a:cubicBezTo>
                                  <a:pt x="20859" y="18873"/>
                                  <a:pt x="20824" y="18868"/>
                                  <a:pt x="20796" y="18857"/>
                                </a:cubicBezTo>
                                <a:cubicBezTo>
                                  <a:pt x="20775" y="18797"/>
                                  <a:pt x="20739" y="18737"/>
                                  <a:pt x="20697" y="18683"/>
                                </a:cubicBezTo>
                                <a:cubicBezTo>
                                  <a:pt x="20739" y="18639"/>
                                  <a:pt x="20810" y="18618"/>
                                  <a:pt x="20916" y="18623"/>
                                </a:cubicBezTo>
                                <a:close/>
                                <a:moveTo>
                                  <a:pt x="20669" y="19020"/>
                                </a:moveTo>
                                <a:lnTo>
                                  <a:pt x="20711" y="19527"/>
                                </a:lnTo>
                                <a:cubicBezTo>
                                  <a:pt x="20725" y="19668"/>
                                  <a:pt x="20655" y="19810"/>
                                  <a:pt x="20521" y="19918"/>
                                </a:cubicBezTo>
                                <a:cubicBezTo>
                                  <a:pt x="20351" y="20049"/>
                                  <a:pt x="20112" y="20120"/>
                                  <a:pt x="19858" y="20103"/>
                                </a:cubicBezTo>
                                <a:cubicBezTo>
                                  <a:pt x="19858" y="20103"/>
                                  <a:pt x="19858" y="20103"/>
                                  <a:pt x="19858" y="20103"/>
                                </a:cubicBezTo>
                                <a:cubicBezTo>
                                  <a:pt x="19604" y="20093"/>
                                  <a:pt x="19378" y="20000"/>
                                  <a:pt x="19230" y="19848"/>
                                </a:cubicBezTo>
                                <a:cubicBezTo>
                                  <a:pt x="19110" y="19722"/>
                                  <a:pt x="19068" y="19576"/>
                                  <a:pt x="19110" y="19445"/>
                                </a:cubicBezTo>
                                <a:lnTo>
                                  <a:pt x="19244" y="18944"/>
                                </a:lnTo>
                                <a:cubicBezTo>
                                  <a:pt x="19329" y="18656"/>
                                  <a:pt x="19653" y="18449"/>
                                  <a:pt x="20006" y="18465"/>
                                </a:cubicBezTo>
                                <a:cubicBezTo>
                                  <a:pt x="20351" y="18487"/>
                                  <a:pt x="20634" y="18727"/>
                                  <a:pt x="20669" y="19020"/>
                                </a:cubicBezTo>
                                <a:close/>
                                <a:moveTo>
                                  <a:pt x="21501" y="11679"/>
                                </a:moveTo>
                                <a:cubicBezTo>
                                  <a:pt x="21473" y="11663"/>
                                  <a:pt x="21438" y="11668"/>
                                  <a:pt x="21417" y="11690"/>
                                </a:cubicBezTo>
                                <a:cubicBezTo>
                                  <a:pt x="21395" y="11712"/>
                                  <a:pt x="21402" y="11739"/>
                                  <a:pt x="21431" y="11755"/>
                                </a:cubicBezTo>
                                <a:cubicBezTo>
                                  <a:pt x="21480" y="11782"/>
                                  <a:pt x="21487" y="11799"/>
                                  <a:pt x="21487" y="11815"/>
                                </a:cubicBezTo>
                                <a:cubicBezTo>
                                  <a:pt x="21487" y="11848"/>
                                  <a:pt x="21452" y="11864"/>
                                  <a:pt x="21381" y="11897"/>
                                </a:cubicBezTo>
                                <a:cubicBezTo>
                                  <a:pt x="21311" y="11929"/>
                                  <a:pt x="21219" y="11973"/>
                                  <a:pt x="21219" y="12060"/>
                                </a:cubicBezTo>
                                <a:cubicBezTo>
                                  <a:pt x="21219" y="12087"/>
                                  <a:pt x="21247" y="12109"/>
                                  <a:pt x="21283" y="12109"/>
                                </a:cubicBezTo>
                                <a:cubicBezTo>
                                  <a:pt x="21283" y="12109"/>
                                  <a:pt x="21283" y="12109"/>
                                  <a:pt x="21283" y="12109"/>
                                </a:cubicBezTo>
                                <a:cubicBezTo>
                                  <a:pt x="21318" y="12109"/>
                                  <a:pt x="21346" y="12087"/>
                                  <a:pt x="21346" y="12060"/>
                                </a:cubicBezTo>
                                <a:cubicBezTo>
                                  <a:pt x="21346" y="12027"/>
                                  <a:pt x="21381" y="12011"/>
                                  <a:pt x="21452" y="11978"/>
                                </a:cubicBezTo>
                                <a:cubicBezTo>
                                  <a:pt x="21501" y="11956"/>
                                  <a:pt x="21558" y="11929"/>
                                  <a:pt x="21593" y="11886"/>
                                </a:cubicBezTo>
                                <a:lnTo>
                                  <a:pt x="21593" y="11750"/>
                                </a:lnTo>
                                <a:cubicBezTo>
                                  <a:pt x="21565" y="11717"/>
                                  <a:pt x="21529" y="11695"/>
                                  <a:pt x="21501" y="11679"/>
                                </a:cubicBezTo>
                                <a:close/>
                                <a:moveTo>
                                  <a:pt x="21367" y="4490"/>
                                </a:moveTo>
                                <a:cubicBezTo>
                                  <a:pt x="21346" y="4506"/>
                                  <a:pt x="21346" y="4528"/>
                                  <a:pt x="21367" y="4544"/>
                                </a:cubicBezTo>
                                <a:lnTo>
                                  <a:pt x="21593" y="4718"/>
                                </a:lnTo>
                                <a:lnTo>
                                  <a:pt x="21593" y="4604"/>
                                </a:lnTo>
                                <a:lnTo>
                                  <a:pt x="21445" y="4490"/>
                                </a:lnTo>
                                <a:cubicBezTo>
                                  <a:pt x="21417" y="4473"/>
                                  <a:pt x="21388" y="4473"/>
                                  <a:pt x="21367" y="4490"/>
                                </a:cubicBezTo>
                                <a:close/>
                                <a:moveTo>
                                  <a:pt x="21438" y="6514"/>
                                </a:moveTo>
                                <a:cubicBezTo>
                                  <a:pt x="21438" y="6471"/>
                                  <a:pt x="21402" y="6433"/>
                                  <a:pt x="21353" y="6416"/>
                                </a:cubicBezTo>
                                <a:cubicBezTo>
                                  <a:pt x="21353" y="6411"/>
                                  <a:pt x="21353" y="6405"/>
                                  <a:pt x="21353" y="6395"/>
                                </a:cubicBezTo>
                                <a:cubicBezTo>
                                  <a:pt x="21353" y="6335"/>
                                  <a:pt x="21290" y="6286"/>
                                  <a:pt x="21212" y="6286"/>
                                </a:cubicBezTo>
                                <a:cubicBezTo>
                                  <a:pt x="21134" y="6286"/>
                                  <a:pt x="21071" y="6335"/>
                                  <a:pt x="21071" y="6395"/>
                                </a:cubicBezTo>
                                <a:cubicBezTo>
                                  <a:pt x="21071" y="6400"/>
                                  <a:pt x="21071" y="6405"/>
                                  <a:pt x="21071" y="6416"/>
                                </a:cubicBezTo>
                                <a:cubicBezTo>
                                  <a:pt x="21022" y="6433"/>
                                  <a:pt x="20986" y="6471"/>
                                  <a:pt x="20986" y="6514"/>
                                </a:cubicBezTo>
                                <a:lnTo>
                                  <a:pt x="20986" y="6563"/>
                                </a:lnTo>
                                <a:cubicBezTo>
                                  <a:pt x="20725" y="6634"/>
                                  <a:pt x="20535" y="6824"/>
                                  <a:pt x="20535" y="7053"/>
                                </a:cubicBezTo>
                                <a:cubicBezTo>
                                  <a:pt x="20535" y="7341"/>
                                  <a:pt x="20838" y="7570"/>
                                  <a:pt x="21205" y="7570"/>
                                </a:cubicBezTo>
                                <a:cubicBezTo>
                                  <a:pt x="21346" y="7570"/>
                                  <a:pt x="21473" y="7537"/>
                                  <a:pt x="21579" y="7483"/>
                                </a:cubicBezTo>
                                <a:lnTo>
                                  <a:pt x="21579" y="7429"/>
                                </a:lnTo>
                                <a:cubicBezTo>
                                  <a:pt x="21473" y="7488"/>
                                  <a:pt x="21346" y="7532"/>
                                  <a:pt x="21205" y="7532"/>
                                </a:cubicBezTo>
                                <a:cubicBezTo>
                                  <a:pt x="20951" y="7532"/>
                                  <a:pt x="20732" y="7412"/>
                                  <a:pt x="20634" y="7244"/>
                                </a:cubicBezTo>
                                <a:lnTo>
                                  <a:pt x="20775" y="7244"/>
                                </a:lnTo>
                                <a:cubicBezTo>
                                  <a:pt x="20789" y="7244"/>
                                  <a:pt x="20803" y="7233"/>
                                  <a:pt x="20803" y="7222"/>
                                </a:cubicBezTo>
                                <a:cubicBezTo>
                                  <a:pt x="20803" y="7211"/>
                                  <a:pt x="20789" y="7200"/>
                                  <a:pt x="20775" y="7200"/>
                                </a:cubicBezTo>
                                <a:lnTo>
                                  <a:pt x="20612" y="7200"/>
                                </a:lnTo>
                                <a:cubicBezTo>
                                  <a:pt x="20591" y="7156"/>
                                  <a:pt x="20584" y="7107"/>
                                  <a:pt x="20584" y="7059"/>
                                </a:cubicBezTo>
                                <a:cubicBezTo>
                                  <a:pt x="20584" y="7053"/>
                                  <a:pt x="20584" y="7042"/>
                                  <a:pt x="20584" y="7037"/>
                                </a:cubicBezTo>
                                <a:lnTo>
                                  <a:pt x="20761" y="7135"/>
                                </a:lnTo>
                                <a:cubicBezTo>
                                  <a:pt x="20768" y="7135"/>
                                  <a:pt x="20768" y="7140"/>
                                  <a:pt x="20775" y="7140"/>
                                </a:cubicBezTo>
                                <a:cubicBezTo>
                                  <a:pt x="20782" y="7140"/>
                                  <a:pt x="20789" y="7140"/>
                                  <a:pt x="20789" y="7135"/>
                                </a:cubicBezTo>
                                <a:lnTo>
                                  <a:pt x="20880" y="7086"/>
                                </a:lnTo>
                                <a:cubicBezTo>
                                  <a:pt x="20895" y="7080"/>
                                  <a:pt x="20895" y="7064"/>
                                  <a:pt x="20888" y="7059"/>
                                </a:cubicBezTo>
                                <a:cubicBezTo>
                                  <a:pt x="20880" y="7053"/>
                                  <a:pt x="20859" y="7048"/>
                                  <a:pt x="20852" y="7053"/>
                                </a:cubicBezTo>
                                <a:lnTo>
                                  <a:pt x="20775" y="7097"/>
                                </a:lnTo>
                                <a:lnTo>
                                  <a:pt x="20584" y="6993"/>
                                </a:lnTo>
                                <a:cubicBezTo>
                                  <a:pt x="20591" y="6971"/>
                                  <a:pt x="20598" y="6944"/>
                                  <a:pt x="20605" y="6922"/>
                                </a:cubicBezTo>
                                <a:lnTo>
                                  <a:pt x="21515" y="6922"/>
                                </a:lnTo>
                                <a:cubicBezTo>
                                  <a:pt x="21529" y="6922"/>
                                  <a:pt x="21544" y="6912"/>
                                  <a:pt x="21544" y="6901"/>
                                </a:cubicBezTo>
                                <a:cubicBezTo>
                                  <a:pt x="21544" y="6890"/>
                                  <a:pt x="21529" y="6879"/>
                                  <a:pt x="21515" y="6879"/>
                                </a:cubicBezTo>
                                <a:lnTo>
                                  <a:pt x="20619" y="6879"/>
                                </a:lnTo>
                                <a:cubicBezTo>
                                  <a:pt x="20711" y="6710"/>
                                  <a:pt x="20930" y="6590"/>
                                  <a:pt x="21191" y="6590"/>
                                </a:cubicBezTo>
                                <a:cubicBezTo>
                                  <a:pt x="21332" y="6590"/>
                                  <a:pt x="21466" y="6629"/>
                                  <a:pt x="21565" y="6694"/>
                                </a:cubicBezTo>
                                <a:lnTo>
                                  <a:pt x="21565" y="6639"/>
                                </a:lnTo>
                                <a:cubicBezTo>
                                  <a:pt x="21515" y="6612"/>
                                  <a:pt x="21466" y="6596"/>
                                  <a:pt x="21410" y="6580"/>
                                </a:cubicBezTo>
                                <a:lnTo>
                                  <a:pt x="21410" y="6514"/>
                                </a:lnTo>
                                <a:close/>
                                <a:moveTo>
                                  <a:pt x="21212" y="6329"/>
                                </a:moveTo>
                                <a:cubicBezTo>
                                  <a:pt x="21261" y="6329"/>
                                  <a:pt x="21297" y="6356"/>
                                  <a:pt x="21297" y="6395"/>
                                </a:cubicBezTo>
                                <a:cubicBezTo>
                                  <a:pt x="21297" y="6400"/>
                                  <a:pt x="21297" y="6400"/>
                                  <a:pt x="21297" y="6405"/>
                                </a:cubicBezTo>
                                <a:cubicBezTo>
                                  <a:pt x="21297" y="6405"/>
                                  <a:pt x="21297" y="6405"/>
                                  <a:pt x="21297" y="6405"/>
                                </a:cubicBezTo>
                                <a:lnTo>
                                  <a:pt x="21134" y="6405"/>
                                </a:lnTo>
                                <a:cubicBezTo>
                                  <a:pt x="21134" y="6405"/>
                                  <a:pt x="21134" y="6405"/>
                                  <a:pt x="21134" y="6405"/>
                                </a:cubicBezTo>
                                <a:cubicBezTo>
                                  <a:pt x="21134" y="6400"/>
                                  <a:pt x="21134" y="6400"/>
                                  <a:pt x="21134" y="6395"/>
                                </a:cubicBezTo>
                                <a:cubicBezTo>
                                  <a:pt x="21127" y="6356"/>
                                  <a:pt x="21170" y="6329"/>
                                  <a:pt x="21212" y="6329"/>
                                </a:cubicBezTo>
                                <a:close/>
                                <a:moveTo>
                                  <a:pt x="21381" y="6552"/>
                                </a:moveTo>
                                <a:cubicBezTo>
                                  <a:pt x="21325" y="6541"/>
                                  <a:pt x="21268" y="6536"/>
                                  <a:pt x="21212" y="6536"/>
                                </a:cubicBezTo>
                                <a:cubicBezTo>
                                  <a:pt x="21156" y="6536"/>
                                  <a:pt x="21099" y="6541"/>
                                  <a:pt x="21043" y="6552"/>
                                </a:cubicBezTo>
                                <a:lnTo>
                                  <a:pt x="21043" y="6514"/>
                                </a:lnTo>
                                <a:cubicBezTo>
                                  <a:pt x="21043" y="6476"/>
                                  <a:pt x="21078" y="6449"/>
                                  <a:pt x="21127" y="6449"/>
                                </a:cubicBezTo>
                                <a:lnTo>
                                  <a:pt x="21290" y="6449"/>
                                </a:lnTo>
                                <a:cubicBezTo>
                                  <a:pt x="21339" y="6449"/>
                                  <a:pt x="21374" y="6476"/>
                                  <a:pt x="21374" y="6514"/>
                                </a:cubicBezTo>
                                <a:lnTo>
                                  <a:pt x="21374" y="6552"/>
                                </a:lnTo>
                                <a:close/>
                                <a:moveTo>
                                  <a:pt x="21501" y="3886"/>
                                </a:moveTo>
                                <a:cubicBezTo>
                                  <a:pt x="21508" y="3918"/>
                                  <a:pt x="21544" y="3940"/>
                                  <a:pt x="21586" y="3940"/>
                                </a:cubicBezTo>
                                <a:cubicBezTo>
                                  <a:pt x="21586" y="3940"/>
                                  <a:pt x="21593" y="3940"/>
                                  <a:pt x="21593" y="3940"/>
                                </a:cubicBezTo>
                                <a:lnTo>
                                  <a:pt x="21593" y="3804"/>
                                </a:lnTo>
                                <a:cubicBezTo>
                                  <a:pt x="21586" y="3804"/>
                                  <a:pt x="21579" y="3804"/>
                                  <a:pt x="21572" y="3810"/>
                                </a:cubicBezTo>
                                <a:cubicBezTo>
                                  <a:pt x="21522" y="3815"/>
                                  <a:pt x="21494" y="3848"/>
                                  <a:pt x="21501" y="3886"/>
                                </a:cubicBezTo>
                                <a:close/>
                                <a:moveTo>
                                  <a:pt x="19498" y="18999"/>
                                </a:moveTo>
                                <a:cubicBezTo>
                                  <a:pt x="19519" y="18999"/>
                                  <a:pt x="19547" y="18993"/>
                                  <a:pt x="19561" y="18977"/>
                                </a:cubicBezTo>
                                <a:cubicBezTo>
                                  <a:pt x="19582" y="18961"/>
                                  <a:pt x="19611" y="18955"/>
                                  <a:pt x="19625" y="18955"/>
                                </a:cubicBezTo>
                                <a:cubicBezTo>
                                  <a:pt x="19639" y="18955"/>
                                  <a:pt x="19667" y="18961"/>
                                  <a:pt x="19681" y="18982"/>
                                </a:cubicBezTo>
                                <a:cubicBezTo>
                                  <a:pt x="19709" y="19010"/>
                                  <a:pt x="19759" y="19015"/>
                                  <a:pt x="19794" y="18999"/>
                                </a:cubicBezTo>
                                <a:cubicBezTo>
                                  <a:pt x="19829" y="18977"/>
                                  <a:pt x="19836" y="18939"/>
                                  <a:pt x="19815" y="18912"/>
                                </a:cubicBezTo>
                                <a:cubicBezTo>
                                  <a:pt x="19773" y="18868"/>
                                  <a:pt x="19702" y="18835"/>
                                  <a:pt x="19632" y="18835"/>
                                </a:cubicBezTo>
                                <a:cubicBezTo>
                                  <a:pt x="19561" y="18830"/>
                                  <a:pt x="19491" y="18852"/>
                                  <a:pt x="19434" y="18895"/>
                                </a:cubicBezTo>
                                <a:cubicBezTo>
                                  <a:pt x="19406" y="18922"/>
                                  <a:pt x="19406" y="18961"/>
                                  <a:pt x="19434" y="18988"/>
                                </a:cubicBezTo>
                                <a:cubicBezTo>
                                  <a:pt x="19463" y="18993"/>
                                  <a:pt x="19484" y="18999"/>
                                  <a:pt x="19498" y="18999"/>
                                </a:cubicBezTo>
                                <a:close/>
                                <a:moveTo>
                                  <a:pt x="21438" y="2514"/>
                                </a:moveTo>
                                <a:cubicBezTo>
                                  <a:pt x="21438" y="2514"/>
                                  <a:pt x="21438" y="2520"/>
                                  <a:pt x="21438" y="2514"/>
                                </a:cubicBezTo>
                                <a:cubicBezTo>
                                  <a:pt x="21438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0"/>
                                  <a:pt x="21431" y="2520"/>
                                  <a:pt x="21431" y="2520"/>
                                </a:cubicBezTo>
                                <a:cubicBezTo>
                                  <a:pt x="21431" y="2525"/>
                                  <a:pt x="21431" y="2525"/>
                                  <a:pt x="21424" y="2531"/>
                                </a:cubicBezTo>
                                <a:cubicBezTo>
                                  <a:pt x="21424" y="2531"/>
                                  <a:pt x="21424" y="2531"/>
                                  <a:pt x="21424" y="2536"/>
                                </a:cubicBezTo>
                                <a:cubicBezTo>
                                  <a:pt x="21424" y="2541"/>
                                  <a:pt x="21424" y="2541"/>
                                  <a:pt x="21424" y="2547"/>
                                </a:cubicBezTo>
                                <a:cubicBezTo>
                                  <a:pt x="21424" y="2547"/>
                                  <a:pt x="21424" y="2547"/>
                                  <a:pt x="21424" y="2552"/>
                                </a:cubicBezTo>
                                <a:cubicBezTo>
                                  <a:pt x="21424" y="2558"/>
                                  <a:pt x="21424" y="2558"/>
                                  <a:pt x="21424" y="2563"/>
                                </a:cubicBezTo>
                                <a:cubicBezTo>
                                  <a:pt x="21424" y="2563"/>
                                  <a:pt x="21424" y="2563"/>
                                  <a:pt x="21424" y="2569"/>
                                </a:cubicBezTo>
                                <a:cubicBezTo>
                                  <a:pt x="21424" y="2574"/>
                                  <a:pt x="21424" y="2574"/>
                                  <a:pt x="21424" y="2580"/>
                                </a:cubicBezTo>
                                <a:cubicBezTo>
                                  <a:pt x="21424" y="2580"/>
                                  <a:pt x="21424" y="2580"/>
                                  <a:pt x="21424" y="2580"/>
                                </a:cubicBezTo>
                                <a:cubicBezTo>
                                  <a:pt x="21424" y="2585"/>
                                  <a:pt x="21431" y="2585"/>
                                  <a:pt x="21431" y="2590"/>
                                </a:cubicBezTo>
                                <a:cubicBezTo>
                                  <a:pt x="21431" y="2590"/>
                                  <a:pt x="21431" y="2590"/>
                                  <a:pt x="21431" y="2590"/>
                                </a:cubicBezTo>
                                <a:cubicBezTo>
                                  <a:pt x="21431" y="2590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38" y="2596"/>
                                  <a:pt x="21438" y="2596"/>
                                </a:cubicBezTo>
                                <a:cubicBezTo>
                                  <a:pt x="21438" y="2596"/>
                                  <a:pt x="21445" y="2601"/>
                                  <a:pt x="21445" y="2601"/>
                                </a:cubicBezTo>
                                <a:cubicBezTo>
                                  <a:pt x="21445" y="2601"/>
                                  <a:pt x="21445" y="2601"/>
                                  <a:pt x="21452" y="2601"/>
                                </a:cubicBezTo>
                                <a:cubicBezTo>
                                  <a:pt x="21452" y="2601"/>
                                  <a:pt x="21452" y="2601"/>
                                  <a:pt x="21459" y="2601"/>
                                </a:cubicBezTo>
                                <a:cubicBezTo>
                                  <a:pt x="21459" y="2601"/>
                                  <a:pt x="21459" y="2601"/>
                                  <a:pt x="21466" y="2601"/>
                                </a:cubicBezTo>
                                <a:cubicBezTo>
                                  <a:pt x="21466" y="2601"/>
                                  <a:pt x="21466" y="2601"/>
                                  <a:pt x="21473" y="2601"/>
                                </a:cubicBezTo>
                                <a:cubicBezTo>
                                  <a:pt x="21508" y="2612"/>
                                  <a:pt x="21551" y="2623"/>
                                  <a:pt x="21586" y="2634"/>
                                </a:cubicBezTo>
                                <a:lnTo>
                                  <a:pt x="21586" y="2307"/>
                                </a:lnTo>
                                <a:lnTo>
                                  <a:pt x="21438" y="2514"/>
                                </a:lnTo>
                                <a:close/>
                                <a:moveTo>
                                  <a:pt x="21233" y="3271"/>
                                </a:moveTo>
                                <a:cubicBezTo>
                                  <a:pt x="21240" y="3282"/>
                                  <a:pt x="21254" y="3293"/>
                                  <a:pt x="21276" y="3298"/>
                                </a:cubicBezTo>
                                <a:cubicBezTo>
                                  <a:pt x="21374" y="3331"/>
                                  <a:pt x="21480" y="3358"/>
                                  <a:pt x="21593" y="3374"/>
                                </a:cubicBezTo>
                                <a:cubicBezTo>
                                  <a:pt x="21593" y="3374"/>
                                  <a:pt x="21593" y="3374"/>
                                  <a:pt x="21600" y="3374"/>
                                </a:cubicBezTo>
                                <a:lnTo>
                                  <a:pt x="21600" y="3211"/>
                                </a:lnTo>
                                <a:lnTo>
                                  <a:pt x="21579" y="3238"/>
                                </a:lnTo>
                                <a:cubicBezTo>
                                  <a:pt x="21529" y="3227"/>
                                  <a:pt x="21480" y="3216"/>
                                  <a:pt x="21431" y="3205"/>
                                </a:cubicBezTo>
                                <a:lnTo>
                                  <a:pt x="21600" y="2982"/>
                                </a:lnTo>
                                <a:lnTo>
                                  <a:pt x="21600" y="2727"/>
                                </a:lnTo>
                                <a:lnTo>
                                  <a:pt x="21240" y="3211"/>
                                </a:lnTo>
                                <a:cubicBezTo>
                                  <a:pt x="21212" y="3222"/>
                                  <a:pt x="21212" y="3249"/>
                                  <a:pt x="21233" y="3271"/>
                                </a:cubicBezTo>
                                <a:close/>
                                <a:moveTo>
                                  <a:pt x="21417" y="6193"/>
                                </a:moveTo>
                                <a:cubicBezTo>
                                  <a:pt x="21438" y="6210"/>
                                  <a:pt x="21466" y="6210"/>
                                  <a:pt x="21487" y="6193"/>
                                </a:cubicBezTo>
                                <a:lnTo>
                                  <a:pt x="21593" y="6112"/>
                                </a:lnTo>
                                <a:lnTo>
                                  <a:pt x="21593" y="5997"/>
                                </a:lnTo>
                                <a:lnTo>
                                  <a:pt x="21417" y="6133"/>
                                </a:lnTo>
                                <a:cubicBezTo>
                                  <a:pt x="21395" y="6155"/>
                                  <a:pt x="21395" y="6177"/>
                                  <a:pt x="21417" y="6193"/>
                                </a:cubicBezTo>
                                <a:close/>
                                <a:moveTo>
                                  <a:pt x="21367" y="4691"/>
                                </a:moveTo>
                                <a:cubicBezTo>
                                  <a:pt x="21346" y="4707"/>
                                  <a:pt x="21346" y="4729"/>
                                  <a:pt x="21367" y="4746"/>
                                </a:cubicBezTo>
                                <a:lnTo>
                                  <a:pt x="21593" y="4920"/>
                                </a:lnTo>
                                <a:lnTo>
                                  <a:pt x="21593" y="4805"/>
                                </a:lnTo>
                                <a:lnTo>
                                  <a:pt x="21445" y="4691"/>
                                </a:lnTo>
                                <a:cubicBezTo>
                                  <a:pt x="21417" y="4675"/>
                                  <a:pt x="21388" y="4675"/>
                                  <a:pt x="21367" y="4691"/>
                                </a:cubicBezTo>
                                <a:close/>
                                <a:moveTo>
                                  <a:pt x="21367" y="5333"/>
                                </a:moveTo>
                                <a:cubicBezTo>
                                  <a:pt x="21346" y="5350"/>
                                  <a:pt x="21346" y="5371"/>
                                  <a:pt x="21367" y="5388"/>
                                </a:cubicBezTo>
                                <a:lnTo>
                                  <a:pt x="21593" y="5562"/>
                                </a:lnTo>
                                <a:lnTo>
                                  <a:pt x="21593" y="5448"/>
                                </a:lnTo>
                                <a:lnTo>
                                  <a:pt x="21445" y="5333"/>
                                </a:lnTo>
                                <a:cubicBezTo>
                                  <a:pt x="21417" y="5317"/>
                                  <a:pt x="21388" y="5317"/>
                                  <a:pt x="21367" y="5333"/>
                                </a:cubicBezTo>
                                <a:close/>
                                <a:moveTo>
                                  <a:pt x="21367" y="5132"/>
                                </a:moveTo>
                                <a:cubicBezTo>
                                  <a:pt x="21346" y="5148"/>
                                  <a:pt x="21346" y="5170"/>
                                  <a:pt x="21367" y="5186"/>
                                </a:cubicBezTo>
                                <a:lnTo>
                                  <a:pt x="21593" y="5361"/>
                                </a:lnTo>
                                <a:lnTo>
                                  <a:pt x="21593" y="5246"/>
                                </a:lnTo>
                                <a:lnTo>
                                  <a:pt x="21445" y="5132"/>
                                </a:lnTo>
                                <a:cubicBezTo>
                                  <a:pt x="21417" y="5116"/>
                                  <a:pt x="21388" y="5116"/>
                                  <a:pt x="21367" y="5132"/>
                                </a:cubicBezTo>
                                <a:close/>
                                <a:moveTo>
                                  <a:pt x="21452" y="11162"/>
                                </a:moveTo>
                                <a:cubicBezTo>
                                  <a:pt x="21381" y="11129"/>
                                  <a:pt x="21346" y="11107"/>
                                  <a:pt x="21346" y="11080"/>
                                </a:cubicBezTo>
                                <a:cubicBezTo>
                                  <a:pt x="21346" y="11064"/>
                                  <a:pt x="21353" y="11053"/>
                                  <a:pt x="21374" y="11037"/>
                                </a:cubicBezTo>
                                <a:cubicBezTo>
                                  <a:pt x="21402" y="11020"/>
                                  <a:pt x="21402" y="10988"/>
                                  <a:pt x="21381" y="10971"/>
                                </a:cubicBezTo>
                                <a:cubicBezTo>
                                  <a:pt x="21360" y="10950"/>
                                  <a:pt x="21318" y="10950"/>
                                  <a:pt x="21297" y="10966"/>
                                </a:cubicBezTo>
                                <a:cubicBezTo>
                                  <a:pt x="21247" y="10999"/>
                                  <a:pt x="21226" y="11037"/>
                                  <a:pt x="21226" y="11080"/>
                                </a:cubicBezTo>
                                <a:cubicBezTo>
                                  <a:pt x="21226" y="11167"/>
                                  <a:pt x="21318" y="11211"/>
                                  <a:pt x="21388" y="11244"/>
                                </a:cubicBezTo>
                                <a:cubicBezTo>
                                  <a:pt x="21459" y="11276"/>
                                  <a:pt x="21494" y="11298"/>
                                  <a:pt x="21494" y="11325"/>
                                </a:cubicBezTo>
                                <a:cubicBezTo>
                                  <a:pt x="21494" y="11358"/>
                                  <a:pt x="21459" y="11374"/>
                                  <a:pt x="21388" y="11407"/>
                                </a:cubicBezTo>
                                <a:cubicBezTo>
                                  <a:pt x="21318" y="11439"/>
                                  <a:pt x="21226" y="11483"/>
                                  <a:pt x="21226" y="11570"/>
                                </a:cubicBezTo>
                                <a:cubicBezTo>
                                  <a:pt x="21226" y="11597"/>
                                  <a:pt x="21254" y="11619"/>
                                  <a:pt x="21290" y="11619"/>
                                </a:cubicBezTo>
                                <a:cubicBezTo>
                                  <a:pt x="21290" y="11619"/>
                                  <a:pt x="21290" y="11619"/>
                                  <a:pt x="21290" y="11619"/>
                                </a:cubicBezTo>
                                <a:cubicBezTo>
                                  <a:pt x="21325" y="11619"/>
                                  <a:pt x="21353" y="11597"/>
                                  <a:pt x="21353" y="11570"/>
                                </a:cubicBezTo>
                                <a:cubicBezTo>
                                  <a:pt x="21353" y="11537"/>
                                  <a:pt x="21388" y="11521"/>
                                  <a:pt x="21459" y="11488"/>
                                </a:cubicBezTo>
                                <a:cubicBezTo>
                                  <a:pt x="21508" y="11467"/>
                                  <a:pt x="21565" y="11439"/>
                                  <a:pt x="21600" y="11396"/>
                                </a:cubicBezTo>
                                <a:lnTo>
                                  <a:pt x="21600" y="11254"/>
                                </a:lnTo>
                                <a:cubicBezTo>
                                  <a:pt x="21558" y="11211"/>
                                  <a:pt x="21501" y="11184"/>
                                  <a:pt x="21452" y="11162"/>
                                </a:cubicBezTo>
                                <a:close/>
                                <a:moveTo>
                                  <a:pt x="18482" y="19744"/>
                                </a:moveTo>
                                <a:cubicBezTo>
                                  <a:pt x="18482" y="19744"/>
                                  <a:pt x="18482" y="19744"/>
                                  <a:pt x="18482" y="19744"/>
                                </a:cubicBezTo>
                                <a:cubicBezTo>
                                  <a:pt x="18433" y="19744"/>
                                  <a:pt x="18383" y="19739"/>
                                  <a:pt x="18327" y="19739"/>
                                </a:cubicBezTo>
                                <a:cubicBezTo>
                                  <a:pt x="18285" y="19739"/>
                                  <a:pt x="18242" y="19766"/>
                                  <a:pt x="18242" y="19799"/>
                                </a:cubicBezTo>
                                <a:cubicBezTo>
                                  <a:pt x="18242" y="19831"/>
                                  <a:pt x="18277" y="19864"/>
                                  <a:pt x="18320" y="19864"/>
                                </a:cubicBezTo>
                                <a:cubicBezTo>
                                  <a:pt x="18320" y="19864"/>
                                  <a:pt x="18320" y="19864"/>
                                  <a:pt x="18320" y="19864"/>
                                </a:cubicBezTo>
                                <a:cubicBezTo>
                                  <a:pt x="18369" y="19864"/>
                                  <a:pt x="18419" y="19864"/>
                                  <a:pt x="18468" y="19869"/>
                                </a:cubicBezTo>
                                <a:cubicBezTo>
                                  <a:pt x="18510" y="19869"/>
                                  <a:pt x="18553" y="19842"/>
                                  <a:pt x="18553" y="19810"/>
                                </a:cubicBezTo>
                                <a:cubicBezTo>
                                  <a:pt x="18567" y="19777"/>
                                  <a:pt x="18531" y="19750"/>
                                  <a:pt x="18482" y="19744"/>
                                </a:cubicBezTo>
                                <a:close/>
                                <a:moveTo>
                                  <a:pt x="17043" y="19004"/>
                                </a:moveTo>
                                <a:cubicBezTo>
                                  <a:pt x="17050" y="18993"/>
                                  <a:pt x="17057" y="18988"/>
                                  <a:pt x="17071" y="18977"/>
                                </a:cubicBezTo>
                                <a:cubicBezTo>
                                  <a:pt x="17099" y="18961"/>
                                  <a:pt x="17106" y="18933"/>
                                  <a:pt x="17092" y="18912"/>
                                </a:cubicBezTo>
                                <a:cubicBezTo>
                                  <a:pt x="17071" y="18890"/>
                                  <a:pt x="17036" y="18884"/>
                                  <a:pt x="17008" y="18895"/>
                                </a:cubicBezTo>
                                <a:cubicBezTo>
                                  <a:pt x="16972" y="18912"/>
                                  <a:pt x="16944" y="18939"/>
                                  <a:pt x="16930" y="18971"/>
                                </a:cubicBezTo>
                                <a:cubicBezTo>
                                  <a:pt x="16902" y="19042"/>
                                  <a:pt x="16951" y="19091"/>
                                  <a:pt x="16987" y="19129"/>
                                </a:cubicBezTo>
                                <a:cubicBezTo>
                                  <a:pt x="17022" y="19167"/>
                                  <a:pt x="17036" y="19178"/>
                                  <a:pt x="17022" y="19200"/>
                                </a:cubicBezTo>
                                <a:cubicBezTo>
                                  <a:pt x="17015" y="19227"/>
                                  <a:pt x="17029" y="19249"/>
                                  <a:pt x="17064" y="19260"/>
                                </a:cubicBezTo>
                                <a:cubicBezTo>
                                  <a:pt x="17071" y="19260"/>
                                  <a:pt x="17078" y="19260"/>
                                  <a:pt x="17085" y="19260"/>
                                </a:cubicBezTo>
                                <a:cubicBezTo>
                                  <a:pt x="17114" y="19260"/>
                                  <a:pt x="17135" y="19249"/>
                                  <a:pt x="17142" y="19227"/>
                                </a:cubicBezTo>
                                <a:cubicBezTo>
                                  <a:pt x="17170" y="19156"/>
                                  <a:pt x="17121" y="19107"/>
                                  <a:pt x="17085" y="19069"/>
                                </a:cubicBezTo>
                                <a:cubicBezTo>
                                  <a:pt x="17050" y="19042"/>
                                  <a:pt x="17036" y="19026"/>
                                  <a:pt x="17043" y="19004"/>
                                </a:cubicBezTo>
                                <a:close/>
                                <a:moveTo>
                                  <a:pt x="21261" y="19848"/>
                                </a:moveTo>
                                <a:cubicBezTo>
                                  <a:pt x="21261" y="19826"/>
                                  <a:pt x="21240" y="19810"/>
                                  <a:pt x="21212" y="19810"/>
                                </a:cubicBezTo>
                                <a:lnTo>
                                  <a:pt x="21156" y="19810"/>
                                </a:lnTo>
                                <a:cubicBezTo>
                                  <a:pt x="21127" y="19810"/>
                                  <a:pt x="21106" y="19826"/>
                                  <a:pt x="21106" y="19848"/>
                                </a:cubicBezTo>
                                <a:cubicBezTo>
                                  <a:pt x="21106" y="19869"/>
                                  <a:pt x="21127" y="19886"/>
                                  <a:pt x="21156" y="19886"/>
                                </a:cubicBezTo>
                                <a:lnTo>
                                  <a:pt x="21212" y="19886"/>
                                </a:lnTo>
                                <a:cubicBezTo>
                                  <a:pt x="21240" y="19886"/>
                                  <a:pt x="21261" y="19869"/>
                                  <a:pt x="21261" y="19848"/>
                                </a:cubicBezTo>
                                <a:close/>
                                <a:moveTo>
                                  <a:pt x="17283" y="18574"/>
                                </a:moveTo>
                                <a:cubicBezTo>
                                  <a:pt x="17339" y="18558"/>
                                  <a:pt x="17417" y="18541"/>
                                  <a:pt x="17445" y="18471"/>
                                </a:cubicBezTo>
                                <a:cubicBezTo>
                                  <a:pt x="17459" y="18438"/>
                                  <a:pt x="17452" y="18405"/>
                                  <a:pt x="17438" y="18373"/>
                                </a:cubicBezTo>
                                <a:cubicBezTo>
                                  <a:pt x="17424" y="18351"/>
                                  <a:pt x="17389" y="18340"/>
                                  <a:pt x="17353" y="18351"/>
                                </a:cubicBezTo>
                                <a:cubicBezTo>
                                  <a:pt x="17325" y="18362"/>
                                  <a:pt x="17311" y="18389"/>
                                  <a:pt x="17325" y="18416"/>
                                </a:cubicBezTo>
                                <a:cubicBezTo>
                                  <a:pt x="17332" y="18427"/>
                                  <a:pt x="17332" y="18438"/>
                                  <a:pt x="17332" y="18449"/>
                                </a:cubicBezTo>
                                <a:cubicBezTo>
                                  <a:pt x="17325" y="18471"/>
                                  <a:pt x="17304" y="18482"/>
                                  <a:pt x="17248" y="18493"/>
                                </a:cubicBezTo>
                                <a:cubicBezTo>
                                  <a:pt x="17191" y="18509"/>
                                  <a:pt x="17114" y="18525"/>
                                  <a:pt x="17085" y="18596"/>
                                </a:cubicBezTo>
                                <a:cubicBezTo>
                                  <a:pt x="17057" y="18667"/>
                                  <a:pt x="17106" y="18716"/>
                                  <a:pt x="17142" y="18754"/>
                                </a:cubicBezTo>
                                <a:cubicBezTo>
                                  <a:pt x="17177" y="18792"/>
                                  <a:pt x="17191" y="18803"/>
                                  <a:pt x="17177" y="18824"/>
                                </a:cubicBezTo>
                                <a:cubicBezTo>
                                  <a:pt x="17170" y="18835"/>
                                  <a:pt x="17170" y="18841"/>
                                  <a:pt x="17156" y="18846"/>
                                </a:cubicBezTo>
                                <a:cubicBezTo>
                                  <a:pt x="17128" y="18863"/>
                                  <a:pt x="17128" y="18890"/>
                                  <a:pt x="17142" y="18912"/>
                                </a:cubicBezTo>
                                <a:cubicBezTo>
                                  <a:pt x="17156" y="18922"/>
                                  <a:pt x="17170" y="18928"/>
                                  <a:pt x="17191" y="18928"/>
                                </a:cubicBezTo>
                                <a:cubicBezTo>
                                  <a:pt x="17205" y="18928"/>
                                  <a:pt x="17219" y="18922"/>
                                  <a:pt x="17226" y="18917"/>
                                </a:cubicBezTo>
                                <a:cubicBezTo>
                                  <a:pt x="17255" y="18901"/>
                                  <a:pt x="17276" y="18873"/>
                                  <a:pt x="17290" y="18846"/>
                                </a:cubicBezTo>
                                <a:cubicBezTo>
                                  <a:pt x="17318" y="18776"/>
                                  <a:pt x="17269" y="18727"/>
                                  <a:pt x="17233" y="18688"/>
                                </a:cubicBezTo>
                                <a:cubicBezTo>
                                  <a:pt x="17198" y="18650"/>
                                  <a:pt x="17184" y="18639"/>
                                  <a:pt x="17198" y="18618"/>
                                </a:cubicBezTo>
                                <a:cubicBezTo>
                                  <a:pt x="17205" y="18596"/>
                                  <a:pt x="17226" y="18590"/>
                                  <a:pt x="17283" y="18574"/>
                                </a:cubicBezTo>
                                <a:close/>
                                <a:moveTo>
                                  <a:pt x="16493" y="18264"/>
                                </a:moveTo>
                                <a:cubicBezTo>
                                  <a:pt x="16479" y="18242"/>
                                  <a:pt x="16436" y="18231"/>
                                  <a:pt x="16408" y="18248"/>
                                </a:cubicBezTo>
                                <a:cubicBezTo>
                                  <a:pt x="16380" y="18259"/>
                                  <a:pt x="16366" y="18291"/>
                                  <a:pt x="16387" y="18313"/>
                                </a:cubicBezTo>
                                <a:cubicBezTo>
                                  <a:pt x="16394" y="18318"/>
                                  <a:pt x="16394" y="18329"/>
                                  <a:pt x="16394" y="18340"/>
                                </a:cubicBezTo>
                                <a:cubicBezTo>
                                  <a:pt x="16394" y="18346"/>
                                  <a:pt x="16394" y="18351"/>
                                  <a:pt x="16394" y="18356"/>
                                </a:cubicBezTo>
                                <a:cubicBezTo>
                                  <a:pt x="16387" y="18384"/>
                                  <a:pt x="16401" y="18405"/>
                                  <a:pt x="16436" y="18416"/>
                                </a:cubicBezTo>
                                <a:cubicBezTo>
                                  <a:pt x="16443" y="18416"/>
                                  <a:pt x="16450" y="18416"/>
                                  <a:pt x="16450" y="18416"/>
                                </a:cubicBezTo>
                                <a:cubicBezTo>
                                  <a:pt x="16479" y="18416"/>
                                  <a:pt x="16500" y="18400"/>
                                  <a:pt x="16507" y="18384"/>
                                </a:cubicBezTo>
                                <a:cubicBezTo>
                                  <a:pt x="16514" y="18373"/>
                                  <a:pt x="16514" y="18356"/>
                                  <a:pt x="16514" y="18346"/>
                                </a:cubicBezTo>
                                <a:cubicBezTo>
                                  <a:pt x="16521" y="18313"/>
                                  <a:pt x="16507" y="18286"/>
                                  <a:pt x="16493" y="18264"/>
                                </a:cubicBezTo>
                                <a:close/>
                                <a:moveTo>
                                  <a:pt x="16352" y="18667"/>
                                </a:moveTo>
                                <a:cubicBezTo>
                                  <a:pt x="16281" y="18634"/>
                                  <a:pt x="16246" y="18612"/>
                                  <a:pt x="16246" y="18585"/>
                                </a:cubicBezTo>
                                <a:cubicBezTo>
                                  <a:pt x="16246" y="18569"/>
                                  <a:pt x="16253" y="18558"/>
                                  <a:pt x="16274" y="18541"/>
                                </a:cubicBezTo>
                                <a:cubicBezTo>
                                  <a:pt x="16302" y="18525"/>
                                  <a:pt x="16302" y="18493"/>
                                  <a:pt x="16281" y="18476"/>
                                </a:cubicBezTo>
                                <a:cubicBezTo>
                                  <a:pt x="16260" y="18454"/>
                                  <a:pt x="16218" y="18454"/>
                                  <a:pt x="16196" y="18471"/>
                                </a:cubicBezTo>
                                <a:cubicBezTo>
                                  <a:pt x="16147" y="18503"/>
                                  <a:pt x="16126" y="18541"/>
                                  <a:pt x="16126" y="18585"/>
                                </a:cubicBezTo>
                                <a:cubicBezTo>
                                  <a:pt x="16126" y="18672"/>
                                  <a:pt x="16218" y="18716"/>
                                  <a:pt x="16288" y="18748"/>
                                </a:cubicBezTo>
                                <a:cubicBezTo>
                                  <a:pt x="16359" y="18781"/>
                                  <a:pt x="16394" y="18803"/>
                                  <a:pt x="16394" y="18830"/>
                                </a:cubicBezTo>
                                <a:cubicBezTo>
                                  <a:pt x="16394" y="18863"/>
                                  <a:pt x="16359" y="18879"/>
                                  <a:pt x="16288" y="18912"/>
                                </a:cubicBezTo>
                                <a:cubicBezTo>
                                  <a:pt x="16218" y="18944"/>
                                  <a:pt x="16126" y="18988"/>
                                  <a:pt x="16126" y="19075"/>
                                </a:cubicBezTo>
                                <a:cubicBezTo>
                                  <a:pt x="16126" y="19102"/>
                                  <a:pt x="16154" y="19124"/>
                                  <a:pt x="16189" y="19124"/>
                                </a:cubicBezTo>
                                <a:cubicBezTo>
                                  <a:pt x="16189" y="19124"/>
                                  <a:pt x="16189" y="19124"/>
                                  <a:pt x="16189" y="19124"/>
                                </a:cubicBezTo>
                                <a:cubicBezTo>
                                  <a:pt x="16225" y="19124"/>
                                  <a:pt x="16253" y="19102"/>
                                  <a:pt x="16253" y="19075"/>
                                </a:cubicBezTo>
                                <a:cubicBezTo>
                                  <a:pt x="16253" y="19042"/>
                                  <a:pt x="16288" y="19026"/>
                                  <a:pt x="16359" y="18993"/>
                                </a:cubicBezTo>
                                <a:cubicBezTo>
                                  <a:pt x="16429" y="18961"/>
                                  <a:pt x="16521" y="18917"/>
                                  <a:pt x="16521" y="18830"/>
                                </a:cubicBezTo>
                                <a:cubicBezTo>
                                  <a:pt x="16514" y="18743"/>
                                  <a:pt x="16429" y="18699"/>
                                  <a:pt x="16352" y="18667"/>
                                </a:cubicBezTo>
                                <a:close/>
                                <a:moveTo>
                                  <a:pt x="16006" y="18084"/>
                                </a:moveTo>
                                <a:cubicBezTo>
                                  <a:pt x="16006" y="18101"/>
                                  <a:pt x="16013" y="18117"/>
                                  <a:pt x="16034" y="18122"/>
                                </a:cubicBezTo>
                                <a:cubicBezTo>
                                  <a:pt x="16048" y="18133"/>
                                  <a:pt x="16069" y="18133"/>
                                  <a:pt x="16091" y="18128"/>
                                </a:cubicBezTo>
                                <a:lnTo>
                                  <a:pt x="16323" y="18063"/>
                                </a:lnTo>
                                <a:lnTo>
                                  <a:pt x="16556" y="18128"/>
                                </a:lnTo>
                                <a:cubicBezTo>
                                  <a:pt x="16563" y="18128"/>
                                  <a:pt x="16570" y="18133"/>
                                  <a:pt x="16577" y="18133"/>
                                </a:cubicBezTo>
                                <a:cubicBezTo>
                                  <a:pt x="16592" y="18133"/>
                                  <a:pt x="16606" y="18128"/>
                                  <a:pt x="16613" y="18122"/>
                                </a:cubicBezTo>
                                <a:cubicBezTo>
                                  <a:pt x="16627" y="18112"/>
                                  <a:pt x="16641" y="18101"/>
                                  <a:pt x="16641" y="18084"/>
                                </a:cubicBezTo>
                                <a:lnTo>
                                  <a:pt x="16627" y="17888"/>
                                </a:lnTo>
                                <a:lnTo>
                                  <a:pt x="16782" y="17736"/>
                                </a:lnTo>
                                <a:cubicBezTo>
                                  <a:pt x="16796" y="17725"/>
                                  <a:pt x="16796" y="17709"/>
                                  <a:pt x="16789" y="17693"/>
                                </a:cubicBezTo>
                                <a:cubicBezTo>
                                  <a:pt x="16782" y="17676"/>
                                  <a:pt x="16768" y="17665"/>
                                  <a:pt x="16747" y="17660"/>
                                </a:cubicBezTo>
                                <a:lnTo>
                                  <a:pt x="16507" y="17605"/>
                                </a:lnTo>
                                <a:lnTo>
                                  <a:pt x="16366" y="17442"/>
                                </a:lnTo>
                                <a:cubicBezTo>
                                  <a:pt x="16345" y="17415"/>
                                  <a:pt x="16288" y="17415"/>
                                  <a:pt x="16267" y="17442"/>
                                </a:cubicBezTo>
                                <a:lnTo>
                                  <a:pt x="16126" y="17605"/>
                                </a:lnTo>
                                <a:lnTo>
                                  <a:pt x="15886" y="17660"/>
                                </a:lnTo>
                                <a:cubicBezTo>
                                  <a:pt x="15865" y="17665"/>
                                  <a:pt x="15851" y="17676"/>
                                  <a:pt x="15844" y="17693"/>
                                </a:cubicBezTo>
                                <a:cubicBezTo>
                                  <a:pt x="15837" y="17709"/>
                                  <a:pt x="15844" y="17725"/>
                                  <a:pt x="15851" y="17736"/>
                                </a:cubicBezTo>
                                <a:lnTo>
                                  <a:pt x="16006" y="17888"/>
                                </a:lnTo>
                                <a:lnTo>
                                  <a:pt x="16006" y="18084"/>
                                </a:lnTo>
                                <a:close/>
                                <a:moveTo>
                                  <a:pt x="16013" y="17736"/>
                                </a:moveTo>
                                <a:lnTo>
                                  <a:pt x="16189" y="17698"/>
                                </a:lnTo>
                                <a:cubicBezTo>
                                  <a:pt x="16204" y="17693"/>
                                  <a:pt x="16218" y="17687"/>
                                  <a:pt x="16225" y="17676"/>
                                </a:cubicBezTo>
                                <a:lnTo>
                                  <a:pt x="16323" y="17556"/>
                                </a:lnTo>
                                <a:lnTo>
                                  <a:pt x="16422" y="17676"/>
                                </a:lnTo>
                                <a:cubicBezTo>
                                  <a:pt x="16429" y="17687"/>
                                  <a:pt x="16443" y="17693"/>
                                  <a:pt x="16457" y="17698"/>
                                </a:cubicBezTo>
                                <a:lnTo>
                                  <a:pt x="16634" y="17736"/>
                                </a:lnTo>
                                <a:lnTo>
                                  <a:pt x="16521" y="17845"/>
                                </a:lnTo>
                                <a:cubicBezTo>
                                  <a:pt x="16514" y="17856"/>
                                  <a:pt x="16507" y="17867"/>
                                  <a:pt x="16507" y="17878"/>
                                </a:cubicBezTo>
                                <a:lnTo>
                                  <a:pt x="16514" y="18019"/>
                                </a:lnTo>
                                <a:lnTo>
                                  <a:pt x="16345" y="17970"/>
                                </a:lnTo>
                                <a:cubicBezTo>
                                  <a:pt x="16338" y="17970"/>
                                  <a:pt x="16331" y="17965"/>
                                  <a:pt x="16323" y="17965"/>
                                </a:cubicBezTo>
                                <a:cubicBezTo>
                                  <a:pt x="16316" y="17965"/>
                                  <a:pt x="16309" y="17965"/>
                                  <a:pt x="16302" y="17970"/>
                                </a:cubicBezTo>
                                <a:lnTo>
                                  <a:pt x="16133" y="18019"/>
                                </a:lnTo>
                                <a:lnTo>
                                  <a:pt x="16140" y="17878"/>
                                </a:lnTo>
                                <a:cubicBezTo>
                                  <a:pt x="16140" y="17867"/>
                                  <a:pt x="16133" y="17856"/>
                                  <a:pt x="16126" y="17845"/>
                                </a:cubicBezTo>
                                <a:lnTo>
                                  <a:pt x="16013" y="17736"/>
                                </a:lnTo>
                                <a:close/>
                                <a:moveTo>
                                  <a:pt x="17156" y="18253"/>
                                </a:moveTo>
                                <a:cubicBezTo>
                                  <a:pt x="17170" y="18264"/>
                                  <a:pt x="17184" y="18275"/>
                                  <a:pt x="17205" y="18269"/>
                                </a:cubicBezTo>
                                <a:lnTo>
                                  <a:pt x="17367" y="18264"/>
                                </a:lnTo>
                                <a:lnTo>
                                  <a:pt x="17494" y="18340"/>
                                </a:lnTo>
                                <a:cubicBezTo>
                                  <a:pt x="17509" y="18346"/>
                                  <a:pt x="17516" y="18351"/>
                                  <a:pt x="17530" y="18351"/>
                                </a:cubicBezTo>
                                <a:cubicBezTo>
                                  <a:pt x="17537" y="18351"/>
                                  <a:pt x="17544" y="18351"/>
                                  <a:pt x="17551" y="18351"/>
                                </a:cubicBezTo>
                                <a:cubicBezTo>
                                  <a:pt x="17572" y="18346"/>
                                  <a:pt x="17586" y="18335"/>
                                  <a:pt x="17593" y="18318"/>
                                </a:cubicBezTo>
                                <a:lnTo>
                                  <a:pt x="17636" y="18199"/>
                                </a:lnTo>
                                <a:lnTo>
                                  <a:pt x="17770" y="18128"/>
                                </a:lnTo>
                                <a:cubicBezTo>
                                  <a:pt x="17784" y="18117"/>
                                  <a:pt x="17798" y="18106"/>
                                  <a:pt x="17798" y="18090"/>
                                </a:cubicBezTo>
                                <a:cubicBezTo>
                                  <a:pt x="17798" y="18073"/>
                                  <a:pt x="17784" y="18057"/>
                                  <a:pt x="17770" y="18052"/>
                                </a:cubicBezTo>
                                <a:lnTo>
                                  <a:pt x="17636" y="17986"/>
                                </a:lnTo>
                                <a:lnTo>
                                  <a:pt x="17586" y="17867"/>
                                </a:lnTo>
                                <a:cubicBezTo>
                                  <a:pt x="17579" y="17850"/>
                                  <a:pt x="17565" y="17839"/>
                                  <a:pt x="17544" y="17834"/>
                                </a:cubicBezTo>
                                <a:cubicBezTo>
                                  <a:pt x="17523" y="17829"/>
                                  <a:pt x="17502" y="17834"/>
                                  <a:pt x="17487" y="17845"/>
                                </a:cubicBezTo>
                                <a:lnTo>
                                  <a:pt x="17360" y="17927"/>
                                </a:lnTo>
                                <a:lnTo>
                                  <a:pt x="17198" y="17921"/>
                                </a:lnTo>
                                <a:cubicBezTo>
                                  <a:pt x="17177" y="17921"/>
                                  <a:pt x="17156" y="17927"/>
                                  <a:pt x="17149" y="17943"/>
                                </a:cubicBezTo>
                                <a:cubicBezTo>
                                  <a:pt x="17135" y="17954"/>
                                  <a:pt x="17135" y="17970"/>
                                  <a:pt x="17142" y="17986"/>
                                </a:cubicBezTo>
                                <a:lnTo>
                                  <a:pt x="17198" y="18101"/>
                                </a:lnTo>
                                <a:lnTo>
                                  <a:pt x="17142" y="18220"/>
                                </a:lnTo>
                                <a:cubicBezTo>
                                  <a:pt x="17142" y="18226"/>
                                  <a:pt x="17142" y="18242"/>
                                  <a:pt x="17156" y="18253"/>
                                </a:cubicBezTo>
                                <a:close/>
                                <a:moveTo>
                                  <a:pt x="17382" y="18008"/>
                                </a:moveTo>
                                <a:cubicBezTo>
                                  <a:pt x="17396" y="18008"/>
                                  <a:pt x="17410" y="18003"/>
                                  <a:pt x="17424" y="17997"/>
                                </a:cubicBezTo>
                                <a:lnTo>
                                  <a:pt x="17494" y="17954"/>
                                </a:lnTo>
                                <a:lnTo>
                                  <a:pt x="17523" y="18024"/>
                                </a:lnTo>
                                <a:cubicBezTo>
                                  <a:pt x="17530" y="18035"/>
                                  <a:pt x="17537" y="18046"/>
                                  <a:pt x="17551" y="18052"/>
                                </a:cubicBezTo>
                                <a:lnTo>
                                  <a:pt x="17628" y="18090"/>
                                </a:lnTo>
                                <a:lnTo>
                                  <a:pt x="17551" y="18128"/>
                                </a:lnTo>
                                <a:cubicBezTo>
                                  <a:pt x="17537" y="18133"/>
                                  <a:pt x="17530" y="18144"/>
                                  <a:pt x="17530" y="18155"/>
                                </a:cubicBezTo>
                                <a:lnTo>
                                  <a:pt x="17509" y="18226"/>
                                </a:lnTo>
                                <a:lnTo>
                                  <a:pt x="17438" y="18182"/>
                                </a:lnTo>
                                <a:cubicBezTo>
                                  <a:pt x="17424" y="18177"/>
                                  <a:pt x="17417" y="18171"/>
                                  <a:pt x="17403" y="18171"/>
                                </a:cubicBezTo>
                                <a:cubicBezTo>
                                  <a:pt x="17403" y="18171"/>
                                  <a:pt x="17403" y="18171"/>
                                  <a:pt x="17396" y="18171"/>
                                </a:cubicBezTo>
                                <a:lnTo>
                                  <a:pt x="17304" y="18177"/>
                                </a:lnTo>
                                <a:lnTo>
                                  <a:pt x="17332" y="18112"/>
                                </a:lnTo>
                                <a:cubicBezTo>
                                  <a:pt x="17339" y="18101"/>
                                  <a:pt x="17339" y="18090"/>
                                  <a:pt x="17332" y="18079"/>
                                </a:cubicBezTo>
                                <a:lnTo>
                                  <a:pt x="17297" y="18014"/>
                                </a:lnTo>
                                <a:lnTo>
                                  <a:pt x="17382" y="18008"/>
                                </a:lnTo>
                                <a:close/>
                                <a:moveTo>
                                  <a:pt x="16288" y="19407"/>
                                </a:moveTo>
                                <a:cubicBezTo>
                                  <a:pt x="16218" y="19439"/>
                                  <a:pt x="16126" y="19483"/>
                                  <a:pt x="16126" y="19570"/>
                                </a:cubicBezTo>
                                <a:cubicBezTo>
                                  <a:pt x="16126" y="19597"/>
                                  <a:pt x="16154" y="19619"/>
                                  <a:pt x="16189" y="19619"/>
                                </a:cubicBezTo>
                                <a:cubicBezTo>
                                  <a:pt x="16189" y="19619"/>
                                  <a:pt x="16189" y="19619"/>
                                  <a:pt x="16189" y="19619"/>
                                </a:cubicBezTo>
                                <a:cubicBezTo>
                                  <a:pt x="16225" y="19619"/>
                                  <a:pt x="16253" y="19597"/>
                                  <a:pt x="16253" y="19570"/>
                                </a:cubicBezTo>
                                <a:cubicBezTo>
                                  <a:pt x="16253" y="19537"/>
                                  <a:pt x="16288" y="19521"/>
                                  <a:pt x="16359" y="19488"/>
                                </a:cubicBezTo>
                                <a:cubicBezTo>
                                  <a:pt x="16429" y="19456"/>
                                  <a:pt x="16521" y="19412"/>
                                  <a:pt x="16521" y="19325"/>
                                </a:cubicBezTo>
                                <a:cubicBezTo>
                                  <a:pt x="16521" y="19254"/>
                                  <a:pt x="16457" y="19211"/>
                                  <a:pt x="16408" y="19184"/>
                                </a:cubicBezTo>
                                <a:cubicBezTo>
                                  <a:pt x="16380" y="19167"/>
                                  <a:pt x="16345" y="19173"/>
                                  <a:pt x="16323" y="19195"/>
                                </a:cubicBezTo>
                                <a:cubicBezTo>
                                  <a:pt x="16302" y="19216"/>
                                  <a:pt x="16309" y="19244"/>
                                  <a:pt x="16338" y="19260"/>
                                </a:cubicBezTo>
                                <a:cubicBezTo>
                                  <a:pt x="16387" y="19287"/>
                                  <a:pt x="16394" y="19303"/>
                                  <a:pt x="16394" y="19320"/>
                                </a:cubicBezTo>
                                <a:cubicBezTo>
                                  <a:pt x="16394" y="19358"/>
                                  <a:pt x="16359" y="19374"/>
                                  <a:pt x="16288" y="19407"/>
                                </a:cubicBezTo>
                                <a:close/>
                                <a:moveTo>
                                  <a:pt x="16634" y="21431"/>
                                </a:moveTo>
                                <a:lnTo>
                                  <a:pt x="16634" y="21382"/>
                                </a:lnTo>
                                <a:cubicBezTo>
                                  <a:pt x="16634" y="21339"/>
                                  <a:pt x="16599" y="21301"/>
                                  <a:pt x="16549" y="21284"/>
                                </a:cubicBezTo>
                                <a:cubicBezTo>
                                  <a:pt x="16549" y="21279"/>
                                  <a:pt x="16549" y="21273"/>
                                  <a:pt x="16549" y="21263"/>
                                </a:cubicBezTo>
                                <a:cubicBezTo>
                                  <a:pt x="16549" y="21203"/>
                                  <a:pt x="16486" y="21154"/>
                                  <a:pt x="16408" y="21154"/>
                                </a:cubicBezTo>
                                <a:cubicBezTo>
                                  <a:pt x="16331" y="21154"/>
                                  <a:pt x="16267" y="21203"/>
                                  <a:pt x="16267" y="21263"/>
                                </a:cubicBezTo>
                                <a:cubicBezTo>
                                  <a:pt x="16267" y="21268"/>
                                  <a:pt x="16267" y="21273"/>
                                  <a:pt x="16267" y="21284"/>
                                </a:cubicBezTo>
                                <a:cubicBezTo>
                                  <a:pt x="16218" y="21301"/>
                                  <a:pt x="16182" y="21339"/>
                                  <a:pt x="16182" y="21382"/>
                                </a:cubicBezTo>
                                <a:lnTo>
                                  <a:pt x="16182" y="21431"/>
                                </a:lnTo>
                                <a:cubicBezTo>
                                  <a:pt x="16062" y="21464"/>
                                  <a:pt x="15957" y="21524"/>
                                  <a:pt x="15879" y="21600"/>
                                </a:cubicBezTo>
                                <a:lnTo>
                                  <a:pt x="15950" y="21600"/>
                                </a:lnTo>
                                <a:cubicBezTo>
                                  <a:pt x="16062" y="21502"/>
                                  <a:pt x="16225" y="21442"/>
                                  <a:pt x="16408" y="21442"/>
                                </a:cubicBezTo>
                                <a:cubicBezTo>
                                  <a:pt x="16592" y="21442"/>
                                  <a:pt x="16754" y="21502"/>
                                  <a:pt x="16867" y="21600"/>
                                </a:cubicBezTo>
                                <a:lnTo>
                                  <a:pt x="16937" y="21600"/>
                                </a:lnTo>
                                <a:cubicBezTo>
                                  <a:pt x="16860" y="21524"/>
                                  <a:pt x="16754" y="21464"/>
                                  <a:pt x="16634" y="21431"/>
                                </a:cubicBezTo>
                                <a:close/>
                                <a:moveTo>
                                  <a:pt x="16415" y="21192"/>
                                </a:moveTo>
                                <a:cubicBezTo>
                                  <a:pt x="16465" y="21192"/>
                                  <a:pt x="16500" y="21219"/>
                                  <a:pt x="16500" y="21257"/>
                                </a:cubicBezTo>
                                <a:cubicBezTo>
                                  <a:pt x="16500" y="21263"/>
                                  <a:pt x="16500" y="21263"/>
                                  <a:pt x="16500" y="21268"/>
                                </a:cubicBezTo>
                                <a:cubicBezTo>
                                  <a:pt x="16500" y="21268"/>
                                  <a:pt x="16500" y="21268"/>
                                  <a:pt x="16500" y="21268"/>
                                </a:cubicBezTo>
                                <a:lnTo>
                                  <a:pt x="16338" y="21268"/>
                                </a:lnTo>
                                <a:cubicBezTo>
                                  <a:pt x="16338" y="21268"/>
                                  <a:pt x="16338" y="21268"/>
                                  <a:pt x="16338" y="21268"/>
                                </a:cubicBezTo>
                                <a:cubicBezTo>
                                  <a:pt x="16338" y="21263"/>
                                  <a:pt x="16338" y="21263"/>
                                  <a:pt x="16338" y="21257"/>
                                </a:cubicBezTo>
                                <a:cubicBezTo>
                                  <a:pt x="16331" y="21224"/>
                                  <a:pt x="16366" y="21192"/>
                                  <a:pt x="16415" y="21192"/>
                                </a:cubicBezTo>
                                <a:close/>
                                <a:moveTo>
                                  <a:pt x="16577" y="21415"/>
                                </a:moveTo>
                                <a:cubicBezTo>
                                  <a:pt x="16521" y="21404"/>
                                  <a:pt x="16465" y="21399"/>
                                  <a:pt x="16408" y="21399"/>
                                </a:cubicBezTo>
                                <a:cubicBezTo>
                                  <a:pt x="16352" y="21399"/>
                                  <a:pt x="16295" y="21404"/>
                                  <a:pt x="16239" y="21415"/>
                                </a:cubicBezTo>
                                <a:lnTo>
                                  <a:pt x="16239" y="21377"/>
                                </a:lnTo>
                                <a:cubicBezTo>
                                  <a:pt x="16239" y="21339"/>
                                  <a:pt x="16274" y="21312"/>
                                  <a:pt x="16323" y="21312"/>
                                </a:cubicBezTo>
                                <a:lnTo>
                                  <a:pt x="16486" y="21312"/>
                                </a:lnTo>
                                <a:cubicBezTo>
                                  <a:pt x="16535" y="21312"/>
                                  <a:pt x="16570" y="21339"/>
                                  <a:pt x="16570" y="21377"/>
                                </a:cubicBezTo>
                                <a:lnTo>
                                  <a:pt x="16570" y="21415"/>
                                </a:lnTo>
                                <a:close/>
                                <a:moveTo>
                                  <a:pt x="21445" y="19712"/>
                                </a:moveTo>
                                <a:cubicBezTo>
                                  <a:pt x="21473" y="19712"/>
                                  <a:pt x="21494" y="19695"/>
                                  <a:pt x="21494" y="19673"/>
                                </a:cubicBezTo>
                                <a:lnTo>
                                  <a:pt x="21494" y="19630"/>
                                </a:lnTo>
                                <a:cubicBezTo>
                                  <a:pt x="21494" y="19608"/>
                                  <a:pt x="21473" y="19592"/>
                                  <a:pt x="21445" y="19592"/>
                                </a:cubicBezTo>
                                <a:cubicBezTo>
                                  <a:pt x="21417" y="19592"/>
                                  <a:pt x="21395" y="19608"/>
                                  <a:pt x="21395" y="19630"/>
                                </a:cubicBezTo>
                                <a:lnTo>
                                  <a:pt x="21395" y="19673"/>
                                </a:lnTo>
                                <a:cubicBezTo>
                                  <a:pt x="21388" y="19695"/>
                                  <a:pt x="21417" y="19712"/>
                                  <a:pt x="21445" y="19712"/>
                                </a:cubicBezTo>
                                <a:close/>
                                <a:moveTo>
                                  <a:pt x="17847" y="20141"/>
                                </a:moveTo>
                                <a:cubicBezTo>
                                  <a:pt x="17805" y="20141"/>
                                  <a:pt x="17770" y="20174"/>
                                  <a:pt x="17770" y="20207"/>
                                </a:cubicBezTo>
                                <a:lnTo>
                                  <a:pt x="17777" y="20288"/>
                                </a:lnTo>
                                <a:cubicBezTo>
                                  <a:pt x="17777" y="20321"/>
                                  <a:pt x="17812" y="20348"/>
                                  <a:pt x="17854" y="20348"/>
                                </a:cubicBezTo>
                                <a:cubicBezTo>
                                  <a:pt x="17854" y="20348"/>
                                  <a:pt x="17861" y="20348"/>
                                  <a:pt x="17861" y="20348"/>
                                </a:cubicBezTo>
                                <a:cubicBezTo>
                                  <a:pt x="17904" y="20348"/>
                                  <a:pt x="17939" y="20316"/>
                                  <a:pt x="17939" y="20283"/>
                                </a:cubicBezTo>
                                <a:lnTo>
                                  <a:pt x="17932" y="20201"/>
                                </a:lnTo>
                                <a:cubicBezTo>
                                  <a:pt x="17932" y="20169"/>
                                  <a:pt x="17889" y="20141"/>
                                  <a:pt x="17847" y="20141"/>
                                </a:cubicBezTo>
                                <a:close/>
                                <a:moveTo>
                                  <a:pt x="18080" y="19750"/>
                                </a:moveTo>
                                <a:cubicBezTo>
                                  <a:pt x="17981" y="19761"/>
                                  <a:pt x="17897" y="19793"/>
                                  <a:pt x="17833" y="19842"/>
                                </a:cubicBezTo>
                                <a:cubicBezTo>
                                  <a:pt x="17777" y="19886"/>
                                  <a:pt x="17748" y="19940"/>
                                  <a:pt x="17755" y="20000"/>
                                </a:cubicBezTo>
                                <a:lnTo>
                                  <a:pt x="17755" y="20022"/>
                                </a:lnTo>
                                <a:cubicBezTo>
                                  <a:pt x="17755" y="20054"/>
                                  <a:pt x="17791" y="20082"/>
                                  <a:pt x="17833" y="20082"/>
                                </a:cubicBezTo>
                                <a:cubicBezTo>
                                  <a:pt x="17833" y="20082"/>
                                  <a:pt x="17840" y="20082"/>
                                  <a:pt x="17840" y="20082"/>
                                </a:cubicBezTo>
                                <a:cubicBezTo>
                                  <a:pt x="17882" y="20082"/>
                                  <a:pt x="17918" y="20049"/>
                                  <a:pt x="17918" y="20016"/>
                                </a:cubicBezTo>
                                <a:lnTo>
                                  <a:pt x="17918" y="19995"/>
                                </a:lnTo>
                                <a:cubicBezTo>
                                  <a:pt x="17918" y="19973"/>
                                  <a:pt x="17925" y="19951"/>
                                  <a:pt x="17953" y="19935"/>
                                </a:cubicBezTo>
                                <a:cubicBezTo>
                                  <a:pt x="17988" y="19907"/>
                                  <a:pt x="18045" y="19886"/>
                                  <a:pt x="18101" y="19880"/>
                                </a:cubicBezTo>
                                <a:cubicBezTo>
                                  <a:pt x="18143" y="19875"/>
                                  <a:pt x="18179" y="19842"/>
                                  <a:pt x="18172" y="19810"/>
                                </a:cubicBezTo>
                                <a:cubicBezTo>
                                  <a:pt x="18165" y="19766"/>
                                  <a:pt x="18122" y="19739"/>
                                  <a:pt x="18080" y="19750"/>
                                </a:cubicBezTo>
                                <a:close/>
                                <a:moveTo>
                                  <a:pt x="21410" y="19875"/>
                                </a:moveTo>
                                <a:cubicBezTo>
                                  <a:pt x="21417" y="19880"/>
                                  <a:pt x="21431" y="19886"/>
                                  <a:pt x="21445" y="19886"/>
                                </a:cubicBezTo>
                                <a:cubicBezTo>
                                  <a:pt x="21459" y="19886"/>
                                  <a:pt x="21473" y="19880"/>
                                  <a:pt x="21480" y="19875"/>
                                </a:cubicBezTo>
                                <a:cubicBezTo>
                                  <a:pt x="21515" y="19848"/>
                                  <a:pt x="21551" y="19826"/>
                                  <a:pt x="21593" y="19810"/>
                                </a:cubicBezTo>
                                <a:lnTo>
                                  <a:pt x="21593" y="19722"/>
                                </a:lnTo>
                                <a:cubicBezTo>
                                  <a:pt x="21522" y="19739"/>
                                  <a:pt x="21466" y="19771"/>
                                  <a:pt x="21410" y="19815"/>
                                </a:cubicBezTo>
                                <a:cubicBezTo>
                                  <a:pt x="21388" y="19837"/>
                                  <a:pt x="21388" y="19859"/>
                                  <a:pt x="21410" y="19875"/>
                                </a:cubicBezTo>
                                <a:close/>
                                <a:moveTo>
                                  <a:pt x="21565" y="20000"/>
                                </a:moveTo>
                                <a:lnTo>
                                  <a:pt x="21586" y="20016"/>
                                </a:lnTo>
                                <a:lnTo>
                                  <a:pt x="21586" y="19935"/>
                                </a:lnTo>
                                <a:cubicBezTo>
                                  <a:pt x="21579" y="19935"/>
                                  <a:pt x="21572" y="19940"/>
                                  <a:pt x="21565" y="19946"/>
                                </a:cubicBezTo>
                                <a:cubicBezTo>
                                  <a:pt x="21551" y="19962"/>
                                  <a:pt x="21551" y="19984"/>
                                  <a:pt x="21565" y="20000"/>
                                </a:cubicBezTo>
                                <a:close/>
                                <a:moveTo>
                                  <a:pt x="21247" y="19946"/>
                                </a:moveTo>
                                <a:lnTo>
                                  <a:pt x="21205" y="19978"/>
                                </a:lnTo>
                                <a:cubicBezTo>
                                  <a:pt x="21184" y="19995"/>
                                  <a:pt x="21184" y="20016"/>
                                  <a:pt x="21205" y="20033"/>
                                </a:cubicBezTo>
                                <a:cubicBezTo>
                                  <a:pt x="21212" y="20038"/>
                                  <a:pt x="21226" y="20044"/>
                                  <a:pt x="21240" y="20044"/>
                                </a:cubicBezTo>
                                <a:cubicBezTo>
                                  <a:pt x="21254" y="20044"/>
                                  <a:pt x="21268" y="20038"/>
                                  <a:pt x="21276" y="20033"/>
                                </a:cubicBezTo>
                                <a:lnTo>
                                  <a:pt x="21318" y="20000"/>
                                </a:lnTo>
                                <a:cubicBezTo>
                                  <a:pt x="21339" y="19984"/>
                                  <a:pt x="21339" y="19962"/>
                                  <a:pt x="21318" y="19946"/>
                                </a:cubicBezTo>
                                <a:cubicBezTo>
                                  <a:pt x="21297" y="19929"/>
                                  <a:pt x="21261" y="19929"/>
                                  <a:pt x="21247" y="19946"/>
                                </a:cubicBezTo>
                                <a:close/>
                                <a:moveTo>
                                  <a:pt x="21494" y="20071"/>
                                </a:moveTo>
                                <a:lnTo>
                                  <a:pt x="21494" y="20022"/>
                                </a:lnTo>
                                <a:cubicBezTo>
                                  <a:pt x="21494" y="20000"/>
                                  <a:pt x="21473" y="19984"/>
                                  <a:pt x="21445" y="19984"/>
                                </a:cubicBezTo>
                                <a:cubicBezTo>
                                  <a:pt x="21417" y="19984"/>
                                  <a:pt x="21395" y="20000"/>
                                  <a:pt x="21395" y="20022"/>
                                </a:cubicBezTo>
                                <a:lnTo>
                                  <a:pt x="21395" y="20065"/>
                                </a:lnTo>
                                <a:cubicBezTo>
                                  <a:pt x="21395" y="20087"/>
                                  <a:pt x="21417" y="20103"/>
                                  <a:pt x="21445" y="20103"/>
                                </a:cubicBezTo>
                                <a:cubicBezTo>
                                  <a:pt x="21473" y="20103"/>
                                  <a:pt x="21494" y="20093"/>
                                  <a:pt x="21494" y="20071"/>
                                </a:cubicBezTo>
                                <a:close/>
                                <a:moveTo>
                                  <a:pt x="21438" y="20419"/>
                                </a:moveTo>
                                <a:cubicBezTo>
                                  <a:pt x="21445" y="20424"/>
                                  <a:pt x="21459" y="20430"/>
                                  <a:pt x="21473" y="20430"/>
                                </a:cubicBezTo>
                                <a:cubicBezTo>
                                  <a:pt x="21487" y="20430"/>
                                  <a:pt x="21501" y="20424"/>
                                  <a:pt x="21508" y="20419"/>
                                </a:cubicBezTo>
                                <a:lnTo>
                                  <a:pt x="21586" y="20359"/>
                                </a:lnTo>
                                <a:lnTo>
                                  <a:pt x="21586" y="20250"/>
                                </a:lnTo>
                                <a:lnTo>
                                  <a:pt x="21431" y="20370"/>
                                </a:lnTo>
                                <a:cubicBezTo>
                                  <a:pt x="21417" y="20376"/>
                                  <a:pt x="21417" y="20403"/>
                                  <a:pt x="21438" y="20419"/>
                                </a:cubicBezTo>
                                <a:close/>
                                <a:moveTo>
                                  <a:pt x="21283" y="19761"/>
                                </a:moveTo>
                                <a:cubicBezTo>
                                  <a:pt x="21297" y="19761"/>
                                  <a:pt x="21311" y="19755"/>
                                  <a:pt x="21318" y="19750"/>
                                </a:cubicBezTo>
                                <a:cubicBezTo>
                                  <a:pt x="21339" y="19733"/>
                                  <a:pt x="21339" y="19712"/>
                                  <a:pt x="21318" y="19695"/>
                                </a:cubicBezTo>
                                <a:lnTo>
                                  <a:pt x="21276" y="19663"/>
                                </a:lnTo>
                                <a:cubicBezTo>
                                  <a:pt x="21254" y="19646"/>
                                  <a:pt x="21226" y="19646"/>
                                  <a:pt x="21205" y="19663"/>
                                </a:cubicBezTo>
                                <a:cubicBezTo>
                                  <a:pt x="21184" y="19679"/>
                                  <a:pt x="21184" y="19701"/>
                                  <a:pt x="21205" y="19717"/>
                                </a:cubicBezTo>
                                <a:lnTo>
                                  <a:pt x="21247" y="19750"/>
                                </a:lnTo>
                                <a:cubicBezTo>
                                  <a:pt x="21254" y="19761"/>
                                  <a:pt x="21268" y="19761"/>
                                  <a:pt x="21283" y="19761"/>
                                </a:cubicBezTo>
                                <a:close/>
                                <a:moveTo>
                                  <a:pt x="11773" y="8996"/>
                                </a:moveTo>
                                <a:cubicBezTo>
                                  <a:pt x="11717" y="8980"/>
                                  <a:pt x="11696" y="8974"/>
                                  <a:pt x="11689" y="8952"/>
                                </a:cubicBezTo>
                                <a:cubicBezTo>
                                  <a:pt x="11682" y="8931"/>
                                  <a:pt x="11696" y="8914"/>
                                  <a:pt x="11731" y="8876"/>
                                </a:cubicBezTo>
                                <a:cubicBezTo>
                                  <a:pt x="11766" y="8838"/>
                                  <a:pt x="11816" y="8789"/>
                                  <a:pt x="11788" y="8718"/>
                                </a:cubicBezTo>
                                <a:cubicBezTo>
                                  <a:pt x="11773" y="8686"/>
                                  <a:pt x="11745" y="8659"/>
                                  <a:pt x="11703" y="8637"/>
                                </a:cubicBezTo>
                                <a:cubicBezTo>
                                  <a:pt x="11675" y="8626"/>
                                  <a:pt x="11639" y="8631"/>
                                  <a:pt x="11618" y="8653"/>
                                </a:cubicBezTo>
                                <a:cubicBezTo>
                                  <a:pt x="11604" y="8675"/>
                                  <a:pt x="11611" y="8702"/>
                                  <a:pt x="11639" y="8718"/>
                                </a:cubicBezTo>
                                <a:cubicBezTo>
                                  <a:pt x="11654" y="8724"/>
                                  <a:pt x="11661" y="8735"/>
                                  <a:pt x="11668" y="8746"/>
                                </a:cubicBezTo>
                                <a:cubicBezTo>
                                  <a:pt x="11675" y="8767"/>
                                  <a:pt x="11661" y="8784"/>
                                  <a:pt x="11625" y="8822"/>
                                </a:cubicBezTo>
                                <a:cubicBezTo>
                                  <a:pt x="11590" y="8860"/>
                                  <a:pt x="11541" y="8909"/>
                                  <a:pt x="11569" y="8980"/>
                                </a:cubicBezTo>
                                <a:cubicBezTo>
                                  <a:pt x="11597" y="9050"/>
                                  <a:pt x="11675" y="9072"/>
                                  <a:pt x="11731" y="9088"/>
                                </a:cubicBezTo>
                                <a:cubicBezTo>
                                  <a:pt x="11788" y="9105"/>
                                  <a:pt x="11809" y="9110"/>
                                  <a:pt x="11816" y="9132"/>
                                </a:cubicBezTo>
                                <a:cubicBezTo>
                                  <a:pt x="11823" y="9143"/>
                                  <a:pt x="11823" y="9148"/>
                                  <a:pt x="11816" y="9159"/>
                                </a:cubicBezTo>
                                <a:cubicBezTo>
                                  <a:pt x="11802" y="9186"/>
                                  <a:pt x="11823" y="9208"/>
                                  <a:pt x="11851" y="9219"/>
                                </a:cubicBezTo>
                                <a:cubicBezTo>
                                  <a:pt x="11858" y="9219"/>
                                  <a:pt x="11865" y="9219"/>
                                  <a:pt x="11872" y="9219"/>
                                </a:cubicBezTo>
                                <a:cubicBezTo>
                                  <a:pt x="11900" y="9219"/>
                                  <a:pt x="11922" y="9208"/>
                                  <a:pt x="11929" y="9186"/>
                                </a:cubicBezTo>
                                <a:cubicBezTo>
                                  <a:pt x="11943" y="9159"/>
                                  <a:pt x="11943" y="9132"/>
                                  <a:pt x="11929" y="9105"/>
                                </a:cubicBezTo>
                                <a:cubicBezTo>
                                  <a:pt x="11908" y="9029"/>
                                  <a:pt x="11830" y="9007"/>
                                  <a:pt x="11773" y="8996"/>
                                </a:cubicBezTo>
                                <a:close/>
                                <a:moveTo>
                                  <a:pt x="7" y="1121"/>
                                </a:moveTo>
                                <a:lnTo>
                                  <a:pt x="7" y="1388"/>
                                </a:lnTo>
                                <a:cubicBezTo>
                                  <a:pt x="28" y="1344"/>
                                  <a:pt x="42" y="1301"/>
                                  <a:pt x="42" y="1257"/>
                                </a:cubicBezTo>
                                <a:cubicBezTo>
                                  <a:pt x="35" y="1214"/>
                                  <a:pt x="28" y="1165"/>
                                  <a:pt x="7" y="1121"/>
                                </a:cubicBezTo>
                                <a:close/>
                                <a:moveTo>
                                  <a:pt x="13220" y="9290"/>
                                </a:moveTo>
                                <a:cubicBezTo>
                                  <a:pt x="13191" y="9361"/>
                                  <a:pt x="13241" y="9410"/>
                                  <a:pt x="13276" y="9448"/>
                                </a:cubicBezTo>
                                <a:cubicBezTo>
                                  <a:pt x="13311" y="9486"/>
                                  <a:pt x="13325" y="9497"/>
                                  <a:pt x="13311" y="9518"/>
                                </a:cubicBezTo>
                                <a:cubicBezTo>
                                  <a:pt x="13304" y="9546"/>
                                  <a:pt x="13318" y="9567"/>
                                  <a:pt x="13354" y="9578"/>
                                </a:cubicBezTo>
                                <a:cubicBezTo>
                                  <a:pt x="13361" y="9578"/>
                                  <a:pt x="13368" y="9578"/>
                                  <a:pt x="13375" y="9578"/>
                                </a:cubicBezTo>
                                <a:cubicBezTo>
                                  <a:pt x="13403" y="9578"/>
                                  <a:pt x="13424" y="9567"/>
                                  <a:pt x="13431" y="9546"/>
                                </a:cubicBezTo>
                                <a:cubicBezTo>
                                  <a:pt x="13459" y="9475"/>
                                  <a:pt x="13410" y="9426"/>
                                  <a:pt x="13375" y="9388"/>
                                </a:cubicBezTo>
                                <a:cubicBezTo>
                                  <a:pt x="13340" y="9355"/>
                                  <a:pt x="13325" y="9339"/>
                                  <a:pt x="13340" y="9317"/>
                                </a:cubicBezTo>
                                <a:cubicBezTo>
                                  <a:pt x="13347" y="9306"/>
                                  <a:pt x="13354" y="9301"/>
                                  <a:pt x="13368" y="9290"/>
                                </a:cubicBezTo>
                                <a:cubicBezTo>
                                  <a:pt x="13396" y="9273"/>
                                  <a:pt x="13403" y="9246"/>
                                  <a:pt x="13389" y="9224"/>
                                </a:cubicBezTo>
                                <a:cubicBezTo>
                                  <a:pt x="13368" y="9203"/>
                                  <a:pt x="13332" y="9197"/>
                                  <a:pt x="13304" y="9208"/>
                                </a:cubicBezTo>
                                <a:cubicBezTo>
                                  <a:pt x="13262" y="9230"/>
                                  <a:pt x="13234" y="9257"/>
                                  <a:pt x="13220" y="9290"/>
                                </a:cubicBezTo>
                                <a:close/>
                                <a:moveTo>
                                  <a:pt x="13523" y="4071"/>
                                </a:moveTo>
                                <a:cubicBezTo>
                                  <a:pt x="13474" y="4065"/>
                                  <a:pt x="13431" y="4054"/>
                                  <a:pt x="13382" y="4049"/>
                                </a:cubicBezTo>
                                <a:cubicBezTo>
                                  <a:pt x="13340" y="4044"/>
                                  <a:pt x="13290" y="4065"/>
                                  <a:pt x="13283" y="4103"/>
                                </a:cubicBezTo>
                                <a:cubicBezTo>
                                  <a:pt x="13276" y="4136"/>
                                  <a:pt x="13304" y="4174"/>
                                  <a:pt x="13354" y="4180"/>
                                </a:cubicBezTo>
                                <a:cubicBezTo>
                                  <a:pt x="13396" y="4185"/>
                                  <a:pt x="13445" y="4190"/>
                                  <a:pt x="13488" y="4201"/>
                                </a:cubicBezTo>
                                <a:cubicBezTo>
                                  <a:pt x="13495" y="4201"/>
                                  <a:pt x="13502" y="4201"/>
                                  <a:pt x="13502" y="4201"/>
                                </a:cubicBezTo>
                                <a:cubicBezTo>
                                  <a:pt x="13544" y="4201"/>
                                  <a:pt x="13572" y="4180"/>
                                  <a:pt x="13586" y="4147"/>
                                </a:cubicBezTo>
                                <a:cubicBezTo>
                                  <a:pt x="13593" y="4114"/>
                                  <a:pt x="13565" y="4082"/>
                                  <a:pt x="13523" y="4071"/>
                                </a:cubicBezTo>
                                <a:close/>
                                <a:moveTo>
                                  <a:pt x="16521" y="9616"/>
                                </a:moveTo>
                                <a:cubicBezTo>
                                  <a:pt x="16528" y="9616"/>
                                  <a:pt x="16528" y="9616"/>
                                  <a:pt x="16535" y="9616"/>
                                </a:cubicBezTo>
                                <a:cubicBezTo>
                                  <a:pt x="16556" y="9616"/>
                                  <a:pt x="16577" y="9605"/>
                                  <a:pt x="16584" y="9584"/>
                                </a:cubicBezTo>
                                <a:lnTo>
                                  <a:pt x="16606" y="9524"/>
                                </a:lnTo>
                                <a:cubicBezTo>
                                  <a:pt x="16613" y="9502"/>
                                  <a:pt x="16599" y="9480"/>
                                  <a:pt x="16570" y="9475"/>
                                </a:cubicBezTo>
                                <a:cubicBezTo>
                                  <a:pt x="16542" y="9469"/>
                                  <a:pt x="16514" y="9480"/>
                                  <a:pt x="16507" y="9502"/>
                                </a:cubicBezTo>
                                <a:lnTo>
                                  <a:pt x="16486" y="9562"/>
                                </a:lnTo>
                                <a:cubicBezTo>
                                  <a:pt x="16479" y="9589"/>
                                  <a:pt x="16493" y="9611"/>
                                  <a:pt x="16521" y="9616"/>
                                </a:cubicBezTo>
                                <a:close/>
                                <a:moveTo>
                                  <a:pt x="17812" y="11124"/>
                                </a:moveTo>
                                <a:cubicBezTo>
                                  <a:pt x="18207" y="11124"/>
                                  <a:pt x="18531" y="10873"/>
                                  <a:pt x="18531" y="10569"/>
                                </a:cubicBezTo>
                                <a:cubicBezTo>
                                  <a:pt x="18531" y="10351"/>
                                  <a:pt x="18369" y="10166"/>
                                  <a:pt x="18136" y="10073"/>
                                </a:cubicBezTo>
                                <a:lnTo>
                                  <a:pt x="18136" y="9927"/>
                                </a:lnTo>
                                <a:cubicBezTo>
                                  <a:pt x="18136" y="9861"/>
                                  <a:pt x="18080" y="9807"/>
                                  <a:pt x="18002" y="9790"/>
                                </a:cubicBezTo>
                                <a:lnTo>
                                  <a:pt x="18002" y="9747"/>
                                </a:lnTo>
                                <a:cubicBezTo>
                                  <a:pt x="18002" y="9703"/>
                                  <a:pt x="17981" y="9665"/>
                                  <a:pt x="17939" y="9638"/>
                                </a:cubicBezTo>
                                <a:cubicBezTo>
                                  <a:pt x="17918" y="9622"/>
                                  <a:pt x="17897" y="9616"/>
                                  <a:pt x="17868" y="9611"/>
                                </a:cubicBezTo>
                                <a:lnTo>
                                  <a:pt x="17868" y="9214"/>
                                </a:lnTo>
                                <a:cubicBezTo>
                                  <a:pt x="17868" y="9186"/>
                                  <a:pt x="17840" y="9170"/>
                                  <a:pt x="17812" y="9170"/>
                                </a:cubicBezTo>
                                <a:lnTo>
                                  <a:pt x="17812" y="9170"/>
                                </a:lnTo>
                                <a:cubicBezTo>
                                  <a:pt x="17777" y="9170"/>
                                  <a:pt x="17755" y="9192"/>
                                  <a:pt x="17755" y="9214"/>
                                </a:cubicBezTo>
                                <a:lnTo>
                                  <a:pt x="17755" y="9611"/>
                                </a:lnTo>
                                <a:cubicBezTo>
                                  <a:pt x="17727" y="9616"/>
                                  <a:pt x="17706" y="9627"/>
                                  <a:pt x="17685" y="9638"/>
                                </a:cubicBezTo>
                                <a:cubicBezTo>
                                  <a:pt x="17650" y="9665"/>
                                  <a:pt x="17621" y="9703"/>
                                  <a:pt x="17621" y="9747"/>
                                </a:cubicBezTo>
                                <a:lnTo>
                                  <a:pt x="17621" y="9790"/>
                                </a:lnTo>
                                <a:cubicBezTo>
                                  <a:pt x="17544" y="9807"/>
                                  <a:pt x="17487" y="9861"/>
                                  <a:pt x="17487" y="9927"/>
                                </a:cubicBezTo>
                                <a:lnTo>
                                  <a:pt x="17487" y="10073"/>
                                </a:lnTo>
                                <a:cubicBezTo>
                                  <a:pt x="17255" y="10166"/>
                                  <a:pt x="17092" y="10351"/>
                                  <a:pt x="17092" y="10569"/>
                                </a:cubicBezTo>
                                <a:cubicBezTo>
                                  <a:pt x="17092" y="10873"/>
                                  <a:pt x="17417" y="11124"/>
                                  <a:pt x="17812" y="11124"/>
                                </a:cubicBezTo>
                                <a:close/>
                                <a:moveTo>
                                  <a:pt x="17741" y="9747"/>
                                </a:moveTo>
                                <a:cubicBezTo>
                                  <a:pt x="17741" y="9725"/>
                                  <a:pt x="17748" y="9714"/>
                                  <a:pt x="17763" y="9709"/>
                                </a:cubicBezTo>
                                <a:cubicBezTo>
                                  <a:pt x="17777" y="9698"/>
                                  <a:pt x="17791" y="9693"/>
                                  <a:pt x="17812" y="9693"/>
                                </a:cubicBezTo>
                                <a:cubicBezTo>
                                  <a:pt x="17833" y="9693"/>
                                  <a:pt x="17854" y="9698"/>
                                  <a:pt x="17861" y="9709"/>
                                </a:cubicBezTo>
                                <a:cubicBezTo>
                                  <a:pt x="17875" y="9720"/>
                                  <a:pt x="17882" y="9731"/>
                                  <a:pt x="17882" y="9747"/>
                                </a:cubicBezTo>
                                <a:lnTo>
                                  <a:pt x="17882" y="9785"/>
                                </a:lnTo>
                                <a:lnTo>
                                  <a:pt x="17734" y="9785"/>
                                </a:lnTo>
                                <a:lnTo>
                                  <a:pt x="17734" y="9747"/>
                                </a:lnTo>
                                <a:close/>
                                <a:moveTo>
                                  <a:pt x="17607" y="9927"/>
                                </a:moveTo>
                                <a:cubicBezTo>
                                  <a:pt x="17607" y="9899"/>
                                  <a:pt x="17636" y="9872"/>
                                  <a:pt x="17678" y="9872"/>
                                </a:cubicBezTo>
                                <a:lnTo>
                                  <a:pt x="17960" y="9872"/>
                                </a:lnTo>
                                <a:cubicBezTo>
                                  <a:pt x="17995" y="9872"/>
                                  <a:pt x="18024" y="9894"/>
                                  <a:pt x="18024" y="9927"/>
                                </a:cubicBezTo>
                                <a:lnTo>
                                  <a:pt x="18024" y="10035"/>
                                </a:lnTo>
                                <a:cubicBezTo>
                                  <a:pt x="17960" y="10019"/>
                                  <a:pt x="17889" y="10014"/>
                                  <a:pt x="17819" y="10014"/>
                                </a:cubicBezTo>
                                <a:cubicBezTo>
                                  <a:pt x="17748" y="10014"/>
                                  <a:pt x="17678" y="10019"/>
                                  <a:pt x="17614" y="10035"/>
                                </a:cubicBezTo>
                                <a:lnTo>
                                  <a:pt x="17614" y="9927"/>
                                </a:lnTo>
                                <a:close/>
                                <a:moveTo>
                                  <a:pt x="17579" y="10139"/>
                                </a:moveTo>
                                <a:lnTo>
                                  <a:pt x="17579" y="10139"/>
                                </a:lnTo>
                                <a:cubicBezTo>
                                  <a:pt x="17650" y="10117"/>
                                  <a:pt x="17734" y="10101"/>
                                  <a:pt x="17812" y="10101"/>
                                </a:cubicBezTo>
                                <a:lnTo>
                                  <a:pt x="17812" y="10101"/>
                                </a:lnTo>
                                <a:cubicBezTo>
                                  <a:pt x="17897" y="10101"/>
                                  <a:pt x="17974" y="10112"/>
                                  <a:pt x="18052" y="10139"/>
                                </a:cubicBezTo>
                                <a:cubicBezTo>
                                  <a:pt x="18256" y="10204"/>
                                  <a:pt x="18397" y="10356"/>
                                  <a:pt x="18419" y="10531"/>
                                </a:cubicBezTo>
                                <a:cubicBezTo>
                                  <a:pt x="18419" y="10531"/>
                                  <a:pt x="18419" y="10531"/>
                                  <a:pt x="18419" y="10531"/>
                                </a:cubicBezTo>
                                <a:cubicBezTo>
                                  <a:pt x="18411" y="10547"/>
                                  <a:pt x="18411" y="10552"/>
                                  <a:pt x="18362" y="10569"/>
                                </a:cubicBezTo>
                                <a:lnTo>
                                  <a:pt x="18362" y="10569"/>
                                </a:lnTo>
                                <a:lnTo>
                                  <a:pt x="18362" y="10569"/>
                                </a:lnTo>
                                <a:cubicBezTo>
                                  <a:pt x="18334" y="10574"/>
                                  <a:pt x="18334" y="10574"/>
                                  <a:pt x="18320" y="10569"/>
                                </a:cubicBezTo>
                                <a:cubicBezTo>
                                  <a:pt x="18313" y="10563"/>
                                  <a:pt x="18299" y="10552"/>
                                  <a:pt x="18285" y="10536"/>
                                </a:cubicBezTo>
                                <a:cubicBezTo>
                                  <a:pt x="18270" y="10520"/>
                                  <a:pt x="18256" y="10493"/>
                                  <a:pt x="18207" y="10482"/>
                                </a:cubicBezTo>
                                <a:cubicBezTo>
                                  <a:pt x="18186" y="10476"/>
                                  <a:pt x="18158" y="10482"/>
                                  <a:pt x="18136" y="10487"/>
                                </a:cubicBezTo>
                                <a:cubicBezTo>
                                  <a:pt x="18115" y="10493"/>
                                  <a:pt x="18101" y="10509"/>
                                  <a:pt x="18080" y="10525"/>
                                </a:cubicBezTo>
                                <a:lnTo>
                                  <a:pt x="18080" y="10525"/>
                                </a:lnTo>
                                <a:cubicBezTo>
                                  <a:pt x="18038" y="10563"/>
                                  <a:pt x="18009" y="10569"/>
                                  <a:pt x="17995" y="10563"/>
                                </a:cubicBezTo>
                                <a:cubicBezTo>
                                  <a:pt x="17981" y="10563"/>
                                  <a:pt x="17953" y="10552"/>
                                  <a:pt x="17925" y="10536"/>
                                </a:cubicBezTo>
                                <a:cubicBezTo>
                                  <a:pt x="17897" y="10520"/>
                                  <a:pt x="17868" y="10493"/>
                                  <a:pt x="17812" y="10487"/>
                                </a:cubicBezTo>
                                <a:cubicBezTo>
                                  <a:pt x="17784" y="10482"/>
                                  <a:pt x="17755" y="10487"/>
                                  <a:pt x="17727" y="10498"/>
                                </a:cubicBezTo>
                                <a:cubicBezTo>
                                  <a:pt x="17699" y="10509"/>
                                  <a:pt x="17678" y="10525"/>
                                  <a:pt x="17657" y="10547"/>
                                </a:cubicBezTo>
                                <a:lnTo>
                                  <a:pt x="17657" y="10547"/>
                                </a:lnTo>
                                <a:cubicBezTo>
                                  <a:pt x="17628" y="10580"/>
                                  <a:pt x="17600" y="10590"/>
                                  <a:pt x="17579" y="10590"/>
                                </a:cubicBezTo>
                                <a:cubicBezTo>
                                  <a:pt x="17558" y="10590"/>
                                  <a:pt x="17537" y="10590"/>
                                  <a:pt x="17516" y="10563"/>
                                </a:cubicBezTo>
                                <a:lnTo>
                                  <a:pt x="17516" y="10563"/>
                                </a:lnTo>
                                <a:lnTo>
                                  <a:pt x="17516" y="10563"/>
                                </a:lnTo>
                                <a:cubicBezTo>
                                  <a:pt x="17494" y="10541"/>
                                  <a:pt x="17473" y="10525"/>
                                  <a:pt x="17452" y="10520"/>
                                </a:cubicBezTo>
                                <a:cubicBezTo>
                                  <a:pt x="17431" y="10509"/>
                                  <a:pt x="17396" y="10509"/>
                                  <a:pt x="17375" y="10509"/>
                                </a:cubicBezTo>
                                <a:cubicBezTo>
                                  <a:pt x="17325" y="10514"/>
                                  <a:pt x="17297" y="10541"/>
                                  <a:pt x="17276" y="10552"/>
                                </a:cubicBezTo>
                                <a:cubicBezTo>
                                  <a:pt x="17255" y="10569"/>
                                  <a:pt x="17240" y="10569"/>
                                  <a:pt x="17240" y="10569"/>
                                </a:cubicBezTo>
                                <a:cubicBezTo>
                                  <a:pt x="17240" y="10569"/>
                                  <a:pt x="17226" y="10569"/>
                                  <a:pt x="17205" y="10541"/>
                                </a:cubicBezTo>
                                <a:cubicBezTo>
                                  <a:pt x="17219" y="10362"/>
                                  <a:pt x="17367" y="10204"/>
                                  <a:pt x="17579" y="10139"/>
                                </a:cubicBezTo>
                                <a:close/>
                                <a:moveTo>
                                  <a:pt x="17255" y="10667"/>
                                </a:moveTo>
                                <a:cubicBezTo>
                                  <a:pt x="17304" y="10667"/>
                                  <a:pt x="17339" y="10639"/>
                                  <a:pt x="17360" y="10623"/>
                                </a:cubicBezTo>
                                <a:cubicBezTo>
                                  <a:pt x="17382" y="10607"/>
                                  <a:pt x="17403" y="10601"/>
                                  <a:pt x="17403" y="10601"/>
                                </a:cubicBezTo>
                                <a:cubicBezTo>
                                  <a:pt x="17403" y="10601"/>
                                  <a:pt x="17403" y="10601"/>
                                  <a:pt x="17403" y="10601"/>
                                </a:cubicBezTo>
                                <a:cubicBezTo>
                                  <a:pt x="17410" y="10601"/>
                                  <a:pt x="17417" y="10612"/>
                                  <a:pt x="17431" y="10623"/>
                                </a:cubicBezTo>
                                <a:cubicBezTo>
                                  <a:pt x="17473" y="10667"/>
                                  <a:pt x="17537" y="10688"/>
                                  <a:pt x="17600" y="10683"/>
                                </a:cubicBezTo>
                                <a:cubicBezTo>
                                  <a:pt x="17664" y="10678"/>
                                  <a:pt x="17713" y="10645"/>
                                  <a:pt x="17755" y="10601"/>
                                </a:cubicBezTo>
                                <a:cubicBezTo>
                                  <a:pt x="17770" y="10585"/>
                                  <a:pt x="17777" y="10580"/>
                                  <a:pt x="17784" y="10580"/>
                                </a:cubicBezTo>
                                <a:cubicBezTo>
                                  <a:pt x="17791" y="10580"/>
                                  <a:pt x="17784" y="10580"/>
                                  <a:pt x="17791" y="10580"/>
                                </a:cubicBezTo>
                                <a:cubicBezTo>
                                  <a:pt x="17798" y="10580"/>
                                  <a:pt x="17819" y="10590"/>
                                  <a:pt x="17854" y="10612"/>
                                </a:cubicBezTo>
                                <a:cubicBezTo>
                                  <a:pt x="17882" y="10629"/>
                                  <a:pt x="17925" y="10656"/>
                                  <a:pt x="17981" y="10656"/>
                                </a:cubicBezTo>
                                <a:cubicBezTo>
                                  <a:pt x="18038" y="10661"/>
                                  <a:pt x="18101" y="10634"/>
                                  <a:pt x="18158" y="10585"/>
                                </a:cubicBezTo>
                                <a:lnTo>
                                  <a:pt x="18158" y="10585"/>
                                </a:lnTo>
                                <a:lnTo>
                                  <a:pt x="18158" y="10585"/>
                                </a:lnTo>
                                <a:cubicBezTo>
                                  <a:pt x="18165" y="10580"/>
                                  <a:pt x="18172" y="10574"/>
                                  <a:pt x="18172" y="10574"/>
                                </a:cubicBezTo>
                                <a:lnTo>
                                  <a:pt x="18172" y="10574"/>
                                </a:lnTo>
                                <a:cubicBezTo>
                                  <a:pt x="18172" y="10574"/>
                                  <a:pt x="18179" y="10580"/>
                                  <a:pt x="18186" y="10585"/>
                                </a:cubicBezTo>
                                <a:cubicBezTo>
                                  <a:pt x="18200" y="10601"/>
                                  <a:pt x="18221" y="10623"/>
                                  <a:pt x="18256" y="10645"/>
                                </a:cubicBezTo>
                                <a:cubicBezTo>
                                  <a:pt x="18292" y="10661"/>
                                  <a:pt x="18348" y="10667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397" y="10656"/>
                                  <a:pt x="18397" y="10656"/>
                                </a:cubicBezTo>
                                <a:cubicBezTo>
                                  <a:pt x="18397" y="10656"/>
                                  <a:pt x="18404" y="10656"/>
                                  <a:pt x="18404" y="10656"/>
                                </a:cubicBezTo>
                                <a:cubicBezTo>
                                  <a:pt x="18355" y="10873"/>
                                  <a:pt x="18108" y="11037"/>
                                  <a:pt x="17812" y="11037"/>
                                </a:cubicBezTo>
                                <a:cubicBezTo>
                                  <a:pt x="17523" y="11037"/>
                                  <a:pt x="17276" y="10879"/>
                                  <a:pt x="17219" y="10667"/>
                                </a:cubicBezTo>
                                <a:cubicBezTo>
                                  <a:pt x="17233" y="10667"/>
                                  <a:pt x="17240" y="10667"/>
                                  <a:pt x="17255" y="10667"/>
                                </a:cubicBezTo>
                                <a:close/>
                                <a:moveTo>
                                  <a:pt x="19371" y="6683"/>
                                </a:moveTo>
                                <a:cubicBezTo>
                                  <a:pt x="19336" y="6683"/>
                                  <a:pt x="19307" y="6705"/>
                                  <a:pt x="19307" y="6732"/>
                                </a:cubicBezTo>
                                <a:lnTo>
                                  <a:pt x="19307" y="6808"/>
                                </a:lnTo>
                                <a:lnTo>
                                  <a:pt x="19209" y="6808"/>
                                </a:lnTo>
                                <a:cubicBezTo>
                                  <a:pt x="19173" y="6808"/>
                                  <a:pt x="19145" y="6830"/>
                                  <a:pt x="19145" y="6857"/>
                                </a:cubicBezTo>
                                <a:cubicBezTo>
                                  <a:pt x="19145" y="6884"/>
                                  <a:pt x="19173" y="6906"/>
                                  <a:pt x="19209" y="6906"/>
                                </a:cubicBezTo>
                                <a:lnTo>
                                  <a:pt x="19307" y="6906"/>
                                </a:lnTo>
                                <a:lnTo>
                                  <a:pt x="19307" y="6982"/>
                                </a:lnTo>
                                <a:cubicBezTo>
                                  <a:pt x="19307" y="7010"/>
                                  <a:pt x="19336" y="7031"/>
                                  <a:pt x="19371" y="7031"/>
                                </a:cubicBezTo>
                                <a:cubicBezTo>
                                  <a:pt x="19406" y="7031"/>
                                  <a:pt x="19434" y="7010"/>
                                  <a:pt x="19434" y="6982"/>
                                </a:cubicBezTo>
                                <a:lnTo>
                                  <a:pt x="19434" y="6906"/>
                                </a:lnTo>
                                <a:lnTo>
                                  <a:pt x="19533" y="6906"/>
                                </a:lnTo>
                                <a:cubicBezTo>
                                  <a:pt x="19568" y="6906"/>
                                  <a:pt x="19597" y="6884"/>
                                  <a:pt x="19597" y="6857"/>
                                </a:cubicBezTo>
                                <a:cubicBezTo>
                                  <a:pt x="19597" y="6830"/>
                                  <a:pt x="19568" y="6808"/>
                                  <a:pt x="19533" y="6808"/>
                                </a:cubicBezTo>
                                <a:lnTo>
                                  <a:pt x="19434" y="6808"/>
                                </a:lnTo>
                                <a:lnTo>
                                  <a:pt x="19434" y="6732"/>
                                </a:lnTo>
                                <a:cubicBezTo>
                                  <a:pt x="19434" y="6705"/>
                                  <a:pt x="19406" y="6683"/>
                                  <a:pt x="19371" y="6683"/>
                                </a:cubicBezTo>
                                <a:close/>
                                <a:moveTo>
                                  <a:pt x="13826" y="8664"/>
                                </a:moveTo>
                                <a:cubicBezTo>
                                  <a:pt x="13833" y="8664"/>
                                  <a:pt x="13840" y="8664"/>
                                  <a:pt x="13847" y="8664"/>
                                </a:cubicBezTo>
                                <a:cubicBezTo>
                                  <a:pt x="13869" y="8659"/>
                                  <a:pt x="13883" y="8648"/>
                                  <a:pt x="13890" y="8631"/>
                                </a:cubicBezTo>
                                <a:lnTo>
                                  <a:pt x="13932" y="8512"/>
                                </a:lnTo>
                                <a:lnTo>
                                  <a:pt x="14066" y="8441"/>
                                </a:lnTo>
                                <a:cubicBezTo>
                                  <a:pt x="14080" y="8430"/>
                                  <a:pt x="14094" y="8419"/>
                                  <a:pt x="14094" y="8403"/>
                                </a:cubicBezTo>
                                <a:cubicBezTo>
                                  <a:pt x="14094" y="8386"/>
                                  <a:pt x="14080" y="8370"/>
                                  <a:pt x="14066" y="8365"/>
                                </a:cubicBezTo>
                                <a:lnTo>
                                  <a:pt x="13932" y="8299"/>
                                </a:lnTo>
                                <a:lnTo>
                                  <a:pt x="13883" y="8180"/>
                                </a:lnTo>
                                <a:cubicBezTo>
                                  <a:pt x="13876" y="8163"/>
                                  <a:pt x="13862" y="8152"/>
                                  <a:pt x="13840" y="8147"/>
                                </a:cubicBezTo>
                                <a:cubicBezTo>
                                  <a:pt x="13819" y="8141"/>
                                  <a:pt x="13798" y="8147"/>
                                  <a:pt x="13784" y="8158"/>
                                </a:cubicBezTo>
                                <a:lnTo>
                                  <a:pt x="13657" y="8239"/>
                                </a:lnTo>
                                <a:lnTo>
                                  <a:pt x="13495" y="8234"/>
                                </a:lnTo>
                                <a:cubicBezTo>
                                  <a:pt x="13474" y="8234"/>
                                  <a:pt x="13452" y="8239"/>
                                  <a:pt x="13445" y="8256"/>
                                </a:cubicBezTo>
                                <a:cubicBezTo>
                                  <a:pt x="13431" y="8267"/>
                                  <a:pt x="13431" y="8283"/>
                                  <a:pt x="13438" y="8299"/>
                                </a:cubicBezTo>
                                <a:lnTo>
                                  <a:pt x="13495" y="8414"/>
                                </a:lnTo>
                                <a:lnTo>
                                  <a:pt x="13438" y="8533"/>
                                </a:lnTo>
                                <a:cubicBezTo>
                                  <a:pt x="13431" y="8550"/>
                                  <a:pt x="13431" y="8566"/>
                                  <a:pt x="13445" y="8577"/>
                                </a:cubicBezTo>
                                <a:cubicBezTo>
                                  <a:pt x="13459" y="8588"/>
                                  <a:pt x="13474" y="8599"/>
                                  <a:pt x="13495" y="8593"/>
                                </a:cubicBezTo>
                                <a:lnTo>
                                  <a:pt x="13657" y="8588"/>
                                </a:lnTo>
                                <a:lnTo>
                                  <a:pt x="13784" y="8664"/>
                                </a:lnTo>
                                <a:cubicBezTo>
                                  <a:pt x="13798" y="8659"/>
                                  <a:pt x="13812" y="8664"/>
                                  <a:pt x="13826" y="8664"/>
                                </a:cubicBezTo>
                                <a:close/>
                                <a:moveTo>
                                  <a:pt x="13678" y="8484"/>
                                </a:moveTo>
                                <a:cubicBezTo>
                                  <a:pt x="13678" y="8484"/>
                                  <a:pt x="13678" y="8484"/>
                                  <a:pt x="13678" y="8484"/>
                                </a:cubicBezTo>
                                <a:lnTo>
                                  <a:pt x="13579" y="8490"/>
                                </a:lnTo>
                                <a:lnTo>
                                  <a:pt x="13608" y="8424"/>
                                </a:lnTo>
                                <a:cubicBezTo>
                                  <a:pt x="13615" y="8414"/>
                                  <a:pt x="13615" y="8403"/>
                                  <a:pt x="13608" y="8392"/>
                                </a:cubicBezTo>
                                <a:lnTo>
                                  <a:pt x="13572" y="8327"/>
                                </a:lnTo>
                                <a:lnTo>
                                  <a:pt x="13664" y="8327"/>
                                </a:lnTo>
                                <a:cubicBezTo>
                                  <a:pt x="13678" y="8327"/>
                                  <a:pt x="13692" y="8321"/>
                                  <a:pt x="13706" y="8316"/>
                                </a:cubicBezTo>
                                <a:lnTo>
                                  <a:pt x="13777" y="8272"/>
                                </a:lnTo>
                                <a:lnTo>
                                  <a:pt x="13805" y="8343"/>
                                </a:lnTo>
                                <a:cubicBezTo>
                                  <a:pt x="13812" y="8354"/>
                                  <a:pt x="13819" y="8365"/>
                                  <a:pt x="13833" y="8370"/>
                                </a:cubicBezTo>
                                <a:lnTo>
                                  <a:pt x="13911" y="8408"/>
                                </a:lnTo>
                                <a:lnTo>
                                  <a:pt x="13833" y="8446"/>
                                </a:lnTo>
                                <a:cubicBezTo>
                                  <a:pt x="13819" y="8452"/>
                                  <a:pt x="13812" y="8463"/>
                                  <a:pt x="13812" y="8473"/>
                                </a:cubicBezTo>
                                <a:lnTo>
                                  <a:pt x="13791" y="8544"/>
                                </a:lnTo>
                                <a:lnTo>
                                  <a:pt x="13720" y="8501"/>
                                </a:lnTo>
                                <a:cubicBezTo>
                                  <a:pt x="13706" y="8484"/>
                                  <a:pt x="13692" y="8484"/>
                                  <a:pt x="13678" y="8484"/>
                                </a:cubicBezTo>
                                <a:close/>
                                <a:moveTo>
                                  <a:pt x="16514" y="9725"/>
                                </a:moveTo>
                                <a:cubicBezTo>
                                  <a:pt x="16528" y="9709"/>
                                  <a:pt x="16528" y="9682"/>
                                  <a:pt x="16500" y="9671"/>
                                </a:cubicBezTo>
                                <a:cubicBezTo>
                                  <a:pt x="16479" y="9660"/>
                                  <a:pt x="16443" y="9660"/>
                                  <a:pt x="16429" y="9682"/>
                                </a:cubicBezTo>
                                <a:cubicBezTo>
                                  <a:pt x="16394" y="9720"/>
                                  <a:pt x="16366" y="9731"/>
                                  <a:pt x="16359" y="9731"/>
                                </a:cubicBezTo>
                                <a:cubicBezTo>
                                  <a:pt x="16331" y="9731"/>
                                  <a:pt x="16309" y="9747"/>
                                  <a:pt x="16309" y="9769"/>
                                </a:cubicBezTo>
                                <a:cubicBezTo>
                                  <a:pt x="16309" y="9790"/>
                                  <a:pt x="16331" y="9807"/>
                                  <a:pt x="16359" y="9807"/>
                                </a:cubicBezTo>
                                <a:cubicBezTo>
                                  <a:pt x="16422" y="9812"/>
                                  <a:pt x="16493" y="9747"/>
                                  <a:pt x="16514" y="9725"/>
                                </a:cubicBezTo>
                                <a:close/>
                                <a:moveTo>
                                  <a:pt x="16316" y="9948"/>
                                </a:moveTo>
                                <a:cubicBezTo>
                                  <a:pt x="16521" y="9948"/>
                                  <a:pt x="16697" y="9785"/>
                                  <a:pt x="16747" y="9633"/>
                                </a:cubicBezTo>
                                <a:lnTo>
                                  <a:pt x="16838" y="9355"/>
                                </a:lnTo>
                                <a:cubicBezTo>
                                  <a:pt x="16838" y="9350"/>
                                  <a:pt x="16838" y="9350"/>
                                  <a:pt x="16845" y="9344"/>
                                </a:cubicBezTo>
                                <a:lnTo>
                                  <a:pt x="16902" y="9165"/>
                                </a:lnTo>
                                <a:cubicBezTo>
                                  <a:pt x="16916" y="9127"/>
                                  <a:pt x="16902" y="9088"/>
                                  <a:pt x="16874" y="9056"/>
                                </a:cubicBezTo>
                                <a:cubicBezTo>
                                  <a:pt x="16845" y="9023"/>
                                  <a:pt x="16796" y="9007"/>
                                  <a:pt x="16747" y="9007"/>
                                </a:cubicBezTo>
                                <a:lnTo>
                                  <a:pt x="16373" y="9007"/>
                                </a:lnTo>
                                <a:cubicBezTo>
                                  <a:pt x="16281" y="9007"/>
                                  <a:pt x="16196" y="9018"/>
                                  <a:pt x="16112" y="9045"/>
                                </a:cubicBezTo>
                                <a:cubicBezTo>
                                  <a:pt x="16091" y="9023"/>
                                  <a:pt x="16062" y="8996"/>
                                  <a:pt x="16034" y="8980"/>
                                </a:cubicBezTo>
                                <a:cubicBezTo>
                                  <a:pt x="15999" y="8952"/>
                                  <a:pt x="15957" y="8931"/>
                                  <a:pt x="15921" y="8914"/>
                                </a:cubicBezTo>
                                <a:cubicBezTo>
                                  <a:pt x="15943" y="8898"/>
                                  <a:pt x="15950" y="8876"/>
                                  <a:pt x="15957" y="8854"/>
                                </a:cubicBezTo>
                                <a:cubicBezTo>
                                  <a:pt x="15957" y="8827"/>
                                  <a:pt x="15950" y="8800"/>
                                  <a:pt x="15928" y="8778"/>
                                </a:cubicBezTo>
                                <a:lnTo>
                                  <a:pt x="16020" y="8724"/>
                                </a:lnTo>
                                <a:cubicBezTo>
                                  <a:pt x="16020" y="8724"/>
                                  <a:pt x="16027" y="8724"/>
                                  <a:pt x="16027" y="8718"/>
                                </a:cubicBezTo>
                                <a:cubicBezTo>
                                  <a:pt x="16048" y="8697"/>
                                  <a:pt x="16055" y="8675"/>
                                  <a:pt x="16048" y="8648"/>
                                </a:cubicBezTo>
                                <a:cubicBezTo>
                                  <a:pt x="16034" y="8620"/>
                                  <a:pt x="15992" y="8599"/>
                                  <a:pt x="15950" y="8593"/>
                                </a:cubicBezTo>
                                <a:lnTo>
                                  <a:pt x="15632" y="8571"/>
                                </a:lnTo>
                                <a:cubicBezTo>
                                  <a:pt x="15583" y="8566"/>
                                  <a:pt x="15540" y="8588"/>
                                  <a:pt x="15519" y="8615"/>
                                </a:cubicBezTo>
                                <a:cubicBezTo>
                                  <a:pt x="15505" y="8637"/>
                                  <a:pt x="15505" y="8664"/>
                                  <a:pt x="15526" y="8686"/>
                                </a:cubicBezTo>
                                <a:cubicBezTo>
                                  <a:pt x="15526" y="8686"/>
                                  <a:pt x="15526" y="8691"/>
                                  <a:pt x="15533" y="8691"/>
                                </a:cubicBezTo>
                                <a:lnTo>
                                  <a:pt x="15618" y="8756"/>
                                </a:lnTo>
                                <a:cubicBezTo>
                                  <a:pt x="15590" y="8773"/>
                                  <a:pt x="15576" y="8800"/>
                                  <a:pt x="15576" y="8827"/>
                                </a:cubicBezTo>
                                <a:cubicBezTo>
                                  <a:pt x="15576" y="8849"/>
                                  <a:pt x="15583" y="8871"/>
                                  <a:pt x="15597" y="8893"/>
                                </a:cubicBezTo>
                                <a:cubicBezTo>
                                  <a:pt x="15463" y="8936"/>
                                  <a:pt x="15315" y="9023"/>
                                  <a:pt x="15244" y="9143"/>
                                </a:cubicBezTo>
                                <a:cubicBezTo>
                                  <a:pt x="15237" y="9148"/>
                                  <a:pt x="15237" y="9154"/>
                                  <a:pt x="15230" y="9165"/>
                                </a:cubicBezTo>
                                <a:cubicBezTo>
                                  <a:pt x="15216" y="9154"/>
                                  <a:pt x="15209" y="9143"/>
                                  <a:pt x="15195" y="9132"/>
                                </a:cubicBezTo>
                                <a:cubicBezTo>
                                  <a:pt x="15167" y="9110"/>
                                  <a:pt x="15145" y="9088"/>
                                  <a:pt x="15117" y="9072"/>
                                </a:cubicBezTo>
                                <a:cubicBezTo>
                                  <a:pt x="15131" y="9061"/>
                                  <a:pt x="15145" y="9045"/>
                                  <a:pt x="15145" y="9023"/>
                                </a:cubicBezTo>
                                <a:cubicBezTo>
                                  <a:pt x="15152" y="9001"/>
                                  <a:pt x="15145" y="8980"/>
                                  <a:pt x="15131" y="8958"/>
                                </a:cubicBezTo>
                                <a:lnTo>
                                  <a:pt x="15209" y="8920"/>
                                </a:lnTo>
                                <a:cubicBezTo>
                                  <a:pt x="15209" y="8920"/>
                                  <a:pt x="15216" y="8920"/>
                                  <a:pt x="15216" y="8914"/>
                                </a:cubicBezTo>
                                <a:cubicBezTo>
                                  <a:pt x="15244" y="8898"/>
                                  <a:pt x="15251" y="8876"/>
                                  <a:pt x="15244" y="8849"/>
                                </a:cubicBezTo>
                                <a:cubicBezTo>
                                  <a:pt x="15237" y="8822"/>
                                  <a:pt x="15202" y="8800"/>
                                  <a:pt x="15160" y="8795"/>
                                </a:cubicBezTo>
                                <a:lnTo>
                                  <a:pt x="14899" y="8756"/>
                                </a:lnTo>
                                <a:cubicBezTo>
                                  <a:pt x="14849" y="8751"/>
                                  <a:pt x="14807" y="8762"/>
                                  <a:pt x="14786" y="8789"/>
                                </a:cubicBezTo>
                                <a:cubicBezTo>
                                  <a:pt x="14772" y="8805"/>
                                  <a:pt x="14772" y="8833"/>
                                  <a:pt x="14786" y="8849"/>
                                </a:cubicBezTo>
                                <a:cubicBezTo>
                                  <a:pt x="14786" y="8849"/>
                                  <a:pt x="14786" y="8854"/>
                                  <a:pt x="14793" y="8854"/>
                                </a:cubicBezTo>
                                <a:lnTo>
                                  <a:pt x="14849" y="8909"/>
                                </a:lnTo>
                                <a:cubicBezTo>
                                  <a:pt x="14828" y="8925"/>
                                  <a:pt x="14814" y="8941"/>
                                  <a:pt x="14807" y="8963"/>
                                </a:cubicBezTo>
                                <a:cubicBezTo>
                                  <a:pt x="14800" y="8980"/>
                                  <a:pt x="14807" y="9001"/>
                                  <a:pt x="14814" y="9018"/>
                                </a:cubicBezTo>
                                <a:cubicBezTo>
                                  <a:pt x="14687" y="9050"/>
                                  <a:pt x="14546" y="9127"/>
                                  <a:pt x="14482" y="9230"/>
                                </a:cubicBezTo>
                                <a:lnTo>
                                  <a:pt x="14461" y="9268"/>
                                </a:lnTo>
                                <a:cubicBezTo>
                                  <a:pt x="14447" y="9284"/>
                                  <a:pt x="14440" y="9301"/>
                                  <a:pt x="14433" y="9322"/>
                                </a:cubicBezTo>
                                <a:lnTo>
                                  <a:pt x="14130" y="9322"/>
                                </a:lnTo>
                                <a:cubicBezTo>
                                  <a:pt x="14094" y="9322"/>
                                  <a:pt x="14059" y="9339"/>
                                  <a:pt x="14038" y="9361"/>
                                </a:cubicBezTo>
                                <a:cubicBezTo>
                                  <a:pt x="14017" y="9382"/>
                                  <a:pt x="14017" y="9415"/>
                                  <a:pt x="14031" y="9437"/>
                                </a:cubicBezTo>
                                <a:lnTo>
                                  <a:pt x="14130" y="9616"/>
                                </a:lnTo>
                                <a:cubicBezTo>
                                  <a:pt x="14130" y="9622"/>
                                  <a:pt x="14137" y="9627"/>
                                  <a:pt x="14137" y="9633"/>
                                </a:cubicBezTo>
                                <a:cubicBezTo>
                                  <a:pt x="14137" y="9638"/>
                                  <a:pt x="14144" y="9644"/>
                                  <a:pt x="14144" y="9649"/>
                                </a:cubicBezTo>
                                <a:cubicBezTo>
                                  <a:pt x="14235" y="9796"/>
                                  <a:pt x="14426" y="9948"/>
                                  <a:pt x="14652" y="9948"/>
                                </a:cubicBezTo>
                                <a:lnTo>
                                  <a:pt x="14652" y="10264"/>
                                </a:lnTo>
                                <a:lnTo>
                                  <a:pt x="14341" y="10264"/>
                                </a:lnTo>
                                <a:cubicBezTo>
                                  <a:pt x="14137" y="10264"/>
                                  <a:pt x="13960" y="10171"/>
                                  <a:pt x="13883" y="10024"/>
                                </a:cubicBezTo>
                                <a:cubicBezTo>
                                  <a:pt x="13869" y="10003"/>
                                  <a:pt x="13876" y="9976"/>
                                  <a:pt x="13890" y="9959"/>
                                </a:cubicBezTo>
                                <a:cubicBezTo>
                                  <a:pt x="13911" y="9937"/>
                                  <a:pt x="13939" y="9927"/>
                                  <a:pt x="13967" y="9927"/>
                                </a:cubicBezTo>
                                <a:cubicBezTo>
                                  <a:pt x="13996" y="9927"/>
                                  <a:pt x="14031" y="9937"/>
                                  <a:pt x="14045" y="9959"/>
                                </a:cubicBezTo>
                                <a:cubicBezTo>
                                  <a:pt x="14059" y="9976"/>
                                  <a:pt x="14094" y="9981"/>
                                  <a:pt x="14115" y="9970"/>
                                </a:cubicBezTo>
                                <a:cubicBezTo>
                                  <a:pt x="14137" y="9959"/>
                                  <a:pt x="14144" y="9932"/>
                                  <a:pt x="14130" y="9916"/>
                                </a:cubicBezTo>
                                <a:cubicBezTo>
                                  <a:pt x="14094" y="9872"/>
                                  <a:pt x="14031" y="9845"/>
                                  <a:pt x="13960" y="9845"/>
                                </a:cubicBezTo>
                                <a:cubicBezTo>
                                  <a:pt x="13897" y="9845"/>
                                  <a:pt x="13833" y="9872"/>
                                  <a:pt x="13791" y="9916"/>
                                </a:cubicBezTo>
                                <a:cubicBezTo>
                                  <a:pt x="13756" y="9959"/>
                                  <a:pt x="13749" y="10014"/>
                                  <a:pt x="13770" y="10057"/>
                                </a:cubicBezTo>
                                <a:cubicBezTo>
                                  <a:pt x="13862" y="10231"/>
                                  <a:pt x="14080" y="10346"/>
                                  <a:pt x="14320" y="10346"/>
                                </a:cubicBezTo>
                                <a:lnTo>
                                  <a:pt x="16845" y="10346"/>
                                </a:lnTo>
                                <a:cubicBezTo>
                                  <a:pt x="16874" y="10346"/>
                                  <a:pt x="16895" y="10329"/>
                                  <a:pt x="16895" y="10307"/>
                                </a:cubicBezTo>
                                <a:cubicBezTo>
                                  <a:pt x="16895" y="10286"/>
                                  <a:pt x="16874" y="10269"/>
                                  <a:pt x="16845" y="10269"/>
                                </a:cubicBezTo>
                                <a:lnTo>
                                  <a:pt x="16295" y="10269"/>
                                </a:lnTo>
                                <a:lnTo>
                                  <a:pt x="16295" y="9954"/>
                                </a:lnTo>
                                <a:lnTo>
                                  <a:pt x="16316" y="9954"/>
                                </a:lnTo>
                                <a:close/>
                                <a:moveTo>
                                  <a:pt x="16105" y="9127"/>
                                </a:moveTo>
                                <a:cubicBezTo>
                                  <a:pt x="16189" y="9099"/>
                                  <a:pt x="16274" y="9083"/>
                                  <a:pt x="16359" y="9083"/>
                                </a:cubicBezTo>
                                <a:lnTo>
                                  <a:pt x="16733" y="9083"/>
                                </a:lnTo>
                                <a:lnTo>
                                  <a:pt x="16733" y="9083"/>
                                </a:lnTo>
                                <a:cubicBezTo>
                                  <a:pt x="16754" y="9083"/>
                                  <a:pt x="16768" y="9088"/>
                                  <a:pt x="16782" y="9099"/>
                                </a:cubicBezTo>
                                <a:cubicBezTo>
                                  <a:pt x="16796" y="9110"/>
                                  <a:pt x="16796" y="9127"/>
                                  <a:pt x="16796" y="9137"/>
                                </a:cubicBezTo>
                                <a:lnTo>
                                  <a:pt x="16789" y="9165"/>
                                </a:lnTo>
                                <a:lnTo>
                                  <a:pt x="16281" y="9165"/>
                                </a:lnTo>
                                <a:cubicBezTo>
                                  <a:pt x="16253" y="9165"/>
                                  <a:pt x="16232" y="9181"/>
                                  <a:pt x="16232" y="9203"/>
                                </a:cubicBezTo>
                                <a:cubicBezTo>
                                  <a:pt x="16232" y="9224"/>
                                  <a:pt x="16253" y="9241"/>
                                  <a:pt x="16281" y="9241"/>
                                </a:cubicBezTo>
                                <a:lnTo>
                                  <a:pt x="16761" y="9241"/>
                                </a:lnTo>
                                <a:lnTo>
                                  <a:pt x="16747" y="9284"/>
                                </a:lnTo>
                                <a:lnTo>
                                  <a:pt x="15851" y="9284"/>
                                </a:lnTo>
                                <a:cubicBezTo>
                                  <a:pt x="15865" y="9268"/>
                                  <a:pt x="15879" y="9252"/>
                                  <a:pt x="15893" y="9241"/>
                                </a:cubicBezTo>
                                <a:lnTo>
                                  <a:pt x="16091" y="9241"/>
                                </a:lnTo>
                                <a:cubicBezTo>
                                  <a:pt x="16119" y="9241"/>
                                  <a:pt x="16140" y="9224"/>
                                  <a:pt x="16140" y="9203"/>
                                </a:cubicBezTo>
                                <a:cubicBezTo>
                                  <a:pt x="16140" y="9181"/>
                                  <a:pt x="16119" y="9165"/>
                                  <a:pt x="16091" y="9165"/>
                                </a:cubicBezTo>
                                <a:lnTo>
                                  <a:pt x="16006" y="9165"/>
                                </a:lnTo>
                                <a:cubicBezTo>
                                  <a:pt x="16041" y="9154"/>
                                  <a:pt x="16069" y="9143"/>
                                  <a:pt x="16105" y="9127"/>
                                </a:cubicBezTo>
                                <a:close/>
                                <a:moveTo>
                                  <a:pt x="15914" y="8669"/>
                                </a:moveTo>
                                <a:lnTo>
                                  <a:pt x="15816" y="8729"/>
                                </a:lnTo>
                                <a:lnTo>
                                  <a:pt x="15766" y="8724"/>
                                </a:lnTo>
                                <a:lnTo>
                                  <a:pt x="15717" y="8718"/>
                                </a:lnTo>
                                <a:lnTo>
                                  <a:pt x="15632" y="8648"/>
                                </a:lnTo>
                                <a:lnTo>
                                  <a:pt x="15914" y="8669"/>
                                </a:lnTo>
                                <a:close/>
                                <a:moveTo>
                                  <a:pt x="15837" y="8838"/>
                                </a:moveTo>
                                <a:cubicBezTo>
                                  <a:pt x="15837" y="8854"/>
                                  <a:pt x="15823" y="8865"/>
                                  <a:pt x="15801" y="8865"/>
                                </a:cubicBezTo>
                                <a:lnTo>
                                  <a:pt x="15689" y="8860"/>
                                </a:lnTo>
                                <a:cubicBezTo>
                                  <a:pt x="15667" y="8860"/>
                                  <a:pt x="15653" y="8844"/>
                                  <a:pt x="15653" y="8833"/>
                                </a:cubicBezTo>
                                <a:cubicBezTo>
                                  <a:pt x="15653" y="8816"/>
                                  <a:pt x="15667" y="8805"/>
                                  <a:pt x="15689" y="8805"/>
                                </a:cubicBezTo>
                                <a:lnTo>
                                  <a:pt x="15689" y="8805"/>
                                </a:lnTo>
                                <a:lnTo>
                                  <a:pt x="15745" y="8811"/>
                                </a:lnTo>
                                <a:lnTo>
                                  <a:pt x="15801" y="8816"/>
                                </a:lnTo>
                                <a:cubicBezTo>
                                  <a:pt x="15830" y="8811"/>
                                  <a:pt x="15844" y="8822"/>
                                  <a:pt x="15837" y="8838"/>
                                </a:cubicBezTo>
                                <a:close/>
                                <a:moveTo>
                                  <a:pt x="15230" y="9366"/>
                                </a:moveTo>
                                <a:cubicBezTo>
                                  <a:pt x="15251" y="9322"/>
                                  <a:pt x="15272" y="9279"/>
                                  <a:pt x="15286" y="9241"/>
                                </a:cubicBezTo>
                                <a:lnTo>
                                  <a:pt x="15308" y="9197"/>
                                </a:lnTo>
                                <a:cubicBezTo>
                                  <a:pt x="15315" y="9192"/>
                                  <a:pt x="15315" y="9181"/>
                                  <a:pt x="15322" y="9176"/>
                                </a:cubicBezTo>
                                <a:cubicBezTo>
                                  <a:pt x="15413" y="9029"/>
                                  <a:pt x="15632" y="8941"/>
                                  <a:pt x="15738" y="8947"/>
                                </a:cubicBezTo>
                                <a:cubicBezTo>
                                  <a:pt x="15794" y="8952"/>
                                  <a:pt x="15879" y="8985"/>
                                  <a:pt x="15950" y="9039"/>
                                </a:cubicBezTo>
                                <a:cubicBezTo>
                                  <a:pt x="15971" y="9056"/>
                                  <a:pt x="15985" y="9067"/>
                                  <a:pt x="16006" y="9083"/>
                                </a:cubicBezTo>
                                <a:cubicBezTo>
                                  <a:pt x="15943" y="9110"/>
                                  <a:pt x="15886" y="9148"/>
                                  <a:pt x="15837" y="9186"/>
                                </a:cubicBezTo>
                                <a:cubicBezTo>
                                  <a:pt x="15837" y="9186"/>
                                  <a:pt x="15830" y="9192"/>
                                  <a:pt x="15830" y="9192"/>
                                </a:cubicBezTo>
                                <a:cubicBezTo>
                                  <a:pt x="15787" y="9230"/>
                                  <a:pt x="15745" y="9273"/>
                                  <a:pt x="15717" y="9317"/>
                                </a:cubicBezTo>
                                <a:cubicBezTo>
                                  <a:pt x="15717" y="9322"/>
                                  <a:pt x="15710" y="9322"/>
                                  <a:pt x="15710" y="9328"/>
                                </a:cubicBezTo>
                                <a:cubicBezTo>
                                  <a:pt x="15674" y="9388"/>
                                  <a:pt x="15646" y="9453"/>
                                  <a:pt x="15646" y="9524"/>
                                </a:cubicBezTo>
                                <a:lnTo>
                                  <a:pt x="15244" y="9524"/>
                                </a:lnTo>
                                <a:cubicBezTo>
                                  <a:pt x="15202" y="9480"/>
                                  <a:pt x="15202" y="9426"/>
                                  <a:pt x="15230" y="9366"/>
                                </a:cubicBezTo>
                                <a:close/>
                                <a:moveTo>
                                  <a:pt x="15089" y="8865"/>
                                </a:moveTo>
                                <a:lnTo>
                                  <a:pt x="15018" y="8898"/>
                                </a:lnTo>
                                <a:lnTo>
                                  <a:pt x="14976" y="8893"/>
                                </a:lnTo>
                                <a:lnTo>
                                  <a:pt x="14934" y="8887"/>
                                </a:lnTo>
                                <a:lnTo>
                                  <a:pt x="14884" y="8838"/>
                                </a:lnTo>
                                <a:lnTo>
                                  <a:pt x="15089" y="8865"/>
                                </a:lnTo>
                                <a:close/>
                                <a:moveTo>
                                  <a:pt x="15025" y="9001"/>
                                </a:moveTo>
                                <a:cubicBezTo>
                                  <a:pt x="15025" y="9012"/>
                                  <a:pt x="15011" y="9018"/>
                                  <a:pt x="15004" y="9012"/>
                                </a:cubicBezTo>
                                <a:lnTo>
                                  <a:pt x="14913" y="9001"/>
                                </a:lnTo>
                                <a:cubicBezTo>
                                  <a:pt x="14898" y="9001"/>
                                  <a:pt x="14891" y="8990"/>
                                  <a:pt x="14898" y="8985"/>
                                </a:cubicBezTo>
                                <a:cubicBezTo>
                                  <a:pt x="14898" y="8980"/>
                                  <a:pt x="14906" y="8974"/>
                                  <a:pt x="14920" y="8974"/>
                                </a:cubicBezTo>
                                <a:cubicBezTo>
                                  <a:pt x="14920" y="8974"/>
                                  <a:pt x="14920" y="8974"/>
                                  <a:pt x="14927" y="8974"/>
                                </a:cubicBezTo>
                                <a:lnTo>
                                  <a:pt x="15018" y="8985"/>
                                </a:lnTo>
                                <a:cubicBezTo>
                                  <a:pt x="15018" y="8980"/>
                                  <a:pt x="15025" y="8990"/>
                                  <a:pt x="15025" y="9001"/>
                                </a:cubicBezTo>
                                <a:close/>
                                <a:moveTo>
                                  <a:pt x="14532" y="9306"/>
                                </a:moveTo>
                                <a:lnTo>
                                  <a:pt x="14553" y="9268"/>
                                </a:lnTo>
                                <a:cubicBezTo>
                                  <a:pt x="14630" y="9143"/>
                                  <a:pt x="14835" y="9072"/>
                                  <a:pt x="14934" y="9088"/>
                                </a:cubicBezTo>
                                <a:cubicBezTo>
                                  <a:pt x="14983" y="9094"/>
                                  <a:pt x="15047" y="9127"/>
                                  <a:pt x="15096" y="9176"/>
                                </a:cubicBezTo>
                                <a:cubicBezTo>
                                  <a:pt x="15117" y="9192"/>
                                  <a:pt x="15138" y="9214"/>
                                  <a:pt x="15152" y="9230"/>
                                </a:cubicBezTo>
                                <a:cubicBezTo>
                                  <a:pt x="15160" y="9235"/>
                                  <a:pt x="15167" y="9241"/>
                                  <a:pt x="15174" y="9246"/>
                                </a:cubicBezTo>
                                <a:cubicBezTo>
                                  <a:pt x="15160" y="9279"/>
                                  <a:pt x="15145" y="9312"/>
                                  <a:pt x="15131" y="9339"/>
                                </a:cubicBezTo>
                                <a:cubicBezTo>
                                  <a:pt x="15103" y="9404"/>
                                  <a:pt x="15103" y="9464"/>
                                  <a:pt x="15124" y="9524"/>
                                </a:cubicBezTo>
                                <a:lnTo>
                                  <a:pt x="14800" y="9524"/>
                                </a:lnTo>
                                <a:cubicBezTo>
                                  <a:pt x="14708" y="9524"/>
                                  <a:pt x="14623" y="9486"/>
                                  <a:pt x="14581" y="9420"/>
                                </a:cubicBezTo>
                                <a:lnTo>
                                  <a:pt x="14560" y="9388"/>
                                </a:lnTo>
                                <a:cubicBezTo>
                                  <a:pt x="14546" y="9371"/>
                                  <a:pt x="14532" y="9355"/>
                                  <a:pt x="14511" y="9344"/>
                                </a:cubicBezTo>
                                <a:cubicBezTo>
                                  <a:pt x="14518" y="9328"/>
                                  <a:pt x="14525" y="9317"/>
                                  <a:pt x="14532" y="9306"/>
                                </a:cubicBezTo>
                                <a:close/>
                                <a:moveTo>
                                  <a:pt x="16189" y="10264"/>
                                </a:moveTo>
                                <a:lnTo>
                                  <a:pt x="14729" y="10264"/>
                                </a:lnTo>
                                <a:lnTo>
                                  <a:pt x="14729" y="9948"/>
                                </a:lnTo>
                                <a:lnTo>
                                  <a:pt x="16189" y="9948"/>
                                </a:lnTo>
                                <a:lnTo>
                                  <a:pt x="16189" y="10264"/>
                                </a:lnTo>
                                <a:close/>
                                <a:moveTo>
                                  <a:pt x="14630" y="9867"/>
                                </a:moveTo>
                                <a:cubicBezTo>
                                  <a:pt x="14539" y="9867"/>
                                  <a:pt x="14447" y="9829"/>
                                  <a:pt x="14369" y="9774"/>
                                </a:cubicBezTo>
                                <a:lnTo>
                                  <a:pt x="14384" y="9774"/>
                                </a:lnTo>
                                <a:cubicBezTo>
                                  <a:pt x="14412" y="9774"/>
                                  <a:pt x="14433" y="9758"/>
                                  <a:pt x="14433" y="9736"/>
                                </a:cubicBezTo>
                                <a:cubicBezTo>
                                  <a:pt x="14433" y="9714"/>
                                  <a:pt x="14412" y="9698"/>
                                  <a:pt x="14384" y="9698"/>
                                </a:cubicBezTo>
                                <a:lnTo>
                                  <a:pt x="14278" y="9698"/>
                                </a:lnTo>
                                <a:cubicBezTo>
                                  <a:pt x="14271" y="9687"/>
                                  <a:pt x="14257" y="9676"/>
                                  <a:pt x="14250" y="9665"/>
                                </a:cubicBezTo>
                                <a:cubicBezTo>
                                  <a:pt x="14271" y="9660"/>
                                  <a:pt x="14292" y="9644"/>
                                  <a:pt x="14292" y="9627"/>
                                </a:cubicBezTo>
                                <a:cubicBezTo>
                                  <a:pt x="14292" y="9605"/>
                                  <a:pt x="14271" y="9589"/>
                                  <a:pt x="14242" y="9589"/>
                                </a:cubicBezTo>
                                <a:lnTo>
                                  <a:pt x="14193" y="9589"/>
                                </a:lnTo>
                                <a:lnTo>
                                  <a:pt x="14101" y="9410"/>
                                </a:lnTo>
                                <a:lnTo>
                                  <a:pt x="14426" y="9410"/>
                                </a:lnTo>
                                <a:cubicBezTo>
                                  <a:pt x="14440" y="9410"/>
                                  <a:pt x="14454" y="9415"/>
                                  <a:pt x="14461" y="9426"/>
                                </a:cubicBezTo>
                                <a:lnTo>
                                  <a:pt x="14482" y="9459"/>
                                </a:lnTo>
                                <a:cubicBezTo>
                                  <a:pt x="14539" y="9551"/>
                                  <a:pt x="14659" y="9605"/>
                                  <a:pt x="14793" y="9605"/>
                                </a:cubicBezTo>
                                <a:lnTo>
                                  <a:pt x="15682" y="9605"/>
                                </a:lnTo>
                                <a:cubicBezTo>
                                  <a:pt x="15710" y="9605"/>
                                  <a:pt x="15731" y="9589"/>
                                  <a:pt x="15731" y="9567"/>
                                </a:cubicBezTo>
                                <a:cubicBezTo>
                                  <a:pt x="15731" y="9502"/>
                                  <a:pt x="15745" y="9442"/>
                                  <a:pt x="15780" y="9382"/>
                                </a:cubicBezTo>
                                <a:lnTo>
                                  <a:pt x="16711" y="9382"/>
                                </a:lnTo>
                                <a:lnTo>
                                  <a:pt x="16634" y="9616"/>
                                </a:lnTo>
                                <a:cubicBezTo>
                                  <a:pt x="16592" y="9741"/>
                                  <a:pt x="16450" y="9872"/>
                                  <a:pt x="16309" y="9872"/>
                                </a:cubicBezTo>
                                <a:lnTo>
                                  <a:pt x="14630" y="9872"/>
                                </a:lnTo>
                                <a:close/>
                                <a:moveTo>
                                  <a:pt x="13572" y="8887"/>
                                </a:moveTo>
                                <a:cubicBezTo>
                                  <a:pt x="13629" y="8871"/>
                                  <a:pt x="13706" y="8854"/>
                                  <a:pt x="13735" y="8784"/>
                                </a:cubicBezTo>
                                <a:cubicBezTo>
                                  <a:pt x="13749" y="8751"/>
                                  <a:pt x="13742" y="8718"/>
                                  <a:pt x="13727" y="8686"/>
                                </a:cubicBezTo>
                                <a:cubicBezTo>
                                  <a:pt x="13713" y="8664"/>
                                  <a:pt x="13678" y="8653"/>
                                  <a:pt x="13643" y="8664"/>
                                </a:cubicBezTo>
                                <a:cubicBezTo>
                                  <a:pt x="13615" y="8675"/>
                                  <a:pt x="13601" y="8702"/>
                                  <a:pt x="13615" y="8729"/>
                                </a:cubicBezTo>
                                <a:cubicBezTo>
                                  <a:pt x="13622" y="8740"/>
                                  <a:pt x="13622" y="8751"/>
                                  <a:pt x="13622" y="8762"/>
                                </a:cubicBezTo>
                                <a:cubicBezTo>
                                  <a:pt x="13615" y="8784"/>
                                  <a:pt x="13593" y="8795"/>
                                  <a:pt x="13537" y="8805"/>
                                </a:cubicBezTo>
                                <a:cubicBezTo>
                                  <a:pt x="13481" y="8822"/>
                                  <a:pt x="13403" y="8838"/>
                                  <a:pt x="13375" y="8909"/>
                                </a:cubicBezTo>
                                <a:cubicBezTo>
                                  <a:pt x="13347" y="8980"/>
                                  <a:pt x="13396" y="9029"/>
                                  <a:pt x="13431" y="9067"/>
                                </a:cubicBezTo>
                                <a:cubicBezTo>
                                  <a:pt x="13466" y="9105"/>
                                  <a:pt x="13481" y="9116"/>
                                  <a:pt x="13466" y="9137"/>
                                </a:cubicBezTo>
                                <a:cubicBezTo>
                                  <a:pt x="13459" y="9148"/>
                                  <a:pt x="13459" y="9154"/>
                                  <a:pt x="13445" y="9159"/>
                                </a:cubicBezTo>
                                <a:cubicBezTo>
                                  <a:pt x="13417" y="9176"/>
                                  <a:pt x="13417" y="9203"/>
                                  <a:pt x="13431" y="9224"/>
                                </a:cubicBezTo>
                                <a:cubicBezTo>
                                  <a:pt x="13445" y="9235"/>
                                  <a:pt x="13459" y="9241"/>
                                  <a:pt x="13481" y="9241"/>
                                </a:cubicBezTo>
                                <a:cubicBezTo>
                                  <a:pt x="13495" y="9241"/>
                                  <a:pt x="13509" y="9235"/>
                                  <a:pt x="13516" y="9230"/>
                                </a:cubicBezTo>
                                <a:cubicBezTo>
                                  <a:pt x="13544" y="9214"/>
                                  <a:pt x="13565" y="9186"/>
                                  <a:pt x="13579" y="9159"/>
                                </a:cubicBezTo>
                                <a:cubicBezTo>
                                  <a:pt x="13608" y="9088"/>
                                  <a:pt x="13558" y="9039"/>
                                  <a:pt x="13523" y="9001"/>
                                </a:cubicBezTo>
                                <a:cubicBezTo>
                                  <a:pt x="13488" y="8963"/>
                                  <a:pt x="13474" y="8952"/>
                                  <a:pt x="13488" y="8931"/>
                                </a:cubicBezTo>
                                <a:cubicBezTo>
                                  <a:pt x="13495" y="8909"/>
                                  <a:pt x="13516" y="8903"/>
                                  <a:pt x="13572" y="8887"/>
                                </a:cubicBezTo>
                                <a:close/>
                                <a:moveTo>
                                  <a:pt x="20669" y="11396"/>
                                </a:moveTo>
                                <a:cubicBezTo>
                                  <a:pt x="20676" y="11396"/>
                                  <a:pt x="20683" y="11396"/>
                                  <a:pt x="20690" y="11396"/>
                                </a:cubicBezTo>
                                <a:cubicBezTo>
                                  <a:pt x="20718" y="11396"/>
                                  <a:pt x="20739" y="11385"/>
                                  <a:pt x="20746" y="11363"/>
                                </a:cubicBezTo>
                                <a:cubicBezTo>
                                  <a:pt x="20761" y="11336"/>
                                  <a:pt x="20761" y="11309"/>
                                  <a:pt x="20746" y="11282"/>
                                </a:cubicBezTo>
                                <a:cubicBezTo>
                                  <a:pt x="20718" y="11211"/>
                                  <a:pt x="20641" y="11189"/>
                                  <a:pt x="20584" y="11173"/>
                                </a:cubicBezTo>
                                <a:cubicBezTo>
                                  <a:pt x="20528" y="11156"/>
                                  <a:pt x="20507" y="11151"/>
                                  <a:pt x="20500" y="11129"/>
                                </a:cubicBezTo>
                                <a:cubicBezTo>
                                  <a:pt x="20492" y="11107"/>
                                  <a:pt x="20507" y="11091"/>
                                  <a:pt x="20542" y="11053"/>
                                </a:cubicBezTo>
                                <a:cubicBezTo>
                                  <a:pt x="20577" y="11015"/>
                                  <a:pt x="20627" y="10966"/>
                                  <a:pt x="20598" y="10895"/>
                                </a:cubicBezTo>
                                <a:cubicBezTo>
                                  <a:pt x="20584" y="10863"/>
                                  <a:pt x="20556" y="10835"/>
                                  <a:pt x="20514" y="10814"/>
                                </a:cubicBezTo>
                                <a:cubicBezTo>
                                  <a:pt x="20485" y="10803"/>
                                  <a:pt x="20450" y="10808"/>
                                  <a:pt x="20429" y="10830"/>
                                </a:cubicBezTo>
                                <a:cubicBezTo>
                                  <a:pt x="20415" y="10852"/>
                                  <a:pt x="20422" y="10879"/>
                                  <a:pt x="20450" y="10895"/>
                                </a:cubicBezTo>
                                <a:cubicBezTo>
                                  <a:pt x="20464" y="10901"/>
                                  <a:pt x="20471" y="10912"/>
                                  <a:pt x="20478" y="10922"/>
                                </a:cubicBezTo>
                                <a:cubicBezTo>
                                  <a:pt x="20485" y="10944"/>
                                  <a:pt x="20471" y="10961"/>
                                  <a:pt x="20436" y="10999"/>
                                </a:cubicBezTo>
                                <a:cubicBezTo>
                                  <a:pt x="20401" y="11037"/>
                                  <a:pt x="20351" y="11086"/>
                                  <a:pt x="20380" y="11156"/>
                                </a:cubicBezTo>
                                <a:cubicBezTo>
                                  <a:pt x="20408" y="11227"/>
                                  <a:pt x="20485" y="11249"/>
                                  <a:pt x="20542" y="11265"/>
                                </a:cubicBezTo>
                                <a:cubicBezTo>
                                  <a:pt x="20598" y="11282"/>
                                  <a:pt x="20619" y="11287"/>
                                  <a:pt x="20627" y="11309"/>
                                </a:cubicBezTo>
                                <a:cubicBezTo>
                                  <a:pt x="20634" y="11320"/>
                                  <a:pt x="20634" y="11325"/>
                                  <a:pt x="20627" y="11336"/>
                                </a:cubicBezTo>
                                <a:cubicBezTo>
                                  <a:pt x="20619" y="11358"/>
                                  <a:pt x="20634" y="11385"/>
                                  <a:pt x="20669" y="11396"/>
                                </a:cubicBezTo>
                                <a:close/>
                                <a:moveTo>
                                  <a:pt x="20239" y="3771"/>
                                </a:moveTo>
                                <a:cubicBezTo>
                                  <a:pt x="20224" y="3782"/>
                                  <a:pt x="20224" y="3799"/>
                                  <a:pt x="20231" y="3810"/>
                                </a:cubicBezTo>
                                <a:lnTo>
                                  <a:pt x="20231" y="3907"/>
                                </a:lnTo>
                                <a:cubicBezTo>
                                  <a:pt x="20231" y="3929"/>
                                  <a:pt x="20253" y="3940"/>
                                  <a:pt x="20274" y="3940"/>
                                </a:cubicBezTo>
                                <a:cubicBezTo>
                                  <a:pt x="20295" y="3940"/>
                                  <a:pt x="20316" y="3924"/>
                                  <a:pt x="20316" y="3907"/>
                                </a:cubicBezTo>
                                <a:lnTo>
                                  <a:pt x="20316" y="3804"/>
                                </a:lnTo>
                                <a:cubicBezTo>
                                  <a:pt x="20316" y="3788"/>
                                  <a:pt x="20309" y="3777"/>
                                  <a:pt x="20295" y="3771"/>
                                </a:cubicBezTo>
                                <a:cubicBezTo>
                                  <a:pt x="20281" y="3755"/>
                                  <a:pt x="20253" y="3761"/>
                                  <a:pt x="20239" y="3771"/>
                                </a:cubicBezTo>
                                <a:close/>
                                <a:moveTo>
                                  <a:pt x="18757" y="4114"/>
                                </a:moveTo>
                                <a:cubicBezTo>
                                  <a:pt x="18757" y="4093"/>
                                  <a:pt x="18736" y="4082"/>
                                  <a:pt x="18715" y="4082"/>
                                </a:cubicBezTo>
                                <a:cubicBezTo>
                                  <a:pt x="18694" y="4082"/>
                                  <a:pt x="18673" y="4098"/>
                                  <a:pt x="18673" y="4114"/>
                                </a:cubicBezTo>
                                <a:lnTo>
                                  <a:pt x="18673" y="4212"/>
                                </a:lnTo>
                                <a:cubicBezTo>
                                  <a:pt x="18673" y="4229"/>
                                  <a:pt x="18680" y="4239"/>
                                  <a:pt x="18694" y="4245"/>
                                </a:cubicBezTo>
                                <a:cubicBezTo>
                                  <a:pt x="18701" y="4250"/>
                                  <a:pt x="18715" y="4256"/>
                                  <a:pt x="18722" y="4256"/>
                                </a:cubicBezTo>
                                <a:cubicBezTo>
                                  <a:pt x="18736" y="4256"/>
                                  <a:pt x="18750" y="4250"/>
                                  <a:pt x="18757" y="4245"/>
                                </a:cubicBezTo>
                                <a:cubicBezTo>
                                  <a:pt x="18771" y="4234"/>
                                  <a:pt x="18771" y="4218"/>
                                  <a:pt x="18764" y="4207"/>
                                </a:cubicBezTo>
                                <a:lnTo>
                                  <a:pt x="18764" y="4114"/>
                                </a:lnTo>
                                <a:close/>
                                <a:moveTo>
                                  <a:pt x="20239" y="3668"/>
                                </a:moveTo>
                                <a:cubicBezTo>
                                  <a:pt x="20231" y="3668"/>
                                  <a:pt x="20231" y="3668"/>
                                  <a:pt x="20239" y="3668"/>
                                </a:cubicBezTo>
                                <a:lnTo>
                                  <a:pt x="19738" y="3810"/>
                                </a:lnTo>
                                <a:cubicBezTo>
                                  <a:pt x="19674" y="3761"/>
                                  <a:pt x="19582" y="3739"/>
                                  <a:pt x="19498" y="3739"/>
                                </a:cubicBezTo>
                                <a:cubicBezTo>
                                  <a:pt x="19406" y="3739"/>
                                  <a:pt x="19321" y="3766"/>
                                  <a:pt x="19258" y="3810"/>
                                </a:cubicBezTo>
                                <a:lnTo>
                                  <a:pt x="18764" y="3673"/>
                                </a:lnTo>
                                <a:cubicBezTo>
                                  <a:pt x="18764" y="3673"/>
                                  <a:pt x="18757" y="3673"/>
                                  <a:pt x="18757" y="3673"/>
                                </a:cubicBezTo>
                                <a:cubicBezTo>
                                  <a:pt x="18708" y="3668"/>
                                  <a:pt x="18658" y="3679"/>
                                  <a:pt x="18616" y="3701"/>
                                </a:cubicBezTo>
                                <a:cubicBezTo>
                                  <a:pt x="18574" y="3728"/>
                                  <a:pt x="18553" y="3766"/>
                                  <a:pt x="18553" y="3810"/>
                                </a:cubicBezTo>
                                <a:lnTo>
                                  <a:pt x="18553" y="4218"/>
                                </a:lnTo>
                                <a:cubicBezTo>
                                  <a:pt x="18553" y="4261"/>
                                  <a:pt x="18574" y="4299"/>
                                  <a:pt x="18616" y="4327"/>
                                </a:cubicBezTo>
                                <a:cubicBezTo>
                                  <a:pt x="18644" y="4348"/>
                                  <a:pt x="18687" y="4359"/>
                                  <a:pt x="18729" y="4359"/>
                                </a:cubicBezTo>
                                <a:cubicBezTo>
                                  <a:pt x="18743" y="4359"/>
                                  <a:pt x="18750" y="4359"/>
                                  <a:pt x="18764" y="4359"/>
                                </a:cubicBezTo>
                                <a:cubicBezTo>
                                  <a:pt x="18764" y="4359"/>
                                  <a:pt x="18771" y="4359"/>
                                  <a:pt x="18771" y="4359"/>
                                </a:cubicBezTo>
                                <a:lnTo>
                                  <a:pt x="19060" y="4283"/>
                                </a:lnTo>
                                <a:cubicBezTo>
                                  <a:pt x="18926" y="4381"/>
                                  <a:pt x="18842" y="4517"/>
                                  <a:pt x="18842" y="4659"/>
                                </a:cubicBezTo>
                                <a:lnTo>
                                  <a:pt x="18842" y="5230"/>
                                </a:lnTo>
                                <a:lnTo>
                                  <a:pt x="18835" y="5230"/>
                                </a:lnTo>
                                <a:cubicBezTo>
                                  <a:pt x="18722" y="5230"/>
                                  <a:pt x="18630" y="5301"/>
                                  <a:pt x="18630" y="5388"/>
                                </a:cubicBezTo>
                                <a:cubicBezTo>
                                  <a:pt x="18630" y="5475"/>
                                  <a:pt x="18722" y="5546"/>
                                  <a:pt x="18835" y="5546"/>
                                </a:cubicBezTo>
                                <a:lnTo>
                                  <a:pt x="19251" y="5546"/>
                                </a:lnTo>
                                <a:lnTo>
                                  <a:pt x="19251" y="5584"/>
                                </a:lnTo>
                                <a:cubicBezTo>
                                  <a:pt x="19251" y="5693"/>
                                  <a:pt x="19364" y="5780"/>
                                  <a:pt x="19505" y="5780"/>
                                </a:cubicBezTo>
                                <a:cubicBezTo>
                                  <a:pt x="19646" y="5780"/>
                                  <a:pt x="19759" y="5693"/>
                                  <a:pt x="19759" y="5584"/>
                                </a:cubicBezTo>
                                <a:lnTo>
                                  <a:pt x="19759" y="5546"/>
                                </a:lnTo>
                                <a:lnTo>
                                  <a:pt x="20175" y="5546"/>
                                </a:lnTo>
                                <a:cubicBezTo>
                                  <a:pt x="20288" y="5546"/>
                                  <a:pt x="20380" y="5475"/>
                                  <a:pt x="20380" y="5388"/>
                                </a:cubicBezTo>
                                <a:cubicBezTo>
                                  <a:pt x="20380" y="5301"/>
                                  <a:pt x="20288" y="5230"/>
                                  <a:pt x="20175" y="5230"/>
                                </a:cubicBezTo>
                                <a:lnTo>
                                  <a:pt x="20168" y="5230"/>
                                </a:lnTo>
                                <a:lnTo>
                                  <a:pt x="20168" y="4653"/>
                                </a:lnTo>
                                <a:cubicBezTo>
                                  <a:pt x="20168" y="4506"/>
                                  <a:pt x="20090" y="4370"/>
                                  <a:pt x="19956" y="4278"/>
                                </a:cubicBezTo>
                                <a:lnTo>
                                  <a:pt x="20246" y="4354"/>
                                </a:lnTo>
                                <a:cubicBezTo>
                                  <a:pt x="20246" y="4354"/>
                                  <a:pt x="20253" y="4354"/>
                                  <a:pt x="20253" y="4354"/>
                                </a:cubicBezTo>
                                <a:cubicBezTo>
                                  <a:pt x="20267" y="4354"/>
                                  <a:pt x="20274" y="4354"/>
                                  <a:pt x="20288" y="4354"/>
                                </a:cubicBezTo>
                                <a:cubicBezTo>
                                  <a:pt x="20330" y="4354"/>
                                  <a:pt x="20366" y="4343"/>
                                  <a:pt x="20401" y="4321"/>
                                </a:cubicBezTo>
                                <a:cubicBezTo>
                                  <a:pt x="20443" y="4294"/>
                                  <a:pt x="20464" y="4256"/>
                                  <a:pt x="20464" y="4212"/>
                                </a:cubicBezTo>
                                <a:lnTo>
                                  <a:pt x="20464" y="3804"/>
                                </a:lnTo>
                                <a:cubicBezTo>
                                  <a:pt x="20464" y="3761"/>
                                  <a:pt x="20443" y="3722"/>
                                  <a:pt x="20401" y="3695"/>
                                </a:cubicBezTo>
                                <a:cubicBezTo>
                                  <a:pt x="20337" y="3668"/>
                                  <a:pt x="20288" y="3657"/>
                                  <a:pt x="20239" y="3668"/>
                                </a:cubicBezTo>
                                <a:close/>
                                <a:moveTo>
                                  <a:pt x="19293" y="3869"/>
                                </a:moveTo>
                                <a:cubicBezTo>
                                  <a:pt x="19293" y="3869"/>
                                  <a:pt x="19293" y="3869"/>
                                  <a:pt x="19293" y="3869"/>
                                </a:cubicBezTo>
                                <a:cubicBezTo>
                                  <a:pt x="19343" y="3826"/>
                                  <a:pt x="19413" y="3804"/>
                                  <a:pt x="19491" y="3804"/>
                                </a:cubicBezTo>
                                <a:cubicBezTo>
                                  <a:pt x="19568" y="3804"/>
                                  <a:pt x="19639" y="3826"/>
                                  <a:pt x="19688" y="3869"/>
                                </a:cubicBezTo>
                                <a:lnTo>
                                  <a:pt x="19688" y="3869"/>
                                </a:lnTo>
                                <a:cubicBezTo>
                                  <a:pt x="19738" y="3907"/>
                                  <a:pt x="19759" y="3956"/>
                                  <a:pt x="19759" y="4011"/>
                                </a:cubicBezTo>
                                <a:cubicBezTo>
                                  <a:pt x="19759" y="4065"/>
                                  <a:pt x="19731" y="4120"/>
                                  <a:pt x="19681" y="4158"/>
                                </a:cubicBezTo>
                                <a:cubicBezTo>
                                  <a:pt x="19674" y="4163"/>
                                  <a:pt x="19674" y="4163"/>
                                  <a:pt x="19667" y="4169"/>
                                </a:cubicBezTo>
                                <a:cubicBezTo>
                                  <a:pt x="19660" y="4169"/>
                                  <a:pt x="19646" y="4174"/>
                                  <a:pt x="19646" y="4185"/>
                                </a:cubicBezTo>
                                <a:cubicBezTo>
                                  <a:pt x="19604" y="4207"/>
                                  <a:pt x="19547" y="4223"/>
                                  <a:pt x="19498" y="4223"/>
                                </a:cubicBezTo>
                                <a:cubicBezTo>
                                  <a:pt x="19441" y="4223"/>
                                  <a:pt x="19385" y="4207"/>
                                  <a:pt x="19336" y="4180"/>
                                </a:cubicBezTo>
                                <a:cubicBezTo>
                                  <a:pt x="19336" y="4180"/>
                                  <a:pt x="19336" y="4180"/>
                                  <a:pt x="19336" y="4180"/>
                                </a:cubicBezTo>
                                <a:cubicBezTo>
                                  <a:pt x="19329" y="4174"/>
                                  <a:pt x="19321" y="4169"/>
                                  <a:pt x="19314" y="4163"/>
                                </a:cubicBezTo>
                                <a:cubicBezTo>
                                  <a:pt x="19265" y="4125"/>
                                  <a:pt x="19237" y="4071"/>
                                  <a:pt x="19237" y="4016"/>
                                </a:cubicBezTo>
                                <a:cubicBezTo>
                                  <a:pt x="19223" y="3956"/>
                                  <a:pt x="19251" y="3907"/>
                                  <a:pt x="19293" y="3869"/>
                                </a:cubicBezTo>
                                <a:close/>
                                <a:moveTo>
                                  <a:pt x="19434" y="4561"/>
                                </a:moveTo>
                                <a:cubicBezTo>
                                  <a:pt x="19406" y="4561"/>
                                  <a:pt x="19392" y="4577"/>
                                  <a:pt x="19392" y="4593"/>
                                </a:cubicBezTo>
                                <a:lnTo>
                                  <a:pt x="19392" y="4631"/>
                                </a:lnTo>
                                <a:cubicBezTo>
                                  <a:pt x="19371" y="4637"/>
                                  <a:pt x="19357" y="4642"/>
                                  <a:pt x="19336" y="4648"/>
                                </a:cubicBezTo>
                                <a:lnTo>
                                  <a:pt x="19321" y="4653"/>
                                </a:lnTo>
                                <a:lnTo>
                                  <a:pt x="19321" y="4620"/>
                                </a:lnTo>
                                <a:cubicBezTo>
                                  <a:pt x="19321" y="4599"/>
                                  <a:pt x="19300" y="4588"/>
                                  <a:pt x="19279" y="4588"/>
                                </a:cubicBezTo>
                                <a:cubicBezTo>
                                  <a:pt x="19258" y="4588"/>
                                  <a:pt x="19237" y="4604"/>
                                  <a:pt x="19237" y="4620"/>
                                </a:cubicBezTo>
                                <a:lnTo>
                                  <a:pt x="19237" y="4697"/>
                                </a:lnTo>
                                <a:lnTo>
                                  <a:pt x="19202" y="4713"/>
                                </a:lnTo>
                                <a:cubicBezTo>
                                  <a:pt x="19195" y="4713"/>
                                  <a:pt x="19195" y="4713"/>
                                  <a:pt x="19187" y="4713"/>
                                </a:cubicBezTo>
                                <a:cubicBezTo>
                                  <a:pt x="19187" y="4713"/>
                                  <a:pt x="19180" y="4707"/>
                                  <a:pt x="19180" y="4702"/>
                                </a:cubicBezTo>
                                <a:lnTo>
                                  <a:pt x="19244" y="4223"/>
                                </a:lnTo>
                                <a:lnTo>
                                  <a:pt x="19272" y="4218"/>
                                </a:lnTo>
                                <a:cubicBezTo>
                                  <a:pt x="19272" y="4218"/>
                                  <a:pt x="19279" y="4218"/>
                                  <a:pt x="19279" y="4223"/>
                                </a:cubicBezTo>
                                <a:cubicBezTo>
                                  <a:pt x="19279" y="4223"/>
                                  <a:pt x="19286" y="4229"/>
                                  <a:pt x="19293" y="4229"/>
                                </a:cubicBezTo>
                                <a:cubicBezTo>
                                  <a:pt x="19357" y="4267"/>
                                  <a:pt x="19427" y="4283"/>
                                  <a:pt x="19505" y="4283"/>
                                </a:cubicBezTo>
                                <a:cubicBezTo>
                                  <a:pt x="19582" y="4283"/>
                                  <a:pt x="19660" y="4261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24" y="4229"/>
                                  <a:pt x="19724" y="4229"/>
                                </a:cubicBezTo>
                                <a:cubicBezTo>
                                  <a:pt x="19724" y="4229"/>
                                  <a:pt x="19731" y="4229"/>
                                  <a:pt x="19731" y="4223"/>
                                </a:cubicBezTo>
                                <a:lnTo>
                                  <a:pt x="19738" y="4223"/>
                                </a:lnTo>
                                <a:lnTo>
                                  <a:pt x="19738" y="4234"/>
                                </a:lnTo>
                                <a:cubicBezTo>
                                  <a:pt x="19738" y="4234"/>
                                  <a:pt x="19738" y="4234"/>
                                  <a:pt x="19738" y="4234"/>
                                </a:cubicBezTo>
                                <a:lnTo>
                                  <a:pt x="19801" y="4702"/>
                                </a:lnTo>
                                <a:cubicBezTo>
                                  <a:pt x="19801" y="4707"/>
                                  <a:pt x="19801" y="4713"/>
                                  <a:pt x="19794" y="4713"/>
                                </a:cubicBezTo>
                                <a:cubicBezTo>
                                  <a:pt x="19794" y="4713"/>
                                  <a:pt x="19787" y="4713"/>
                                  <a:pt x="19780" y="4713"/>
                                </a:cubicBezTo>
                                <a:lnTo>
                                  <a:pt x="19639" y="4648"/>
                                </a:lnTo>
                                <a:cubicBezTo>
                                  <a:pt x="19590" y="4626"/>
                                  <a:pt x="19540" y="4615"/>
                                  <a:pt x="19484" y="4615"/>
                                </a:cubicBezTo>
                                <a:lnTo>
                                  <a:pt x="19484" y="4588"/>
                                </a:lnTo>
                                <a:cubicBezTo>
                                  <a:pt x="19477" y="4577"/>
                                  <a:pt x="19463" y="4561"/>
                                  <a:pt x="19434" y="4561"/>
                                </a:cubicBezTo>
                                <a:close/>
                                <a:moveTo>
                                  <a:pt x="18729" y="4283"/>
                                </a:moveTo>
                                <a:cubicBezTo>
                                  <a:pt x="18708" y="4288"/>
                                  <a:pt x="18687" y="4283"/>
                                  <a:pt x="18665" y="4267"/>
                                </a:cubicBezTo>
                                <a:cubicBezTo>
                                  <a:pt x="18644" y="4256"/>
                                  <a:pt x="18630" y="4234"/>
                                  <a:pt x="18630" y="4212"/>
                                </a:cubicBezTo>
                                <a:lnTo>
                                  <a:pt x="18630" y="3804"/>
                                </a:lnTo>
                                <a:cubicBezTo>
                                  <a:pt x="18630" y="3782"/>
                                  <a:pt x="18644" y="3761"/>
                                  <a:pt x="18665" y="3750"/>
                                </a:cubicBezTo>
                                <a:cubicBezTo>
                                  <a:pt x="18687" y="3739"/>
                                  <a:pt x="18708" y="3733"/>
                                  <a:pt x="18729" y="3733"/>
                                </a:cubicBezTo>
                                <a:lnTo>
                                  <a:pt x="19187" y="3859"/>
                                </a:lnTo>
                                <a:cubicBezTo>
                                  <a:pt x="19152" y="3902"/>
                                  <a:pt x="19131" y="3951"/>
                                  <a:pt x="19131" y="4005"/>
                                </a:cubicBezTo>
                                <a:cubicBezTo>
                                  <a:pt x="19131" y="4060"/>
                                  <a:pt x="19152" y="4114"/>
                                  <a:pt x="19195" y="4163"/>
                                </a:cubicBezTo>
                                <a:lnTo>
                                  <a:pt x="18729" y="4283"/>
                                </a:lnTo>
                                <a:close/>
                                <a:moveTo>
                                  <a:pt x="19660" y="5578"/>
                                </a:moveTo>
                                <a:cubicBezTo>
                                  <a:pt x="19660" y="5649"/>
                                  <a:pt x="19582" y="5703"/>
                                  <a:pt x="19498" y="5703"/>
                                </a:cubicBezTo>
                                <a:cubicBezTo>
                                  <a:pt x="19406" y="5703"/>
                                  <a:pt x="19336" y="5644"/>
                                  <a:pt x="19336" y="5578"/>
                                </a:cubicBezTo>
                                <a:lnTo>
                                  <a:pt x="19336" y="5540"/>
                                </a:lnTo>
                                <a:lnTo>
                                  <a:pt x="19667" y="5540"/>
                                </a:lnTo>
                                <a:lnTo>
                                  <a:pt x="19667" y="5578"/>
                                </a:lnTo>
                                <a:close/>
                                <a:moveTo>
                                  <a:pt x="20062" y="4653"/>
                                </a:moveTo>
                                <a:lnTo>
                                  <a:pt x="20062" y="5224"/>
                                </a:lnTo>
                                <a:lnTo>
                                  <a:pt x="19963" y="5224"/>
                                </a:lnTo>
                                <a:lnTo>
                                  <a:pt x="19963" y="5192"/>
                                </a:lnTo>
                                <a:cubicBezTo>
                                  <a:pt x="19963" y="5170"/>
                                  <a:pt x="19942" y="5159"/>
                                  <a:pt x="19921" y="5159"/>
                                </a:cubicBezTo>
                                <a:cubicBezTo>
                                  <a:pt x="19900" y="5159"/>
                                  <a:pt x="19879" y="5176"/>
                                  <a:pt x="19879" y="5192"/>
                                </a:cubicBezTo>
                                <a:lnTo>
                                  <a:pt x="19879" y="5224"/>
                                </a:lnTo>
                                <a:lnTo>
                                  <a:pt x="19801" y="5224"/>
                                </a:lnTo>
                                <a:cubicBezTo>
                                  <a:pt x="19801" y="5208"/>
                                  <a:pt x="19780" y="5192"/>
                                  <a:pt x="19759" y="5192"/>
                                </a:cubicBezTo>
                                <a:cubicBezTo>
                                  <a:pt x="19738" y="5192"/>
                                  <a:pt x="19717" y="5208"/>
                                  <a:pt x="19717" y="5224"/>
                                </a:cubicBezTo>
                                <a:lnTo>
                                  <a:pt x="19399" y="5224"/>
                                </a:lnTo>
                                <a:cubicBezTo>
                                  <a:pt x="19371" y="5224"/>
                                  <a:pt x="19357" y="5241"/>
                                  <a:pt x="19357" y="5257"/>
                                </a:cubicBezTo>
                                <a:cubicBezTo>
                                  <a:pt x="19357" y="5273"/>
                                  <a:pt x="19378" y="5290"/>
                                  <a:pt x="19399" y="5290"/>
                                </a:cubicBezTo>
                                <a:lnTo>
                                  <a:pt x="20182" y="5290"/>
                                </a:lnTo>
                                <a:cubicBezTo>
                                  <a:pt x="20246" y="5290"/>
                                  <a:pt x="20295" y="5328"/>
                                  <a:pt x="20295" y="5377"/>
                                </a:cubicBezTo>
                                <a:cubicBezTo>
                                  <a:pt x="20295" y="5426"/>
                                  <a:pt x="20246" y="5464"/>
                                  <a:pt x="20182" y="5464"/>
                                </a:cubicBezTo>
                                <a:lnTo>
                                  <a:pt x="18835" y="5464"/>
                                </a:lnTo>
                                <a:cubicBezTo>
                                  <a:pt x="18771" y="5464"/>
                                  <a:pt x="18722" y="5426"/>
                                  <a:pt x="18722" y="5377"/>
                                </a:cubicBezTo>
                                <a:cubicBezTo>
                                  <a:pt x="18722" y="5328"/>
                                  <a:pt x="18771" y="5290"/>
                                  <a:pt x="18835" y="5290"/>
                                </a:cubicBezTo>
                                <a:lnTo>
                                  <a:pt x="19096" y="5290"/>
                                </a:lnTo>
                                <a:cubicBezTo>
                                  <a:pt x="19124" y="5290"/>
                                  <a:pt x="19138" y="5273"/>
                                  <a:pt x="19138" y="5257"/>
                                </a:cubicBezTo>
                                <a:cubicBezTo>
                                  <a:pt x="19138" y="5241"/>
                                  <a:pt x="19117" y="5224"/>
                                  <a:pt x="19096" y="5224"/>
                                </a:cubicBezTo>
                                <a:lnTo>
                                  <a:pt x="18919" y="5224"/>
                                </a:lnTo>
                                <a:lnTo>
                                  <a:pt x="18919" y="4653"/>
                                </a:lnTo>
                                <a:cubicBezTo>
                                  <a:pt x="18919" y="4522"/>
                                  <a:pt x="18997" y="4397"/>
                                  <a:pt x="19131" y="4310"/>
                                </a:cubicBezTo>
                                <a:lnTo>
                                  <a:pt x="19082" y="4697"/>
                                </a:lnTo>
                                <a:cubicBezTo>
                                  <a:pt x="19075" y="4729"/>
                                  <a:pt x="19096" y="4756"/>
                                  <a:pt x="19131" y="4773"/>
                                </a:cubicBezTo>
                                <a:cubicBezTo>
                                  <a:pt x="19166" y="4789"/>
                                  <a:pt x="19202" y="4789"/>
                                  <a:pt x="19237" y="4778"/>
                                </a:cubicBezTo>
                                <a:lnTo>
                                  <a:pt x="19378" y="4718"/>
                                </a:lnTo>
                                <a:cubicBezTo>
                                  <a:pt x="19441" y="4691"/>
                                  <a:pt x="19526" y="4691"/>
                                  <a:pt x="19590" y="4718"/>
                                </a:cubicBezTo>
                                <a:lnTo>
                                  <a:pt x="19731" y="4784"/>
                                </a:lnTo>
                                <a:cubicBezTo>
                                  <a:pt x="19745" y="4789"/>
                                  <a:pt x="19766" y="4795"/>
                                  <a:pt x="19780" y="4795"/>
                                </a:cubicBezTo>
                                <a:cubicBezTo>
                                  <a:pt x="19801" y="4795"/>
                                  <a:pt x="19822" y="4789"/>
                                  <a:pt x="19836" y="4784"/>
                                </a:cubicBezTo>
                                <a:cubicBezTo>
                                  <a:pt x="19872" y="4767"/>
                                  <a:pt x="19886" y="4740"/>
                                  <a:pt x="19886" y="4707"/>
                                </a:cubicBezTo>
                                <a:lnTo>
                                  <a:pt x="19836" y="4310"/>
                                </a:lnTo>
                                <a:cubicBezTo>
                                  <a:pt x="19978" y="4386"/>
                                  <a:pt x="20062" y="4517"/>
                                  <a:pt x="20062" y="4653"/>
                                </a:cubicBezTo>
                                <a:close/>
                                <a:moveTo>
                                  <a:pt x="20351" y="4218"/>
                                </a:moveTo>
                                <a:cubicBezTo>
                                  <a:pt x="20351" y="4239"/>
                                  <a:pt x="20337" y="4261"/>
                                  <a:pt x="20316" y="4272"/>
                                </a:cubicBezTo>
                                <a:cubicBezTo>
                                  <a:pt x="20295" y="4283"/>
                                  <a:pt x="20274" y="4288"/>
                                  <a:pt x="20253" y="4288"/>
                                </a:cubicBezTo>
                                <a:lnTo>
                                  <a:pt x="19787" y="4169"/>
                                </a:lnTo>
                                <a:cubicBezTo>
                                  <a:pt x="19829" y="4125"/>
                                  <a:pt x="19851" y="4071"/>
                                  <a:pt x="19851" y="4011"/>
                                </a:cubicBezTo>
                                <a:cubicBezTo>
                                  <a:pt x="19851" y="3956"/>
                                  <a:pt x="19829" y="3907"/>
                                  <a:pt x="19794" y="3864"/>
                                </a:cubicBezTo>
                                <a:lnTo>
                                  <a:pt x="20253" y="3739"/>
                                </a:lnTo>
                                <a:cubicBezTo>
                                  <a:pt x="20274" y="3739"/>
                                  <a:pt x="20295" y="3739"/>
                                  <a:pt x="20316" y="3755"/>
                                </a:cubicBezTo>
                                <a:cubicBezTo>
                                  <a:pt x="20337" y="3766"/>
                                  <a:pt x="20351" y="3788"/>
                                  <a:pt x="20351" y="3810"/>
                                </a:cubicBezTo>
                                <a:lnTo>
                                  <a:pt x="20351" y="4218"/>
                                </a:lnTo>
                                <a:close/>
                                <a:moveTo>
                                  <a:pt x="19491" y="3946"/>
                                </a:moveTo>
                                <a:cubicBezTo>
                                  <a:pt x="19512" y="3946"/>
                                  <a:pt x="19540" y="3951"/>
                                  <a:pt x="19554" y="3967"/>
                                </a:cubicBezTo>
                                <a:cubicBezTo>
                                  <a:pt x="19568" y="3978"/>
                                  <a:pt x="19575" y="3995"/>
                                  <a:pt x="19575" y="4011"/>
                                </a:cubicBezTo>
                                <a:cubicBezTo>
                                  <a:pt x="19575" y="4033"/>
                                  <a:pt x="19597" y="4044"/>
                                  <a:pt x="19618" y="4044"/>
                                </a:cubicBezTo>
                                <a:cubicBezTo>
                                  <a:pt x="19639" y="4044"/>
                                  <a:pt x="19660" y="4027"/>
                                  <a:pt x="19660" y="4011"/>
                                </a:cubicBezTo>
                                <a:cubicBezTo>
                                  <a:pt x="19660" y="3967"/>
                                  <a:pt x="19632" y="3935"/>
                                  <a:pt x="19611" y="3918"/>
                                </a:cubicBezTo>
                                <a:cubicBezTo>
                                  <a:pt x="19575" y="3891"/>
                                  <a:pt x="19533" y="3875"/>
                                  <a:pt x="19477" y="3875"/>
                                </a:cubicBezTo>
                                <a:cubicBezTo>
                                  <a:pt x="19448" y="3875"/>
                                  <a:pt x="19434" y="3891"/>
                                  <a:pt x="19434" y="3907"/>
                                </a:cubicBezTo>
                                <a:cubicBezTo>
                                  <a:pt x="19448" y="3929"/>
                                  <a:pt x="19470" y="3946"/>
                                  <a:pt x="19491" y="3946"/>
                                </a:cubicBezTo>
                                <a:close/>
                                <a:moveTo>
                                  <a:pt x="20549" y="10400"/>
                                </a:moveTo>
                                <a:lnTo>
                                  <a:pt x="20387" y="10405"/>
                                </a:lnTo>
                                <a:lnTo>
                                  <a:pt x="20260" y="10324"/>
                                </a:lnTo>
                                <a:cubicBezTo>
                                  <a:pt x="20246" y="10313"/>
                                  <a:pt x="20224" y="10313"/>
                                  <a:pt x="20203" y="10313"/>
                                </a:cubicBezTo>
                                <a:cubicBezTo>
                                  <a:pt x="20182" y="10318"/>
                                  <a:pt x="20168" y="10329"/>
                                  <a:pt x="20161" y="10346"/>
                                </a:cubicBezTo>
                                <a:lnTo>
                                  <a:pt x="20112" y="10465"/>
                                </a:lnTo>
                                <a:lnTo>
                                  <a:pt x="19970" y="10531"/>
                                </a:lnTo>
                                <a:cubicBezTo>
                                  <a:pt x="19956" y="10541"/>
                                  <a:pt x="19942" y="10552"/>
                                  <a:pt x="19942" y="10569"/>
                                </a:cubicBezTo>
                                <a:cubicBezTo>
                                  <a:pt x="19942" y="10585"/>
                                  <a:pt x="19949" y="10601"/>
                                  <a:pt x="19970" y="10607"/>
                                </a:cubicBezTo>
                                <a:lnTo>
                                  <a:pt x="20105" y="10678"/>
                                </a:lnTo>
                                <a:lnTo>
                                  <a:pt x="20147" y="10797"/>
                                </a:lnTo>
                                <a:cubicBezTo>
                                  <a:pt x="20154" y="10814"/>
                                  <a:pt x="20168" y="10824"/>
                                  <a:pt x="20189" y="10830"/>
                                </a:cubicBezTo>
                                <a:cubicBezTo>
                                  <a:pt x="20196" y="10830"/>
                                  <a:pt x="20203" y="10830"/>
                                  <a:pt x="20210" y="10830"/>
                                </a:cubicBezTo>
                                <a:cubicBezTo>
                                  <a:pt x="20224" y="10830"/>
                                  <a:pt x="20239" y="10824"/>
                                  <a:pt x="20246" y="10819"/>
                                </a:cubicBezTo>
                                <a:lnTo>
                                  <a:pt x="20373" y="10743"/>
                                </a:lnTo>
                                <a:lnTo>
                                  <a:pt x="20535" y="10748"/>
                                </a:lnTo>
                                <a:cubicBezTo>
                                  <a:pt x="20535" y="10748"/>
                                  <a:pt x="20535" y="10748"/>
                                  <a:pt x="20542" y="10748"/>
                                </a:cubicBezTo>
                                <a:lnTo>
                                  <a:pt x="20542" y="10748"/>
                                </a:lnTo>
                                <a:cubicBezTo>
                                  <a:pt x="20577" y="10748"/>
                                  <a:pt x="20605" y="10727"/>
                                  <a:pt x="20605" y="10699"/>
                                </a:cubicBezTo>
                                <a:cubicBezTo>
                                  <a:pt x="20605" y="10688"/>
                                  <a:pt x="20605" y="10683"/>
                                  <a:pt x="20598" y="10678"/>
                                </a:cubicBezTo>
                                <a:lnTo>
                                  <a:pt x="20549" y="10563"/>
                                </a:lnTo>
                                <a:lnTo>
                                  <a:pt x="20605" y="10444"/>
                                </a:lnTo>
                                <a:cubicBezTo>
                                  <a:pt x="20612" y="10427"/>
                                  <a:pt x="20612" y="10411"/>
                                  <a:pt x="20598" y="10400"/>
                                </a:cubicBezTo>
                                <a:cubicBezTo>
                                  <a:pt x="20591" y="10405"/>
                                  <a:pt x="20570" y="10400"/>
                                  <a:pt x="20549" y="10400"/>
                                </a:cubicBezTo>
                                <a:close/>
                                <a:moveTo>
                                  <a:pt x="20429" y="10596"/>
                                </a:moveTo>
                                <a:lnTo>
                                  <a:pt x="20457" y="10667"/>
                                </a:lnTo>
                                <a:lnTo>
                                  <a:pt x="20366" y="10661"/>
                                </a:lnTo>
                                <a:cubicBezTo>
                                  <a:pt x="20351" y="10661"/>
                                  <a:pt x="20337" y="10661"/>
                                  <a:pt x="20323" y="10672"/>
                                </a:cubicBezTo>
                                <a:lnTo>
                                  <a:pt x="20246" y="10716"/>
                                </a:lnTo>
                                <a:lnTo>
                                  <a:pt x="20224" y="10645"/>
                                </a:lnTo>
                                <a:cubicBezTo>
                                  <a:pt x="20217" y="10634"/>
                                  <a:pt x="20210" y="10623"/>
                                  <a:pt x="20203" y="10618"/>
                                </a:cubicBezTo>
                                <a:lnTo>
                                  <a:pt x="20126" y="10574"/>
                                </a:lnTo>
                                <a:lnTo>
                                  <a:pt x="20203" y="10536"/>
                                </a:lnTo>
                                <a:cubicBezTo>
                                  <a:pt x="20217" y="10531"/>
                                  <a:pt x="20224" y="10520"/>
                                  <a:pt x="20231" y="10509"/>
                                </a:cubicBezTo>
                                <a:lnTo>
                                  <a:pt x="20260" y="10438"/>
                                </a:lnTo>
                                <a:lnTo>
                                  <a:pt x="20330" y="10482"/>
                                </a:lnTo>
                                <a:cubicBezTo>
                                  <a:pt x="20344" y="10487"/>
                                  <a:pt x="20358" y="10493"/>
                                  <a:pt x="20373" y="10493"/>
                                </a:cubicBezTo>
                                <a:lnTo>
                                  <a:pt x="20464" y="10493"/>
                                </a:lnTo>
                                <a:lnTo>
                                  <a:pt x="20429" y="10558"/>
                                </a:lnTo>
                                <a:cubicBezTo>
                                  <a:pt x="20422" y="10574"/>
                                  <a:pt x="20422" y="10585"/>
                                  <a:pt x="20429" y="10596"/>
                                </a:cubicBezTo>
                                <a:close/>
                                <a:moveTo>
                                  <a:pt x="20732" y="11559"/>
                                </a:moveTo>
                                <a:cubicBezTo>
                                  <a:pt x="20676" y="11543"/>
                                  <a:pt x="20655" y="11537"/>
                                  <a:pt x="20648" y="11516"/>
                                </a:cubicBezTo>
                                <a:cubicBezTo>
                                  <a:pt x="20641" y="11505"/>
                                  <a:pt x="20641" y="11494"/>
                                  <a:pt x="20648" y="11483"/>
                                </a:cubicBezTo>
                                <a:cubicBezTo>
                                  <a:pt x="20662" y="11461"/>
                                  <a:pt x="20648" y="11434"/>
                                  <a:pt x="20619" y="11423"/>
                                </a:cubicBezTo>
                                <a:cubicBezTo>
                                  <a:pt x="20591" y="11412"/>
                                  <a:pt x="20556" y="11423"/>
                                  <a:pt x="20542" y="11445"/>
                                </a:cubicBezTo>
                                <a:cubicBezTo>
                                  <a:pt x="20521" y="11478"/>
                                  <a:pt x="20521" y="11510"/>
                                  <a:pt x="20535" y="11543"/>
                                </a:cubicBezTo>
                                <a:cubicBezTo>
                                  <a:pt x="20563" y="11614"/>
                                  <a:pt x="20641" y="11635"/>
                                  <a:pt x="20697" y="11652"/>
                                </a:cubicBezTo>
                                <a:cubicBezTo>
                                  <a:pt x="20753" y="11668"/>
                                  <a:pt x="20775" y="11673"/>
                                  <a:pt x="20782" y="11695"/>
                                </a:cubicBezTo>
                                <a:cubicBezTo>
                                  <a:pt x="20789" y="11717"/>
                                  <a:pt x="20817" y="11728"/>
                                  <a:pt x="20838" y="11728"/>
                                </a:cubicBezTo>
                                <a:cubicBezTo>
                                  <a:pt x="20845" y="11728"/>
                                  <a:pt x="20852" y="11728"/>
                                  <a:pt x="20859" y="11728"/>
                                </a:cubicBezTo>
                                <a:cubicBezTo>
                                  <a:pt x="20895" y="11722"/>
                                  <a:pt x="20909" y="11695"/>
                                  <a:pt x="20902" y="11668"/>
                                </a:cubicBezTo>
                                <a:cubicBezTo>
                                  <a:pt x="20866" y="11592"/>
                                  <a:pt x="20789" y="11576"/>
                                  <a:pt x="20732" y="11559"/>
                                </a:cubicBezTo>
                                <a:close/>
                                <a:moveTo>
                                  <a:pt x="20055" y="14035"/>
                                </a:moveTo>
                                <a:cubicBezTo>
                                  <a:pt x="20013" y="14030"/>
                                  <a:pt x="19963" y="14052"/>
                                  <a:pt x="19956" y="14090"/>
                                </a:cubicBezTo>
                                <a:cubicBezTo>
                                  <a:pt x="19949" y="14122"/>
                                  <a:pt x="19978" y="14161"/>
                                  <a:pt x="20027" y="14166"/>
                                </a:cubicBezTo>
                                <a:cubicBezTo>
                                  <a:pt x="20069" y="14171"/>
                                  <a:pt x="20119" y="14177"/>
                                  <a:pt x="20161" y="14188"/>
                                </a:cubicBezTo>
                                <a:cubicBezTo>
                                  <a:pt x="20168" y="14188"/>
                                  <a:pt x="20175" y="14188"/>
                                  <a:pt x="20175" y="14188"/>
                                </a:cubicBezTo>
                                <a:cubicBezTo>
                                  <a:pt x="20217" y="14188"/>
                                  <a:pt x="20246" y="14166"/>
                                  <a:pt x="20260" y="14133"/>
                                </a:cubicBezTo>
                                <a:cubicBezTo>
                                  <a:pt x="20267" y="14101"/>
                                  <a:pt x="20239" y="14063"/>
                                  <a:pt x="20196" y="14057"/>
                                </a:cubicBezTo>
                                <a:cubicBezTo>
                                  <a:pt x="20147" y="14052"/>
                                  <a:pt x="20105" y="14041"/>
                                  <a:pt x="20055" y="14035"/>
                                </a:cubicBezTo>
                                <a:close/>
                                <a:moveTo>
                                  <a:pt x="20401" y="8697"/>
                                </a:moveTo>
                                <a:lnTo>
                                  <a:pt x="20401" y="8648"/>
                                </a:lnTo>
                                <a:cubicBezTo>
                                  <a:pt x="20401" y="8604"/>
                                  <a:pt x="20366" y="8566"/>
                                  <a:pt x="20316" y="8550"/>
                                </a:cubicBezTo>
                                <a:cubicBezTo>
                                  <a:pt x="20316" y="8544"/>
                                  <a:pt x="20316" y="8539"/>
                                  <a:pt x="20316" y="8528"/>
                                </a:cubicBezTo>
                                <a:cubicBezTo>
                                  <a:pt x="20316" y="8468"/>
                                  <a:pt x="20253" y="8419"/>
                                  <a:pt x="20175" y="8419"/>
                                </a:cubicBezTo>
                                <a:cubicBezTo>
                                  <a:pt x="20097" y="8419"/>
                                  <a:pt x="20034" y="8468"/>
                                  <a:pt x="20034" y="8528"/>
                                </a:cubicBezTo>
                                <a:cubicBezTo>
                                  <a:pt x="20034" y="8533"/>
                                  <a:pt x="20034" y="8539"/>
                                  <a:pt x="20034" y="8550"/>
                                </a:cubicBezTo>
                                <a:cubicBezTo>
                                  <a:pt x="19985" y="8566"/>
                                  <a:pt x="19949" y="8604"/>
                                  <a:pt x="19949" y="8648"/>
                                </a:cubicBezTo>
                                <a:lnTo>
                                  <a:pt x="19949" y="8697"/>
                                </a:lnTo>
                                <a:cubicBezTo>
                                  <a:pt x="19688" y="8767"/>
                                  <a:pt x="19498" y="8958"/>
                                  <a:pt x="19498" y="9186"/>
                                </a:cubicBezTo>
                                <a:cubicBezTo>
                                  <a:pt x="19498" y="9475"/>
                                  <a:pt x="19801" y="9703"/>
                                  <a:pt x="20168" y="9703"/>
                                </a:cubicBezTo>
                                <a:cubicBezTo>
                                  <a:pt x="20535" y="9703"/>
                                  <a:pt x="20838" y="9469"/>
                                  <a:pt x="20838" y="9186"/>
                                </a:cubicBezTo>
                                <a:cubicBezTo>
                                  <a:pt x="20845" y="8958"/>
                                  <a:pt x="20662" y="8767"/>
                                  <a:pt x="20401" y="8697"/>
                                </a:cubicBezTo>
                                <a:close/>
                                <a:moveTo>
                                  <a:pt x="20175" y="8457"/>
                                </a:moveTo>
                                <a:cubicBezTo>
                                  <a:pt x="20224" y="8457"/>
                                  <a:pt x="20260" y="8484"/>
                                  <a:pt x="20260" y="8522"/>
                                </a:cubicBezTo>
                                <a:cubicBezTo>
                                  <a:pt x="20260" y="8528"/>
                                  <a:pt x="20260" y="8528"/>
                                  <a:pt x="20260" y="8533"/>
                                </a:cubicBezTo>
                                <a:cubicBezTo>
                                  <a:pt x="20260" y="8533"/>
                                  <a:pt x="20260" y="8533"/>
                                  <a:pt x="20260" y="8533"/>
                                </a:cubicBezTo>
                                <a:lnTo>
                                  <a:pt x="20097" y="8533"/>
                                </a:lnTo>
                                <a:cubicBezTo>
                                  <a:pt x="20097" y="8533"/>
                                  <a:pt x="20097" y="8533"/>
                                  <a:pt x="20097" y="8533"/>
                                </a:cubicBezTo>
                                <a:cubicBezTo>
                                  <a:pt x="20097" y="8528"/>
                                  <a:pt x="20097" y="8528"/>
                                  <a:pt x="20097" y="8522"/>
                                </a:cubicBezTo>
                                <a:cubicBezTo>
                                  <a:pt x="20090" y="8490"/>
                                  <a:pt x="20126" y="8457"/>
                                  <a:pt x="20175" y="8457"/>
                                </a:cubicBezTo>
                                <a:close/>
                                <a:moveTo>
                                  <a:pt x="20006" y="8642"/>
                                </a:moveTo>
                                <a:cubicBezTo>
                                  <a:pt x="20006" y="8604"/>
                                  <a:pt x="20041" y="8577"/>
                                  <a:pt x="20090" y="8577"/>
                                </a:cubicBezTo>
                                <a:lnTo>
                                  <a:pt x="20253" y="8577"/>
                                </a:lnTo>
                                <a:cubicBezTo>
                                  <a:pt x="20302" y="8577"/>
                                  <a:pt x="20337" y="8604"/>
                                  <a:pt x="20337" y="8642"/>
                                </a:cubicBezTo>
                                <a:lnTo>
                                  <a:pt x="20337" y="8680"/>
                                </a:lnTo>
                                <a:cubicBezTo>
                                  <a:pt x="20281" y="8669"/>
                                  <a:pt x="20224" y="8664"/>
                                  <a:pt x="20168" y="8664"/>
                                </a:cubicBezTo>
                                <a:cubicBezTo>
                                  <a:pt x="20112" y="8664"/>
                                  <a:pt x="20055" y="8669"/>
                                  <a:pt x="19999" y="8680"/>
                                </a:cubicBezTo>
                                <a:lnTo>
                                  <a:pt x="19999" y="8642"/>
                                </a:lnTo>
                                <a:close/>
                                <a:moveTo>
                                  <a:pt x="20619" y="9045"/>
                                </a:moveTo>
                                <a:lnTo>
                                  <a:pt x="20761" y="9045"/>
                                </a:lnTo>
                                <a:cubicBezTo>
                                  <a:pt x="20768" y="9067"/>
                                  <a:pt x="20775" y="9088"/>
                                  <a:pt x="20782" y="9116"/>
                                </a:cubicBezTo>
                                <a:lnTo>
                                  <a:pt x="20591" y="9219"/>
                                </a:lnTo>
                                <a:lnTo>
                                  <a:pt x="20556" y="9203"/>
                                </a:lnTo>
                                <a:cubicBezTo>
                                  <a:pt x="20542" y="9197"/>
                                  <a:pt x="20528" y="9197"/>
                                  <a:pt x="20521" y="9208"/>
                                </a:cubicBezTo>
                                <a:cubicBezTo>
                                  <a:pt x="20514" y="9219"/>
                                  <a:pt x="20514" y="9230"/>
                                  <a:pt x="20528" y="9235"/>
                                </a:cubicBezTo>
                                <a:lnTo>
                                  <a:pt x="20577" y="9263"/>
                                </a:lnTo>
                                <a:cubicBezTo>
                                  <a:pt x="20584" y="9263"/>
                                  <a:pt x="20584" y="9268"/>
                                  <a:pt x="20591" y="9268"/>
                                </a:cubicBezTo>
                                <a:cubicBezTo>
                                  <a:pt x="20598" y="9268"/>
                                  <a:pt x="20605" y="9268"/>
                                  <a:pt x="20605" y="9263"/>
                                </a:cubicBezTo>
                                <a:lnTo>
                                  <a:pt x="20789" y="9165"/>
                                </a:lnTo>
                                <a:cubicBezTo>
                                  <a:pt x="20789" y="9170"/>
                                  <a:pt x="20789" y="9181"/>
                                  <a:pt x="20789" y="9186"/>
                                </a:cubicBezTo>
                                <a:cubicBezTo>
                                  <a:pt x="20789" y="9235"/>
                                  <a:pt x="20782" y="9284"/>
                                  <a:pt x="20761" y="9328"/>
                                </a:cubicBezTo>
                                <a:lnTo>
                                  <a:pt x="19858" y="9328"/>
                                </a:lnTo>
                                <a:cubicBezTo>
                                  <a:pt x="19844" y="9328"/>
                                  <a:pt x="19829" y="9339"/>
                                  <a:pt x="19829" y="9350"/>
                                </a:cubicBezTo>
                                <a:cubicBezTo>
                                  <a:pt x="19829" y="9361"/>
                                  <a:pt x="19844" y="9371"/>
                                  <a:pt x="19858" y="9371"/>
                                </a:cubicBezTo>
                                <a:lnTo>
                                  <a:pt x="20739" y="9371"/>
                                </a:lnTo>
                                <a:cubicBezTo>
                                  <a:pt x="20648" y="9540"/>
                                  <a:pt x="20429" y="9660"/>
                                  <a:pt x="20168" y="9660"/>
                                </a:cubicBezTo>
                                <a:cubicBezTo>
                                  <a:pt x="19907" y="9660"/>
                                  <a:pt x="19695" y="9540"/>
                                  <a:pt x="19597" y="9371"/>
                                </a:cubicBezTo>
                                <a:lnTo>
                                  <a:pt x="19738" y="9371"/>
                                </a:lnTo>
                                <a:cubicBezTo>
                                  <a:pt x="19752" y="9371"/>
                                  <a:pt x="19766" y="9361"/>
                                  <a:pt x="19766" y="9350"/>
                                </a:cubicBezTo>
                                <a:cubicBezTo>
                                  <a:pt x="19766" y="9339"/>
                                  <a:pt x="19752" y="9328"/>
                                  <a:pt x="19738" y="9328"/>
                                </a:cubicBezTo>
                                <a:lnTo>
                                  <a:pt x="19575" y="9328"/>
                                </a:lnTo>
                                <a:cubicBezTo>
                                  <a:pt x="19554" y="9284"/>
                                  <a:pt x="19547" y="9235"/>
                                  <a:pt x="19547" y="9186"/>
                                </a:cubicBezTo>
                                <a:cubicBezTo>
                                  <a:pt x="19547" y="9181"/>
                                  <a:pt x="19547" y="9170"/>
                                  <a:pt x="19547" y="9165"/>
                                </a:cubicBezTo>
                                <a:lnTo>
                                  <a:pt x="19724" y="9263"/>
                                </a:lnTo>
                                <a:cubicBezTo>
                                  <a:pt x="19731" y="9263"/>
                                  <a:pt x="19731" y="9268"/>
                                  <a:pt x="19738" y="9268"/>
                                </a:cubicBezTo>
                                <a:cubicBezTo>
                                  <a:pt x="19745" y="9268"/>
                                  <a:pt x="19752" y="9268"/>
                                  <a:pt x="19752" y="9263"/>
                                </a:cubicBezTo>
                                <a:lnTo>
                                  <a:pt x="19844" y="9214"/>
                                </a:lnTo>
                                <a:cubicBezTo>
                                  <a:pt x="19858" y="9208"/>
                                  <a:pt x="19858" y="9192"/>
                                  <a:pt x="19851" y="9186"/>
                                </a:cubicBezTo>
                                <a:cubicBezTo>
                                  <a:pt x="19844" y="9176"/>
                                  <a:pt x="19822" y="9176"/>
                                  <a:pt x="19815" y="9181"/>
                                </a:cubicBezTo>
                                <a:lnTo>
                                  <a:pt x="19738" y="9224"/>
                                </a:lnTo>
                                <a:lnTo>
                                  <a:pt x="19547" y="9121"/>
                                </a:lnTo>
                                <a:cubicBezTo>
                                  <a:pt x="19554" y="9099"/>
                                  <a:pt x="19561" y="9072"/>
                                  <a:pt x="19568" y="9050"/>
                                </a:cubicBezTo>
                                <a:lnTo>
                                  <a:pt x="20478" y="9050"/>
                                </a:lnTo>
                                <a:cubicBezTo>
                                  <a:pt x="20492" y="9050"/>
                                  <a:pt x="20507" y="9039"/>
                                  <a:pt x="20507" y="9029"/>
                                </a:cubicBezTo>
                                <a:cubicBezTo>
                                  <a:pt x="20507" y="9018"/>
                                  <a:pt x="20492" y="9007"/>
                                  <a:pt x="20478" y="9007"/>
                                </a:cubicBezTo>
                                <a:lnTo>
                                  <a:pt x="19582" y="9007"/>
                                </a:lnTo>
                                <a:cubicBezTo>
                                  <a:pt x="19674" y="8838"/>
                                  <a:pt x="19893" y="8718"/>
                                  <a:pt x="20154" y="8718"/>
                                </a:cubicBezTo>
                                <a:cubicBezTo>
                                  <a:pt x="20415" y="8718"/>
                                  <a:pt x="20627" y="8838"/>
                                  <a:pt x="20725" y="9007"/>
                                </a:cubicBezTo>
                                <a:lnTo>
                                  <a:pt x="20598" y="9007"/>
                                </a:lnTo>
                                <a:cubicBezTo>
                                  <a:pt x="20584" y="9007"/>
                                  <a:pt x="20570" y="9018"/>
                                  <a:pt x="20570" y="9029"/>
                                </a:cubicBezTo>
                                <a:cubicBezTo>
                                  <a:pt x="20570" y="9039"/>
                                  <a:pt x="20605" y="9045"/>
                                  <a:pt x="20619" y="9045"/>
                                </a:cubicBezTo>
                                <a:close/>
                                <a:moveTo>
                                  <a:pt x="20401" y="9110"/>
                                </a:moveTo>
                                <a:cubicBezTo>
                                  <a:pt x="20394" y="9105"/>
                                  <a:pt x="20380" y="9105"/>
                                  <a:pt x="20366" y="9110"/>
                                </a:cubicBezTo>
                                <a:lnTo>
                                  <a:pt x="20175" y="9219"/>
                                </a:lnTo>
                                <a:lnTo>
                                  <a:pt x="19978" y="9110"/>
                                </a:lnTo>
                                <a:cubicBezTo>
                                  <a:pt x="19970" y="9105"/>
                                  <a:pt x="19956" y="9105"/>
                                  <a:pt x="19942" y="9110"/>
                                </a:cubicBezTo>
                                <a:lnTo>
                                  <a:pt x="19907" y="9132"/>
                                </a:lnTo>
                                <a:cubicBezTo>
                                  <a:pt x="19893" y="9137"/>
                                  <a:pt x="19893" y="9154"/>
                                  <a:pt x="19900" y="9159"/>
                                </a:cubicBezTo>
                                <a:cubicBezTo>
                                  <a:pt x="19907" y="9170"/>
                                  <a:pt x="19928" y="9170"/>
                                  <a:pt x="19935" y="9165"/>
                                </a:cubicBezTo>
                                <a:lnTo>
                                  <a:pt x="19956" y="9154"/>
                                </a:lnTo>
                                <a:lnTo>
                                  <a:pt x="20154" y="9263"/>
                                </a:lnTo>
                                <a:cubicBezTo>
                                  <a:pt x="20161" y="9263"/>
                                  <a:pt x="20161" y="9268"/>
                                  <a:pt x="20168" y="9268"/>
                                </a:cubicBezTo>
                                <a:cubicBezTo>
                                  <a:pt x="20175" y="9268"/>
                                  <a:pt x="20182" y="9268"/>
                                  <a:pt x="20182" y="9263"/>
                                </a:cubicBezTo>
                                <a:lnTo>
                                  <a:pt x="20373" y="9154"/>
                                </a:lnTo>
                                <a:lnTo>
                                  <a:pt x="20422" y="9181"/>
                                </a:lnTo>
                                <a:cubicBezTo>
                                  <a:pt x="20436" y="9186"/>
                                  <a:pt x="20450" y="9186"/>
                                  <a:pt x="20457" y="9176"/>
                                </a:cubicBezTo>
                                <a:cubicBezTo>
                                  <a:pt x="20464" y="9165"/>
                                  <a:pt x="20464" y="9154"/>
                                  <a:pt x="20450" y="9148"/>
                                </a:cubicBezTo>
                                <a:lnTo>
                                  <a:pt x="20401" y="9110"/>
                                </a:lnTo>
                                <a:close/>
                                <a:moveTo>
                                  <a:pt x="14800" y="6139"/>
                                </a:moveTo>
                                <a:cubicBezTo>
                                  <a:pt x="14786" y="6177"/>
                                  <a:pt x="14786" y="6210"/>
                                  <a:pt x="14786" y="6248"/>
                                </a:cubicBezTo>
                                <a:cubicBezTo>
                                  <a:pt x="14539" y="6231"/>
                                  <a:pt x="14285" y="6226"/>
                                  <a:pt x="14024" y="6220"/>
                                </a:cubicBezTo>
                                <a:cubicBezTo>
                                  <a:pt x="13847" y="6220"/>
                                  <a:pt x="13678" y="6264"/>
                                  <a:pt x="13551" y="6335"/>
                                </a:cubicBezTo>
                                <a:lnTo>
                                  <a:pt x="13445" y="6242"/>
                                </a:lnTo>
                                <a:cubicBezTo>
                                  <a:pt x="13417" y="6215"/>
                                  <a:pt x="13361" y="6215"/>
                                  <a:pt x="13325" y="6237"/>
                                </a:cubicBezTo>
                                <a:cubicBezTo>
                                  <a:pt x="13290" y="6259"/>
                                  <a:pt x="13290" y="6302"/>
                                  <a:pt x="13318" y="6329"/>
                                </a:cubicBezTo>
                                <a:lnTo>
                                  <a:pt x="13431" y="6427"/>
                                </a:lnTo>
                                <a:cubicBezTo>
                                  <a:pt x="13340" y="6514"/>
                                  <a:pt x="13290" y="6623"/>
                                  <a:pt x="13304" y="6732"/>
                                </a:cubicBezTo>
                                <a:cubicBezTo>
                                  <a:pt x="13318" y="6944"/>
                                  <a:pt x="13340" y="7298"/>
                                  <a:pt x="13354" y="7483"/>
                                </a:cubicBezTo>
                                <a:cubicBezTo>
                                  <a:pt x="13361" y="7586"/>
                                  <a:pt x="13466" y="7668"/>
                                  <a:pt x="13593" y="7673"/>
                                </a:cubicBezTo>
                                <a:cubicBezTo>
                                  <a:pt x="13593" y="7673"/>
                                  <a:pt x="13593" y="7673"/>
                                  <a:pt x="13601" y="7673"/>
                                </a:cubicBezTo>
                                <a:lnTo>
                                  <a:pt x="13678" y="7679"/>
                                </a:lnTo>
                                <a:cubicBezTo>
                                  <a:pt x="13749" y="7679"/>
                                  <a:pt x="13819" y="7663"/>
                                  <a:pt x="13869" y="7624"/>
                                </a:cubicBezTo>
                                <a:cubicBezTo>
                                  <a:pt x="13918" y="7586"/>
                                  <a:pt x="13946" y="7532"/>
                                  <a:pt x="13946" y="7478"/>
                                </a:cubicBezTo>
                                <a:lnTo>
                                  <a:pt x="13946" y="7412"/>
                                </a:lnTo>
                                <a:cubicBezTo>
                                  <a:pt x="13946" y="7412"/>
                                  <a:pt x="13946" y="7407"/>
                                  <a:pt x="13946" y="7401"/>
                                </a:cubicBezTo>
                                <a:cubicBezTo>
                                  <a:pt x="13946" y="7347"/>
                                  <a:pt x="13974" y="7303"/>
                                  <a:pt x="14024" y="7265"/>
                                </a:cubicBezTo>
                                <a:cubicBezTo>
                                  <a:pt x="14080" y="7222"/>
                                  <a:pt x="14158" y="7205"/>
                                  <a:pt x="14235" y="7205"/>
                                </a:cubicBezTo>
                                <a:cubicBezTo>
                                  <a:pt x="14461" y="7211"/>
                                  <a:pt x="14687" y="7222"/>
                                  <a:pt x="14906" y="7238"/>
                                </a:cubicBezTo>
                                <a:cubicBezTo>
                                  <a:pt x="14983" y="7244"/>
                                  <a:pt x="15061" y="7276"/>
                                  <a:pt x="15103" y="7320"/>
                                </a:cubicBezTo>
                                <a:cubicBezTo>
                                  <a:pt x="15145" y="7363"/>
                                  <a:pt x="15167" y="7412"/>
                                  <a:pt x="15152" y="7467"/>
                                </a:cubicBezTo>
                                <a:lnTo>
                                  <a:pt x="15138" y="7532"/>
                                </a:lnTo>
                                <a:cubicBezTo>
                                  <a:pt x="15131" y="7586"/>
                                  <a:pt x="15145" y="7641"/>
                                  <a:pt x="15195" y="7684"/>
                                </a:cubicBezTo>
                                <a:cubicBezTo>
                                  <a:pt x="15237" y="7728"/>
                                  <a:pt x="15308" y="7755"/>
                                  <a:pt x="15378" y="7761"/>
                                </a:cubicBezTo>
                                <a:lnTo>
                                  <a:pt x="15456" y="7766"/>
                                </a:lnTo>
                                <a:cubicBezTo>
                                  <a:pt x="15456" y="7766"/>
                                  <a:pt x="15456" y="7766"/>
                                  <a:pt x="15463" y="7766"/>
                                </a:cubicBezTo>
                                <a:cubicBezTo>
                                  <a:pt x="15597" y="7771"/>
                                  <a:pt x="15710" y="7706"/>
                                  <a:pt x="15738" y="7603"/>
                                </a:cubicBezTo>
                                <a:cubicBezTo>
                                  <a:pt x="15745" y="7576"/>
                                  <a:pt x="15752" y="7554"/>
                                  <a:pt x="15752" y="7532"/>
                                </a:cubicBezTo>
                                <a:lnTo>
                                  <a:pt x="15893" y="6950"/>
                                </a:lnTo>
                                <a:cubicBezTo>
                                  <a:pt x="16126" y="6928"/>
                                  <a:pt x="16338" y="6852"/>
                                  <a:pt x="16493" y="6727"/>
                                </a:cubicBezTo>
                                <a:cubicBezTo>
                                  <a:pt x="16662" y="6590"/>
                                  <a:pt x="16754" y="6411"/>
                                  <a:pt x="16733" y="6237"/>
                                </a:cubicBezTo>
                                <a:lnTo>
                                  <a:pt x="16690" y="5731"/>
                                </a:lnTo>
                                <a:cubicBezTo>
                                  <a:pt x="16690" y="5725"/>
                                  <a:pt x="16690" y="5720"/>
                                  <a:pt x="16690" y="5720"/>
                                </a:cubicBezTo>
                                <a:cubicBezTo>
                                  <a:pt x="16704" y="5720"/>
                                  <a:pt x="16726" y="5725"/>
                                  <a:pt x="16740" y="5725"/>
                                </a:cubicBezTo>
                                <a:cubicBezTo>
                                  <a:pt x="16972" y="5736"/>
                                  <a:pt x="17219" y="5562"/>
                                  <a:pt x="17248" y="5540"/>
                                </a:cubicBezTo>
                                <a:cubicBezTo>
                                  <a:pt x="17276" y="5518"/>
                                  <a:pt x="17283" y="5480"/>
                                  <a:pt x="17255" y="5453"/>
                                </a:cubicBezTo>
                                <a:cubicBezTo>
                                  <a:pt x="17233" y="5431"/>
                                  <a:pt x="17015" y="5230"/>
                                  <a:pt x="16782" y="5219"/>
                                </a:cubicBezTo>
                                <a:cubicBezTo>
                                  <a:pt x="16627" y="5214"/>
                                  <a:pt x="16521" y="5252"/>
                                  <a:pt x="16457" y="5306"/>
                                </a:cubicBezTo>
                                <a:cubicBezTo>
                                  <a:pt x="16387" y="5241"/>
                                  <a:pt x="16295" y="5186"/>
                                  <a:pt x="16204" y="5143"/>
                                </a:cubicBezTo>
                                <a:cubicBezTo>
                                  <a:pt x="16239" y="5007"/>
                                  <a:pt x="16401" y="4909"/>
                                  <a:pt x="16584" y="4920"/>
                                </a:cubicBezTo>
                                <a:lnTo>
                                  <a:pt x="17085" y="4947"/>
                                </a:lnTo>
                                <a:cubicBezTo>
                                  <a:pt x="17516" y="4969"/>
                                  <a:pt x="17882" y="4718"/>
                                  <a:pt x="17911" y="4386"/>
                                </a:cubicBezTo>
                                <a:lnTo>
                                  <a:pt x="17932" y="4120"/>
                                </a:lnTo>
                                <a:cubicBezTo>
                                  <a:pt x="17932" y="4087"/>
                                  <a:pt x="17904" y="4054"/>
                                  <a:pt x="17854" y="4049"/>
                                </a:cubicBezTo>
                                <a:cubicBezTo>
                                  <a:pt x="17805" y="4044"/>
                                  <a:pt x="17770" y="4071"/>
                                  <a:pt x="17763" y="4109"/>
                                </a:cubicBezTo>
                                <a:lnTo>
                                  <a:pt x="17741" y="4376"/>
                                </a:lnTo>
                                <a:cubicBezTo>
                                  <a:pt x="17720" y="4615"/>
                                  <a:pt x="17473" y="4800"/>
                                  <a:pt x="17170" y="4816"/>
                                </a:cubicBezTo>
                                <a:lnTo>
                                  <a:pt x="17205" y="4376"/>
                                </a:lnTo>
                                <a:cubicBezTo>
                                  <a:pt x="17205" y="4343"/>
                                  <a:pt x="17177" y="4310"/>
                                  <a:pt x="17128" y="4305"/>
                                </a:cubicBezTo>
                                <a:cubicBezTo>
                                  <a:pt x="17078" y="4299"/>
                                  <a:pt x="17043" y="4327"/>
                                  <a:pt x="17036" y="4365"/>
                                </a:cubicBezTo>
                                <a:lnTo>
                                  <a:pt x="17001" y="4811"/>
                                </a:lnTo>
                                <a:lnTo>
                                  <a:pt x="16584" y="4789"/>
                                </a:lnTo>
                                <a:cubicBezTo>
                                  <a:pt x="16577" y="4789"/>
                                  <a:pt x="16570" y="4789"/>
                                  <a:pt x="16563" y="4789"/>
                                </a:cubicBezTo>
                                <a:lnTo>
                                  <a:pt x="16577" y="4599"/>
                                </a:lnTo>
                                <a:cubicBezTo>
                                  <a:pt x="16577" y="4566"/>
                                  <a:pt x="16549" y="4533"/>
                                  <a:pt x="16500" y="4528"/>
                                </a:cubicBezTo>
                                <a:cubicBezTo>
                                  <a:pt x="16457" y="4528"/>
                                  <a:pt x="16415" y="4550"/>
                                  <a:pt x="16408" y="4588"/>
                                </a:cubicBezTo>
                                <a:lnTo>
                                  <a:pt x="16387" y="4805"/>
                                </a:lnTo>
                                <a:cubicBezTo>
                                  <a:pt x="16218" y="4844"/>
                                  <a:pt x="16077" y="4952"/>
                                  <a:pt x="16027" y="5088"/>
                                </a:cubicBezTo>
                                <a:cubicBezTo>
                                  <a:pt x="15971" y="5078"/>
                                  <a:pt x="15914" y="5067"/>
                                  <a:pt x="15851" y="5061"/>
                                </a:cubicBezTo>
                                <a:cubicBezTo>
                                  <a:pt x="15787" y="5056"/>
                                  <a:pt x="15731" y="5061"/>
                                  <a:pt x="15667" y="5067"/>
                                </a:cubicBezTo>
                                <a:cubicBezTo>
                                  <a:pt x="15646" y="4925"/>
                                  <a:pt x="15526" y="4805"/>
                                  <a:pt x="15364" y="4751"/>
                                </a:cubicBezTo>
                                <a:lnTo>
                                  <a:pt x="15385" y="4533"/>
                                </a:lnTo>
                                <a:cubicBezTo>
                                  <a:pt x="15385" y="4501"/>
                                  <a:pt x="15357" y="4468"/>
                                  <a:pt x="15308" y="4463"/>
                                </a:cubicBezTo>
                                <a:cubicBezTo>
                                  <a:pt x="15258" y="4457"/>
                                  <a:pt x="15223" y="4484"/>
                                  <a:pt x="15216" y="4522"/>
                                </a:cubicBezTo>
                                <a:lnTo>
                                  <a:pt x="15202" y="4713"/>
                                </a:lnTo>
                                <a:cubicBezTo>
                                  <a:pt x="15195" y="4713"/>
                                  <a:pt x="15188" y="4713"/>
                                  <a:pt x="15181" y="4713"/>
                                </a:cubicBezTo>
                                <a:lnTo>
                                  <a:pt x="14764" y="4691"/>
                                </a:lnTo>
                                <a:lnTo>
                                  <a:pt x="14800" y="4245"/>
                                </a:lnTo>
                                <a:cubicBezTo>
                                  <a:pt x="14800" y="4212"/>
                                  <a:pt x="14772" y="4180"/>
                                  <a:pt x="14722" y="4174"/>
                                </a:cubicBezTo>
                                <a:cubicBezTo>
                                  <a:pt x="14680" y="4174"/>
                                  <a:pt x="14637" y="4196"/>
                                  <a:pt x="14630" y="4234"/>
                                </a:cubicBezTo>
                                <a:lnTo>
                                  <a:pt x="14595" y="4675"/>
                                </a:lnTo>
                                <a:cubicBezTo>
                                  <a:pt x="14299" y="4626"/>
                                  <a:pt x="14087" y="4419"/>
                                  <a:pt x="14108" y="4180"/>
                                </a:cubicBezTo>
                                <a:lnTo>
                                  <a:pt x="14130" y="3913"/>
                                </a:lnTo>
                                <a:cubicBezTo>
                                  <a:pt x="14130" y="3880"/>
                                  <a:pt x="14101" y="3848"/>
                                  <a:pt x="14052" y="3842"/>
                                </a:cubicBezTo>
                                <a:cubicBezTo>
                                  <a:pt x="14003" y="3837"/>
                                  <a:pt x="13967" y="3864"/>
                                  <a:pt x="13960" y="3902"/>
                                </a:cubicBezTo>
                                <a:lnTo>
                                  <a:pt x="13939" y="4169"/>
                                </a:lnTo>
                                <a:cubicBezTo>
                                  <a:pt x="13911" y="4501"/>
                                  <a:pt x="14235" y="4784"/>
                                  <a:pt x="14666" y="4805"/>
                                </a:cubicBezTo>
                                <a:lnTo>
                                  <a:pt x="15181" y="4838"/>
                                </a:lnTo>
                                <a:cubicBezTo>
                                  <a:pt x="15364" y="4849"/>
                                  <a:pt x="15505" y="4963"/>
                                  <a:pt x="15519" y="5099"/>
                                </a:cubicBezTo>
                                <a:cubicBezTo>
                                  <a:pt x="15413" y="5132"/>
                                  <a:pt x="15322" y="5176"/>
                                  <a:pt x="15237" y="5235"/>
                                </a:cubicBezTo>
                                <a:cubicBezTo>
                                  <a:pt x="15181" y="5176"/>
                                  <a:pt x="15082" y="5127"/>
                                  <a:pt x="14927" y="5116"/>
                                </a:cubicBezTo>
                                <a:cubicBezTo>
                                  <a:pt x="14694" y="5105"/>
                                  <a:pt x="14447" y="5279"/>
                                  <a:pt x="14419" y="5301"/>
                                </a:cubicBezTo>
                                <a:cubicBezTo>
                                  <a:pt x="14391" y="5322"/>
                                  <a:pt x="14384" y="5361"/>
                                  <a:pt x="14412" y="5388"/>
                                </a:cubicBezTo>
                                <a:cubicBezTo>
                                  <a:pt x="14433" y="5410"/>
                                  <a:pt x="14652" y="5611"/>
                                  <a:pt x="14884" y="5622"/>
                                </a:cubicBezTo>
                                <a:cubicBezTo>
                                  <a:pt x="14898" y="5622"/>
                                  <a:pt x="14920" y="5622"/>
                                  <a:pt x="14934" y="5622"/>
                                </a:cubicBezTo>
                                <a:cubicBezTo>
                                  <a:pt x="14934" y="5627"/>
                                  <a:pt x="14934" y="5627"/>
                                  <a:pt x="14927" y="5633"/>
                                </a:cubicBezTo>
                                <a:lnTo>
                                  <a:pt x="14800" y="6139"/>
                                </a:lnTo>
                                <a:close/>
                                <a:moveTo>
                                  <a:pt x="16768" y="5339"/>
                                </a:moveTo>
                                <a:cubicBezTo>
                                  <a:pt x="16874" y="5344"/>
                                  <a:pt x="16994" y="5420"/>
                                  <a:pt x="17071" y="5480"/>
                                </a:cubicBezTo>
                                <a:cubicBezTo>
                                  <a:pt x="16987" y="5529"/>
                                  <a:pt x="16853" y="5595"/>
                                  <a:pt x="16747" y="5589"/>
                                </a:cubicBezTo>
                                <a:cubicBezTo>
                                  <a:pt x="16711" y="5589"/>
                                  <a:pt x="16676" y="5584"/>
                                  <a:pt x="16648" y="5573"/>
                                </a:cubicBezTo>
                                <a:cubicBezTo>
                                  <a:pt x="16627" y="5513"/>
                                  <a:pt x="16592" y="5453"/>
                                  <a:pt x="16549" y="5399"/>
                                </a:cubicBezTo>
                                <a:cubicBezTo>
                                  <a:pt x="16584" y="5361"/>
                                  <a:pt x="16662" y="5333"/>
                                  <a:pt x="16768" y="5339"/>
                                </a:cubicBezTo>
                                <a:close/>
                                <a:moveTo>
                                  <a:pt x="15851" y="5186"/>
                                </a:moveTo>
                                <a:cubicBezTo>
                                  <a:pt x="16196" y="5208"/>
                                  <a:pt x="16486" y="5442"/>
                                  <a:pt x="16521" y="5741"/>
                                </a:cubicBezTo>
                                <a:lnTo>
                                  <a:pt x="16563" y="6248"/>
                                </a:lnTo>
                                <a:cubicBezTo>
                                  <a:pt x="16577" y="6389"/>
                                  <a:pt x="16507" y="6531"/>
                                  <a:pt x="16373" y="6639"/>
                                </a:cubicBezTo>
                                <a:cubicBezTo>
                                  <a:pt x="16204" y="6770"/>
                                  <a:pt x="15964" y="6841"/>
                                  <a:pt x="15710" y="6824"/>
                                </a:cubicBezTo>
                                <a:cubicBezTo>
                                  <a:pt x="15710" y="6824"/>
                                  <a:pt x="15710" y="6824"/>
                                  <a:pt x="15710" y="6824"/>
                                </a:cubicBezTo>
                                <a:cubicBezTo>
                                  <a:pt x="15456" y="6814"/>
                                  <a:pt x="15230" y="6721"/>
                                  <a:pt x="15082" y="6569"/>
                                </a:cubicBezTo>
                                <a:cubicBezTo>
                                  <a:pt x="14962" y="6444"/>
                                  <a:pt x="14920" y="6297"/>
                                  <a:pt x="14962" y="6166"/>
                                </a:cubicBezTo>
                                <a:lnTo>
                                  <a:pt x="15096" y="5665"/>
                                </a:lnTo>
                                <a:cubicBezTo>
                                  <a:pt x="15174" y="5377"/>
                                  <a:pt x="15505" y="5170"/>
                                  <a:pt x="15851" y="5186"/>
                                </a:cubicBezTo>
                                <a:close/>
                                <a:moveTo>
                                  <a:pt x="14891" y="5497"/>
                                </a:moveTo>
                                <a:cubicBezTo>
                                  <a:pt x="14786" y="5491"/>
                                  <a:pt x="14666" y="5415"/>
                                  <a:pt x="14588" y="5355"/>
                                </a:cubicBezTo>
                                <a:cubicBezTo>
                                  <a:pt x="14673" y="5306"/>
                                  <a:pt x="14807" y="5241"/>
                                  <a:pt x="14913" y="5246"/>
                                </a:cubicBezTo>
                                <a:cubicBezTo>
                                  <a:pt x="15018" y="5252"/>
                                  <a:pt x="15089" y="5284"/>
                                  <a:pt x="15117" y="5333"/>
                                </a:cubicBezTo>
                                <a:cubicBezTo>
                                  <a:pt x="15068" y="5382"/>
                                  <a:pt x="15025" y="5437"/>
                                  <a:pt x="14990" y="5491"/>
                                </a:cubicBezTo>
                                <a:cubicBezTo>
                                  <a:pt x="14962" y="5497"/>
                                  <a:pt x="14934" y="5502"/>
                                  <a:pt x="14891" y="5497"/>
                                </a:cubicBezTo>
                                <a:close/>
                                <a:moveTo>
                                  <a:pt x="14948" y="6650"/>
                                </a:moveTo>
                                <a:cubicBezTo>
                                  <a:pt x="15117" y="6830"/>
                                  <a:pt x="15392" y="6939"/>
                                  <a:pt x="15696" y="6955"/>
                                </a:cubicBezTo>
                                <a:cubicBezTo>
                                  <a:pt x="15696" y="6955"/>
                                  <a:pt x="15696" y="6955"/>
                                  <a:pt x="15696" y="6955"/>
                                </a:cubicBezTo>
                                <a:cubicBezTo>
                                  <a:pt x="15703" y="6955"/>
                                  <a:pt x="15710" y="6955"/>
                                  <a:pt x="15717" y="6955"/>
                                </a:cubicBezTo>
                                <a:lnTo>
                                  <a:pt x="15583" y="7510"/>
                                </a:lnTo>
                                <a:cubicBezTo>
                                  <a:pt x="15576" y="7532"/>
                                  <a:pt x="15569" y="7554"/>
                                  <a:pt x="15569" y="7581"/>
                                </a:cubicBezTo>
                                <a:cubicBezTo>
                                  <a:pt x="15562" y="7619"/>
                                  <a:pt x="15512" y="7641"/>
                                  <a:pt x="15470" y="7641"/>
                                </a:cubicBezTo>
                                <a:lnTo>
                                  <a:pt x="15392" y="7635"/>
                                </a:lnTo>
                                <a:cubicBezTo>
                                  <a:pt x="15364" y="7635"/>
                                  <a:pt x="15343" y="7624"/>
                                  <a:pt x="15329" y="7608"/>
                                </a:cubicBezTo>
                                <a:cubicBezTo>
                                  <a:pt x="15315" y="7592"/>
                                  <a:pt x="15308" y="7570"/>
                                  <a:pt x="15308" y="7554"/>
                                </a:cubicBezTo>
                                <a:lnTo>
                                  <a:pt x="15322" y="7488"/>
                                </a:lnTo>
                                <a:cubicBezTo>
                                  <a:pt x="15336" y="7401"/>
                                  <a:pt x="15308" y="7314"/>
                                  <a:pt x="15237" y="7249"/>
                                </a:cubicBezTo>
                                <a:cubicBezTo>
                                  <a:pt x="15160" y="7173"/>
                                  <a:pt x="15047" y="7129"/>
                                  <a:pt x="14920" y="7118"/>
                                </a:cubicBezTo>
                                <a:cubicBezTo>
                                  <a:pt x="14701" y="7102"/>
                                  <a:pt x="14468" y="7091"/>
                                  <a:pt x="14242" y="7086"/>
                                </a:cubicBezTo>
                                <a:cubicBezTo>
                                  <a:pt x="14115" y="7080"/>
                                  <a:pt x="13996" y="7118"/>
                                  <a:pt x="13911" y="7184"/>
                                </a:cubicBezTo>
                                <a:cubicBezTo>
                                  <a:pt x="13826" y="7244"/>
                                  <a:pt x="13784" y="7325"/>
                                  <a:pt x="13784" y="7412"/>
                                </a:cubicBezTo>
                                <a:cubicBezTo>
                                  <a:pt x="13784" y="7412"/>
                                  <a:pt x="13784" y="7418"/>
                                  <a:pt x="13784" y="7418"/>
                                </a:cubicBezTo>
                                <a:lnTo>
                                  <a:pt x="13784" y="7488"/>
                                </a:lnTo>
                                <a:cubicBezTo>
                                  <a:pt x="13784" y="7510"/>
                                  <a:pt x="13777" y="7527"/>
                                  <a:pt x="13756" y="7543"/>
                                </a:cubicBezTo>
                                <a:cubicBezTo>
                                  <a:pt x="13735" y="7559"/>
                                  <a:pt x="13713" y="7565"/>
                                  <a:pt x="13685" y="7565"/>
                                </a:cubicBezTo>
                                <a:lnTo>
                                  <a:pt x="13608" y="7559"/>
                                </a:lnTo>
                                <a:cubicBezTo>
                                  <a:pt x="13558" y="7559"/>
                                  <a:pt x="13523" y="7527"/>
                                  <a:pt x="13516" y="7488"/>
                                </a:cubicBezTo>
                                <a:cubicBezTo>
                                  <a:pt x="13502" y="7303"/>
                                  <a:pt x="13481" y="6950"/>
                                  <a:pt x="13466" y="6737"/>
                                </a:cubicBezTo>
                                <a:cubicBezTo>
                                  <a:pt x="13459" y="6650"/>
                                  <a:pt x="13502" y="6569"/>
                                  <a:pt x="13586" y="6498"/>
                                </a:cubicBezTo>
                                <a:cubicBezTo>
                                  <a:pt x="13692" y="6411"/>
                                  <a:pt x="13854" y="6362"/>
                                  <a:pt x="14024" y="6362"/>
                                </a:cubicBezTo>
                                <a:cubicBezTo>
                                  <a:pt x="14292" y="6362"/>
                                  <a:pt x="14553" y="6373"/>
                                  <a:pt x="14800" y="6389"/>
                                </a:cubicBezTo>
                                <a:cubicBezTo>
                                  <a:pt x="14821" y="6471"/>
                                  <a:pt x="14870" y="6563"/>
                                  <a:pt x="14948" y="6650"/>
                                </a:cubicBezTo>
                                <a:close/>
                                <a:moveTo>
                                  <a:pt x="12239" y="7325"/>
                                </a:moveTo>
                                <a:lnTo>
                                  <a:pt x="11999" y="7325"/>
                                </a:lnTo>
                                <a:cubicBezTo>
                                  <a:pt x="11957" y="7325"/>
                                  <a:pt x="11922" y="7352"/>
                                  <a:pt x="11922" y="7385"/>
                                </a:cubicBezTo>
                                <a:cubicBezTo>
                                  <a:pt x="11922" y="7418"/>
                                  <a:pt x="11957" y="7445"/>
                                  <a:pt x="11999" y="7445"/>
                                </a:cubicBezTo>
                                <a:lnTo>
                                  <a:pt x="12239" y="7445"/>
                                </a:lnTo>
                                <a:cubicBezTo>
                                  <a:pt x="12281" y="7445"/>
                                  <a:pt x="12317" y="7418"/>
                                  <a:pt x="12317" y="7385"/>
                                </a:cubicBezTo>
                                <a:cubicBezTo>
                                  <a:pt x="12317" y="7352"/>
                                  <a:pt x="12281" y="7325"/>
                                  <a:pt x="12239" y="7325"/>
                                </a:cubicBezTo>
                                <a:close/>
                                <a:moveTo>
                                  <a:pt x="11809" y="9241"/>
                                </a:moveTo>
                                <a:cubicBezTo>
                                  <a:pt x="11781" y="9230"/>
                                  <a:pt x="11745" y="9241"/>
                                  <a:pt x="11731" y="9263"/>
                                </a:cubicBezTo>
                                <a:cubicBezTo>
                                  <a:pt x="11710" y="9295"/>
                                  <a:pt x="11710" y="9328"/>
                                  <a:pt x="11724" y="9361"/>
                                </a:cubicBezTo>
                                <a:cubicBezTo>
                                  <a:pt x="11752" y="9431"/>
                                  <a:pt x="11830" y="9453"/>
                                  <a:pt x="11886" y="9469"/>
                                </a:cubicBezTo>
                                <a:cubicBezTo>
                                  <a:pt x="11943" y="9486"/>
                                  <a:pt x="11964" y="9491"/>
                                  <a:pt x="11971" y="9513"/>
                                </a:cubicBezTo>
                                <a:cubicBezTo>
                                  <a:pt x="11978" y="9535"/>
                                  <a:pt x="12006" y="9546"/>
                                  <a:pt x="12027" y="9546"/>
                                </a:cubicBezTo>
                                <a:cubicBezTo>
                                  <a:pt x="12034" y="9546"/>
                                  <a:pt x="12042" y="9546"/>
                                  <a:pt x="12049" y="9546"/>
                                </a:cubicBezTo>
                                <a:cubicBezTo>
                                  <a:pt x="12084" y="9540"/>
                                  <a:pt x="12098" y="9513"/>
                                  <a:pt x="12091" y="9486"/>
                                </a:cubicBezTo>
                                <a:cubicBezTo>
                                  <a:pt x="12063" y="9415"/>
                                  <a:pt x="11985" y="9393"/>
                                  <a:pt x="11929" y="9377"/>
                                </a:cubicBezTo>
                                <a:cubicBezTo>
                                  <a:pt x="11872" y="9361"/>
                                  <a:pt x="11851" y="9355"/>
                                  <a:pt x="11844" y="9333"/>
                                </a:cubicBezTo>
                                <a:cubicBezTo>
                                  <a:pt x="11837" y="9322"/>
                                  <a:pt x="11837" y="9312"/>
                                  <a:pt x="11844" y="9301"/>
                                </a:cubicBezTo>
                                <a:cubicBezTo>
                                  <a:pt x="11858" y="9279"/>
                                  <a:pt x="11844" y="9252"/>
                                  <a:pt x="11809" y="9241"/>
                                </a:cubicBezTo>
                                <a:close/>
                                <a:moveTo>
                                  <a:pt x="11745" y="8218"/>
                                </a:moveTo>
                                <a:lnTo>
                                  <a:pt x="11583" y="8223"/>
                                </a:lnTo>
                                <a:lnTo>
                                  <a:pt x="11456" y="8141"/>
                                </a:lnTo>
                                <a:cubicBezTo>
                                  <a:pt x="11442" y="8131"/>
                                  <a:pt x="11421" y="8131"/>
                                  <a:pt x="11400" y="8131"/>
                                </a:cubicBezTo>
                                <a:cubicBezTo>
                                  <a:pt x="11378" y="8136"/>
                                  <a:pt x="11364" y="8147"/>
                                  <a:pt x="11357" y="8163"/>
                                </a:cubicBezTo>
                                <a:lnTo>
                                  <a:pt x="11308" y="8283"/>
                                </a:lnTo>
                                <a:lnTo>
                                  <a:pt x="11167" y="8348"/>
                                </a:lnTo>
                                <a:cubicBezTo>
                                  <a:pt x="11153" y="8359"/>
                                  <a:pt x="11139" y="8370"/>
                                  <a:pt x="11139" y="8386"/>
                                </a:cubicBezTo>
                                <a:cubicBezTo>
                                  <a:pt x="11139" y="8403"/>
                                  <a:pt x="11146" y="8419"/>
                                  <a:pt x="11167" y="8424"/>
                                </a:cubicBezTo>
                                <a:lnTo>
                                  <a:pt x="11301" y="8495"/>
                                </a:lnTo>
                                <a:lnTo>
                                  <a:pt x="11343" y="8615"/>
                                </a:lnTo>
                                <a:cubicBezTo>
                                  <a:pt x="11350" y="8631"/>
                                  <a:pt x="11364" y="8642"/>
                                  <a:pt x="11385" y="8648"/>
                                </a:cubicBezTo>
                                <a:cubicBezTo>
                                  <a:pt x="11393" y="8648"/>
                                  <a:pt x="11400" y="8648"/>
                                  <a:pt x="11407" y="8648"/>
                                </a:cubicBezTo>
                                <a:cubicBezTo>
                                  <a:pt x="11421" y="8648"/>
                                  <a:pt x="11435" y="8642"/>
                                  <a:pt x="11442" y="8637"/>
                                </a:cubicBezTo>
                                <a:lnTo>
                                  <a:pt x="11569" y="8561"/>
                                </a:lnTo>
                                <a:lnTo>
                                  <a:pt x="11731" y="8566"/>
                                </a:lnTo>
                                <a:cubicBezTo>
                                  <a:pt x="11731" y="8566"/>
                                  <a:pt x="11731" y="8566"/>
                                  <a:pt x="11738" y="8566"/>
                                </a:cubicBezTo>
                                <a:lnTo>
                                  <a:pt x="11738" y="8566"/>
                                </a:lnTo>
                                <a:cubicBezTo>
                                  <a:pt x="11773" y="8566"/>
                                  <a:pt x="11802" y="8544"/>
                                  <a:pt x="11802" y="8517"/>
                                </a:cubicBezTo>
                                <a:cubicBezTo>
                                  <a:pt x="11802" y="8506"/>
                                  <a:pt x="11802" y="8501"/>
                                  <a:pt x="11795" y="8495"/>
                                </a:cubicBezTo>
                                <a:lnTo>
                                  <a:pt x="11745" y="8381"/>
                                </a:lnTo>
                                <a:lnTo>
                                  <a:pt x="11802" y="8261"/>
                                </a:lnTo>
                                <a:cubicBezTo>
                                  <a:pt x="11809" y="8245"/>
                                  <a:pt x="11809" y="8229"/>
                                  <a:pt x="11795" y="8218"/>
                                </a:cubicBezTo>
                                <a:cubicBezTo>
                                  <a:pt x="11781" y="8229"/>
                                  <a:pt x="11766" y="8218"/>
                                  <a:pt x="11745" y="8218"/>
                                </a:cubicBezTo>
                                <a:close/>
                                <a:moveTo>
                                  <a:pt x="11618" y="8414"/>
                                </a:moveTo>
                                <a:lnTo>
                                  <a:pt x="11647" y="8484"/>
                                </a:lnTo>
                                <a:lnTo>
                                  <a:pt x="11555" y="8479"/>
                                </a:lnTo>
                                <a:cubicBezTo>
                                  <a:pt x="11541" y="8479"/>
                                  <a:pt x="11527" y="8479"/>
                                  <a:pt x="11512" y="8490"/>
                                </a:cubicBezTo>
                                <a:lnTo>
                                  <a:pt x="11435" y="8533"/>
                                </a:lnTo>
                                <a:lnTo>
                                  <a:pt x="11414" y="8463"/>
                                </a:lnTo>
                                <a:cubicBezTo>
                                  <a:pt x="11407" y="8452"/>
                                  <a:pt x="11400" y="8441"/>
                                  <a:pt x="11393" y="8435"/>
                                </a:cubicBezTo>
                                <a:lnTo>
                                  <a:pt x="11315" y="8392"/>
                                </a:lnTo>
                                <a:lnTo>
                                  <a:pt x="11393" y="8354"/>
                                </a:lnTo>
                                <a:cubicBezTo>
                                  <a:pt x="11407" y="8348"/>
                                  <a:pt x="11414" y="8337"/>
                                  <a:pt x="11421" y="8327"/>
                                </a:cubicBezTo>
                                <a:lnTo>
                                  <a:pt x="11449" y="8256"/>
                                </a:lnTo>
                                <a:lnTo>
                                  <a:pt x="11520" y="8299"/>
                                </a:lnTo>
                                <a:cubicBezTo>
                                  <a:pt x="11534" y="8305"/>
                                  <a:pt x="11548" y="8310"/>
                                  <a:pt x="11562" y="8310"/>
                                </a:cubicBezTo>
                                <a:lnTo>
                                  <a:pt x="11654" y="8310"/>
                                </a:lnTo>
                                <a:lnTo>
                                  <a:pt x="11618" y="8376"/>
                                </a:lnTo>
                                <a:cubicBezTo>
                                  <a:pt x="11611" y="8392"/>
                                  <a:pt x="11611" y="8403"/>
                                  <a:pt x="11618" y="8414"/>
                                </a:cubicBezTo>
                                <a:close/>
                                <a:moveTo>
                                  <a:pt x="9770" y="9905"/>
                                </a:moveTo>
                                <a:cubicBezTo>
                                  <a:pt x="10144" y="9905"/>
                                  <a:pt x="10440" y="9671"/>
                                  <a:pt x="10440" y="9388"/>
                                </a:cubicBezTo>
                                <a:cubicBezTo>
                                  <a:pt x="10440" y="9165"/>
                                  <a:pt x="10250" y="8969"/>
                                  <a:pt x="9989" y="8898"/>
                                </a:cubicBezTo>
                                <a:lnTo>
                                  <a:pt x="9989" y="8849"/>
                                </a:lnTo>
                                <a:cubicBezTo>
                                  <a:pt x="9989" y="8805"/>
                                  <a:pt x="9953" y="8767"/>
                                  <a:pt x="9904" y="8751"/>
                                </a:cubicBezTo>
                                <a:cubicBezTo>
                                  <a:pt x="9904" y="8746"/>
                                  <a:pt x="9904" y="8740"/>
                                  <a:pt x="9904" y="8729"/>
                                </a:cubicBezTo>
                                <a:cubicBezTo>
                                  <a:pt x="9904" y="8669"/>
                                  <a:pt x="9841" y="8620"/>
                                  <a:pt x="9763" y="8620"/>
                                </a:cubicBezTo>
                                <a:cubicBezTo>
                                  <a:pt x="9685" y="8620"/>
                                  <a:pt x="9622" y="8669"/>
                                  <a:pt x="9622" y="8729"/>
                                </a:cubicBezTo>
                                <a:cubicBezTo>
                                  <a:pt x="9622" y="8735"/>
                                  <a:pt x="9622" y="8740"/>
                                  <a:pt x="9622" y="8751"/>
                                </a:cubicBezTo>
                                <a:cubicBezTo>
                                  <a:pt x="9573" y="8767"/>
                                  <a:pt x="9537" y="8805"/>
                                  <a:pt x="9537" y="8849"/>
                                </a:cubicBezTo>
                                <a:lnTo>
                                  <a:pt x="9537" y="8898"/>
                                </a:lnTo>
                                <a:cubicBezTo>
                                  <a:pt x="9276" y="8969"/>
                                  <a:pt x="9086" y="9159"/>
                                  <a:pt x="9086" y="9388"/>
                                </a:cubicBezTo>
                                <a:cubicBezTo>
                                  <a:pt x="9100" y="9676"/>
                                  <a:pt x="9403" y="9905"/>
                                  <a:pt x="9770" y="9905"/>
                                </a:cubicBezTo>
                                <a:close/>
                                <a:moveTo>
                                  <a:pt x="9770" y="8664"/>
                                </a:moveTo>
                                <a:cubicBezTo>
                                  <a:pt x="9819" y="8664"/>
                                  <a:pt x="9855" y="8691"/>
                                  <a:pt x="9855" y="8729"/>
                                </a:cubicBezTo>
                                <a:cubicBezTo>
                                  <a:pt x="9855" y="8735"/>
                                  <a:pt x="9855" y="8735"/>
                                  <a:pt x="9855" y="8740"/>
                                </a:cubicBezTo>
                                <a:cubicBezTo>
                                  <a:pt x="9855" y="8740"/>
                                  <a:pt x="9855" y="8740"/>
                                  <a:pt x="9855" y="8740"/>
                                </a:cubicBezTo>
                                <a:lnTo>
                                  <a:pt x="9692" y="8740"/>
                                </a:lnTo>
                                <a:cubicBezTo>
                                  <a:pt x="9692" y="8740"/>
                                  <a:pt x="9692" y="8740"/>
                                  <a:pt x="9692" y="8740"/>
                                </a:cubicBezTo>
                                <a:cubicBezTo>
                                  <a:pt x="9692" y="8735"/>
                                  <a:pt x="9692" y="8735"/>
                                  <a:pt x="9692" y="8729"/>
                                </a:cubicBezTo>
                                <a:cubicBezTo>
                                  <a:pt x="9692" y="8691"/>
                                  <a:pt x="9728" y="8664"/>
                                  <a:pt x="9770" y="8664"/>
                                </a:cubicBezTo>
                                <a:close/>
                                <a:moveTo>
                                  <a:pt x="9608" y="8849"/>
                                </a:moveTo>
                                <a:cubicBezTo>
                                  <a:pt x="9608" y="8811"/>
                                  <a:pt x="9643" y="8784"/>
                                  <a:pt x="9692" y="8784"/>
                                </a:cubicBezTo>
                                <a:lnTo>
                                  <a:pt x="9855" y="8784"/>
                                </a:lnTo>
                                <a:cubicBezTo>
                                  <a:pt x="9904" y="8784"/>
                                  <a:pt x="9939" y="8811"/>
                                  <a:pt x="9939" y="8849"/>
                                </a:cubicBezTo>
                                <a:lnTo>
                                  <a:pt x="9939" y="8887"/>
                                </a:lnTo>
                                <a:cubicBezTo>
                                  <a:pt x="9883" y="8876"/>
                                  <a:pt x="9827" y="8871"/>
                                  <a:pt x="9770" y="8871"/>
                                </a:cubicBezTo>
                                <a:cubicBezTo>
                                  <a:pt x="9714" y="8871"/>
                                  <a:pt x="9657" y="8876"/>
                                  <a:pt x="9601" y="8887"/>
                                </a:cubicBezTo>
                                <a:lnTo>
                                  <a:pt x="9601" y="8849"/>
                                </a:lnTo>
                                <a:close/>
                                <a:moveTo>
                                  <a:pt x="9467" y="9382"/>
                                </a:moveTo>
                                <a:cubicBezTo>
                                  <a:pt x="9460" y="9371"/>
                                  <a:pt x="9439" y="9371"/>
                                  <a:pt x="9431" y="9377"/>
                                </a:cubicBezTo>
                                <a:lnTo>
                                  <a:pt x="9354" y="9420"/>
                                </a:lnTo>
                                <a:lnTo>
                                  <a:pt x="9163" y="9317"/>
                                </a:lnTo>
                                <a:cubicBezTo>
                                  <a:pt x="9170" y="9295"/>
                                  <a:pt x="9178" y="9268"/>
                                  <a:pt x="9185" y="9246"/>
                                </a:cubicBezTo>
                                <a:lnTo>
                                  <a:pt x="10095" y="9246"/>
                                </a:lnTo>
                                <a:cubicBezTo>
                                  <a:pt x="10109" y="9246"/>
                                  <a:pt x="10123" y="9235"/>
                                  <a:pt x="10123" y="9224"/>
                                </a:cubicBezTo>
                                <a:cubicBezTo>
                                  <a:pt x="10123" y="9214"/>
                                  <a:pt x="10109" y="9203"/>
                                  <a:pt x="10095" y="9203"/>
                                </a:cubicBezTo>
                                <a:lnTo>
                                  <a:pt x="9199" y="9203"/>
                                </a:lnTo>
                                <a:cubicBezTo>
                                  <a:pt x="9290" y="9034"/>
                                  <a:pt x="9509" y="8914"/>
                                  <a:pt x="9770" y="8914"/>
                                </a:cubicBezTo>
                                <a:cubicBezTo>
                                  <a:pt x="10031" y="8914"/>
                                  <a:pt x="10243" y="9034"/>
                                  <a:pt x="10341" y="9203"/>
                                </a:cubicBezTo>
                                <a:lnTo>
                                  <a:pt x="10214" y="9203"/>
                                </a:lnTo>
                                <a:cubicBezTo>
                                  <a:pt x="10200" y="9203"/>
                                  <a:pt x="10186" y="9214"/>
                                  <a:pt x="10186" y="9224"/>
                                </a:cubicBezTo>
                                <a:cubicBezTo>
                                  <a:pt x="10186" y="9235"/>
                                  <a:pt x="10200" y="9246"/>
                                  <a:pt x="10214" y="9246"/>
                                </a:cubicBezTo>
                                <a:lnTo>
                                  <a:pt x="10356" y="9246"/>
                                </a:lnTo>
                                <a:cubicBezTo>
                                  <a:pt x="10363" y="9268"/>
                                  <a:pt x="10370" y="9290"/>
                                  <a:pt x="10377" y="9317"/>
                                </a:cubicBezTo>
                                <a:lnTo>
                                  <a:pt x="10186" y="9420"/>
                                </a:lnTo>
                                <a:lnTo>
                                  <a:pt x="10151" y="9404"/>
                                </a:lnTo>
                                <a:cubicBezTo>
                                  <a:pt x="10137" y="9399"/>
                                  <a:pt x="10123" y="9399"/>
                                  <a:pt x="10116" y="9410"/>
                                </a:cubicBezTo>
                                <a:cubicBezTo>
                                  <a:pt x="10109" y="9420"/>
                                  <a:pt x="10109" y="9431"/>
                                  <a:pt x="10123" y="9437"/>
                                </a:cubicBezTo>
                                <a:lnTo>
                                  <a:pt x="10172" y="9464"/>
                                </a:lnTo>
                                <a:cubicBezTo>
                                  <a:pt x="10179" y="9464"/>
                                  <a:pt x="10179" y="9469"/>
                                  <a:pt x="10186" y="9469"/>
                                </a:cubicBezTo>
                                <a:cubicBezTo>
                                  <a:pt x="10193" y="9469"/>
                                  <a:pt x="10200" y="9469"/>
                                  <a:pt x="10200" y="9464"/>
                                </a:cubicBezTo>
                                <a:lnTo>
                                  <a:pt x="10384" y="9366"/>
                                </a:lnTo>
                                <a:cubicBezTo>
                                  <a:pt x="10384" y="9371"/>
                                  <a:pt x="10384" y="9382"/>
                                  <a:pt x="10384" y="9388"/>
                                </a:cubicBezTo>
                                <a:cubicBezTo>
                                  <a:pt x="10384" y="9437"/>
                                  <a:pt x="10377" y="9486"/>
                                  <a:pt x="10356" y="9529"/>
                                </a:cubicBezTo>
                                <a:lnTo>
                                  <a:pt x="9453" y="9529"/>
                                </a:lnTo>
                                <a:cubicBezTo>
                                  <a:pt x="9439" y="9529"/>
                                  <a:pt x="9424" y="9540"/>
                                  <a:pt x="9424" y="9551"/>
                                </a:cubicBezTo>
                                <a:cubicBezTo>
                                  <a:pt x="9424" y="9562"/>
                                  <a:pt x="9439" y="9573"/>
                                  <a:pt x="9453" y="9573"/>
                                </a:cubicBezTo>
                                <a:lnTo>
                                  <a:pt x="10334" y="9573"/>
                                </a:lnTo>
                                <a:cubicBezTo>
                                  <a:pt x="10243" y="9741"/>
                                  <a:pt x="10024" y="9861"/>
                                  <a:pt x="9763" y="9861"/>
                                </a:cubicBezTo>
                                <a:cubicBezTo>
                                  <a:pt x="9509" y="9861"/>
                                  <a:pt x="9290" y="9741"/>
                                  <a:pt x="9192" y="9573"/>
                                </a:cubicBezTo>
                                <a:lnTo>
                                  <a:pt x="9333" y="9573"/>
                                </a:lnTo>
                                <a:cubicBezTo>
                                  <a:pt x="9347" y="9573"/>
                                  <a:pt x="9361" y="9562"/>
                                  <a:pt x="9361" y="9551"/>
                                </a:cubicBezTo>
                                <a:cubicBezTo>
                                  <a:pt x="9361" y="9540"/>
                                  <a:pt x="9347" y="9529"/>
                                  <a:pt x="9333" y="9529"/>
                                </a:cubicBezTo>
                                <a:lnTo>
                                  <a:pt x="9185" y="9529"/>
                                </a:lnTo>
                                <a:cubicBezTo>
                                  <a:pt x="9163" y="9486"/>
                                  <a:pt x="9156" y="9437"/>
                                  <a:pt x="9156" y="9388"/>
                                </a:cubicBezTo>
                                <a:cubicBezTo>
                                  <a:pt x="9156" y="9382"/>
                                  <a:pt x="9156" y="9371"/>
                                  <a:pt x="9156" y="9366"/>
                                </a:cubicBezTo>
                                <a:lnTo>
                                  <a:pt x="9333" y="9464"/>
                                </a:lnTo>
                                <a:cubicBezTo>
                                  <a:pt x="9340" y="9464"/>
                                  <a:pt x="9340" y="9469"/>
                                  <a:pt x="9347" y="9469"/>
                                </a:cubicBezTo>
                                <a:cubicBezTo>
                                  <a:pt x="9354" y="9469"/>
                                  <a:pt x="9361" y="9469"/>
                                  <a:pt x="9361" y="9464"/>
                                </a:cubicBezTo>
                                <a:lnTo>
                                  <a:pt x="9453" y="9415"/>
                                </a:lnTo>
                                <a:cubicBezTo>
                                  <a:pt x="9474" y="9410"/>
                                  <a:pt x="9474" y="9393"/>
                                  <a:pt x="9467" y="9382"/>
                                </a:cubicBezTo>
                                <a:close/>
                                <a:moveTo>
                                  <a:pt x="16006" y="5752"/>
                                </a:moveTo>
                                <a:cubicBezTo>
                                  <a:pt x="16027" y="5752"/>
                                  <a:pt x="16055" y="5747"/>
                                  <a:pt x="16069" y="5731"/>
                                </a:cubicBezTo>
                                <a:cubicBezTo>
                                  <a:pt x="16091" y="5714"/>
                                  <a:pt x="16119" y="5709"/>
                                  <a:pt x="16133" y="5709"/>
                                </a:cubicBezTo>
                                <a:cubicBezTo>
                                  <a:pt x="16147" y="5709"/>
                                  <a:pt x="16175" y="5714"/>
                                  <a:pt x="16189" y="5736"/>
                                </a:cubicBezTo>
                                <a:cubicBezTo>
                                  <a:pt x="16218" y="5763"/>
                                  <a:pt x="16267" y="5769"/>
                                  <a:pt x="16302" y="5752"/>
                                </a:cubicBezTo>
                                <a:cubicBezTo>
                                  <a:pt x="16338" y="5731"/>
                                  <a:pt x="16345" y="5693"/>
                                  <a:pt x="16323" y="5665"/>
                                </a:cubicBezTo>
                                <a:cubicBezTo>
                                  <a:pt x="16281" y="5622"/>
                                  <a:pt x="16211" y="5589"/>
                                  <a:pt x="16140" y="5589"/>
                                </a:cubicBezTo>
                                <a:cubicBezTo>
                                  <a:pt x="16069" y="5584"/>
                                  <a:pt x="15999" y="5605"/>
                                  <a:pt x="15943" y="5649"/>
                                </a:cubicBezTo>
                                <a:cubicBezTo>
                                  <a:pt x="15914" y="5676"/>
                                  <a:pt x="15914" y="5714"/>
                                  <a:pt x="15943" y="5741"/>
                                </a:cubicBezTo>
                                <a:cubicBezTo>
                                  <a:pt x="15971" y="5741"/>
                                  <a:pt x="15985" y="5747"/>
                                  <a:pt x="16006" y="5752"/>
                                </a:cubicBezTo>
                                <a:close/>
                                <a:moveTo>
                                  <a:pt x="12782" y="8577"/>
                                </a:moveTo>
                                <a:cubicBezTo>
                                  <a:pt x="12768" y="8555"/>
                                  <a:pt x="12726" y="8544"/>
                                  <a:pt x="12698" y="8561"/>
                                </a:cubicBezTo>
                                <a:cubicBezTo>
                                  <a:pt x="12669" y="8571"/>
                                  <a:pt x="12655" y="8604"/>
                                  <a:pt x="12676" y="8626"/>
                                </a:cubicBezTo>
                                <a:cubicBezTo>
                                  <a:pt x="12683" y="8631"/>
                                  <a:pt x="12683" y="8642"/>
                                  <a:pt x="12683" y="8653"/>
                                </a:cubicBezTo>
                                <a:cubicBezTo>
                                  <a:pt x="12683" y="8659"/>
                                  <a:pt x="12683" y="8664"/>
                                  <a:pt x="12683" y="8669"/>
                                </a:cubicBezTo>
                                <a:cubicBezTo>
                                  <a:pt x="12676" y="8697"/>
                                  <a:pt x="12691" y="8718"/>
                                  <a:pt x="12726" y="8729"/>
                                </a:cubicBezTo>
                                <a:cubicBezTo>
                                  <a:pt x="12733" y="8729"/>
                                  <a:pt x="12740" y="8729"/>
                                  <a:pt x="12740" y="8729"/>
                                </a:cubicBezTo>
                                <a:cubicBezTo>
                                  <a:pt x="12768" y="8729"/>
                                  <a:pt x="12789" y="8713"/>
                                  <a:pt x="12796" y="8697"/>
                                </a:cubicBezTo>
                                <a:cubicBezTo>
                                  <a:pt x="12803" y="8686"/>
                                  <a:pt x="12803" y="8669"/>
                                  <a:pt x="12803" y="8659"/>
                                </a:cubicBezTo>
                                <a:cubicBezTo>
                                  <a:pt x="12810" y="8626"/>
                                  <a:pt x="12803" y="8599"/>
                                  <a:pt x="12782" y="8577"/>
                                </a:cubicBezTo>
                                <a:close/>
                                <a:moveTo>
                                  <a:pt x="13093" y="8011"/>
                                </a:moveTo>
                                <a:cubicBezTo>
                                  <a:pt x="13086" y="7995"/>
                                  <a:pt x="13071" y="7984"/>
                                  <a:pt x="13050" y="7978"/>
                                </a:cubicBezTo>
                                <a:lnTo>
                                  <a:pt x="12810" y="7924"/>
                                </a:lnTo>
                                <a:lnTo>
                                  <a:pt x="12669" y="7761"/>
                                </a:lnTo>
                                <a:cubicBezTo>
                                  <a:pt x="12648" y="7733"/>
                                  <a:pt x="12592" y="7733"/>
                                  <a:pt x="12571" y="7761"/>
                                </a:cubicBezTo>
                                <a:lnTo>
                                  <a:pt x="12430" y="7924"/>
                                </a:lnTo>
                                <a:lnTo>
                                  <a:pt x="12190" y="7978"/>
                                </a:lnTo>
                                <a:cubicBezTo>
                                  <a:pt x="12169" y="7984"/>
                                  <a:pt x="12154" y="7995"/>
                                  <a:pt x="12147" y="8011"/>
                                </a:cubicBezTo>
                                <a:cubicBezTo>
                                  <a:pt x="12140" y="8027"/>
                                  <a:pt x="12147" y="8044"/>
                                  <a:pt x="12154" y="8054"/>
                                </a:cubicBezTo>
                                <a:lnTo>
                                  <a:pt x="12310" y="8207"/>
                                </a:lnTo>
                                <a:lnTo>
                                  <a:pt x="12295" y="8403"/>
                                </a:lnTo>
                                <a:cubicBezTo>
                                  <a:pt x="12295" y="8419"/>
                                  <a:pt x="12303" y="8435"/>
                                  <a:pt x="12324" y="8441"/>
                                </a:cubicBezTo>
                                <a:cubicBezTo>
                                  <a:pt x="12338" y="8452"/>
                                  <a:pt x="12359" y="8452"/>
                                  <a:pt x="12380" y="8446"/>
                                </a:cubicBezTo>
                                <a:lnTo>
                                  <a:pt x="12613" y="8381"/>
                                </a:lnTo>
                                <a:lnTo>
                                  <a:pt x="12846" y="8446"/>
                                </a:lnTo>
                                <a:cubicBezTo>
                                  <a:pt x="12853" y="8446"/>
                                  <a:pt x="12860" y="8452"/>
                                  <a:pt x="12867" y="8452"/>
                                </a:cubicBezTo>
                                <a:cubicBezTo>
                                  <a:pt x="12881" y="8452"/>
                                  <a:pt x="12895" y="8446"/>
                                  <a:pt x="12902" y="8441"/>
                                </a:cubicBezTo>
                                <a:cubicBezTo>
                                  <a:pt x="12916" y="8430"/>
                                  <a:pt x="12930" y="8419"/>
                                  <a:pt x="12930" y="8403"/>
                                </a:cubicBezTo>
                                <a:lnTo>
                                  <a:pt x="12916" y="8207"/>
                                </a:lnTo>
                                <a:lnTo>
                                  <a:pt x="13071" y="8054"/>
                                </a:lnTo>
                                <a:cubicBezTo>
                                  <a:pt x="13093" y="8044"/>
                                  <a:pt x="13100" y="8027"/>
                                  <a:pt x="13093" y="8011"/>
                                </a:cubicBezTo>
                                <a:close/>
                                <a:moveTo>
                                  <a:pt x="12810" y="8163"/>
                                </a:moveTo>
                                <a:cubicBezTo>
                                  <a:pt x="12803" y="8174"/>
                                  <a:pt x="12796" y="8185"/>
                                  <a:pt x="12796" y="8196"/>
                                </a:cubicBezTo>
                                <a:lnTo>
                                  <a:pt x="12803" y="8337"/>
                                </a:lnTo>
                                <a:lnTo>
                                  <a:pt x="12634" y="8288"/>
                                </a:lnTo>
                                <a:cubicBezTo>
                                  <a:pt x="12627" y="8288"/>
                                  <a:pt x="12620" y="8283"/>
                                  <a:pt x="12613" y="8283"/>
                                </a:cubicBezTo>
                                <a:cubicBezTo>
                                  <a:pt x="12606" y="8283"/>
                                  <a:pt x="12599" y="8283"/>
                                  <a:pt x="12592" y="8288"/>
                                </a:cubicBezTo>
                                <a:lnTo>
                                  <a:pt x="12422" y="8337"/>
                                </a:lnTo>
                                <a:lnTo>
                                  <a:pt x="12430" y="8196"/>
                                </a:lnTo>
                                <a:cubicBezTo>
                                  <a:pt x="12430" y="8185"/>
                                  <a:pt x="12422" y="8174"/>
                                  <a:pt x="12415" y="8163"/>
                                </a:cubicBezTo>
                                <a:lnTo>
                                  <a:pt x="12303" y="8054"/>
                                </a:lnTo>
                                <a:lnTo>
                                  <a:pt x="12479" y="8016"/>
                                </a:lnTo>
                                <a:cubicBezTo>
                                  <a:pt x="12493" y="8011"/>
                                  <a:pt x="12507" y="8005"/>
                                  <a:pt x="12514" y="7995"/>
                                </a:cubicBezTo>
                                <a:lnTo>
                                  <a:pt x="12613" y="7875"/>
                                </a:lnTo>
                                <a:lnTo>
                                  <a:pt x="12712" y="7995"/>
                                </a:lnTo>
                                <a:cubicBezTo>
                                  <a:pt x="12719" y="8005"/>
                                  <a:pt x="12733" y="8011"/>
                                  <a:pt x="12747" y="8016"/>
                                </a:cubicBezTo>
                                <a:lnTo>
                                  <a:pt x="12923" y="8054"/>
                                </a:lnTo>
                                <a:lnTo>
                                  <a:pt x="12810" y="8163"/>
                                </a:lnTo>
                                <a:close/>
                                <a:moveTo>
                                  <a:pt x="15004" y="9290"/>
                                </a:moveTo>
                                <a:cubicBezTo>
                                  <a:pt x="15011" y="9295"/>
                                  <a:pt x="15025" y="9301"/>
                                  <a:pt x="15040" y="9301"/>
                                </a:cubicBezTo>
                                <a:cubicBezTo>
                                  <a:pt x="15054" y="9301"/>
                                  <a:pt x="15068" y="9295"/>
                                  <a:pt x="15075" y="9290"/>
                                </a:cubicBezTo>
                                <a:cubicBezTo>
                                  <a:pt x="15096" y="9273"/>
                                  <a:pt x="15096" y="9246"/>
                                  <a:pt x="15075" y="9230"/>
                                </a:cubicBezTo>
                                <a:lnTo>
                                  <a:pt x="15011" y="9181"/>
                                </a:lnTo>
                                <a:cubicBezTo>
                                  <a:pt x="14990" y="9165"/>
                                  <a:pt x="14955" y="9165"/>
                                  <a:pt x="14934" y="9181"/>
                                </a:cubicBezTo>
                                <a:cubicBezTo>
                                  <a:pt x="14913" y="9197"/>
                                  <a:pt x="14913" y="9224"/>
                                  <a:pt x="14934" y="9241"/>
                                </a:cubicBezTo>
                                <a:lnTo>
                                  <a:pt x="15004" y="9290"/>
                                </a:lnTo>
                                <a:close/>
                                <a:moveTo>
                                  <a:pt x="12641" y="8980"/>
                                </a:moveTo>
                                <a:cubicBezTo>
                                  <a:pt x="12571" y="8947"/>
                                  <a:pt x="12535" y="8925"/>
                                  <a:pt x="12535" y="8898"/>
                                </a:cubicBezTo>
                                <a:cubicBezTo>
                                  <a:pt x="12535" y="8882"/>
                                  <a:pt x="12542" y="8871"/>
                                  <a:pt x="12564" y="8854"/>
                                </a:cubicBezTo>
                                <a:cubicBezTo>
                                  <a:pt x="12592" y="8838"/>
                                  <a:pt x="12592" y="8805"/>
                                  <a:pt x="12571" y="8789"/>
                                </a:cubicBezTo>
                                <a:cubicBezTo>
                                  <a:pt x="12549" y="8767"/>
                                  <a:pt x="12507" y="8767"/>
                                  <a:pt x="12486" y="8784"/>
                                </a:cubicBezTo>
                                <a:cubicBezTo>
                                  <a:pt x="12437" y="8816"/>
                                  <a:pt x="12415" y="8854"/>
                                  <a:pt x="12415" y="8898"/>
                                </a:cubicBezTo>
                                <a:cubicBezTo>
                                  <a:pt x="12415" y="8985"/>
                                  <a:pt x="12507" y="9029"/>
                                  <a:pt x="12578" y="9061"/>
                                </a:cubicBezTo>
                                <a:cubicBezTo>
                                  <a:pt x="12648" y="9094"/>
                                  <a:pt x="12683" y="9116"/>
                                  <a:pt x="12683" y="9143"/>
                                </a:cubicBezTo>
                                <a:cubicBezTo>
                                  <a:pt x="12683" y="9176"/>
                                  <a:pt x="12648" y="9192"/>
                                  <a:pt x="12578" y="9224"/>
                                </a:cubicBezTo>
                                <a:cubicBezTo>
                                  <a:pt x="12507" y="9257"/>
                                  <a:pt x="12415" y="9301"/>
                                  <a:pt x="12415" y="9388"/>
                                </a:cubicBezTo>
                                <a:cubicBezTo>
                                  <a:pt x="12415" y="9415"/>
                                  <a:pt x="12444" y="9437"/>
                                  <a:pt x="12479" y="9437"/>
                                </a:cubicBezTo>
                                <a:cubicBezTo>
                                  <a:pt x="12479" y="9437"/>
                                  <a:pt x="12479" y="9437"/>
                                  <a:pt x="12479" y="9437"/>
                                </a:cubicBezTo>
                                <a:cubicBezTo>
                                  <a:pt x="12514" y="9437"/>
                                  <a:pt x="12542" y="9415"/>
                                  <a:pt x="12542" y="9388"/>
                                </a:cubicBezTo>
                                <a:cubicBezTo>
                                  <a:pt x="12542" y="9355"/>
                                  <a:pt x="12578" y="9339"/>
                                  <a:pt x="12648" y="9306"/>
                                </a:cubicBezTo>
                                <a:cubicBezTo>
                                  <a:pt x="12719" y="9273"/>
                                  <a:pt x="12810" y="9230"/>
                                  <a:pt x="12810" y="9143"/>
                                </a:cubicBezTo>
                                <a:cubicBezTo>
                                  <a:pt x="12810" y="9056"/>
                                  <a:pt x="12719" y="9012"/>
                                  <a:pt x="12641" y="8980"/>
                                </a:cubicBezTo>
                                <a:close/>
                                <a:moveTo>
                                  <a:pt x="12578" y="9720"/>
                                </a:moveTo>
                                <a:cubicBezTo>
                                  <a:pt x="12507" y="9752"/>
                                  <a:pt x="12415" y="9796"/>
                                  <a:pt x="12415" y="9883"/>
                                </a:cubicBezTo>
                                <a:cubicBezTo>
                                  <a:pt x="12415" y="9910"/>
                                  <a:pt x="12444" y="9932"/>
                                  <a:pt x="12479" y="9932"/>
                                </a:cubicBezTo>
                                <a:cubicBezTo>
                                  <a:pt x="12479" y="9932"/>
                                  <a:pt x="12479" y="9932"/>
                                  <a:pt x="12479" y="9932"/>
                                </a:cubicBezTo>
                                <a:cubicBezTo>
                                  <a:pt x="12514" y="9932"/>
                                  <a:pt x="12542" y="9910"/>
                                  <a:pt x="12542" y="9883"/>
                                </a:cubicBezTo>
                                <a:cubicBezTo>
                                  <a:pt x="12542" y="9850"/>
                                  <a:pt x="12578" y="9834"/>
                                  <a:pt x="12648" y="9801"/>
                                </a:cubicBezTo>
                                <a:cubicBezTo>
                                  <a:pt x="12719" y="9769"/>
                                  <a:pt x="12810" y="9725"/>
                                  <a:pt x="12810" y="9638"/>
                                </a:cubicBezTo>
                                <a:cubicBezTo>
                                  <a:pt x="12810" y="9567"/>
                                  <a:pt x="12747" y="9524"/>
                                  <a:pt x="12698" y="9497"/>
                                </a:cubicBezTo>
                                <a:cubicBezTo>
                                  <a:pt x="12669" y="9480"/>
                                  <a:pt x="12634" y="9486"/>
                                  <a:pt x="12613" y="9507"/>
                                </a:cubicBezTo>
                                <a:cubicBezTo>
                                  <a:pt x="12592" y="9529"/>
                                  <a:pt x="12599" y="9556"/>
                                  <a:pt x="12627" y="9573"/>
                                </a:cubicBezTo>
                                <a:cubicBezTo>
                                  <a:pt x="12676" y="9600"/>
                                  <a:pt x="12683" y="9616"/>
                                  <a:pt x="12683" y="9633"/>
                                </a:cubicBezTo>
                                <a:cubicBezTo>
                                  <a:pt x="12683" y="9671"/>
                                  <a:pt x="12648" y="9687"/>
                                  <a:pt x="12578" y="9720"/>
                                </a:cubicBezTo>
                                <a:close/>
                                <a:moveTo>
                                  <a:pt x="9354" y="7439"/>
                                </a:moveTo>
                                <a:lnTo>
                                  <a:pt x="9622" y="7439"/>
                                </a:lnTo>
                                <a:cubicBezTo>
                                  <a:pt x="9664" y="7439"/>
                                  <a:pt x="9700" y="7412"/>
                                  <a:pt x="9700" y="7380"/>
                                </a:cubicBezTo>
                                <a:cubicBezTo>
                                  <a:pt x="9700" y="7347"/>
                                  <a:pt x="9664" y="7320"/>
                                  <a:pt x="9622" y="7320"/>
                                </a:cubicBezTo>
                                <a:lnTo>
                                  <a:pt x="9354" y="7320"/>
                                </a:lnTo>
                                <a:cubicBezTo>
                                  <a:pt x="9312" y="7320"/>
                                  <a:pt x="9276" y="7347"/>
                                  <a:pt x="9276" y="7380"/>
                                </a:cubicBezTo>
                                <a:cubicBezTo>
                                  <a:pt x="9283" y="7418"/>
                                  <a:pt x="9312" y="7439"/>
                                  <a:pt x="9354" y="7439"/>
                                </a:cubicBezTo>
                                <a:close/>
                                <a:moveTo>
                                  <a:pt x="18609" y="6971"/>
                                </a:moveTo>
                                <a:cubicBezTo>
                                  <a:pt x="18609" y="6830"/>
                                  <a:pt x="18461" y="6716"/>
                                  <a:pt x="18277" y="6716"/>
                                </a:cubicBezTo>
                                <a:lnTo>
                                  <a:pt x="17706" y="6716"/>
                                </a:lnTo>
                                <a:cubicBezTo>
                                  <a:pt x="17763" y="6629"/>
                                  <a:pt x="17854" y="6476"/>
                                  <a:pt x="17854" y="6373"/>
                                </a:cubicBezTo>
                                <a:cubicBezTo>
                                  <a:pt x="17854" y="6210"/>
                                  <a:pt x="17748" y="6084"/>
                                  <a:pt x="17607" y="6084"/>
                                </a:cubicBezTo>
                                <a:cubicBezTo>
                                  <a:pt x="17466" y="6084"/>
                                  <a:pt x="17360" y="6210"/>
                                  <a:pt x="17360" y="6373"/>
                                </a:cubicBezTo>
                                <a:cubicBezTo>
                                  <a:pt x="17360" y="6476"/>
                                  <a:pt x="17459" y="6639"/>
                                  <a:pt x="17516" y="6727"/>
                                </a:cubicBezTo>
                                <a:cubicBezTo>
                                  <a:pt x="17382" y="6759"/>
                                  <a:pt x="17290" y="6857"/>
                                  <a:pt x="17290" y="6971"/>
                                </a:cubicBezTo>
                                <a:cubicBezTo>
                                  <a:pt x="17290" y="7059"/>
                                  <a:pt x="17346" y="7140"/>
                                  <a:pt x="17438" y="7184"/>
                                </a:cubicBezTo>
                                <a:lnTo>
                                  <a:pt x="17438" y="8093"/>
                                </a:lnTo>
                                <a:cubicBezTo>
                                  <a:pt x="17438" y="8196"/>
                                  <a:pt x="17487" y="8288"/>
                                  <a:pt x="17586" y="8365"/>
                                </a:cubicBezTo>
                                <a:lnTo>
                                  <a:pt x="18038" y="8713"/>
                                </a:ln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cubicBezTo>
                                  <a:pt x="18038" y="8713"/>
                                  <a:pt x="18038" y="8713"/>
                                  <a:pt x="18038" y="8713"/>
                                </a:cubicBezTo>
                                <a:lnTo>
                                  <a:pt x="18207" y="8844"/>
                                </a:lnTo>
                                <a:cubicBezTo>
                                  <a:pt x="18306" y="8920"/>
                                  <a:pt x="18440" y="8958"/>
                                  <a:pt x="18574" y="8958"/>
                                </a:cubicBezTo>
                                <a:cubicBezTo>
                                  <a:pt x="18708" y="8958"/>
                                  <a:pt x="18842" y="8920"/>
                                  <a:pt x="18941" y="8838"/>
                                </a:cubicBezTo>
                                <a:cubicBezTo>
                                  <a:pt x="19039" y="8762"/>
                                  <a:pt x="19089" y="8664"/>
                                  <a:pt x="19089" y="8555"/>
                                </a:cubicBezTo>
                                <a:cubicBezTo>
                                  <a:pt x="19089" y="8446"/>
                                  <a:pt x="19032" y="8348"/>
                                  <a:pt x="18941" y="8272"/>
                                </a:cubicBezTo>
                                <a:lnTo>
                                  <a:pt x="18496" y="7929"/>
                                </a:lnTo>
                                <a:cubicBezTo>
                                  <a:pt x="18482" y="7918"/>
                                  <a:pt x="18475" y="7907"/>
                                  <a:pt x="18475" y="7891"/>
                                </a:cubicBezTo>
                                <a:lnTo>
                                  <a:pt x="18475" y="7178"/>
                                </a:lnTo>
                                <a:cubicBezTo>
                                  <a:pt x="18546" y="7140"/>
                                  <a:pt x="18609" y="7059"/>
                                  <a:pt x="18609" y="6971"/>
                                </a:cubicBezTo>
                                <a:close/>
                                <a:moveTo>
                                  <a:pt x="17473" y="6373"/>
                                </a:moveTo>
                                <a:cubicBezTo>
                                  <a:pt x="17473" y="6259"/>
                                  <a:pt x="17537" y="6177"/>
                                  <a:pt x="17600" y="6177"/>
                                </a:cubicBezTo>
                                <a:cubicBezTo>
                                  <a:pt x="17664" y="6177"/>
                                  <a:pt x="17727" y="6259"/>
                                  <a:pt x="17727" y="6373"/>
                                </a:cubicBezTo>
                                <a:cubicBezTo>
                                  <a:pt x="17727" y="6444"/>
                                  <a:pt x="17657" y="6569"/>
                                  <a:pt x="17600" y="6656"/>
                                </a:cubicBezTo>
                                <a:cubicBezTo>
                                  <a:pt x="17544" y="6569"/>
                                  <a:pt x="17473" y="6444"/>
                                  <a:pt x="17473" y="6373"/>
                                </a:cubicBezTo>
                                <a:close/>
                                <a:moveTo>
                                  <a:pt x="18948" y="8561"/>
                                </a:moveTo>
                                <a:cubicBezTo>
                                  <a:pt x="18948" y="8642"/>
                                  <a:pt x="18905" y="8718"/>
                                  <a:pt x="18835" y="8778"/>
                                </a:cubicBezTo>
                                <a:cubicBezTo>
                                  <a:pt x="18694" y="8887"/>
                                  <a:pt x="18482" y="8893"/>
                                  <a:pt x="18327" y="8811"/>
                                </a:cubicBezTo>
                                <a:lnTo>
                                  <a:pt x="18877" y="8386"/>
                                </a:lnTo>
                                <a:cubicBezTo>
                                  <a:pt x="18919" y="8435"/>
                                  <a:pt x="18948" y="8495"/>
                                  <a:pt x="18948" y="8561"/>
                                </a:cubicBezTo>
                                <a:close/>
                                <a:moveTo>
                                  <a:pt x="18623" y="8185"/>
                                </a:moveTo>
                                <a:lnTo>
                                  <a:pt x="18263" y="8463"/>
                                </a:lnTo>
                                <a:cubicBezTo>
                                  <a:pt x="18242" y="8479"/>
                                  <a:pt x="18242" y="8512"/>
                                  <a:pt x="18263" y="8528"/>
                                </a:cubicBezTo>
                                <a:cubicBezTo>
                                  <a:pt x="18277" y="8539"/>
                                  <a:pt x="18292" y="8544"/>
                                  <a:pt x="18306" y="8544"/>
                                </a:cubicBezTo>
                                <a:cubicBezTo>
                                  <a:pt x="18320" y="8544"/>
                                  <a:pt x="18341" y="8539"/>
                                  <a:pt x="18348" y="8528"/>
                                </a:cubicBezTo>
                                <a:lnTo>
                                  <a:pt x="18708" y="8250"/>
                                </a:lnTo>
                                <a:lnTo>
                                  <a:pt x="18785" y="8310"/>
                                </a:lnTo>
                                <a:lnTo>
                                  <a:pt x="18228" y="8740"/>
                                </a:lnTo>
                                <a:lnTo>
                                  <a:pt x="18150" y="8680"/>
                                </a:lnTo>
                                <a:lnTo>
                                  <a:pt x="18228" y="8620"/>
                                </a:lnTo>
                                <a:cubicBezTo>
                                  <a:pt x="18249" y="8604"/>
                                  <a:pt x="18249" y="8571"/>
                                  <a:pt x="18228" y="8555"/>
                                </a:cubicBezTo>
                                <a:cubicBezTo>
                                  <a:pt x="18207" y="8539"/>
                                  <a:pt x="18165" y="8539"/>
                                  <a:pt x="18143" y="8555"/>
                                </a:cubicBezTo>
                                <a:lnTo>
                                  <a:pt x="18066" y="8615"/>
                                </a:lnTo>
                                <a:lnTo>
                                  <a:pt x="17981" y="8550"/>
                                </a:lnTo>
                                <a:lnTo>
                                  <a:pt x="18031" y="8512"/>
                                </a:lnTo>
                                <a:cubicBezTo>
                                  <a:pt x="18052" y="8495"/>
                                  <a:pt x="18052" y="8463"/>
                                  <a:pt x="18031" y="8446"/>
                                </a:cubicBezTo>
                                <a:cubicBezTo>
                                  <a:pt x="18009" y="8430"/>
                                  <a:pt x="17967" y="8430"/>
                                  <a:pt x="17946" y="8446"/>
                                </a:cubicBezTo>
                                <a:lnTo>
                                  <a:pt x="17897" y="8484"/>
                                </a:lnTo>
                                <a:lnTo>
                                  <a:pt x="17833" y="8435"/>
                                </a:lnTo>
                                <a:cubicBezTo>
                                  <a:pt x="17861" y="8408"/>
                                  <a:pt x="17889" y="8381"/>
                                  <a:pt x="17911" y="8354"/>
                                </a:cubicBezTo>
                                <a:cubicBezTo>
                                  <a:pt x="17925" y="8332"/>
                                  <a:pt x="17911" y="8299"/>
                                  <a:pt x="17882" y="8288"/>
                                </a:cubicBezTo>
                                <a:cubicBezTo>
                                  <a:pt x="17854" y="8278"/>
                                  <a:pt x="17812" y="8288"/>
                                  <a:pt x="17798" y="8310"/>
                                </a:cubicBezTo>
                                <a:cubicBezTo>
                                  <a:pt x="17784" y="8332"/>
                                  <a:pt x="17763" y="8354"/>
                                  <a:pt x="17741" y="8370"/>
                                </a:cubicBezTo>
                                <a:lnTo>
                                  <a:pt x="17650" y="8299"/>
                                </a:lnTo>
                                <a:cubicBezTo>
                                  <a:pt x="17579" y="8245"/>
                                  <a:pt x="17544" y="8174"/>
                                  <a:pt x="17544" y="8098"/>
                                </a:cubicBezTo>
                                <a:lnTo>
                                  <a:pt x="17544" y="7940"/>
                                </a:lnTo>
                                <a:cubicBezTo>
                                  <a:pt x="17600" y="7946"/>
                                  <a:pt x="17657" y="7962"/>
                                  <a:pt x="17706" y="7989"/>
                                </a:cubicBezTo>
                                <a:cubicBezTo>
                                  <a:pt x="17720" y="7995"/>
                                  <a:pt x="17734" y="8000"/>
                                  <a:pt x="17741" y="8000"/>
                                </a:cubicBezTo>
                                <a:cubicBezTo>
                                  <a:pt x="17763" y="8000"/>
                                  <a:pt x="17777" y="7995"/>
                                  <a:pt x="17791" y="7984"/>
                                </a:cubicBezTo>
                                <a:cubicBezTo>
                                  <a:pt x="17812" y="7962"/>
                                  <a:pt x="17805" y="7935"/>
                                  <a:pt x="17784" y="7918"/>
                                </a:cubicBezTo>
                                <a:cubicBezTo>
                                  <a:pt x="17713" y="7875"/>
                                  <a:pt x="17636" y="7853"/>
                                  <a:pt x="17544" y="7848"/>
                                </a:cubicBezTo>
                                <a:lnTo>
                                  <a:pt x="17544" y="7614"/>
                                </a:lnTo>
                                <a:lnTo>
                                  <a:pt x="18115" y="7614"/>
                                </a:lnTo>
                                <a:cubicBezTo>
                                  <a:pt x="18150" y="7614"/>
                                  <a:pt x="18179" y="7592"/>
                                  <a:pt x="18179" y="7565"/>
                                </a:cubicBezTo>
                                <a:cubicBezTo>
                                  <a:pt x="18179" y="7537"/>
                                  <a:pt x="18150" y="7516"/>
                                  <a:pt x="18115" y="7516"/>
                                </a:cubicBezTo>
                                <a:lnTo>
                                  <a:pt x="17544" y="7516"/>
                                </a:lnTo>
                                <a:lnTo>
                                  <a:pt x="17544" y="7401"/>
                                </a:lnTo>
                                <a:lnTo>
                                  <a:pt x="17678" y="7472"/>
                                </a:lnTo>
                                <a:cubicBezTo>
                                  <a:pt x="17692" y="7478"/>
                                  <a:pt x="17699" y="7483"/>
                                  <a:pt x="17713" y="7483"/>
                                </a:cubicBezTo>
                                <a:cubicBezTo>
                                  <a:pt x="17727" y="7483"/>
                                  <a:pt x="17734" y="7478"/>
                                  <a:pt x="17748" y="7472"/>
                                </a:cubicBezTo>
                                <a:lnTo>
                                  <a:pt x="17805" y="7445"/>
                                </a:lnTo>
                                <a:cubicBezTo>
                                  <a:pt x="17833" y="7429"/>
                                  <a:pt x="17840" y="7401"/>
                                  <a:pt x="17819" y="7380"/>
                                </a:cubicBezTo>
                                <a:cubicBezTo>
                                  <a:pt x="17798" y="7358"/>
                                  <a:pt x="17763" y="7352"/>
                                  <a:pt x="17734" y="7369"/>
                                </a:cubicBezTo>
                                <a:lnTo>
                                  <a:pt x="17713" y="7380"/>
                                </a:lnTo>
                                <a:lnTo>
                                  <a:pt x="17544" y="7293"/>
                                </a:lnTo>
                                <a:lnTo>
                                  <a:pt x="17544" y="7227"/>
                                </a:lnTo>
                                <a:cubicBezTo>
                                  <a:pt x="17565" y="7233"/>
                                  <a:pt x="17586" y="7233"/>
                                  <a:pt x="17607" y="7233"/>
                                </a:cubicBezTo>
                                <a:lnTo>
                                  <a:pt x="18270" y="7233"/>
                                </a:lnTo>
                                <a:cubicBezTo>
                                  <a:pt x="18292" y="7233"/>
                                  <a:pt x="18313" y="7233"/>
                                  <a:pt x="18334" y="7227"/>
                                </a:cubicBezTo>
                                <a:lnTo>
                                  <a:pt x="18334" y="7298"/>
                                </a:lnTo>
                                <a:lnTo>
                                  <a:pt x="18172" y="7385"/>
                                </a:lnTo>
                                <a:lnTo>
                                  <a:pt x="17974" y="7282"/>
                                </a:lnTo>
                                <a:cubicBezTo>
                                  <a:pt x="17953" y="7271"/>
                                  <a:pt x="17925" y="7271"/>
                                  <a:pt x="17904" y="7282"/>
                                </a:cubicBezTo>
                                <a:lnTo>
                                  <a:pt x="17875" y="7298"/>
                                </a:lnTo>
                                <a:cubicBezTo>
                                  <a:pt x="17847" y="7314"/>
                                  <a:pt x="17840" y="7341"/>
                                  <a:pt x="17861" y="7363"/>
                                </a:cubicBezTo>
                                <a:cubicBezTo>
                                  <a:pt x="17875" y="7385"/>
                                  <a:pt x="17911" y="7390"/>
                                  <a:pt x="17939" y="7380"/>
                                </a:cubicBezTo>
                                <a:lnTo>
                                  <a:pt x="18136" y="7483"/>
                                </a:lnTo>
                                <a:cubicBezTo>
                                  <a:pt x="18150" y="7488"/>
                                  <a:pt x="18158" y="7494"/>
                                  <a:pt x="18172" y="7494"/>
                                </a:cubicBezTo>
                                <a:cubicBezTo>
                                  <a:pt x="18186" y="7494"/>
                                  <a:pt x="18193" y="7488"/>
                                  <a:pt x="18207" y="7483"/>
                                </a:cubicBezTo>
                                <a:lnTo>
                                  <a:pt x="18334" y="7418"/>
                                </a:lnTo>
                                <a:lnTo>
                                  <a:pt x="18334" y="7527"/>
                                </a:lnTo>
                                <a:lnTo>
                                  <a:pt x="18306" y="7527"/>
                                </a:lnTo>
                                <a:lnTo>
                                  <a:pt x="18306" y="7527"/>
                                </a:lnTo>
                                <a:cubicBezTo>
                                  <a:pt x="18270" y="7527"/>
                                  <a:pt x="18242" y="7548"/>
                                  <a:pt x="18242" y="7576"/>
                                </a:cubicBezTo>
                                <a:cubicBezTo>
                                  <a:pt x="18242" y="7603"/>
                                  <a:pt x="18270" y="7624"/>
                                  <a:pt x="18306" y="7624"/>
                                </a:cubicBezTo>
                                <a:lnTo>
                                  <a:pt x="18334" y="7624"/>
                                </a:lnTo>
                                <a:lnTo>
                                  <a:pt x="18334" y="7673"/>
                                </a:lnTo>
                                <a:lnTo>
                                  <a:pt x="18249" y="7673"/>
                                </a:lnTo>
                                <a:cubicBezTo>
                                  <a:pt x="18214" y="7673"/>
                                  <a:pt x="18186" y="7695"/>
                                  <a:pt x="18186" y="7722"/>
                                </a:cubicBezTo>
                                <a:cubicBezTo>
                                  <a:pt x="18186" y="7750"/>
                                  <a:pt x="18214" y="7771"/>
                                  <a:pt x="18249" y="7771"/>
                                </a:cubicBezTo>
                                <a:lnTo>
                                  <a:pt x="18334" y="7771"/>
                                </a:lnTo>
                                <a:lnTo>
                                  <a:pt x="18334" y="7913"/>
                                </a:lnTo>
                                <a:cubicBezTo>
                                  <a:pt x="18334" y="7951"/>
                                  <a:pt x="18355" y="7989"/>
                                  <a:pt x="18390" y="8022"/>
                                </a:cubicBezTo>
                                <a:lnTo>
                                  <a:pt x="18623" y="8185"/>
                                </a:lnTo>
                                <a:close/>
                                <a:moveTo>
                                  <a:pt x="18270" y="7135"/>
                                </a:moveTo>
                                <a:lnTo>
                                  <a:pt x="17607" y="7135"/>
                                </a:lnTo>
                                <a:cubicBezTo>
                                  <a:pt x="17494" y="7135"/>
                                  <a:pt x="17396" y="7064"/>
                                  <a:pt x="17396" y="6971"/>
                                </a:cubicBezTo>
                                <a:cubicBezTo>
                                  <a:pt x="17396" y="6884"/>
                                  <a:pt x="17487" y="6808"/>
                                  <a:pt x="17607" y="6808"/>
                                </a:cubicBezTo>
                                <a:lnTo>
                                  <a:pt x="18270" y="6808"/>
                                </a:lnTo>
                                <a:cubicBezTo>
                                  <a:pt x="18383" y="6808"/>
                                  <a:pt x="18482" y="6879"/>
                                  <a:pt x="18482" y="6971"/>
                                </a:cubicBezTo>
                                <a:cubicBezTo>
                                  <a:pt x="18482" y="7064"/>
                                  <a:pt x="18390" y="7135"/>
                                  <a:pt x="18270" y="7135"/>
                                </a:cubicBezTo>
                                <a:close/>
                                <a:moveTo>
                                  <a:pt x="15350" y="5714"/>
                                </a:moveTo>
                                <a:cubicBezTo>
                                  <a:pt x="15371" y="5714"/>
                                  <a:pt x="15399" y="5709"/>
                                  <a:pt x="15413" y="5693"/>
                                </a:cubicBezTo>
                                <a:cubicBezTo>
                                  <a:pt x="15435" y="5676"/>
                                  <a:pt x="15463" y="5671"/>
                                  <a:pt x="15477" y="5671"/>
                                </a:cubicBezTo>
                                <a:cubicBezTo>
                                  <a:pt x="15491" y="5671"/>
                                  <a:pt x="15519" y="5676"/>
                                  <a:pt x="15533" y="5698"/>
                                </a:cubicBezTo>
                                <a:cubicBezTo>
                                  <a:pt x="15562" y="5725"/>
                                  <a:pt x="15611" y="5731"/>
                                  <a:pt x="15646" y="5714"/>
                                </a:cubicBezTo>
                                <a:cubicBezTo>
                                  <a:pt x="15682" y="5693"/>
                                  <a:pt x="15689" y="5654"/>
                                  <a:pt x="15667" y="5627"/>
                                </a:cubicBezTo>
                                <a:cubicBezTo>
                                  <a:pt x="15625" y="5584"/>
                                  <a:pt x="15555" y="5551"/>
                                  <a:pt x="15484" y="5551"/>
                                </a:cubicBezTo>
                                <a:cubicBezTo>
                                  <a:pt x="15413" y="5546"/>
                                  <a:pt x="15343" y="5567"/>
                                  <a:pt x="15286" y="5611"/>
                                </a:cubicBezTo>
                                <a:cubicBezTo>
                                  <a:pt x="15258" y="5638"/>
                                  <a:pt x="15258" y="5676"/>
                                  <a:pt x="15286" y="5703"/>
                                </a:cubicBezTo>
                                <a:cubicBezTo>
                                  <a:pt x="15315" y="5709"/>
                                  <a:pt x="15329" y="5714"/>
                                  <a:pt x="15350" y="5714"/>
                                </a:cubicBezTo>
                                <a:close/>
                                <a:moveTo>
                                  <a:pt x="17854" y="8054"/>
                                </a:moveTo>
                                <a:cubicBezTo>
                                  <a:pt x="17819" y="8065"/>
                                  <a:pt x="17805" y="8093"/>
                                  <a:pt x="17812" y="8114"/>
                                </a:cubicBezTo>
                                <a:cubicBezTo>
                                  <a:pt x="17826" y="8141"/>
                                  <a:pt x="17826" y="8169"/>
                                  <a:pt x="17826" y="8196"/>
                                </a:cubicBezTo>
                                <a:cubicBezTo>
                                  <a:pt x="17826" y="8201"/>
                                  <a:pt x="17826" y="8207"/>
                                  <a:pt x="17826" y="8212"/>
                                </a:cubicBezTo>
                                <a:cubicBezTo>
                                  <a:pt x="17826" y="8239"/>
                                  <a:pt x="17847" y="8261"/>
                                  <a:pt x="17882" y="8261"/>
                                </a:cubicBezTo>
                                <a:cubicBezTo>
                                  <a:pt x="17882" y="8261"/>
                                  <a:pt x="17882" y="8261"/>
                                  <a:pt x="17889" y="8261"/>
                                </a:cubicBezTo>
                                <a:cubicBezTo>
                                  <a:pt x="17925" y="8261"/>
                                  <a:pt x="17946" y="8239"/>
                                  <a:pt x="17953" y="8218"/>
                                </a:cubicBezTo>
                                <a:cubicBezTo>
                                  <a:pt x="17953" y="8212"/>
                                  <a:pt x="17953" y="8201"/>
                                  <a:pt x="17953" y="8196"/>
                                </a:cubicBezTo>
                                <a:cubicBezTo>
                                  <a:pt x="17953" y="8158"/>
                                  <a:pt x="17946" y="8120"/>
                                  <a:pt x="17932" y="8087"/>
                                </a:cubicBezTo>
                                <a:cubicBezTo>
                                  <a:pt x="17925" y="8060"/>
                                  <a:pt x="17889" y="8044"/>
                                  <a:pt x="17854" y="8054"/>
                                </a:cubicBezTo>
                                <a:close/>
                                <a:moveTo>
                                  <a:pt x="15745" y="9078"/>
                                </a:moveTo>
                                <a:lnTo>
                                  <a:pt x="15773" y="9088"/>
                                </a:lnTo>
                                <a:cubicBezTo>
                                  <a:pt x="15780" y="9094"/>
                                  <a:pt x="15787" y="9094"/>
                                  <a:pt x="15794" y="9094"/>
                                </a:cubicBezTo>
                                <a:cubicBezTo>
                                  <a:pt x="15816" y="9094"/>
                                  <a:pt x="15830" y="9088"/>
                                  <a:pt x="15844" y="9072"/>
                                </a:cubicBezTo>
                                <a:cubicBezTo>
                                  <a:pt x="15858" y="9050"/>
                                  <a:pt x="15844" y="9029"/>
                                  <a:pt x="15823" y="9018"/>
                                </a:cubicBezTo>
                                <a:lnTo>
                                  <a:pt x="15794" y="9007"/>
                                </a:lnTo>
                                <a:cubicBezTo>
                                  <a:pt x="15766" y="8996"/>
                                  <a:pt x="15738" y="9007"/>
                                  <a:pt x="15724" y="9023"/>
                                </a:cubicBezTo>
                                <a:cubicBezTo>
                                  <a:pt x="15710" y="9045"/>
                                  <a:pt x="15717" y="9067"/>
                                  <a:pt x="15745" y="9078"/>
                                </a:cubicBezTo>
                                <a:close/>
                                <a:moveTo>
                                  <a:pt x="16175" y="169"/>
                                </a:moveTo>
                                <a:cubicBezTo>
                                  <a:pt x="16196" y="180"/>
                                  <a:pt x="16225" y="185"/>
                                  <a:pt x="16246" y="174"/>
                                </a:cubicBezTo>
                                <a:lnTo>
                                  <a:pt x="16387" y="136"/>
                                </a:lnTo>
                                <a:lnTo>
                                  <a:pt x="16528" y="174"/>
                                </a:lnTo>
                                <a:cubicBezTo>
                                  <a:pt x="16535" y="174"/>
                                  <a:pt x="16542" y="180"/>
                                  <a:pt x="16556" y="180"/>
                                </a:cubicBezTo>
                                <a:cubicBezTo>
                                  <a:pt x="16570" y="180"/>
                                  <a:pt x="16584" y="174"/>
                                  <a:pt x="16599" y="169"/>
                                </a:cubicBezTo>
                                <a:cubicBezTo>
                                  <a:pt x="16620" y="158"/>
                                  <a:pt x="16634" y="141"/>
                                  <a:pt x="16627" y="120"/>
                                </a:cubicBezTo>
                                <a:lnTo>
                                  <a:pt x="16620" y="5"/>
                                </a:lnTo>
                                <a:lnTo>
                                  <a:pt x="16620" y="5"/>
                                </a:lnTo>
                                <a:lnTo>
                                  <a:pt x="16472" y="5"/>
                                </a:lnTo>
                                <a:lnTo>
                                  <a:pt x="16472" y="38"/>
                                </a:lnTo>
                                <a:lnTo>
                                  <a:pt x="16408" y="22"/>
                                </a:lnTo>
                                <a:cubicBezTo>
                                  <a:pt x="16401" y="22"/>
                                  <a:pt x="16394" y="16"/>
                                  <a:pt x="16380" y="16"/>
                                </a:cubicBezTo>
                                <a:cubicBezTo>
                                  <a:pt x="16366" y="16"/>
                                  <a:pt x="16359" y="16"/>
                                  <a:pt x="16352" y="22"/>
                                </a:cubicBezTo>
                                <a:lnTo>
                                  <a:pt x="16288" y="38"/>
                                </a:lnTo>
                                <a:lnTo>
                                  <a:pt x="16288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40" y="5"/>
                                </a:lnTo>
                                <a:lnTo>
                                  <a:pt x="16133" y="120"/>
                                </a:lnTo>
                                <a:cubicBezTo>
                                  <a:pt x="16140" y="141"/>
                                  <a:pt x="16154" y="158"/>
                                  <a:pt x="16175" y="169"/>
                                </a:cubicBezTo>
                                <a:close/>
                                <a:moveTo>
                                  <a:pt x="13692" y="6863"/>
                                </a:moveTo>
                                <a:cubicBezTo>
                                  <a:pt x="13650" y="6863"/>
                                  <a:pt x="13615" y="6895"/>
                                  <a:pt x="13615" y="6928"/>
                                </a:cubicBezTo>
                                <a:lnTo>
                                  <a:pt x="13622" y="7010"/>
                                </a:lnTo>
                                <a:cubicBezTo>
                                  <a:pt x="13622" y="7042"/>
                                  <a:pt x="13657" y="7069"/>
                                  <a:pt x="13699" y="7069"/>
                                </a:cubicBezTo>
                                <a:cubicBezTo>
                                  <a:pt x="13699" y="7069"/>
                                  <a:pt x="13706" y="7069"/>
                                  <a:pt x="13706" y="7069"/>
                                </a:cubicBezTo>
                                <a:cubicBezTo>
                                  <a:pt x="13749" y="7069"/>
                                  <a:pt x="13784" y="7037"/>
                                  <a:pt x="13784" y="7004"/>
                                </a:cubicBezTo>
                                <a:lnTo>
                                  <a:pt x="13777" y="6922"/>
                                </a:lnTo>
                                <a:cubicBezTo>
                                  <a:pt x="13777" y="6884"/>
                                  <a:pt x="13742" y="6857"/>
                                  <a:pt x="13692" y="6863"/>
                                </a:cubicBezTo>
                                <a:close/>
                                <a:moveTo>
                                  <a:pt x="15710" y="6781"/>
                                </a:moveTo>
                                <a:cubicBezTo>
                                  <a:pt x="16034" y="6797"/>
                                  <a:pt x="16316" y="6650"/>
                                  <a:pt x="16338" y="6454"/>
                                </a:cubicBezTo>
                                <a:cubicBezTo>
                                  <a:pt x="16352" y="6259"/>
                                  <a:pt x="16105" y="6084"/>
                                  <a:pt x="15773" y="6068"/>
                                </a:cubicBezTo>
                                <a:cubicBezTo>
                                  <a:pt x="15442" y="6052"/>
                                  <a:pt x="15167" y="6199"/>
                                  <a:pt x="15145" y="6395"/>
                                </a:cubicBezTo>
                                <a:cubicBezTo>
                                  <a:pt x="15131" y="6590"/>
                                  <a:pt x="15385" y="6765"/>
                                  <a:pt x="15710" y="6781"/>
                                </a:cubicBezTo>
                                <a:close/>
                                <a:moveTo>
                                  <a:pt x="15766" y="6199"/>
                                </a:moveTo>
                                <a:cubicBezTo>
                                  <a:pt x="15999" y="6210"/>
                                  <a:pt x="16182" y="6324"/>
                                  <a:pt x="16175" y="6449"/>
                                </a:cubicBezTo>
                                <a:cubicBezTo>
                                  <a:pt x="16161" y="6574"/>
                                  <a:pt x="15957" y="6667"/>
                                  <a:pt x="15724" y="6656"/>
                                </a:cubicBezTo>
                                <a:cubicBezTo>
                                  <a:pt x="15491" y="6645"/>
                                  <a:pt x="15308" y="6531"/>
                                  <a:pt x="15315" y="6405"/>
                                </a:cubicBezTo>
                                <a:cubicBezTo>
                                  <a:pt x="15329" y="6280"/>
                                  <a:pt x="15533" y="6188"/>
                                  <a:pt x="15766" y="6199"/>
                                </a:cubicBezTo>
                                <a:close/>
                                <a:moveTo>
                                  <a:pt x="14334" y="6465"/>
                                </a:moveTo>
                                <a:cubicBezTo>
                                  <a:pt x="14334" y="6465"/>
                                  <a:pt x="14334" y="6465"/>
                                  <a:pt x="14334" y="6465"/>
                                </a:cubicBezTo>
                                <a:cubicBezTo>
                                  <a:pt x="14285" y="6465"/>
                                  <a:pt x="14235" y="6460"/>
                                  <a:pt x="14179" y="6460"/>
                                </a:cubicBezTo>
                                <a:cubicBezTo>
                                  <a:pt x="14137" y="6460"/>
                                  <a:pt x="14094" y="6487"/>
                                  <a:pt x="14094" y="6520"/>
                                </a:cubicBezTo>
                                <a:cubicBezTo>
                                  <a:pt x="14094" y="6552"/>
                                  <a:pt x="14130" y="6585"/>
                                  <a:pt x="14172" y="6585"/>
                                </a:cubicBezTo>
                                <a:cubicBezTo>
                                  <a:pt x="14172" y="6585"/>
                                  <a:pt x="14172" y="6585"/>
                                  <a:pt x="14172" y="6585"/>
                                </a:cubicBezTo>
                                <a:cubicBezTo>
                                  <a:pt x="14221" y="6585"/>
                                  <a:pt x="14271" y="6585"/>
                                  <a:pt x="14320" y="6590"/>
                                </a:cubicBezTo>
                                <a:cubicBezTo>
                                  <a:pt x="14362" y="6590"/>
                                  <a:pt x="14405" y="6563"/>
                                  <a:pt x="14405" y="6531"/>
                                </a:cubicBezTo>
                                <a:cubicBezTo>
                                  <a:pt x="14412" y="6498"/>
                                  <a:pt x="14376" y="6465"/>
                                  <a:pt x="14334" y="6465"/>
                                </a:cubicBezTo>
                                <a:close/>
                                <a:moveTo>
                                  <a:pt x="13925" y="6465"/>
                                </a:moveTo>
                                <a:cubicBezTo>
                                  <a:pt x="13826" y="6476"/>
                                  <a:pt x="13742" y="6509"/>
                                  <a:pt x="13678" y="6558"/>
                                </a:cubicBezTo>
                                <a:cubicBezTo>
                                  <a:pt x="13622" y="6601"/>
                                  <a:pt x="13593" y="6656"/>
                                  <a:pt x="13601" y="6716"/>
                                </a:cubicBezTo>
                                <a:lnTo>
                                  <a:pt x="13601" y="6737"/>
                                </a:lnTo>
                                <a:cubicBezTo>
                                  <a:pt x="13601" y="6770"/>
                                  <a:pt x="13636" y="6797"/>
                                  <a:pt x="13678" y="6797"/>
                                </a:cubicBezTo>
                                <a:cubicBezTo>
                                  <a:pt x="13678" y="6797"/>
                                  <a:pt x="13685" y="6797"/>
                                  <a:pt x="13685" y="6797"/>
                                </a:cubicBezTo>
                                <a:cubicBezTo>
                                  <a:pt x="13727" y="6797"/>
                                  <a:pt x="13763" y="6765"/>
                                  <a:pt x="13763" y="6732"/>
                                </a:cubicBezTo>
                                <a:lnTo>
                                  <a:pt x="13763" y="6710"/>
                                </a:lnTo>
                                <a:cubicBezTo>
                                  <a:pt x="13763" y="6688"/>
                                  <a:pt x="13770" y="6667"/>
                                  <a:pt x="13798" y="6650"/>
                                </a:cubicBezTo>
                                <a:cubicBezTo>
                                  <a:pt x="13833" y="6623"/>
                                  <a:pt x="13890" y="6601"/>
                                  <a:pt x="13946" y="6596"/>
                                </a:cubicBezTo>
                                <a:cubicBezTo>
                                  <a:pt x="13989" y="6590"/>
                                  <a:pt x="14024" y="6558"/>
                                  <a:pt x="14017" y="6525"/>
                                </a:cubicBezTo>
                                <a:cubicBezTo>
                                  <a:pt x="14017" y="6482"/>
                                  <a:pt x="13974" y="6460"/>
                                  <a:pt x="13925" y="6465"/>
                                </a:cubicBezTo>
                                <a:close/>
                                <a:moveTo>
                                  <a:pt x="17198" y="8093"/>
                                </a:moveTo>
                                <a:cubicBezTo>
                                  <a:pt x="17198" y="8065"/>
                                  <a:pt x="17170" y="8044"/>
                                  <a:pt x="17135" y="8044"/>
                                </a:cubicBezTo>
                                <a:lnTo>
                                  <a:pt x="17036" y="8044"/>
                                </a:lnTo>
                                <a:lnTo>
                                  <a:pt x="17036" y="7967"/>
                                </a:lnTo>
                                <a:cubicBezTo>
                                  <a:pt x="17036" y="7940"/>
                                  <a:pt x="17008" y="7918"/>
                                  <a:pt x="16972" y="7918"/>
                                </a:cubicBezTo>
                                <a:cubicBezTo>
                                  <a:pt x="16937" y="7918"/>
                                  <a:pt x="16909" y="7940"/>
                                  <a:pt x="16909" y="7967"/>
                                </a:cubicBezTo>
                                <a:lnTo>
                                  <a:pt x="16909" y="8044"/>
                                </a:lnTo>
                                <a:lnTo>
                                  <a:pt x="16810" y="8044"/>
                                </a:lnTo>
                                <a:cubicBezTo>
                                  <a:pt x="16775" y="8044"/>
                                  <a:pt x="16747" y="8065"/>
                                  <a:pt x="16747" y="8093"/>
                                </a:cubicBezTo>
                                <a:cubicBezTo>
                                  <a:pt x="16747" y="8120"/>
                                  <a:pt x="16775" y="8141"/>
                                  <a:pt x="16810" y="8141"/>
                                </a:cubicBezTo>
                                <a:lnTo>
                                  <a:pt x="16909" y="8141"/>
                                </a:lnTo>
                                <a:lnTo>
                                  <a:pt x="16909" y="8218"/>
                                </a:lnTo>
                                <a:cubicBezTo>
                                  <a:pt x="16909" y="8245"/>
                                  <a:pt x="16937" y="8267"/>
                                  <a:pt x="16972" y="8267"/>
                                </a:cubicBezTo>
                                <a:cubicBezTo>
                                  <a:pt x="17008" y="8267"/>
                                  <a:pt x="17036" y="8245"/>
                                  <a:pt x="17036" y="8218"/>
                                </a:cubicBezTo>
                                <a:lnTo>
                                  <a:pt x="17036" y="8141"/>
                                </a:lnTo>
                                <a:lnTo>
                                  <a:pt x="17135" y="8141"/>
                                </a:lnTo>
                                <a:cubicBezTo>
                                  <a:pt x="17170" y="8141"/>
                                  <a:pt x="17198" y="8120"/>
                                  <a:pt x="17198" y="8093"/>
                                </a:cubicBezTo>
                                <a:close/>
                                <a:moveTo>
                                  <a:pt x="5784" y="4163"/>
                                </a:moveTo>
                                <a:cubicBezTo>
                                  <a:pt x="6158" y="4163"/>
                                  <a:pt x="6455" y="3929"/>
                                  <a:pt x="6455" y="3646"/>
                                </a:cubicBezTo>
                                <a:cubicBezTo>
                                  <a:pt x="6455" y="3423"/>
                                  <a:pt x="6264" y="3227"/>
                                  <a:pt x="6003" y="3156"/>
                                </a:cubicBezTo>
                                <a:lnTo>
                                  <a:pt x="6003" y="3107"/>
                                </a:lnTo>
                                <a:cubicBezTo>
                                  <a:pt x="6003" y="3064"/>
                                  <a:pt x="5968" y="3026"/>
                                  <a:pt x="5918" y="3010"/>
                                </a:cubicBezTo>
                                <a:cubicBezTo>
                                  <a:pt x="5918" y="3004"/>
                                  <a:pt x="5918" y="2999"/>
                                  <a:pt x="5918" y="2988"/>
                                </a:cubicBezTo>
                                <a:cubicBezTo>
                                  <a:pt x="5918" y="2928"/>
                                  <a:pt x="5855" y="2879"/>
                                  <a:pt x="5777" y="2879"/>
                                </a:cubicBezTo>
                                <a:cubicBezTo>
                                  <a:pt x="5700" y="2879"/>
                                  <a:pt x="5636" y="2928"/>
                                  <a:pt x="5636" y="2988"/>
                                </a:cubicBezTo>
                                <a:cubicBezTo>
                                  <a:pt x="5636" y="2993"/>
                                  <a:pt x="5636" y="2999"/>
                                  <a:pt x="5636" y="3010"/>
                                </a:cubicBezTo>
                                <a:cubicBezTo>
                                  <a:pt x="5587" y="3026"/>
                                  <a:pt x="5552" y="3064"/>
                                  <a:pt x="5552" y="3107"/>
                                </a:cubicBezTo>
                                <a:lnTo>
                                  <a:pt x="5552" y="3156"/>
                                </a:lnTo>
                                <a:cubicBezTo>
                                  <a:pt x="5291" y="3227"/>
                                  <a:pt x="5100" y="3418"/>
                                  <a:pt x="5100" y="3646"/>
                                </a:cubicBezTo>
                                <a:cubicBezTo>
                                  <a:pt x="5114" y="3929"/>
                                  <a:pt x="5411" y="4163"/>
                                  <a:pt x="5784" y="4163"/>
                                </a:cubicBezTo>
                                <a:close/>
                                <a:moveTo>
                                  <a:pt x="5784" y="2917"/>
                                </a:moveTo>
                                <a:cubicBezTo>
                                  <a:pt x="5834" y="2917"/>
                                  <a:pt x="5869" y="2944"/>
                                  <a:pt x="5869" y="2982"/>
                                </a:cubicBezTo>
                                <a:cubicBezTo>
                                  <a:pt x="5869" y="2988"/>
                                  <a:pt x="5869" y="2988"/>
                                  <a:pt x="5869" y="2993"/>
                                </a:cubicBezTo>
                                <a:cubicBezTo>
                                  <a:pt x="5869" y="2993"/>
                                  <a:pt x="5869" y="2993"/>
                                  <a:pt x="5869" y="2993"/>
                                </a:cubicBezTo>
                                <a:lnTo>
                                  <a:pt x="5707" y="2993"/>
                                </a:lnTo>
                                <a:cubicBezTo>
                                  <a:pt x="5707" y="2993"/>
                                  <a:pt x="5707" y="2993"/>
                                  <a:pt x="5707" y="2993"/>
                                </a:cubicBezTo>
                                <a:cubicBezTo>
                                  <a:pt x="5707" y="2988"/>
                                  <a:pt x="5707" y="2988"/>
                                  <a:pt x="5707" y="2982"/>
                                </a:cubicBezTo>
                                <a:cubicBezTo>
                                  <a:pt x="5700" y="2950"/>
                                  <a:pt x="5735" y="2917"/>
                                  <a:pt x="5784" y="2917"/>
                                </a:cubicBezTo>
                                <a:close/>
                                <a:moveTo>
                                  <a:pt x="5615" y="3102"/>
                                </a:moveTo>
                                <a:cubicBezTo>
                                  <a:pt x="5615" y="3064"/>
                                  <a:pt x="5650" y="3037"/>
                                  <a:pt x="5700" y="3037"/>
                                </a:cubicBezTo>
                                <a:lnTo>
                                  <a:pt x="5869" y="3037"/>
                                </a:lnTo>
                                <a:cubicBezTo>
                                  <a:pt x="5918" y="3037"/>
                                  <a:pt x="5954" y="3064"/>
                                  <a:pt x="5954" y="3102"/>
                                </a:cubicBezTo>
                                <a:lnTo>
                                  <a:pt x="5954" y="3140"/>
                                </a:lnTo>
                                <a:cubicBezTo>
                                  <a:pt x="5897" y="3129"/>
                                  <a:pt x="5841" y="3124"/>
                                  <a:pt x="5784" y="3124"/>
                                </a:cubicBezTo>
                                <a:cubicBezTo>
                                  <a:pt x="5728" y="3124"/>
                                  <a:pt x="5672" y="3129"/>
                                  <a:pt x="5615" y="3140"/>
                                </a:cubicBezTo>
                                <a:lnTo>
                                  <a:pt x="5615" y="3102"/>
                                </a:lnTo>
                                <a:close/>
                                <a:moveTo>
                                  <a:pt x="5474" y="3641"/>
                                </a:moveTo>
                                <a:cubicBezTo>
                                  <a:pt x="5467" y="3630"/>
                                  <a:pt x="5446" y="3630"/>
                                  <a:pt x="5439" y="3635"/>
                                </a:cubicBezTo>
                                <a:lnTo>
                                  <a:pt x="5361" y="3679"/>
                                </a:lnTo>
                                <a:lnTo>
                                  <a:pt x="5171" y="3576"/>
                                </a:lnTo>
                                <a:cubicBezTo>
                                  <a:pt x="5178" y="3554"/>
                                  <a:pt x="5185" y="3527"/>
                                  <a:pt x="5192" y="3505"/>
                                </a:cubicBezTo>
                                <a:lnTo>
                                  <a:pt x="6102" y="3505"/>
                                </a:lnTo>
                                <a:cubicBezTo>
                                  <a:pt x="6116" y="3505"/>
                                  <a:pt x="6130" y="3494"/>
                                  <a:pt x="6130" y="3483"/>
                                </a:cubicBezTo>
                                <a:cubicBezTo>
                                  <a:pt x="6130" y="3472"/>
                                  <a:pt x="6116" y="3461"/>
                                  <a:pt x="6102" y="3461"/>
                                </a:cubicBezTo>
                                <a:lnTo>
                                  <a:pt x="5213" y="3461"/>
                                </a:lnTo>
                                <a:cubicBezTo>
                                  <a:pt x="5305" y="3293"/>
                                  <a:pt x="5523" y="3173"/>
                                  <a:pt x="5784" y="3173"/>
                                </a:cubicBezTo>
                                <a:cubicBezTo>
                                  <a:pt x="6045" y="3173"/>
                                  <a:pt x="6257" y="3293"/>
                                  <a:pt x="6356" y="3461"/>
                                </a:cubicBezTo>
                                <a:lnTo>
                                  <a:pt x="6229" y="3461"/>
                                </a:lnTo>
                                <a:cubicBezTo>
                                  <a:pt x="6215" y="3461"/>
                                  <a:pt x="6201" y="3472"/>
                                  <a:pt x="6201" y="3483"/>
                                </a:cubicBezTo>
                                <a:cubicBezTo>
                                  <a:pt x="6201" y="3494"/>
                                  <a:pt x="6215" y="3505"/>
                                  <a:pt x="6229" y="3505"/>
                                </a:cubicBezTo>
                                <a:lnTo>
                                  <a:pt x="6370" y="3505"/>
                                </a:lnTo>
                                <a:cubicBezTo>
                                  <a:pt x="6377" y="3527"/>
                                  <a:pt x="6384" y="3548"/>
                                  <a:pt x="6391" y="3576"/>
                                </a:cubicBezTo>
                                <a:lnTo>
                                  <a:pt x="6201" y="3679"/>
                                </a:lnTo>
                                <a:lnTo>
                                  <a:pt x="6165" y="3663"/>
                                </a:lnTo>
                                <a:cubicBezTo>
                                  <a:pt x="6151" y="3657"/>
                                  <a:pt x="6137" y="3657"/>
                                  <a:pt x="6130" y="3668"/>
                                </a:cubicBezTo>
                                <a:cubicBezTo>
                                  <a:pt x="6123" y="3679"/>
                                  <a:pt x="6123" y="3690"/>
                                  <a:pt x="6137" y="3695"/>
                                </a:cubicBezTo>
                                <a:lnTo>
                                  <a:pt x="6187" y="3722"/>
                                </a:lnTo>
                                <a:cubicBezTo>
                                  <a:pt x="6194" y="3722"/>
                                  <a:pt x="6194" y="3728"/>
                                  <a:pt x="6201" y="3728"/>
                                </a:cubicBezTo>
                                <a:cubicBezTo>
                                  <a:pt x="6208" y="3728"/>
                                  <a:pt x="6215" y="3728"/>
                                  <a:pt x="6215" y="3722"/>
                                </a:cubicBezTo>
                                <a:lnTo>
                                  <a:pt x="6398" y="3624"/>
                                </a:lnTo>
                                <a:cubicBezTo>
                                  <a:pt x="6398" y="3630"/>
                                  <a:pt x="6398" y="3641"/>
                                  <a:pt x="6398" y="3646"/>
                                </a:cubicBezTo>
                                <a:cubicBezTo>
                                  <a:pt x="6398" y="3695"/>
                                  <a:pt x="6391" y="3744"/>
                                  <a:pt x="6370" y="3788"/>
                                </a:cubicBezTo>
                                <a:lnTo>
                                  <a:pt x="5474" y="3788"/>
                                </a:lnTo>
                                <a:cubicBezTo>
                                  <a:pt x="5460" y="3788"/>
                                  <a:pt x="5446" y="3799"/>
                                  <a:pt x="5446" y="3810"/>
                                </a:cubicBezTo>
                                <a:cubicBezTo>
                                  <a:pt x="5446" y="3820"/>
                                  <a:pt x="5460" y="3831"/>
                                  <a:pt x="5474" y="3831"/>
                                </a:cubicBezTo>
                                <a:lnTo>
                                  <a:pt x="6356" y="3831"/>
                                </a:lnTo>
                                <a:cubicBezTo>
                                  <a:pt x="6264" y="4000"/>
                                  <a:pt x="6045" y="4120"/>
                                  <a:pt x="5784" y="4120"/>
                                </a:cubicBezTo>
                                <a:cubicBezTo>
                                  <a:pt x="5531" y="4120"/>
                                  <a:pt x="5312" y="4000"/>
                                  <a:pt x="5213" y="3831"/>
                                </a:cubicBezTo>
                                <a:lnTo>
                                  <a:pt x="5354" y="3831"/>
                                </a:lnTo>
                                <a:cubicBezTo>
                                  <a:pt x="5368" y="3831"/>
                                  <a:pt x="5382" y="3820"/>
                                  <a:pt x="5382" y="3810"/>
                                </a:cubicBezTo>
                                <a:cubicBezTo>
                                  <a:pt x="5382" y="3799"/>
                                  <a:pt x="5368" y="3788"/>
                                  <a:pt x="5354" y="3788"/>
                                </a:cubicBezTo>
                                <a:lnTo>
                                  <a:pt x="5192" y="3788"/>
                                </a:lnTo>
                                <a:cubicBezTo>
                                  <a:pt x="5171" y="3744"/>
                                  <a:pt x="5164" y="3695"/>
                                  <a:pt x="5164" y="3646"/>
                                </a:cubicBezTo>
                                <a:cubicBezTo>
                                  <a:pt x="5164" y="3641"/>
                                  <a:pt x="5164" y="3630"/>
                                  <a:pt x="5164" y="3624"/>
                                </a:cubicBezTo>
                                <a:lnTo>
                                  <a:pt x="5340" y="3722"/>
                                </a:lnTo>
                                <a:cubicBezTo>
                                  <a:pt x="5347" y="3722"/>
                                  <a:pt x="5347" y="3728"/>
                                  <a:pt x="5354" y="3728"/>
                                </a:cubicBezTo>
                                <a:cubicBezTo>
                                  <a:pt x="5361" y="3728"/>
                                  <a:pt x="5368" y="3728"/>
                                  <a:pt x="5368" y="3722"/>
                                </a:cubicBezTo>
                                <a:lnTo>
                                  <a:pt x="5460" y="3673"/>
                                </a:lnTo>
                                <a:cubicBezTo>
                                  <a:pt x="5481" y="3663"/>
                                  <a:pt x="5488" y="3646"/>
                                  <a:pt x="5474" y="3641"/>
                                </a:cubicBezTo>
                                <a:close/>
                                <a:moveTo>
                                  <a:pt x="5813" y="452"/>
                                </a:moveTo>
                                <a:lnTo>
                                  <a:pt x="5855" y="571"/>
                                </a:lnTo>
                                <a:cubicBezTo>
                                  <a:pt x="5862" y="588"/>
                                  <a:pt x="5876" y="599"/>
                                  <a:pt x="5897" y="604"/>
                                </a:cubicBezTo>
                                <a:cubicBezTo>
                                  <a:pt x="5904" y="604"/>
                                  <a:pt x="5911" y="604"/>
                                  <a:pt x="5918" y="604"/>
                                </a:cubicBezTo>
                                <a:cubicBezTo>
                                  <a:pt x="5933" y="604"/>
                                  <a:pt x="5947" y="599"/>
                                  <a:pt x="5954" y="593"/>
                                </a:cubicBezTo>
                                <a:lnTo>
                                  <a:pt x="6081" y="522"/>
                                </a:lnTo>
                                <a:lnTo>
                                  <a:pt x="6243" y="528"/>
                                </a:lnTo>
                                <a:cubicBezTo>
                                  <a:pt x="6243" y="528"/>
                                  <a:pt x="6243" y="528"/>
                                  <a:pt x="6250" y="528"/>
                                </a:cubicBezTo>
                                <a:lnTo>
                                  <a:pt x="6250" y="528"/>
                                </a:lnTo>
                                <a:cubicBezTo>
                                  <a:pt x="6285" y="528"/>
                                  <a:pt x="6314" y="506"/>
                                  <a:pt x="6314" y="479"/>
                                </a:cubicBezTo>
                                <a:cubicBezTo>
                                  <a:pt x="6314" y="468"/>
                                  <a:pt x="6314" y="463"/>
                                  <a:pt x="6306" y="457"/>
                                </a:cubicBezTo>
                                <a:lnTo>
                                  <a:pt x="6257" y="343"/>
                                </a:lnTo>
                                <a:lnTo>
                                  <a:pt x="6314" y="223"/>
                                </a:lnTo>
                                <a:cubicBezTo>
                                  <a:pt x="6321" y="207"/>
                                  <a:pt x="6321" y="190"/>
                                  <a:pt x="6306" y="180"/>
                                </a:cubicBezTo>
                                <a:cubicBezTo>
                                  <a:pt x="6292" y="169"/>
                                  <a:pt x="6278" y="158"/>
                                  <a:pt x="6257" y="158"/>
                                </a:cubicBezTo>
                                <a:lnTo>
                                  <a:pt x="6095" y="163"/>
                                </a:lnTo>
                                <a:lnTo>
                                  <a:pt x="5968" y="82"/>
                                </a:lnTo>
                                <a:cubicBezTo>
                                  <a:pt x="5954" y="71"/>
                                  <a:pt x="5933" y="71"/>
                                  <a:pt x="5911" y="71"/>
                                </a:cubicBezTo>
                                <a:cubicBezTo>
                                  <a:pt x="5890" y="71"/>
                                  <a:pt x="5869" y="98"/>
                                  <a:pt x="5869" y="114"/>
                                </a:cubicBezTo>
                                <a:lnTo>
                                  <a:pt x="5820" y="234"/>
                                </a:lnTo>
                                <a:lnTo>
                                  <a:pt x="5679" y="299"/>
                                </a:lnTo>
                                <a:cubicBezTo>
                                  <a:pt x="5665" y="310"/>
                                  <a:pt x="5650" y="321"/>
                                  <a:pt x="5650" y="337"/>
                                </a:cubicBezTo>
                                <a:cubicBezTo>
                                  <a:pt x="5650" y="354"/>
                                  <a:pt x="5657" y="370"/>
                                  <a:pt x="5679" y="376"/>
                                </a:cubicBezTo>
                                <a:lnTo>
                                  <a:pt x="5813" y="452"/>
                                </a:lnTo>
                                <a:close/>
                                <a:moveTo>
                                  <a:pt x="5904" y="305"/>
                                </a:moveTo>
                                <a:cubicBezTo>
                                  <a:pt x="5918" y="299"/>
                                  <a:pt x="5926" y="288"/>
                                  <a:pt x="5933" y="278"/>
                                </a:cubicBezTo>
                                <a:lnTo>
                                  <a:pt x="5961" y="207"/>
                                </a:lnTo>
                                <a:lnTo>
                                  <a:pt x="6031" y="250"/>
                                </a:lnTo>
                                <a:cubicBezTo>
                                  <a:pt x="6038" y="261"/>
                                  <a:pt x="6053" y="267"/>
                                  <a:pt x="6067" y="267"/>
                                </a:cubicBezTo>
                                <a:lnTo>
                                  <a:pt x="6158" y="267"/>
                                </a:lnTo>
                                <a:lnTo>
                                  <a:pt x="6123" y="332"/>
                                </a:lnTo>
                                <a:cubicBezTo>
                                  <a:pt x="6116" y="343"/>
                                  <a:pt x="6116" y="354"/>
                                  <a:pt x="6123" y="365"/>
                                </a:cubicBezTo>
                                <a:lnTo>
                                  <a:pt x="6158" y="430"/>
                                </a:lnTo>
                                <a:lnTo>
                                  <a:pt x="6067" y="430"/>
                                </a:lnTo>
                                <a:cubicBezTo>
                                  <a:pt x="6053" y="430"/>
                                  <a:pt x="6038" y="430"/>
                                  <a:pt x="6024" y="441"/>
                                </a:cubicBezTo>
                                <a:lnTo>
                                  <a:pt x="5954" y="484"/>
                                </a:lnTo>
                                <a:lnTo>
                                  <a:pt x="5933" y="414"/>
                                </a:lnTo>
                                <a:cubicBezTo>
                                  <a:pt x="5926" y="403"/>
                                  <a:pt x="5918" y="392"/>
                                  <a:pt x="5911" y="386"/>
                                </a:cubicBezTo>
                                <a:lnTo>
                                  <a:pt x="5834" y="343"/>
                                </a:lnTo>
                                <a:lnTo>
                                  <a:pt x="5904" y="305"/>
                                </a:lnTo>
                                <a:close/>
                                <a:moveTo>
                                  <a:pt x="7978" y="1083"/>
                                </a:moveTo>
                                <a:cubicBezTo>
                                  <a:pt x="7971" y="1094"/>
                                  <a:pt x="7971" y="1099"/>
                                  <a:pt x="7957" y="1105"/>
                                </a:cubicBezTo>
                                <a:cubicBezTo>
                                  <a:pt x="7929" y="1121"/>
                                  <a:pt x="7929" y="1148"/>
                                  <a:pt x="7943" y="1170"/>
                                </a:cubicBezTo>
                                <a:cubicBezTo>
                                  <a:pt x="7957" y="1181"/>
                                  <a:pt x="7971" y="1186"/>
                                  <a:pt x="7992" y="1186"/>
                                </a:cubicBezTo>
                                <a:cubicBezTo>
                                  <a:pt x="8007" y="1186"/>
                                  <a:pt x="8021" y="1181"/>
                                  <a:pt x="8028" y="1176"/>
                                </a:cubicBezTo>
                                <a:cubicBezTo>
                                  <a:pt x="8056" y="1159"/>
                                  <a:pt x="8077" y="1132"/>
                                  <a:pt x="8091" y="1105"/>
                                </a:cubicBezTo>
                                <a:cubicBezTo>
                                  <a:pt x="8119" y="1034"/>
                                  <a:pt x="8070" y="985"/>
                                  <a:pt x="8035" y="947"/>
                                </a:cubicBezTo>
                                <a:cubicBezTo>
                                  <a:pt x="7999" y="909"/>
                                  <a:pt x="7985" y="898"/>
                                  <a:pt x="7999" y="876"/>
                                </a:cubicBezTo>
                                <a:cubicBezTo>
                                  <a:pt x="8007" y="854"/>
                                  <a:pt x="8028" y="844"/>
                                  <a:pt x="8084" y="833"/>
                                </a:cubicBezTo>
                                <a:cubicBezTo>
                                  <a:pt x="8141" y="816"/>
                                  <a:pt x="8218" y="800"/>
                                  <a:pt x="8246" y="729"/>
                                </a:cubicBezTo>
                                <a:cubicBezTo>
                                  <a:pt x="8260" y="697"/>
                                  <a:pt x="8253" y="664"/>
                                  <a:pt x="8239" y="631"/>
                                </a:cubicBezTo>
                                <a:cubicBezTo>
                                  <a:pt x="8225" y="610"/>
                                  <a:pt x="8190" y="599"/>
                                  <a:pt x="8155" y="610"/>
                                </a:cubicBezTo>
                                <a:cubicBezTo>
                                  <a:pt x="8126" y="620"/>
                                  <a:pt x="8112" y="648"/>
                                  <a:pt x="8126" y="675"/>
                                </a:cubicBezTo>
                                <a:cubicBezTo>
                                  <a:pt x="8134" y="686"/>
                                  <a:pt x="8134" y="697"/>
                                  <a:pt x="8134" y="707"/>
                                </a:cubicBezTo>
                                <a:cubicBezTo>
                                  <a:pt x="8126" y="729"/>
                                  <a:pt x="8105" y="740"/>
                                  <a:pt x="8049" y="751"/>
                                </a:cubicBezTo>
                                <a:cubicBezTo>
                                  <a:pt x="7992" y="767"/>
                                  <a:pt x="7915" y="784"/>
                                  <a:pt x="7887" y="854"/>
                                </a:cubicBezTo>
                                <a:cubicBezTo>
                                  <a:pt x="7858" y="925"/>
                                  <a:pt x="7908" y="974"/>
                                  <a:pt x="7943" y="1012"/>
                                </a:cubicBezTo>
                                <a:cubicBezTo>
                                  <a:pt x="7971" y="1045"/>
                                  <a:pt x="7985" y="1061"/>
                                  <a:pt x="7978" y="1083"/>
                                </a:cubicBezTo>
                                <a:close/>
                                <a:moveTo>
                                  <a:pt x="3972" y="305"/>
                                </a:moveTo>
                                <a:cubicBezTo>
                                  <a:pt x="4014" y="310"/>
                                  <a:pt x="4063" y="288"/>
                                  <a:pt x="4070" y="256"/>
                                </a:cubicBezTo>
                                <a:cubicBezTo>
                                  <a:pt x="4077" y="223"/>
                                  <a:pt x="4113" y="201"/>
                                  <a:pt x="4155" y="201"/>
                                </a:cubicBezTo>
                                <a:cubicBezTo>
                                  <a:pt x="4197" y="201"/>
                                  <a:pt x="4240" y="229"/>
                                  <a:pt x="4240" y="267"/>
                                </a:cubicBezTo>
                                <a:cubicBezTo>
                                  <a:pt x="4240" y="305"/>
                                  <a:pt x="4197" y="332"/>
                                  <a:pt x="4148" y="332"/>
                                </a:cubicBezTo>
                                <a:cubicBezTo>
                                  <a:pt x="4098" y="327"/>
                                  <a:pt x="4063" y="354"/>
                                  <a:pt x="4056" y="392"/>
                                </a:cubicBezTo>
                                <a:cubicBezTo>
                                  <a:pt x="4049" y="430"/>
                                  <a:pt x="4084" y="457"/>
                                  <a:pt x="4134" y="463"/>
                                </a:cubicBezTo>
                                <a:cubicBezTo>
                                  <a:pt x="4141" y="463"/>
                                  <a:pt x="4148" y="463"/>
                                  <a:pt x="4155" y="463"/>
                                </a:cubicBezTo>
                                <a:cubicBezTo>
                                  <a:pt x="4296" y="463"/>
                                  <a:pt x="4402" y="376"/>
                                  <a:pt x="4402" y="272"/>
                                </a:cubicBezTo>
                                <a:cubicBezTo>
                                  <a:pt x="4402" y="163"/>
                                  <a:pt x="4289" y="82"/>
                                  <a:pt x="4155" y="82"/>
                                </a:cubicBezTo>
                                <a:cubicBezTo>
                                  <a:pt x="4035" y="82"/>
                                  <a:pt x="3929" y="147"/>
                                  <a:pt x="3908" y="239"/>
                                </a:cubicBezTo>
                                <a:cubicBezTo>
                                  <a:pt x="3894" y="261"/>
                                  <a:pt x="3922" y="299"/>
                                  <a:pt x="3972" y="305"/>
                                </a:cubicBezTo>
                                <a:close/>
                                <a:moveTo>
                                  <a:pt x="2589" y="1959"/>
                                </a:moveTo>
                                <a:cubicBezTo>
                                  <a:pt x="2688" y="1992"/>
                                  <a:pt x="2793" y="2019"/>
                                  <a:pt x="2906" y="2035"/>
                                </a:cubicBezTo>
                                <a:cubicBezTo>
                                  <a:pt x="2906" y="2035"/>
                                  <a:pt x="2913" y="2035"/>
                                  <a:pt x="2913" y="2035"/>
                                </a:cubicBezTo>
                                <a:cubicBezTo>
                                  <a:pt x="3026" y="2052"/>
                                  <a:pt x="3146" y="2063"/>
                                  <a:pt x="3266" y="2063"/>
                                </a:cubicBezTo>
                                <a:cubicBezTo>
                                  <a:pt x="3386" y="2063"/>
                                  <a:pt x="3506" y="2052"/>
                                  <a:pt x="3626" y="2030"/>
                                </a:cubicBezTo>
                                <a:lnTo>
                                  <a:pt x="3626" y="2356"/>
                                </a:lnTo>
                                <a:cubicBezTo>
                                  <a:pt x="3626" y="2373"/>
                                  <a:pt x="3626" y="2384"/>
                                  <a:pt x="3633" y="2400"/>
                                </a:cubicBezTo>
                                <a:cubicBezTo>
                                  <a:pt x="3612" y="2400"/>
                                  <a:pt x="3584" y="2400"/>
                                  <a:pt x="3555" y="2400"/>
                                </a:cubicBezTo>
                                <a:cubicBezTo>
                                  <a:pt x="3506" y="2400"/>
                                  <a:pt x="3478" y="2433"/>
                                  <a:pt x="3478" y="2471"/>
                                </a:cubicBezTo>
                                <a:cubicBezTo>
                                  <a:pt x="3478" y="2509"/>
                                  <a:pt x="3520" y="2531"/>
                                  <a:pt x="3569" y="2531"/>
                                </a:cubicBezTo>
                                <a:cubicBezTo>
                                  <a:pt x="3894" y="2514"/>
                                  <a:pt x="4211" y="2520"/>
                                  <a:pt x="4536" y="2552"/>
                                </a:cubicBezTo>
                                <a:cubicBezTo>
                                  <a:pt x="4536" y="2552"/>
                                  <a:pt x="4543" y="2552"/>
                                  <a:pt x="4543" y="2552"/>
                                </a:cubicBezTo>
                                <a:cubicBezTo>
                                  <a:pt x="4585" y="2552"/>
                                  <a:pt x="4621" y="2531"/>
                                  <a:pt x="4628" y="2498"/>
                                </a:cubicBezTo>
                                <a:cubicBezTo>
                                  <a:pt x="4635" y="2465"/>
                                  <a:pt x="4599" y="2433"/>
                                  <a:pt x="4557" y="2427"/>
                                </a:cubicBezTo>
                                <a:cubicBezTo>
                                  <a:pt x="4437" y="2416"/>
                                  <a:pt x="4310" y="2411"/>
                                  <a:pt x="4190" y="2405"/>
                                </a:cubicBezTo>
                                <a:cubicBezTo>
                                  <a:pt x="4197" y="2395"/>
                                  <a:pt x="4197" y="2378"/>
                                  <a:pt x="4197" y="2362"/>
                                </a:cubicBezTo>
                                <a:lnTo>
                                  <a:pt x="4197" y="2041"/>
                                </a:lnTo>
                                <a:cubicBezTo>
                                  <a:pt x="4317" y="2063"/>
                                  <a:pt x="4437" y="2068"/>
                                  <a:pt x="4557" y="2068"/>
                                </a:cubicBezTo>
                                <a:cubicBezTo>
                                  <a:pt x="4790" y="2068"/>
                                  <a:pt x="5023" y="2030"/>
                                  <a:pt x="5234" y="1959"/>
                                </a:cubicBezTo>
                                <a:cubicBezTo>
                                  <a:pt x="5234" y="1959"/>
                                  <a:pt x="5234" y="1959"/>
                                  <a:pt x="5241" y="1959"/>
                                </a:cubicBezTo>
                                <a:cubicBezTo>
                                  <a:pt x="5241" y="1959"/>
                                  <a:pt x="5241" y="1959"/>
                                  <a:pt x="5248" y="1959"/>
                                </a:cubicBezTo>
                                <a:cubicBezTo>
                                  <a:pt x="5248" y="1959"/>
                                  <a:pt x="5248" y="1959"/>
                                  <a:pt x="5255" y="1959"/>
                                </a:cubicBezTo>
                                <a:cubicBezTo>
                                  <a:pt x="5255" y="1959"/>
                                  <a:pt x="5255" y="1959"/>
                                  <a:pt x="5255" y="1959"/>
                                </a:cubicBezTo>
                                <a:cubicBezTo>
                                  <a:pt x="5262" y="1959"/>
                                  <a:pt x="5262" y="1954"/>
                                  <a:pt x="5262" y="1954"/>
                                </a:cubicBezTo>
                                <a:cubicBezTo>
                                  <a:pt x="5262" y="1954"/>
                                  <a:pt x="5262" y="1954"/>
                                  <a:pt x="5262" y="1954"/>
                                </a:cubicBezTo>
                                <a:cubicBezTo>
                                  <a:pt x="5262" y="1948"/>
                                  <a:pt x="5269" y="1948"/>
                                  <a:pt x="5269" y="1943"/>
                                </a:cubicBezTo>
                                <a:lnTo>
                                  <a:pt x="5269" y="1943"/>
                                </a:lnTo>
                                <a:cubicBezTo>
                                  <a:pt x="5269" y="1937"/>
                                  <a:pt x="5277" y="1937"/>
                                  <a:pt x="5277" y="1932"/>
                                </a:cubicBezTo>
                                <a:cubicBezTo>
                                  <a:pt x="5277" y="1932"/>
                                  <a:pt x="5277" y="1932"/>
                                  <a:pt x="5277" y="1932"/>
                                </a:cubicBezTo>
                                <a:cubicBezTo>
                                  <a:pt x="5277" y="1927"/>
                                  <a:pt x="5277" y="1927"/>
                                  <a:pt x="5284" y="1921"/>
                                </a:cubicBezTo>
                                <a:cubicBezTo>
                                  <a:pt x="5284" y="1921"/>
                                  <a:pt x="5284" y="1921"/>
                                  <a:pt x="5284" y="1921"/>
                                </a:cubicBezTo>
                                <a:cubicBezTo>
                                  <a:pt x="5284" y="1916"/>
                                  <a:pt x="5284" y="1916"/>
                                  <a:pt x="5284" y="1910"/>
                                </a:cubicBezTo>
                                <a:lnTo>
                                  <a:pt x="5284" y="1910"/>
                                </a:lnTo>
                                <a:cubicBezTo>
                                  <a:pt x="5284" y="1905"/>
                                  <a:pt x="5284" y="1905"/>
                                  <a:pt x="5284" y="1899"/>
                                </a:cubicBezTo>
                                <a:cubicBezTo>
                                  <a:pt x="5284" y="1899"/>
                                  <a:pt x="5284" y="1899"/>
                                  <a:pt x="5284" y="1899"/>
                                </a:cubicBezTo>
                                <a:cubicBezTo>
                                  <a:pt x="5284" y="1894"/>
                                  <a:pt x="5284" y="1894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8"/>
                                  <a:pt x="5277" y="1888"/>
                                </a:cubicBezTo>
                                <a:cubicBezTo>
                                  <a:pt x="5277" y="1888"/>
                                  <a:pt x="5277" y="1883"/>
                                  <a:pt x="5277" y="1883"/>
                                </a:cubicBezTo>
                                <a:lnTo>
                                  <a:pt x="4867" y="1333"/>
                                </a:lnTo>
                                <a:cubicBezTo>
                                  <a:pt x="4924" y="1322"/>
                                  <a:pt x="4980" y="1306"/>
                                  <a:pt x="5030" y="1290"/>
                                </a:cubicBezTo>
                                <a:cubicBezTo>
                                  <a:pt x="5030" y="1290"/>
                                  <a:pt x="5030" y="1290"/>
                                  <a:pt x="5037" y="1290"/>
                                </a:cubicBezTo>
                                <a:cubicBezTo>
                                  <a:pt x="5037" y="1290"/>
                                  <a:pt x="5037" y="1290"/>
                                  <a:pt x="5044" y="1290"/>
                                </a:cubicBezTo>
                                <a:cubicBezTo>
                                  <a:pt x="5044" y="1290"/>
                                  <a:pt x="5044" y="1290"/>
                                  <a:pt x="5051" y="1290"/>
                                </a:cubicBezTo>
                                <a:cubicBezTo>
                                  <a:pt x="5051" y="1290"/>
                                  <a:pt x="5051" y="1290"/>
                                  <a:pt x="5058" y="1290"/>
                                </a:cubicBezTo>
                                <a:cubicBezTo>
                                  <a:pt x="5058" y="1290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65" y="1284"/>
                                  <a:pt x="5065" y="1284"/>
                                </a:cubicBezTo>
                                <a:cubicBezTo>
                                  <a:pt x="5065" y="1284"/>
                                  <a:pt x="5072" y="1279"/>
                                  <a:pt x="5072" y="1279"/>
                                </a:cubicBezTo>
                                <a:cubicBezTo>
                                  <a:pt x="5072" y="1279"/>
                                  <a:pt x="5072" y="1279"/>
                                  <a:pt x="5072" y="1279"/>
                                </a:cubicBezTo>
                                <a:cubicBezTo>
                                  <a:pt x="5072" y="1273"/>
                                  <a:pt x="5079" y="1273"/>
                                  <a:pt x="5079" y="1268"/>
                                </a:cubicBezTo>
                                <a:cubicBezTo>
                                  <a:pt x="5079" y="1268"/>
                                  <a:pt x="5079" y="1268"/>
                                  <a:pt x="5079" y="1268"/>
                                </a:cubicBezTo>
                                <a:cubicBezTo>
                                  <a:pt x="5079" y="1263"/>
                                  <a:pt x="5079" y="1263"/>
                                  <a:pt x="5079" y="1257"/>
                                </a:cubicBezTo>
                                <a:cubicBezTo>
                                  <a:pt x="5079" y="1257"/>
                                  <a:pt x="5079" y="1257"/>
                                  <a:pt x="5079" y="1252"/>
                                </a:cubicBezTo>
                                <a:cubicBezTo>
                                  <a:pt x="5079" y="1246"/>
                                  <a:pt x="5079" y="1246"/>
                                  <a:pt x="5079" y="1241"/>
                                </a:cubicBezTo>
                                <a:cubicBezTo>
                                  <a:pt x="5079" y="1241"/>
                                  <a:pt x="5079" y="1241"/>
                                  <a:pt x="5079" y="1235"/>
                                </a:cubicBezTo>
                                <a:cubicBezTo>
                                  <a:pt x="5079" y="1230"/>
                                  <a:pt x="5079" y="1230"/>
                                  <a:pt x="5079" y="1224"/>
                                </a:cubicBezTo>
                                <a:cubicBezTo>
                                  <a:pt x="5079" y="1224"/>
                                  <a:pt x="5079" y="1224"/>
                                  <a:pt x="5079" y="1219"/>
                                </a:cubicBezTo>
                                <a:cubicBezTo>
                                  <a:pt x="5079" y="1214"/>
                                  <a:pt x="5079" y="1214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8"/>
                                  <a:pt x="5072" y="1208"/>
                                </a:cubicBezTo>
                                <a:cubicBezTo>
                                  <a:pt x="5072" y="1208"/>
                                  <a:pt x="5072" y="1203"/>
                                  <a:pt x="5072" y="1203"/>
                                </a:cubicBezTo>
                                <a:lnTo>
                                  <a:pt x="4691" y="697"/>
                                </a:lnTo>
                                <a:cubicBezTo>
                                  <a:pt x="4755" y="686"/>
                                  <a:pt x="4811" y="664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67" y="648"/>
                                  <a:pt x="4867" y="648"/>
                                </a:cubicBezTo>
                                <a:cubicBezTo>
                                  <a:pt x="4867" y="648"/>
                                  <a:pt x="4874" y="642"/>
                                  <a:pt x="4874" y="642"/>
                                </a:cubicBezTo>
                                <a:cubicBezTo>
                                  <a:pt x="4874" y="642"/>
                                  <a:pt x="4874" y="642"/>
                                  <a:pt x="4874" y="642"/>
                                </a:cubicBezTo>
                                <a:cubicBezTo>
                                  <a:pt x="4882" y="642"/>
                                  <a:pt x="4882" y="637"/>
                                  <a:pt x="4889" y="637"/>
                                </a:cubicBezTo>
                                <a:cubicBezTo>
                                  <a:pt x="4889" y="637"/>
                                  <a:pt x="4889" y="637"/>
                                  <a:pt x="4889" y="637"/>
                                </a:cubicBezTo>
                                <a:cubicBezTo>
                                  <a:pt x="4910" y="615"/>
                                  <a:pt x="4917" y="588"/>
                                  <a:pt x="4903" y="566"/>
                                </a:cubicBezTo>
                                <a:lnTo>
                                  <a:pt x="4536" y="38"/>
                                </a:lnTo>
                                <a:lnTo>
                                  <a:pt x="4345" y="38"/>
                                </a:lnTo>
                                <a:lnTo>
                                  <a:pt x="4705" y="566"/>
                                </a:lnTo>
                                <a:cubicBezTo>
                                  <a:pt x="4585" y="599"/>
                                  <a:pt x="4458" y="615"/>
                                  <a:pt x="4331" y="615"/>
                                </a:cubicBezTo>
                                <a:lnTo>
                                  <a:pt x="4331" y="615"/>
                                </a:lnTo>
                                <a:cubicBezTo>
                                  <a:pt x="4289" y="615"/>
                                  <a:pt x="4247" y="642"/>
                                  <a:pt x="4247" y="675"/>
                                </a:cubicBezTo>
                                <a:cubicBezTo>
                                  <a:pt x="4247" y="713"/>
                                  <a:pt x="4282" y="740"/>
                                  <a:pt x="4324" y="740"/>
                                </a:cubicBezTo>
                                <a:cubicBezTo>
                                  <a:pt x="4331" y="740"/>
                                  <a:pt x="4345" y="740"/>
                                  <a:pt x="4352" y="740"/>
                                </a:cubicBezTo>
                                <a:cubicBezTo>
                                  <a:pt x="4402" y="740"/>
                                  <a:pt x="4451" y="740"/>
                                  <a:pt x="4501" y="735"/>
                                </a:cubicBezTo>
                                <a:lnTo>
                                  <a:pt x="4860" y="1214"/>
                                </a:lnTo>
                                <a:cubicBezTo>
                                  <a:pt x="4755" y="1241"/>
                                  <a:pt x="4649" y="1257"/>
                                  <a:pt x="4543" y="1263"/>
                                </a:cubicBezTo>
                                <a:lnTo>
                                  <a:pt x="4508" y="1192"/>
                                </a:lnTo>
                                <a:cubicBezTo>
                                  <a:pt x="4494" y="1159"/>
                                  <a:pt x="4444" y="1143"/>
                                  <a:pt x="4402" y="1154"/>
                                </a:cubicBezTo>
                                <a:cubicBezTo>
                                  <a:pt x="4360" y="1165"/>
                                  <a:pt x="4338" y="1203"/>
                                  <a:pt x="4352" y="1235"/>
                                </a:cubicBezTo>
                                <a:lnTo>
                                  <a:pt x="4367" y="1263"/>
                                </a:lnTo>
                                <a:cubicBezTo>
                                  <a:pt x="4218" y="1257"/>
                                  <a:pt x="4070" y="1230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9" y="1181"/>
                                  <a:pt x="3929" y="1181"/>
                                  <a:pt x="3929" y="1181"/>
                                </a:cubicBezTo>
                                <a:cubicBezTo>
                                  <a:pt x="3922" y="1181"/>
                                  <a:pt x="3922" y="1181"/>
                                  <a:pt x="3915" y="1176"/>
                                </a:cubicBezTo>
                                <a:cubicBezTo>
                                  <a:pt x="3915" y="1176"/>
                                  <a:pt x="3915" y="1176"/>
                                  <a:pt x="3915" y="1176"/>
                                </a:cubicBezTo>
                                <a:cubicBezTo>
                                  <a:pt x="3908" y="1176"/>
                                  <a:pt x="3908" y="1176"/>
                                  <a:pt x="3901" y="1176"/>
                                </a:cubicBezTo>
                                <a:cubicBezTo>
                                  <a:pt x="3901" y="1176"/>
                                  <a:pt x="3894" y="1176"/>
                                  <a:pt x="3894" y="1176"/>
                                </a:cubicBezTo>
                                <a:cubicBezTo>
                                  <a:pt x="3894" y="1176"/>
                                  <a:pt x="3887" y="1176"/>
                                  <a:pt x="3887" y="1176"/>
                                </a:cubicBezTo>
                                <a:cubicBezTo>
                                  <a:pt x="3880" y="1176"/>
                                  <a:pt x="3880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73" y="1176"/>
                                  <a:pt x="3873" y="1176"/>
                                  <a:pt x="3873" y="1176"/>
                                </a:cubicBezTo>
                                <a:cubicBezTo>
                                  <a:pt x="3816" y="1197"/>
                                  <a:pt x="3753" y="1214"/>
                                  <a:pt x="3689" y="1224"/>
                                </a:cubicBezTo>
                                <a:cubicBezTo>
                                  <a:pt x="3647" y="1235"/>
                                  <a:pt x="3619" y="1268"/>
                                  <a:pt x="3633" y="1301"/>
                                </a:cubicBezTo>
                                <a:cubicBezTo>
                                  <a:pt x="3640" y="1328"/>
                                  <a:pt x="3675" y="1350"/>
                                  <a:pt x="3711" y="1350"/>
                                </a:cubicBezTo>
                                <a:cubicBezTo>
                                  <a:pt x="3718" y="1350"/>
                                  <a:pt x="3725" y="1350"/>
                                  <a:pt x="3732" y="1350"/>
                                </a:cubicBezTo>
                                <a:cubicBezTo>
                                  <a:pt x="3788" y="1339"/>
                                  <a:pt x="3852" y="1322"/>
                                  <a:pt x="3908" y="1306"/>
                                </a:cubicBezTo>
                                <a:cubicBezTo>
                                  <a:pt x="4084" y="1361"/>
                                  <a:pt x="4268" y="1388"/>
                                  <a:pt x="4451" y="1388"/>
                                </a:cubicBezTo>
                                <a:cubicBezTo>
                                  <a:pt x="4465" y="1388"/>
                                  <a:pt x="4479" y="1388"/>
                                  <a:pt x="4494" y="1388"/>
                                </a:cubicBezTo>
                                <a:cubicBezTo>
                                  <a:pt x="4494" y="1388"/>
                                  <a:pt x="4494" y="1388"/>
                                  <a:pt x="4501" y="1388"/>
                                </a:cubicBezTo>
                                <a:cubicBezTo>
                                  <a:pt x="4501" y="1388"/>
                                  <a:pt x="4508" y="1388"/>
                                  <a:pt x="4508" y="1388"/>
                                </a:cubicBezTo>
                                <a:cubicBezTo>
                                  <a:pt x="4571" y="1388"/>
                                  <a:pt x="4635" y="1382"/>
                                  <a:pt x="4698" y="1371"/>
                                </a:cubicBezTo>
                                <a:lnTo>
                                  <a:pt x="5086" y="1894"/>
                                </a:lnTo>
                                <a:cubicBezTo>
                                  <a:pt x="4719" y="1997"/>
                                  <a:pt x="4303" y="1986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43" y="1867"/>
                                  <a:pt x="3943" y="1867"/>
                                  <a:pt x="3943" y="1867"/>
                                </a:cubicBezTo>
                                <a:cubicBezTo>
                                  <a:pt x="3936" y="1867"/>
                                  <a:pt x="3936" y="1867"/>
                                  <a:pt x="3929" y="1861"/>
                                </a:cubicBezTo>
                                <a:cubicBezTo>
                                  <a:pt x="3929" y="1861"/>
                                  <a:pt x="3929" y="1861"/>
                                  <a:pt x="3922" y="1861"/>
                                </a:cubicBezTo>
                                <a:cubicBezTo>
                                  <a:pt x="3915" y="1861"/>
                                  <a:pt x="3915" y="1861"/>
                                  <a:pt x="3908" y="1861"/>
                                </a:cubicBezTo>
                                <a:cubicBezTo>
                                  <a:pt x="3901" y="1861"/>
                                  <a:pt x="3901" y="1861"/>
                                  <a:pt x="3894" y="1861"/>
                                </a:cubicBezTo>
                                <a:cubicBezTo>
                                  <a:pt x="3894" y="1861"/>
                                  <a:pt x="3894" y="1861"/>
                                  <a:pt x="3887" y="1861"/>
                                </a:cubicBezTo>
                                <a:cubicBezTo>
                                  <a:pt x="3880" y="1861"/>
                                  <a:pt x="3880" y="1861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873" y="1867"/>
                                  <a:pt x="3873" y="1867"/>
                                  <a:pt x="3873" y="1867"/>
                                </a:cubicBezTo>
                                <a:cubicBezTo>
                                  <a:pt x="3619" y="1954"/>
                                  <a:pt x="3337" y="1981"/>
                                  <a:pt x="3062" y="1954"/>
                                </a:cubicBezTo>
                                <a:lnTo>
                                  <a:pt x="3069" y="1943"/>
                                </a:lnTo>
                                <a:cubicBezTo>
                                  <a:pt x="3090" y="1910"/>
                                  <a:pt x="3076" y="1872"/>
                                  <a:pt x="3040" y="1856"/>
                                </a:cubicBezTo>
                                <a:cubicBezTo>
                                  <a:pt x="2998" y="1839"/>
                                  <a:pt x="2949" y="1850"/>
                                  <a:pt x="2927" y="1878"/>
                                </a:cubicBezTo>
                                <a:lnTo>
                                  <a:pt x="2892" y="1927"/>
                                </a:lnTo>
                                <a:cubicBezTo>
                                  <a:pt x="2843" y="1916"/>
                                  <a:pt x="2793" y="1905"/>
                                  <a:pt x="2744" y="1894"/>
                                </a:cubicBezTo>
                                <a:lnTo>
                                  <a:pt x="3132" y="1371"/>
                                </a:lnTo>
                                <a:cubicBezTo>
                                  <a:pt x="3210" y="1382"/>
                                  <a:pt x="3287" y="1388"/>
                                  <a:pt x="3372" y="1388"/>
                                </a:cubicBezTo>
                                <a:lnTo>
                                  <a:pt x="3386" y="1388"/>
                                </a:lnTo>
                                <a:cubicBezTo>
                                  <a:pt x="3435" y="1388"/>
                                  <a:pt x="3471" y="1361"/>
                                  <a:pt x="3471" y="1322"/>
                                </a:cubicBezTo>
                                <a:cubicBezTo>
                                  <a:pt x="3471" y="1284"/>
                                  <a:pt x="3435" y="1257"/>
                                  <a:pt x="3386" y="1257"/>
                                </a:cubicBezTo>
                                <a:lnTo>
                                  <a:pt x="3386" y="1257"/>
                                </a:lnTo>
                                <a:cubicBezTo>
                                  <a:pt x="3238" y="1257"/>
                                  <a:pt x="3097" y="1241"/>
                                  <a:pt x="2956" y="1203"/>
                                </a:cubicBezTo>
                                <a:lnTo>
                                  <a:pt x="3315" y="724"/>
                                </a:lnTo>
                                <a:cubicBezTo>
                                  <a:pt x="3365" y="729"/>
                                  <a:pt x="3407" y="729"/>
                                  <a:pt x="3457" y="729"/>
                                </a:cubicBezTo>
                                <a:cubicBezTo>
                                  <a:pt x="3612" y="729"/>
                                  <a:pt x="3767" y="702"/>
                                  <a:pt x="3915" y="653"/>
                                </a:cubicBezTo>
                                <a:cubicBezTo>
                                  <a:pt x="3950" y="664"/>
                                  <a:pt x="3993" y="675"/>
                                  <a:pt x="4028" y="686"/>
                                </a:cubicBezTo>
                                <a:cubicBezTo>
                                  <a:pt x="4035" y="686"/>
                                  <a:pt x="4042" y="691"/>
                                  <a:pt x="4056" y="691"/>
                                </a:cubicBezTo>
                                <a:cubicBezTo>
                                  <a:pt x="4091" y="691"/>
                                  <a:pt x="4127" y="675"/>
                                  <a:pt x="4134" y="648"/>
                                </a:cubicBezTo>
                                <a:cubicBezTo>
                                  <a:pt x="4148" y="615"/>
                                  <a:pt x="4120" y="577"/>
                                  <a:pt x="4077" y="566"/>
                                </a:cubicBezTo>
                                <a:cubicBezTo>
                                  <a:pt x="4035" y="555"/>
                                  <a:pt x="3986" y="544"/>
                                  <a:pt x="3950" y="528"/>
                                </a:cubicBezTo>
                                <a:cubicBezTo>
                                  <a:pt x="3950" y="528"/>
                                  <a:pt x="3943" y="528"/>
                                  <a:pt x="3943" y="528"/>
                                </a:cubicBezTo>
                                <a:cubicBezTo>
                                  <a:pt x="3943" y="528"/>
                                  <a:pt x="3943" y="528"/>
                                  <a:pt x="3936" y="528"/>
                                </a:cubicBezTo>
                                <a:cubicBezTo>
                                  <a:pt x="3936" y="528"/>
                                  <a:pt x="3929" y="528"/>
                                  <a:pt x="3929" y="528"/>
                                </a:cubicBezTo>
                                <a:cubicBezTo>
                                  <a:pt x="3929" y="528"/>
                                  <a:pt x="3922" y="528"/>
                                  <a:pt x="3922" y="528"/>
                                </a:cubicBezTo>
                                <a:cubicBezTo>
                                  <a:pt x="3922" y="528"/>
                                  <a:pt x="3915" y="528"/>
                                  <a:pt x="3915" y="528"/>
                                </a:cubicBezTo>
                                <a:cubicBezTo>
                                  <a:pt x="3915" y="528"/>
                                  <a:pt x="3908" y="528"/>
                                  <a:pt x="3908" y="528"/>
                                </a:cubicBezTo>
                                <a:cubicBezTo>
                                  <a:pt x="3908" y="528"/>
                                  <a:pt x="3901" y="528"/>
                                  <a:pt x="3901" y="528"/>
                                </a:cubicBezTo>
                                <a:cubicBezTo>
                                  <a:pt x="3894" y="528"/>
                                  <a:pt x="3894" y="528"/>
                                  <a:pt x="3887" y="528"/>
                                </a:cubicBezTo>
                                <a:cubicBezTo>
                                  <a:pt x="3887" y="528"/>
                                  <a:pt x="3887" y="528"/>
                                  <a:pt x="3887" y="528"/>
                                </a:cubicBezTo>
                                <a:cubicBezTo>
                                  <a:pt x="3887" y="528"/>
                                  <a:pt x="3880" y="528"/>
                                  <a:pt x="3880" y="528"/>
                                </a:cubicBezTo>
                                <a:cubicBezTo>
                                  <a:pt x="3802" y="555"/>
                                  <a:pt x="3718" y="577"/>
                                  <a:pt x="3640" y="588"/>
                                </a:cubicBezTo>
                                <a:lnTo>
                                  <a:pt x="3654" y="555"/>
                                </a:lnTo>
                                <a:cubicBezTo>
                                  <a:pt x="3668" y="522"/>
                                  <a:pt x="3640" y="484"/>
                                  <a:pt x="3598" y="479"/>
                                </a:cubicBezTo>
                                <a:cubicBezTo>
                                  <a:pt x="3555" y="468"/>
                                  <a:pt x="3506" y="490"/>
                                  <a:pt x="3499" y="522"/>
                                </a:cubicBezTo>
                                <a:lnTo>
                                  <a:pt x="3471" y="604"/>
                                </a:lnTo>
                                <a:cubicBezTo>
                                  <a:pt x="3358" y="604"/>
                                  <a:pt x="3238" y="588"/>
                                  <a:pt x="3132" y="555"/>
                                </a:cubicBezTo>
                                <a:lnTo>
                                  <a:pt x="3492" y="27"/>
                                </a:lnTo>
                                <a:lnTo>
                                  <a:pt x="3301" y="27"/>
                                </a:lnTo>
                                <a:lnTo>
                                  <a:pt x="2935" y="555"/>
                                </a:lnTo>
                                <a:cubicBezTo>
                                  <a:pt x="2920" y="582"/>
                                  <a:pt x="2920" y="610"/>
                                  <a:pt x="2949" y="626"/>
                                </a:cubicBezTo>
                                <a:lnTo>
                                  <a:pt x="2949" y="626"/>
                                </a:lnTo>
                                <a:cubicBezTo>
                                  <a:pt x="2949" y="631"/>
                                  <a:pt x="2956" y="631"/>
                                  <a:pt x="2963" y="631"/>
                                </a:cubicBezTo>
                                <a:cubicBezTo>
                                  <a:pt x="2963" y="631"/>
                                  <a:pt x="2963" y="631"/>
                                  <a:pt x="2963" y="631"/>
                                </a:cubicBezTo>
                                <a:cubicBezTo>
                                  <a:pt x="2963" y="631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2970" y="637"/>
                                  <a:pt x="2970" y="637"/>
                                  <a:pt x="2970" y="637"/>
                                </a:cubicBezTo>
                                <a:cubicBezTo>
                                  <a:pt x="3026" y="659"/>
                                  <a:pt x="3090" y="675"/>
                                  <a:pt x="3146" y="686"/>
                                </a:cubicBezTo>
                                <a:lnTo>
                                  <a:pt x="2765" y="1192"/>
                                </a:lnTo>
                                <a:cubicBezTo>
                                  <a:pt x="2765" y="1192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197"/>
                                  <a:pt x="2765" y="1197"/>
                                  <a:pt x="2765" y="1197"/>
                                </a:cubicBezTo>
                                <a:cubicBezTo>
                                  <a:pt x="2765" y="1203"/>
                                  <a:pt x="2765" y="1203"/>
                                  <a:pt x="2758" y="1208"/>
                                </a:cubicBezTo>
                                <a:cubicBezTo>
                                  <a:pt x="2758" y="1208"/>
                                  <a:pt x="2758" y="1208"/>
                                  <a:pt x="2758" y="1214"/>
                                </a:cubicBezTo>
                                <a:cubicBezTo>
                                  <a:pt x="2758" y="1219"/>
                                  <a:pt x="2758" y="1219"/>
                                  <a:pt x="2758" y="1224"/>
                                </a:cubicBezTo>
                                <a:cubicBezTo>
                                  <a:pt x="2758" y="1224"/>
                                  <a:pt x="2758" y="1224"/>
                                  <a:pt x="2758" y="1230"/>
                                </a:cubicBezTo>
                                <a:cubicBezTo>
                                  <a:pt x="2758" y="1235"/>
                                  <a:pt x="2758" y="1235"/>
                                  <a:pt x="2758" y="1241"/>
                                </a:cubicBezTo>
                                <a:cubicBezTo>
                                  <a:pt x="2758" y="1241"/>
                                  <a:pt x="2758" y="1241"/>
                                  <a:pt x="2758" y="1246"/>
                                </a:cubicBezTo>
                                <a:cubicBezTo>
                                  <a:pt x="2758" y="1252"/>
                                  <a:pt x="2758" y="1252"/>
                                  <a:pt x="2758" y="1257"/>
                                </a:cubicBezTo>
                                <a:cubicBezTo>
                                  <a:pt x="2758" y="1257"/>
                                  <a:pt x="2758" y="1257"/>
                                  <a:pt x="2758" y="1257"/>
                                </a:cubicBezTo>
                                <a:cubicBezTo>
                                  <a:pt x="2758" y="1263"/>
                                  <a:pt x="2765" y="1263"/>
                                  <a:pt x="2765" y="1268"/>
                                </a:cubicBezTo>
                                <a:cubicBezTo>
                                  <a:pt x="2765" y="1268"/>
                                  <a:pt x="2765" y="1268"/>
                                  <a:pt x="2765" y="1268"/>
                                </a:cubicBezTo>
                                <a:cubicBezTo>
                                  <a:pt x="2765" y="1268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2" y="1273"/>
                                  <a:pt x="2772" y="1273"/>
                                </a:cubicBezTo>
                                <a:cubicBezTo>
                                  <a:pt x="2772" y="1273"/>
                                  <a:pt x="2779" y="1279"/>
                                  <a:pt x="2779" y="1279"/>
                                </a:cubicBezTo>
                                <a:cubicBezTo>
                                  <a:pt x="2779" y="1279"/>
                                  <a:pt x="2779" y="1279"/>
                                  <a:pt x="2786" y="1279"/>
                                </a:cubicBezTo>
                                <a:cubicBezTo>
                                  <a:pt x="2786" y="1279"/>
                                  <a:pt x="2786" y="1279"/>
                                  <a:pt x="2793" y="1279"/>
                                </a:cubicBezTo>
                                <a:cubicBezTo>
                                  <a:pt x="2793" y="1279"/>
                                  <a:pt x="2793" y="1279"/>
                                  <a:pt x="2801" y="1279"/>
                                </a:cubicBezTo>
                                <a:cubicBezTo>
                                  <a:pt x="2801" y="1279"/>
                                  <a:pt x="2801" y="1279"/>
                                  <a:pt x="2808" y="1279"/>
                                </a:cubicBezTo>
                                <a:cubicBezTo>
                                  <a:pt x="2864" y="1295"/>
                                  <a:pt x="2913" y="1312"/>
                                  <a:pt x="2970" y="1322"/>
                                </a:cubicBezTo>
                                <a:lnTo>
                                  <a:pt x="2554" y="1867"/>
                                </a:lnTo>
                                <a:cubicBezTo>
                                  <a:pt x="2540" y="1888"/>
                                  <a:pt x="2540" y="1910"/>
                                  <a:pt x="2554" y="1932"/>
                                </a:cubicBezTo>
                                <a:cubicBezTo>
                                  <a:pt x="2561" y="1948"/>
                                  <a:pt x="2575" y="1954"/>
                                  <a:pt x="2589" y="1959"/>
                                </a:cubicBezTo>
                                <a:close/>
                                <a:moveTo>
                                  <a:pt x="3795" y="2003"/>
                                </a:moveTo>
                                <a:cubicBezTo>
                                  <a:pt x="3830" y="1992"/>
                                  <a:pt x="3873" y="1981"/>
                                  <a:pt x="3908" y="1970"/>
                                </a:cubicBezTo>
                                <a:cubicBezTo>
                                  <a:pt x="3950" y="1981"/>
                                  <a:pt x="3993" y="1997"/>
                                  <a:pt x="4028" y="2003"/>
                                </a:cubicBezTo>
                                <a:lnTo>
                                  <a:pt x="4028" y="2362"/>
                                </a:lnTo>
                                <a:lnTo>
                                  <a:pt x="4028" y="2362"/>
                                </a:lnTo>
                                <a:cubicBezTo>
                                  <a:pt x="4028" y="2373"/>
                                  <a:pt x="4021" y="2378"/>
                                  <a:pt x="4007" y="2378"/>
                                </a:cubicBezTo>
                                <a:lnTo>
                                  <a:pt x="3816" y="2378"/>
                                </a:lnTo>
                                <a:cubicBezTo>
                                  <a:pt x="3802" y="2378"/>
                                  <a:pt x="3795" y="2373"/>
                                  <a:pt x="3795" y="2362"/>
                                </a:cubicBezTo>
                                <a:lnTo>
                                  <a:pt x="3795" y="2003"/>
                                </a:lnTo>
                                <a:close/>
                                <a:moveTo>
                                  <a:pt x="7823" y="1469"/>
                                </a:moveTo>
                                <a:cubicBezTo>
                                  <a:pt x="7816" y="1497"/>
                                  <a:pt x="7830" y="1518"/>
                                  <a:pt x="7865" y="1529"/>
                                </a:cubicBezTo>
                                <a:cubicBezTo>
                                  <a:pt x="7873" y="1529"/>
                                  <a:pt x="7880" y="1529"/>
                                  <a:pt x="7887" y="1529"/>
                                </a:cubicBezTo>
                                <a:cubicBezTo>
                                  <a:pt x="7915" y="1529"/>
                                  <a:pt x="7936" y="1518"/>
                                  <a:pt x="7943" y="1497"/>
                                </a:cubicBezTo>
                                <a:cubicBezTo>
                                  <a:pt x="7971" y="1426"/>
                                  <a:pt x="7922" y="1377"/>
                                  <a:pt x="7887" y="1339"/>
                                </a:cubicBezTo>
                                <a:cubicBezTo>
                                  <a:pt x="7851" y="1306"/>
                                  <a:pt x="7837" y="1290"/>
                                  <a:pt x="7851" y="1268"/>
                                </a:cubicBezTo>
                                <a:cubicBezTo>
                                  <a:pt x="7858" y="1257"/>
                                  <a:pt x="7865" y="1252"/>
                                  <a:pt x="7880" y="1241"/>
                                </a:cubicBezTo>
                                <a:cubicBezTo>
                                  <a:pt x="7908" y="1224"/>
                                  <a:pt x="7915" y="1197"/>
                                  <a:pt x="7901" y="1176"/>
                                </a:cubicBezTo>
                                <a:cubicBezTo>
                                  <a:pt x="7880" y="1154"/>
                                  <a:pt x="7844" y="1148"/>
                                  <a:pt x="7816" y="1159"/>
                                </a:cubicBezTo>
                                <a:cubicBezTo>
                                  <a:pt x="7781" y="1176"/>
                                  <a:pt x="7753" y="1203"/>
                                  <a:pt x="7738" y="1235"/>
                                </a:cubicBezTo>
                                <a:cubicBezTo>
                                  <a:pt x="7710" y="1306"/>
                                  <a:pt x="7760" y="1355"/>
                                  <a:pt x="7795" y="1393"/>
                                </a:cubicBezTo>
                                <a:cubicBezTo>
                                  <a:pt x="7823" y="1431"/>
                                  <a:pt x="7837" y="1442"/>
                                  <a:pt x="7823" y="1469"/>
                                </a:cubicBezTo>
                                <a:close/>
                                <a:moveTo>
                                  <a:pt x="6807" y="348"/>
                                </a:moveTo>
                                <a:cubicBezTo>
                                  <a:pt x="6807" y="365"/>
                                  <a:pt x="6814" y="381"/>
                                  <a:pt x="6836" y="386"/>
                                </a:cubicBezTo>
                                <a:cubicBezTo>
                                  <a:pt x="6850" y="397"/>
                                  <a:pt x="6871" y="397"/>
                                  <a:pt x="6892" y="392"/>
                                </a:cubicBezTo>
                                <a:lnTo>
                                  <a:pt x="7125" y="327"/>
                                </a:lnTo>
                                <a:lnTo>
                                  <a:pt x="7358" y="392"/>
                                </a:lnTo>
                                <a:cubicBezTo>
                                  <a:pt x="7365" y="392"/>
                                  <a:pt x="7372" y="397"/>
                                  <a:pt x="7379" y="397"/>
                                </a:cubicBezTo>
                                <a:cubicBezTo>
                                  <a:pt x="7393" y="397"/>
                                  <a:pt x="7407" y="392"/>
                                  <a:pt x="7414" y="386"/>
                                </a:cubicBezTo>
                                <a:cubicBezTo>
                                  <a:pt x="7428" y="376"/>
                                  <a:pt x="7442" y="365"/>
                                  <a:pt x="7442" y="348"/>
                                </a:cubicBezTo>
                                <a:lnTo>
                                  <a:pt x="7428" y="152"/>
                                </a:lnTo>
                                <a:lnTo>
                                  <a:pt x="7583" y="5"/>
                                </a:lnTo>
                                <a:lnTo>
                                  <a:pt x="7428" y="5"/>
                                </a:lnTo>
                                <a:lnTo>
                                  <a:pt x="7322" y="109"/>
                                </a:lnTo>
                                <a:cubicBezTo>
                                  <a:pt x="7315" y="120"/>
                                  <a:pt x="7308" y="131"/>
                                  <a:pt x="7308" y="141"/>
                                </a:cubicBezTo>
                                <a:lnTo>
                                  <a:pt x="7315" y="283"/>
                                </a:lnTo>
                                <a:lnTo>
                                  <a:pt x="7146" y="234"/>
                                </a:lnTo>
                                <a:cubicBezTo>
                                  <a:pt x="7139" y="234"/>
                                  <a:pt x="7132" y="229"/>
                                  <a:pt x="7125" y="229"/>
                                </a:cubicBezTo>
                                <a:cubicBezTo>
                                  <a:pt x="7118" y="229"/>
                                  <a:pt x="7111" y="229"/>
                                  <a:pt x="7104" y="234"/>
                                </a:cubicBezTo>
                                <a:lnTo>
                                  <a:pt x="6934" y="283"/>
                                </a:lnTo>
                                <a:lnTo>
                                  <a:pt x="6941" y="141"/>
                                </a:lnTo>
                                <a:cubicBezTo>
                                  <a:pt x="6941" y="131"/>
                                  <a:pt x="6934" y="120"/>
                                  <a:pt x="6927" y="109"/>
                                </a:cubicBezTo>
                                <a:lnTo>
                                  <a:pt x="6821" y="5"/>
                                </a:lnTo>
                                <a:lnTo>
                                  <a:pt x="6666" y="5"/>
                                </a:lnTo>
                                <a:lnTo>
                                  <a:pt x="6821" y="152"/>
                                </a:lnTo>
                                <a:lnTo>
                                  <a:pt x="6807" y="348"/>
                                </a:lnTo>
                                <a:close/>
                                <a:moveTo>
                                  <a:pt x="3725" y="1023"/>
                                </a:moveTo>
                                <a:cubicBezTo>
                                  <a:pt x="3767" y="1029"/>
                                  <a:pt x="3809" y="1001"/>
                                  <a:pt x="3816" y="969"/>
                                </a:cubicBezTo>
                                <a:cubicBezTo>
                                  <a:pt x="3816" y="963"/>
                                  <a:pt x="3816" y="952"/>
                                  <a:pt x="3816" y="947"/>
                                </a:cubicBezTo>
                                <a:cubicBezTo>
                                  <a:pt x="3816" y="838"/>
                                  <a:pt x="3703" y="756"/>
                                  <a:pt x="3569" y="756"/>
                                </a:cubicBezTo>
                                <a:cubicBezTo>
                                  <a:pt x="3428" y="756"/>
                                  <a:pt x="3323" y="844"/>
                                  <a:pt x="3323" y="947"/>
                                </a:cubicBezTo>
                                <a:cubicBezTo>
                                  <a:pt x="3323" y="1018"/>
                                  <a:pt x="3372" y="1083"/>
                                  <a:pt x="3450" y="1116"/>
                                </a:cubicBezTo>
                                <a:cubicBezTo>
                                  <a:pt x="3464" y="1121"/>
                                  <a:pt x="3478" y="1121"/>
                                  <a:pt x="3492" y="1121"/>
                                </a:cubicBezTo>
                                <a:cubicBezTo>
                                  <a:pt x="3520" y="1121"/>
                                  <a:pt x="3548" y="1110"/>
                                  <a:pt x="3562" y="1088"/>
                                </a:cubicBezTo>
                                <a:cubicBezTo>
                                  <a:pt x="3584" y="1056"/>
                                  <a:pt x="3569" y="1018"/>
                                  <a:pt x="3527" y="1001"/>
                                </a:cubicBezTo>
                                <a:cubicBezTo>
                                  <a:pt x="3499" y="990"/>
                                  <a:pt x="3485" y="969"/>
                                  <a:pt x="3485" y="947"/>
                                </a:cubicBezTo>
                                <a:cubicBezTo>
                                  <a:pt x="3485" y="914"/>
                                  <a:pt x="3520" y="882"/>
                                  <a:pt x="3569" y="882"/>
                                </a:cubicBezTo>
                                <a:cubicBezTo>
                                  <a:pt x="3619" y="882"/>
                                  <a:pt x="3654" y="909"/>
                                  <a:pt x="3654" y="947"/>
                                </a:cubicBezTo>
                                <a:cubicBezTo>
                                  <a:pt x="3654" y="952"/>
                                  <a:pt x="3654" y="952"/>
                                  <a:pt x="3654" y="952"/>
                                </a:cubicBezTo>
                                <a:cubicBezTo>
                                  <a:pt x="3640" y="990"/>
                                  <a:pt x="3675" y="1023"/>
                                  <a:pt x="3725" y="1023"/>
                                </a:cubicBezTo>
                                <a:close/>
                                <a:moveTo>
                                  <a:pt x="6349" y="1279"/>
                                </a:moveTo>
                                <a:cubicBezTo>
                                  <a:pt x="6342" y="1268"/>
                                  <a:pt x="6342" y="1257"/>
                                  <a:pt x="6349" y="1246"/>
                                </a:cubicBezTo>
                                <a:cubicBezTo>
                                  <a:pt x="6363" y="1224"/>
                                  <a:pt x="6349" y="1197"/>
                                  <a:pt x="6321" y="1186"/>
                                </a:cubicBezTo>
                                <a:cubicBezTo>
                                  <a:pt x="6292" y="1176"/>
                                  <a:pt x="6257" y="1186"/>
                                  <a:pt x="6243" y="1208"/>
                                </a:cubicBezTo>
                                <a:cubicBezTo>
                                  <a:pt x="6222" y="1241"/>
                                  <a:pt x="6222" y="1273"/>
                                  <a:pt x="6236" y="1306"/>
                                </a:cubicBezTo>
                                <a:cubicBezTo>
                                  <a:pt x="6264" y="1377"/>
                                  <a:pt x="6342" y="1399"/>
                                  <a:pt x="6398" y="1415"/>
                                </a:cubicBezTo>
                                <a:cubicBezTo>
                                  <a:pt x="6455" y="1431"/>
                                  <a:pt x="6476" y="1437"/>
                                  <a:pt x="6483" y="1459"/>
                                </a:cubicBezTo>
                                <a:cubicBezTo>
                                  <a:pt x="6490" y="1480"/>
                                  <a:pt x="6518" y="1491"/>
                                  <a:pt x="6539" y="1491"/>
                                </a:cubicBezTo>
                                <a:cubicBezTo>
                                  <a:pt x="6546" y="1491"/>
                                  <a:pt x="6553" y="1491"/>
                                  <a:pt x="6560" y="1491"/>
                                </a:cubicBezTo>
                                <a:cubicBezTo>
                                  <a:pt x="6596" y="1486"/>
                                  <a:pt x="6610" y="1459"/>
                                  <a:pt x="6603" y="1431"/>
                                </a:cubicBezTo>
                                <a:cubicBezTo>
                                  <a:pt x="6575" y="1361"/>
                                  <a:pt x="6497" y="1339"/>
                                  <a:pt x="6440" y="1322"/>
                                </a:cubicBezTo>
                                <a:cubicBezTo>
                                  <a:pt x="6377" y="1312"/>
                                  <a:pt x="6356" y="1306"/>
                                  <a:pt x="6349" y="1279"/>
                                </a:cubicBezTo>
                                <a:close/>
                                <a:moveTo>
                                  <a:pt x="6194" y="898"/>
                                </a:moveTo>
                                <a:cubicBezTo>
                                  <a:pt x="6187" y="876"/>
                                  <a:pt x="6201" y="860"/>
                                  <a:pt x="6236" y="822"/>
                                </a:cubicBezTo>
                                <a:cubicBezTo>
                                  <a:pt x="6271" y="784"/>
                                  <a:pt x="6321" y="735"/>
                                  <a:pt x="6292" y="664"/>
                                </a:cubicBezTo>
                                <a:cubicBezTo>
                                  <a:pt x="6278" y="631"/>
                                  <a:pt x="6250" y="604"/>
                                  <a:pt x="6208" y="582"/>
                                </a:cubicBezTo>
                                <a:cubicBezTo>
                                  <a:pt x="6179" y="571"/>
                                  <a:pt x="6144" y="577"/>
                                  <a:pt x="6123" y="599"/>
                                </a:cubicBezTo>
                                <a:cubicBezTo>
                                  <a:pt x="6109" y="620"/>
                                  <a:pt x="6116" y="648"/>
                                  <a:pt x="6144" y="664"/>
                                </a:cubicBezTo>
                                <a:cubicBezTo>
                                  <a:pt x="6158" y="669"/>
                                  <a:pt x="6165" y="680"/>
                                  <a:pt x="6172" y="691"/>
                                </a:cubicBezTo>
                                <a:cubicBezTo>
                                  <a:pt x="6179" y="713"/>
                                  <a:pt x="6165" y="729"/>
                                  <a:pt x="6130" y="767"/>
                                </a:cubicBezTo>
                                <a:cubicBezTo>
                                  <a:pt x="6095" y="805"/>
                                  <a:pt x="6045" y="854"/>
                                  <a:pt x="6074" y="925"/>
                                </a:cubicBezTo>
                                <a:cubicBezTo>
                                  <a:pt x="6102" y="996"/>
                                  <a:pt x="6179" y="1018"/>
                                  <a:pt x="6236" y="1034"/>
                                </a:cubicBezTo>
                                <a:cubicBezTo>
                                  <a:pt x="6292" y="1050"/>
                                  <a:pt x="6314" y="1056"/>
                                  <a:pt x="6321" y="1078"/>
                                </a:cubicBezTo>
                                <a:cubicBezTo>
                                  <a:pt x="6328" y="1088"/>
                                  <a:pt x="6328" y="1094"/>
                                  <a:pt x="6321" y="1105"/>
                                </a:cubicBezTo>
                                <a:cubicBezTo>
                                  <a:pt x="6306" y="1132"/>
                                  <a:pt x="6328" y="1154"/>
                                  <a:pt x="6356" y="1165"/>
                                </a:cubicBezTo>
                                <a:cubicBezTo>
                                  <a:pt x="6363" y="1165"/>
                                  <a:pt x="6370" y="1165"/>
                                  <a:pt x="6377" y="1165"/>
                                </a:cubicBezTo>
                                <a:cubicBezTo>
                                  <a:pt x="6405" y="1165"/>
                                  <a:pt x="6426" y="1154"/>
                                  <a:pt x="6433" y="1132"/>
                                </a:cubicBezTo>
                                <a:cubicBezTo>
                                  <a:pt x="6448" y="1105"/>
                                  <a:pt x="6448" y="1078"/>
                                  <a:pt x="6433" y="1050"/>
                                </a:cubicBezTo>
                                <a:cubicBezTo>
                                  <a:pt x="6405" y="980"/>
                                  <a:pt x="6328" y="958"/>
                                  <a:pt x="6271" y="941"/>
                                </a:cubicBezTo>
                                <a:cubicBezTo>
                                  <a:pt x="6229" y="925"/>
                                  <a:pt x="6208" y="920"/>
                                  <a:pt x="6194" y="898"/>
                                </a:cubicBezTo>
                                <a:close/>
                                <a:moveTo>
                                  <a:pt x="5552" y="3624"/>
                                </a:moveTo>
                                <a:lnTo>
                                  <a:pt x="5573" y="3614"/>
                                </a:lnTo>
                                <a:lnTo>
                                  <a:pt x="5770" y="3722"/>
                                </a:lnTo>
                                <a:cubicBezTo>
                                  <a:pt x="5777" y="3722"/>
                                  <a:pt x="5777" y="3728"/>
                                  <a:pt x="5784" y="3728"/>
                                </a:cubicBezTo>
                                <a:cubicBezTo>
                                  <a:pt x="5792" y="3728"/>
                                  <a:pt x="5799" y="3728"/>
                                  <a:pt x="5799" y="3722"/>
                                </a:cubicBezTo>
                                <a:lnTo>
                                  <a:pt x="5989" y="3614"/>
                                </a:lnTo>
                                <a:lnTo>
                                  <a:pt x="6038" y="3641"/>
                                </a:lnTo>
                                <a:cubicBezTo>
                                  <a:pt x="6053" y="3646"/>
                                  <a:pt x="6067" y="3646"/>
                                  <a:pt x="6074" y="3635"/>
                                </a:cubicBezTo>
                                <a:cubicBezTo>
                                  <a:pt x="6081" y="3624"/>
                                  <a:pt x="6081" y="3614"/>
                                  <a:pt x="6067" y="3608"/>
                                </a:cubicBezTo>
                                <a:lnTo>
                                  <a:pt x="6010" y="3570"/>
                                </a:lnTo>
                                <a:cubicBezTo>
                                  <a:pt x="6003" y="3565"/>
                                  <a:pt x="5989" y="3565"/>
                                  <a:pt x="5975" y="3570"/>
                                </a:cubicBezTo>
                                <a:lnTo>
                                  <a:pt x="5784" y="3679"/>
                                </a:lnTo>
                                <a:lnTo>
                                  <a:pt x="5587" y="3570"/>
                                </a:lnTo>
                                <a:cubicBezTo>
                                  <a:pt x="5580" y="3565"/>
                                  <a:pt x="5566" y="3565"/>
                                  <a:pt x="5552" y="3570"/>
                                </a:cubicBezTo>
                                <a:lnTo>
                                  <a:pt x="5516" y="3592"/>
                                </a:lnTo>
                                <a:cubicBezTo>
                                  <a:pt x="5502" y="3597"/>
                                  <a:pt x="5502" y="3614"/>
                                  <a:pt x="5509" y="3619"/>
                                </a:cubicBezTo>
                                <a:cubicBezTo>
                                  <a:pt x="5523" y="3630"/>
                                  <a:pt x="5538" y="3630"/>
                                  <a:pt x="5552" y="3624"/>
                                </a:cubicBezTo>
                                <a:close/>
                                <a:moveTo>
                                  <a:pt x="677" y="3254"/>
                                </a:moveTo>
                                <a:cubicBezTo>
                                  <a:pt x="677" y="3287"/>
                                  <a:pt x="712" y="3314"/>
                                  <a:pt x="755" y="3314"/>
                                </a:cubicBezTo>
                                <a:lnTo>
                                  <a:pt x="995" y="3314"/>
                                </a:lnTo>
                                <a:cubicBezTo>
                                  <a:pt x="1037" y="3314"/>
                                  <a:pt x="1072" y="3287"/>
                                  <a:pt x="1072" y="3254"/>
                                </a:cubicBezTo>
                                <a:cubicBezTo>
                                  <a:pt x="1072" y="3222"/>
                                  <a:pt x="1037" y="3195"/>
                                  <a:pt x="995" y="3195"/>
                                </a:cubicBezTo>
                                <a:lnTo>
                                  <a:pt x="755" y="3195"/>
                                </a:lnTo>
                                <a:cubicBezTo>
                                  <a:pt x="712" y="3195"/>
                                  <a:pt x="677" y="3222"/>
                                  <a:pt x="677" y="3254"/>
                                </a:cubicBezTo>
                                <a:close/>
                                <a:moveTo>
                                  <a:pt x="3450" y="4468"/>
                                </a:moveTo>
                                <a:cubicBezTo>
                                  <a:pt x="3520" y="4468"/>
                                  <a:pt x="3584" y="4403"/>
                                  <a:pt x="3605" y="4381"/>
                                </a:cubicBezTo>
                                <a:cubicBezTo>
                                  <a:pt x="3619" y="4365"/>
                                  <a:pt x="3619" y="4337"/>
                                  <a:pt x="3591" y="4327"/>
                                </a:cubicBezTo>
                                <a:cubicBezTo>
                                  <a:pt x="3569" y="4316"/>
                                  <a:pt x="3534" y="4316"/>
                                  <a:pt x="3520" y="4337"/>
                                </a:cubicBezTo>
                                <a:cubicBezTo>
                                  <a:pt x="3485" y="4376"/>
                                  <a:pt x="3457" y="4386"/>
                                  <a:pt x="3450" y="4386"/>
                                </a:cubicBezTo>
                                <a:cubicBezTo>
                                  <a:pt x="3421" y="4386"/>
                                  <a:pt x="3400" y="4403"/>
                                  <a:pt x="3400" y="4424"/>
                                </a:cubicBezTo>
                                <a:cubicBezTo>
                                  <a:pt x="3400" y="4446"/>
                                  <a:pt x="3421" y="4468"/>
                                  <a:pt x="3450" y="4468"/>
                                </a:cubicBezTo>
                                <a:close/>
                                <a:moveTo>
                                  <a:pt x="1192" y="4267"/>
                                </a:moveTo>
                                <a:cubicBezTo>
                                  <a:pt x="1192" y="4272"/>
                                  <a:pt x="1199" y="4278"/>
                                  <a:pt x="1199" y="4283"/>
                                </a:cubicBezTo>
                                <a:cubicBezTo>
                                  <a:pt x="1199" y="4288"/>
                                  <a:pt x="1206" y="4294"/>
                                  <a:pt x="1206" y="4299"/>
                                </a:cubicBezTo>
                                <a:cubicBezTo>
                                  <a:pt x="1298" y="4446"/>
                                  <a:pt x="1488" y="4599"/>
                                  <a:pt x="1714" y="4599"/>
                                </a:cubicBezTo>
                                <a:lnTo>
                                  <a:pt x="1714" y="4914"/>
                                </a:lnTo>
                                <a:lnTo>
                                  <a:pt x="1404" y="4914"/>
                                </a:lnTo>
                                <a:cubicBezTo>
                                  <a:pt x="1199" y="4914"/>
                                  <a:pt x="1023" y="4822"/>
                                  <a:pt x="945" y="4675"/>
                                </a:cubicBezTo>
                                <a:cubicBezTo>
                                  <a:pt x="931" y="4653"/>
                                  <a:pt x="938" y="4626"/>
                                  <a:pt x="952" y="4610"/>
                                </a:cubicBezTo>
                                <a:cubicBezTo>
                                  <a:pt x="973" y="4588"/>
                                  <a:pt x="1002" y="4577"/>
                                  <a:pt x="1030" y="4577"/>
                                </a:cubicBezTo>
                                <a:cubicBezTo>
                                  <a:pt x="1058" y="4577"/>
                                  <a:pt x="1093" y="4588"/>
                                  <a:pt x="1108" y="4610"/>
                                </a:cubicBezTo>
                                <a:cubicBezTo>
                                  <a:pt x="1122" y="4626"/>
                                  <a:pt x="1157" y="4631"/>
                                  <a:pt x="1178" y="4620"/>
                                </a:cubicBezTo>
                                <a:cubicBezTo>
                                  <a:pt x="1199" y="4610"/>
                                  <a:pt x="1206" y="4582"/>
                                  <a:pt x="1192" y="4566"/>
                                </a:cubicBezTo>
                                <a:cubicBezTo>
                                  <a:pt x="1157" y="4522"/>
                                  <a:pt x="1093" y="4495"/>
                                  <a:pt x="1023" y="4495"/>
                                </a:cubicBezTo>
                                <a:cubicBezTo>
                                  <a:pt x="959" y="4495"/>
                                  <a:pt x="896" y="4522"/>
                                  <a:pt x="854" y="4566"/>
                                </a:cubicBezTo>
                                <a:cubicBezTo>
                                  <a:pt x="818" y="4610"/>
                                  <a:pt x="811" y="4664"/>
                                  <a:pt x="832" y="4707"/>
                                </a:cubicBezTo>
                                <a:cubicBezTo>
                                  <a:pt x="924" y="4882"/>
                                  <a:pt x="1143" y="4996"/>
                                  <a:pt x="1383" y="4996"/>
                                </a:cubicBezTo>
                                <a:lnTo>
                                  <a:pt x="3908" y="4996"/>
                                </a:lnTo>
                                <a:cubicBezTo>
                                  <a:pt x="3936" y="4996"/>
                                  <a:pt x="3957" y="4980"/>
                                  <a:pt x="3957" y="4958"/>
                                </a:cubicBezTo>
                                <a:cubicBezTo>
                                  <a:pt x="3957" y="4936"/>
                                  <a:pt x="3936" y="4920"/>
                                  <a:pt x="3908" y="4920"/>
                                </a:cubicBezTo>
                                <a:lnTo>
                                  <a:pt x="3358" y="4920"/>
                                </a:lnTo>
                                <a:lnTo>
                                  <a:pt x="3358" y="4604"/>
                                </a:lnTo>
                                <a:lnTo>
                                  <a:pt x="3386" y="4604"/>
                                </a:lnTo>
                                <a:cubicBezTo>
                                  <a:pt x="3591" y="4604"/>
                                  <a:pt x="3767" y="4441"/>
                                  <a:pt x="3816" y="4288"/>
                                </a:cubicBezTo>
                                <a:lnTo>
                                  <a:pt x="3908" y="4011"/>
                                </a:lnTo>
                                <a:cubicBezTo>
                                  <a:pt x="3908" y="4005"/>
                                  <a:pt x="3908" y="4005"/>
                                  <a:pt x="3915" y="4000"/>
                                </a:cubicBezTo>
                                <a:lnTo>
                                  <a:pt x="3972" y="3820"/>
                                </a:lnTo>
                                <a:cubicBezTo>
                                  <a:pt x="3986" y="3782"/>
                                  <a:pt x="3972" y="3744"/>
                                  <a:pt x="3943" y="3712"/>
                                </a:cubicBezTo>
                                <a:cubicBezTo>
                                  <a:pt x="3915" y="3679"/>
                                  <a:pt x="3866" y="3663"/>
                                  <a:pt x="3816" y="3663"/>
                                </a:cubicBezTo>
                                <a:lnTo>
                                  <a:pt x="3442" y="3663"/>
                                </a:lnTo>
                                <a:cubicBezTo>
                                  <a:pt x="3351" y="3663"/>
                                  <a:pt x="3266" y="3673"/>
                                  <a:pt x="3181" y="3701"/>
                                </a:cubicBezTo>
                                <a:cubicBezTo>
                                  <a:pt x="3160" y="3679"/>
                                  <a:pt x="3132" y="3652"/>
                                  <a:pt x="3104" y="3635"/>
                                </a:cubicBezTo>
                                <a:cubicBezTo>
                                  <a:pt x="3069" y="3608"/>
                                  <a:pt x="3026" y="3586"/>
                                  <a:pt x="2991" y="3570"/>
                                </a:cubicBezTo>
                                <a:cubicBezTo>
                                  <a:pt x="3012" y="3554"/>
                                  <a:pt x="3019" y="3532"/>
                                  <a:pt x="3026" y="3510"/>
                                </a:cubicBezTo>
                                <a:cubicBezTo>
                                  <a:pt x="3026" y="3483"/>
                                  <a:pt x="3019" y="3456"/>
                                  <a:pt x="2998" y="3434"/>
                                </a:cubicBezTo>
                                <a:lnTo>
                                  <a:pt x="3090" y="3380"/>
                                </a:lnTo>
                                <a:cubicBezTo>
                                  <a:pt x="3090" y="3380"/>
                                  <a:pt x="3097" y="3380"/>
                                  <a:pt x="3097" y="3374"/>
                                </a:cubicBezTo>
                                <a:cubicBezTo>
                                  <a:pt x="3118" y="3352"/>
                                  <a:pt x="3125" y="3331"/>
                                  <a:pt x="3118" y="3303"/>
                                </a:cubicBezTo>
                                <a:cubicBezTo>
                                  <a:pt x="3104" y="3276"/>
                                  <a:pt x="3062" y="3254"/>
                                  <a:pt x="3019" y="3249"/>
                                </a:cubicBezTo>
                                <a:lnTo>
                                  <a:pt x="2702" y="3227"/>
                                </a:lnTo>
                                <a:cubicBezTo>
                                  <a:pt x="2652" y="3222"/>
                                  <a:pt x="2610" y="3244"/>
                                  <a:pt x="2589" y="3271"/>
                                </a:cubicBezTo>
                                <a:cubicBezTo>
                                  <a:pt x="2575" y="3293"/>
                                  <a:pt x="2575" y="3320"/>
                                  <a:pt x="2596" y="3341"/>
                                </a:cubicBezTo>
                                <a:cubicBezTo>
                                  <a:pt x="2596" y="3341"/>
                                  <a:pt x="2596" y="3347"/>
                                  <a:pt x="2603" y="3347"/>
                                </a:cubicBezTo>
                                <a:lnTo>
                                  <a:pt x="2688" y="3412"/>
                                </a:lnTo>
                                <a:cubicBezTo>
                                  <a:pt x="2659" y="3429"/>
                                  <a:pt x="2645" y="3456"/>
                                  <a:pt x="2645" y="3483"/>
                                </a:cubicBezTo>
                                <a:cubicBezTo>
                                  <a:pt x="2645" y="3505"/>
                                  <a:pt x="2652" y="3527"/>
                                  <a:pt x="2666" y="3548"/>
                                </a:cubicBezTo>
                                <a:cubicBezTo>
                                  <a:pt x="2532" y="3592"/>
                                  <a:pt x="2384" y="3679"/>
                                  <a:pt x="2314" y="3799"/>
                                </a:cubicBezTo>
                                <a:cubicBezTo>
                                  <a:pt x="2307" y="3804"/>
                                  <a:pt x="2307" y="3810"/>
                                  <a:pt x="2300" y="3820"/>
                                </a:cubicBezTo>
                                <a:cubicBezTo>
                                  <a:pt x="2286" y="3810"/>
                                  <a:pt x="2279" y="3799"/>
                                  <a:pt x="2264" y="3788"/>
                                </a:cubicBezTo>
                                <a:cubicBezTo>
                                  <a:pt x="2236" y="3766"/>
                                  <a:pt x="2215" y="3744"/>
                                  <a:pt x="2187" y="3728"/>
                                </a:cubicBezTo>
                                <a:cubicBezTo>
                                  <a:pt x="2201" y="3717"/>
                                  <a:pt x="2215" y="3701"/>
                                  <a:pt x="2215" y="3679"/>
                                </a:cubicBezTo>
                                <a:cubicBezTo>
                                  <a:pt x="2222" y="3657"/>
                                  <a:pt x="2215" y="3635"/>
                                  <a:pt x="2201" y="3614"/>
                                </a:cubicBezTo>
                                <a:lnTo>
                                  <a:pt x="2279" y="3576"/>
                                </a:lnTo>
                                <a:cubicBezTo>
                                  <a:pt x="2279" y="3576"/>
                                  <a:pt x="2286" y="3576"/>
                                  <a:pt x="2286" y="3570"/>
                                </a:cubicBezTo>
                                <a:cubicBezTo>
                                  <a:pt x="2314" y="3554"/>
                                  <a:pt x="2321" y="3532"/>
                                  <a:pt x="2314" y="3505"/>
                                </a:cubicBezTo>
                                <a:cubicBezTo>
                                  <a:pt x="2307" y="3478"/>
                                  <a:pt x="2271" y="3456"/>
                                  <a:pt x="2229" y="3450"/>
                                </a:cubicBezTo>
                                <a:lnTo>
                                  <a:pt x="1968" y="3412"/>
                                </a:lnTo>
                                <a:cubicBezTo>
                                  <a:pt x="1919" y="3407"/>
                                  <a:pt x="1876" y="3418"/>
                                  <a:pt x="1855" y="3445"/>
                                </a:cubicBezTo>
                                <a:cubicBezTo>
                                  <a:pt x="1841" y="3461"/>
                                  <a:pt x="1841" y="3488"/>
                                  <a:pt x="1855" y="3505"/>
                                </a:cubicBezTo>
                                <a:cubicBezTo>
                                  <a:pt x="1855" y="3505"/>
                                  <a:pt x="1855" y="3510"/>
                                  <a:pt x="1862" y="3510"/>
                                </a:cubicBezTo>
                                <a:lnTo>
                                  <a:pt x="1919" y="3565"/>
                                </a:lnTo>
                                <a:cubicBezTo>
                                  <a:pt x="1898" y="3581"/>
                                  <a:pt x="1883" y="3597"/>
                                  <a:pt x="1876" y="3619"/>
                                </a:cubicBezTo>
                                <a:cubicBezTo>
                                  <a:pt x="1869" y="3635"/>
                                  <a:pt x="1876" y="3657"/>
                                  <a:pt x="1883" y="3673"/>
                                </a:cubicBezTo>
                                <a:cubicBezTo>
                                  <a:pt x="1756" y="3706"/>
                                  <a:pt x="1615" y="3782"/>
                                  <a:pt x="1552" y="3886"/>
                                </a:cubicBezTo>
                                <a:lnTo>
                                  <a:pt x="1531" y="3924"/>
                                </a:lnTo>
                                <a:cubicBezTo>
                                  <a:pt x="1517" y="3940"/>
                                  <a:pt x="1510" y="3956"/>
                                  <a:pt x="1503" y="3978"/>
                                </a:cubicBezTo>
                                <a:lnTo>
                                  <a:pt x="1199" y="3978"/>
                                </a:lnTo>
                                <a:cubicBezTo>
                                  <a:pt x="1164" y="3978"/>
                                  <a:pt x="1129" y="3995"/>
                                  <a:pt x="1108" y="4016"/>
                                </a:cubicBezTo>
                                <a:cubicBezTo>
                                  <a:pt x="1086" y="4038"/>
                                  <a:pt x="1086" y="4071"/>
                                  <a:pt x="1100" y="4093"/>
                                </a:cubicBezTo>
                                <a:lnTo>
                                  <a:pt x="1192" y="4267"/>
                                </a:lnTo>
                                <a:close/>
                                <a:moveTo>
                                  <a:pt x="3280" y="4920"/>
                                </a:moveTo>
                                <a:lnTo>
                                  <a:pt x="1820" y="4920"/>
                                </a:lnTo>
                                <a:lnTo>
                                  <a:pt x="1820" y="4604"/>
                                </a:lnTo>
                                <a:lnTo>
                                  <a:pt x="3280" y="4604"/>
                                </a:lnTo>
                                <a:lnTo>
                                  <a:pt x="3280" y="4920"/>
                                </a:lnTo>
                                <a:close/>
                                <a:moveTo>
                                  <a:pt x="3203" y="3782"/>
                                </a:moveTo>
                                <a:cubicBezTo>
                                  <a:pt x="3287" y="3755"/>
                                  <a:pt x="3372" y="3739"/>
                                  <a:pt x="3457" y="3739"/>
                                </a:cubicBezTo>
                                <a:lnTo>
                                  <a:pt x="3830" y="3739"/>
                                </a:lnTo>
                                <a:lnTo>
                                  <a:pt x="3830" y="3739"/>
                                </a:lnTo>
                                <a:cubicBezTo>
                                  <a:pt x="3852" y="3739"/>
                                  <a:pt x="3866" y="3744"/>
                                  <a:pt x="3880" y="3755"/>
                                </a:cubicBezTo>
                                <a:cubicBezTo>
                                  <a:pt x="3894" y="3766"/>
                                  <a:pt x="3894" y="3782"/>
                                  <a:pt x="3894" y="3793"/>
                                </a:cubicBezTo>
                                <a:lnTo>
                                  <a:pt x="3887" y="3820"/>
                                </a:lnTo>
                                <a:lnTo>
                                  <a:pt x="3379" y="3820"/>
                                </a:lnTo>
                                <a:cubicBezTo>
                                  <a:pt x="3351" y="3820"/>
                                  <a:pt x="3330" y="3837"/>
                                  <a:pt x="3330" y="3859"/>
                                </a:cubicBezTo>
                                <a:cubicBezTo>
                                  <a:pt x="3330" y="3880"/>
                                  <a:pt x="3351" y="3897"/>
                                  <a:pt x="3379" y="3897"/>
                                </a:cubicBezTo>
                                <a:lnTo>
                                  <a:pt x="3859" y="3897"/>
                                </a:lnTo>
                                <a:lnTo>
                                  <a:pt x="3845" y="3940"/>
                                </a:lnTo>
                                <a:lnTo>
                                  <a:pt x="2942" y="3940"/>
                                </a:lnTo>
                                <a:cubicBezTo>
                                  <a:pt x="2956" y="3924"/>
                                  <a:pt x="2970" y="3907"/>
                                  <a:pt x="2984" y="3897"/>
                                </a:cubicBezTo>
                                <a:lnTo>
                                  <a:pt x="3181" y="3897"/>
                                </a:lnTo>
                                <a:cubicBezTo>
                                  <a:pt x="3210" y="3897"/>
                                  <a:pt x="3231" y="3880"/>
                                  <a:pt x="3231" y="3859"/>
                                </a:cubicBezTo>
                                <a:cubicBezTo>
                                  <a:pt x="3231" y="3837"/>
                                  <a:pt x="3210" y="3820"/>
                                  <a:pt x="3181" y="3820"/>
                                </a:cubicBezTo>
                                <a:lnTo>
                                  <a:pt x="3097" y="3820"/>
                                </a:lnTo>
                                <a:cubicBezTo>
                                  <a:pt x="3132" y="3810"/>
                                  <a:pt x="3167" y="3793"/>
                                  <a:pt x="3203" y="3782"/>
                                </a:cubicBezTo>
                                <a:close/>
                                <a:moveTo>
                                  <a:pt x="3005" y="3325"/>
                                </a:moveTo>
                                <a:lnTo>
                                  <a:pt x="2906" y="3385"/>
                                </a:lnTo>
                                <a:lnTo>
                                  <a:pt x="2857" y="3380"/>
                                </a:lnTo>
                                <a:lnTo>
                                  <a:pt x="2808" y="3374"/>
                                </a:lnTo>
                                <a:lnTo>
                                  <a:pt x="2723" y="3303"/>
                                </a:lnTo>
                                <a:lnTo>
                                  <a:pt x="3005" y="3325"/>
                                </a:lnTo>
                                <a:close/>
                                <a:moveTo>
                                  <a:pt x="2935" y="3494"/>
                                </a:moveTo>
                                <a:cubicBezTo>
                                  <a:pt x="2935" y="3510"/>
                                  <a:pt x="2920" y="3521"/>
                                  <a:pt x="2899" y="3521"/>
                                </a:cubicBezTo>
                                <a:lnTo>
                                  <a:pt x="2786" y="3516"/>
                                </a:lnTo>
                                <a:cubicBezTo>
                                  <a:pt x="2765" y="3516"/>
                                  <a:pt x="2751" y="3499"/>
                                  <a:pt x="2751" y="3488"/>
                                </a:cubicBezTo>
                                <a:cubicBezTo>
                                  <a:pt x="2751" y="3472"/>
                                  <a:pt x="2765" y="3461"/>
                                  <a:pt x="2786" y="3461"/>
                                </a:cubicBezTo>
                                <a:lnTo>
                                  <a:pt x="2786" y="3461"/>
                                </a:lnTo>
                                <a:lnTo>
                                  <a:pt x="2843" y="3467"/>
                                </a:lnTo>
                                <a:lnTo>
                                  <a:pt x="2899" y="3472"/>
                                </a:lnTo>
                                <a:cubicBezTo>
                                  <a:pt x="2920" y="3467"/>
                                  <a:pt x="2935" y="3478"/>
                                  <a:pt x="2935" y="3494"/>
                                </a:cubicBezTo>
                                <a:close/>
                                <a:moveTo>
                                  <a:pt x="2321" y="4022"/>
                                </a:moveTo>
                                <a:cubicBezTo>
                                  <a:pt x="2342" y="3978"/>
                                  <a:pt x="2363" y="3935"/>
                                  <a:pt x="2377" y="3897"/>
                                </a:cubicBezTo>
                                <a:lnTo>
                                  <a:pt x="2398" y="3853"/>
                                </a:lnTo>
                                <a:cubicBezTo>
                                  <a:pt x="2405" y="3848"/>
                                  <a:pt x="2405" y="3837"/>
                                  <a:pt x="2413" y="3831"/>
                                </a:cubicBezTo>
                                <a:cubicBezTo>
                                  <a:pt x="2504" y="3684"/>
                                  <a:pt x="2723" y="3597"/>
                                  <a:pt x="2829" y="3603"/>
                                </a:cubicBezTo>
                                <a:cubicBezTo>
                                  <a:pt x="2885" y="3608"/>
                                  <a:pt x="2970" y="3641"/>
                                  <a:pt x="3040" y="3695"/>
                                </a:cubicBezTo>
                                <a:cubicBezTo>
                                  <a:pt x="3062" y="3712"/>
                                  <a:pt x="3076" y="3722"/>
                                  <a:pt x="3097" y="3739"/>
                                </a:cubicBezTo>
                                <a:cubicBezTo>
                                  <a:pt x="3033" y="3766"/>
                                  <a:pt x="2977" y="3804"/>
                                  <a:pt x="2927" y="3842"/>
                                </a:cubicBezTo>
                                <a:cubicBezTo>
                                  <a:pt x="2927" y="3842"/>
                                  <a:pt x="2920" y="3848"/>
                                  <a:pt x="2920" y="3848"/>
                                </a:cubicBezTo>
                                <a:cubicBezTo>
                                  <a:pt x="2878" y="3886"/>
                                  <a:pt x="2836" y="3929"/>
                                  <a:pt x="2808" y="3973"/>
                                </a:cubicBezTo>
                                <a:cubicBezTo>
                                  <a:pt x="2808" y="3978"/>
                                  <a:pt x="2801" y="3978"/>
                                  <a:pt x="2801" y="3984"/>
                                </a:cubicBezTo>
                                <a:cubicBezTo>
                                  <a:pt x="2765" y="4044"/>
                                  <a:pt x="2737" y="4109"/>
                                  <a:pt x="2737" y="4180"/>
                                </a:cubicBezTo>
                                <a:lnTo>
                                  <a:pt x="2335" y="4180"/>
                                </a:lnTo>
                                <a:cubicBezTo>
                                  <a:pt x="2300" y="4131"/>
                                  <a:pt x="2293" y="4082"/>
                                  <a:pt x="2321" y="4022"/>
                                </a:cubicBezTo>
                                <a:close/>
                                <a:moveTo>
                                  <a:pt x="2180" y="3521"/>
                                </a:moveTo>
                                <a:lnTo>
                                  <a:pt x="2109" y="3554"/>
                                </a:lnTo>
                                <a:lnTo>
                                  <a:pt x="2067" y="3548"/>
                                </a:lnTo>
                                <a:lnTo>
                                  <a:pt x="2025" y="3543"/>
                                </a:lnTo>
                                <a:lnTo>
                                  <a:pt x="1975" y="3494"/>
                                </a:lnTo>
                                <a:lnTo>
                                  <a:pt x="2180" y="3521"/>
                                </a:lnTo>
                                <a:close/>
                                <a:moveTo>
                                  <a:pt x="2116" y="3657"/>
                                </a:moveTo>
                                <a:cubicBezTo>
                                  <a:pt x="2116" y="3668"/>
                                  <a:pt x="2102" y="3673"/>
                                  <a:pt x="2095" y="3668"/>
                                </a:cubicBezTo>
                                <a:lnTo>
                                  <a:pt x="2003" y="3657"/>
                                </a:lnTo>
                                <a:cubicBezTo>
                                  <a:pt x="1989" y="3657"/>
                                  <a:pt x="1982" y="3646"/>
                                  <a:pt x="1989" y="3641"/>
                                </a:cubicBezTo>
                                <a:cubicBezTo>
                                  <a:pt x="1989" y="3635"/>
                                  <a:pt x="1996" y="3630"/>
                                  <a:pt x="2010" y="3630"/>
                                </a:cubicBezTo>
                                <a:cubicBezTo>
                                  <a:pt x="2010" y="3630"/>
                                  <a:pt x="2010" y="3630"/>
                                  <a:pt x="2018" y="3630"/>
                                </a:cubicBezTo>
                                <a:lnTo>
                                  <a:pt x="2109" y="3641"/>
                                </a:lnTo>
                                <a:cubicBezTo>
                                  <a:pt x="2109" y="3635"/>
                                  <a:pt x="2116" y="3646"/>
                                  <a:pt x="2116" y="3657"/>
                                </a:cubicBezTo>
                                <a:close/>
                                <a:moveTo>
                                  <a:pt x="1622" y="3962"/>
                                </a:moveTo>
                                <a:lnTo>
                                  <a:pt x="1644" y="3924"/>
                                </a:lnTo>
                                <a:cubicBezTo>
                                  <a:pt x="1721" y="3799"/>
                                  <a:pt x="1926" y="3728"/>
                                  <a:pt x="2025" y="3744"/>
                                </a:cubicBezTo>
                                <a:cubicBezTo>
                                  <a:pt x="2074" y="3750"/>
                                  <a:pt x="2137" y="3782"/>
                                  <a:pt x="2187" y="3831"/>
                                </a:cubicBezTo>
                                <a:cubicBezTo>
                                  <a:pt x="2208" y="3848"/>
                                  <a:pt x="2229" y="3869"/>
                                  <a:pt x="2243" y="3886"/>
                                </a:cubicBezTo>
                                <a:cubicBezTo>
                                  <a:pt x="2250" y="3891"/>
                                  <a:pt x="2257" y="3897"/>
                                  <a:pt x="2264" y="3902"/>
                                </a:cubicBezTo>
                                <a:cubicBezTo>
                                  <a:pt x="2250" y="3935"/>
                                  <a:pt x="2236" y="3967"/>
                                  <a:pt x="2222" y="3995"/>
                                </a:cubicBezTo>
                                <a:cubicBezTo>
                                  <a:pt x="2194" y="4060"/>
                                  <a:pt x="2194" y="4120"/>
                                  <a:pt x="2215" y="4180"/>
                                </a:cubicBezTo>
                                <a:lnTo>
                                  <a:pt x="1891" y="4180"/>
                                </a:lnTo>
                                <a:cubicBezTo>
                                  <a:pt x="1799" y="4180"/>
                                  <a:pt x="1714" y="4141"/>
                                  <a:pt x="1672" y="4076"/>
                                </a:cubicBezTo>
                                <a:lnTo>
                                  <a:pt x="1651" y="4044"/>
                                </a:lnTo>
                                <a:cubicBezTo>
                                  <a:pt x="1637" y="4027"/>
                                  <a:pt x="1622" y="4011"/>
                                  <a:pt x="1601" y="4000"/>
                                </a:cubicBezTo>
                                <a:cubicBezTo>
                                  <a:pt x="1608" y="3984"/>
                                  <a:pt x="1615" y="3973"/>
                                  <a:pt x="1622" y="3962"/>
                                </a:cubicBezTo>
                                <a:close/>
                                <a:moveTo>
                                  <a:pt x="1524" y="4060"/>
                                </a:moveTo>
                                <a:cubicBezTo>
                                  <a:pt x="1538" y="4060"/>
                                  <a:pt x="1552" y="4065"/>
                                  <a:pt x="1559" y="4076"/>
                                </a:cubicBezTo>
                                <a:lnTo>
                                  <a:pt x="1580" y="4109"/>
                                </a:lnTo>
                                <a:cubicBezTo>
                                  <a:pt x="1637" y="4201"/>
                                  <a:pt x="1756" y="4256"/>
                                  <a:pt x="1891" y="4256"/>
                                </a:cubicBezTo>
                                <a:lnTo>
                                  <a:pt x="2779" y="4256"/>
                                </a:lnTo>
                                <a:cubicBezTo>
                                  <a:pt x="2808" y="4256"/>
                                  <a:pt x="2829" y="4239"/>
                                  <a:pt x="2829" y="4218"/>
                                </a:cubicBezTo>
                                <a:cubicBezTo>
                                  <a:pt x="2829" y="4152"/>
                                  <a:pt x="2843" y="4093"/>
                                  <a:pt x="2878" y="4033"/>
                                </a:cubicBezTo>
                                <a:lnTo>
                                  <a:pt x="3809" y="4033"/>
                                </a:lnTo>
                                <a:lnTo>
                                  <a:pt x="3732" y="4267"/>
                                </a:lnTo>
                                <a:cubicBezTo>
                                  <a:pt x="3689" y="4392"/>
                                  <a:pt x="3548" y="4522"/>
                                  <a:pt x="3407" y="4522"/>
                                </a:cubicBezTo>
                                <a:lnTo>
                                  <a:pt x="1714" y="4522"/>
                                </a:lnTo>
                                <a:cubicBezTo>
                                  <a:pt x="1622" y="4522"/>
                                  <a:pt x="1531" y="4484"/>
                                  <a:pt x="1453" y="4430"/>
                                </a:cubicBezTo>
                                <a:lnTo>
                                  <a:pt x="1467" y="4430"/>
                                </a:lnTo>
                                <a:cubicBezTo>
                                  <a:pt x="1495" y="4430"/>
                                  <a:pt x="1517" y="4414"/>
                                  <a:pt x="1517" y="4392"/>
                                </a:cubicBezTo>
                                <a:cubicBezTo>
                                  <a:pt x="1517" y="4370"/>
                                  <a:pt x="1510" y="4348"/>
                                  <a:pt x="1481" y="4348"/>
                                </a:cubicBezTo>
                                <a:lnTo>
                                  <a:pt x="1376" y="4348"/>
                                </a:lnTo>
                                <a:cubicBezTo>
                                  <a:pt x="1369" y="4337"/>
                                  <a:pt x="1354" y="4327"/>
                                  <a:pt x="1347" y="4316"/>
                                </a:cubicBezTo>
                                <a:cubicBezTo>
                                  <a:pt x="1369" y="4310"/>
                                  <a:pt x="1390" y="4294"/>
                                  <a:pt x="1390" y="4278"/>
                                </a:cubicBezTo>
                                <a:cubicBezTo>
                                  <a:pt x="1390" y="4256"/>
                                  <a:pt x="1369" y="4239"/>
                                  <a:pt x="1340" y="4239"/>
                                </a:cubicBezTo>
                                <a:lnTo>
                                  <a:pt x="1298" y="4239"/>
                                </a:lnTo>
                                <a:lnTo>
                                  <a:pt x="1206" y="4060"/>
                                </a:lnTo>
                                <a:lnTo>
                                  <a:pt x="1524" y="4060"/>
                                </a:lnTo>
                                <a:close/>
                                <a:moveTo>
                                  <a:pt x="289" y="1029"/>
                                </a:moveTo>
                                <a:cubicBezTo>
                                  <a:pt x="332" y="974"/>
                                  <a:pt x="332" y="909"/>
                                  <a:pt x="289" y="854"/>
                                </a:cubicBezTo>
                                <a:cubicBezTo>
                                  <a:pt x="247" y="811"/>
                                  <a:pt x="141" y="784"/>
                                  <a:pt x="63" y="767"/>
                                </a:cubicBezTo>
                                <a:cubicBezTo>
                                  <a:pt x="49" y="762"/>
                                  <a:pt x="28" y="762"/>
                                  <a:pt x="14" y="756"/>
                                </a:cubicBezTo>
                                <a:lnTo>
                                  <a:pt x="14" y="876"/>
                                </a:lnTo>
                                <a:cubicBezTo>
                                  <a:pt x="21" y="876"/>
                                  <a:pt x="21" y="876"/>
                                  <a:pt x="28" y="876"/>
                                </a:cubicBezTo>
                                <a:cubicBezTo>
                                  <a:pt x="127" y="893"/>
                                  <a:pt x="169" y="914"/>
                                  <a:pt x="169" y="920"/>
                                </a:cubicBezTo>
                                <a:cubicBezTo>
                                  <a:pt x="183" y="936"/>
                                  <a:pt x="169" y="958"/>
                                  <a:pt x="169" y="963"/>
                                </a:cubicBezTo>
                                <a:cubicBezTo>
                                  <a:pt x="162" y="974"/>
                                  <a:pt x="141" y="985"/>
                                  <a:pt x="120" y="985"/>
                                </a:cubicBezTo>
                                <a:cubicBezTo>
                                  <a:pt x="85" y="980"/>
                                  <a:pt x="49" y="980"/>
                                  <a:pt x="14" y="974"/>
                                </a:cubicBezTo>
                                <a:lnTo>
                                  <a:pt x="14" y="1088"/>
                                </a:lnTo>
                                <a:cubicBezTo>
                                  <a:pt x="42" y="1088"/>
                                  <a:pt x="71" y="1094"/>
                                  <a:pt x="99" y="1099"/>
                                </a:cubicBezTo>
                                <a:cubicBezTo>
                                  <a:pt x="169" y="1110"/>
                                  <a:pt x="240" y="1083"/>
                                  <a:pt x="289" y="1029"/>
                                </a:cubicBezTo>
                                <a:close/>
                                <a:moveTo>
                                  <a:pt x="2885" y="2476"/>
                                </a:moveTo>
                                <a:cubicBezTo>
                                  <a:pt x="2843" y="2482"/>
                                  <a:pt x="2808" y="2514"/>
                                  <a:pt x="2822" y="2552"/>
                                </a:cubicBezTo>
                                <a:cubicBezTo>
                                  <a:pt x="2829" y="2585"/>
                                  <a:pt x="2864" y="2607"/>
                                  <a:pt x="2906" y="2607"/>
                                </a:cubicBezTo>
                                <a:cubicBezTo>
                                  <a:pt x="2913" y="2607"/>
                                  <a:pt x="2920" y="2607"/>
                                  <a:pt x="2920" y="2607"/>
                                </a:cubicBezTo>
                                <a:cubicBezTo>
                                  <a:pt x="3047" y="2585"/>
                                  <a:pt x="3174" y="2574"/>
                                  <a:pt x="3301" y="2558"/>
                                </a:cubicBezTo>
                                <a:cubicBezTo>
                                  <a:pt x="3344" y="2552"/>
                                  <a:pt x="3379" y="2520"/>
                                  <a:pt x="3372" y="2487"/>
                                </a:cubicBezTo>
                                <a:cubicBezTo>
                                  <a:pt x="3365" y="2454"/>
                                  <a:pt x="3323" y="2427"/>
                                  <a:pt x="3280" y="2433"/>
                                </a:cubicBezTo>
                                <a:cubicBezTo>
                                  <a:pt x="3153" y="2438"/>
                                  <a:pt x="3019" y="2454"/>
                                  <a:pt x="2885" y="2476"/>
                                </a:cubicBezTo>
                                <a:close/>
                                <a:moveTo>
                                  <a:pt x="2836" y="3733"/>
                                </a:moveTo>
                                <a:lnTo>
                                  <a:pt x="2864" y="3744"/>
                                </a:lnTo>
                                <a:cubicBezTo>
                                  <a:pt x="2871" y="3750"/>
                                  <a:pt x="2878" y="3750"/>
                                  <a:pt x="2885" y="3750"/>
                                </a:cubicBezTo>
                                <a:cubicBezTo>
                                  <a:pt x="2906" y="3750"/>
                                  <a:pt x="2920" y="3744"/>
                                  <a:pt x="2935" y="3728"/>
                                </a:cubicBezTo>
                                <a:cubicBezTo>
                                  <a:pt x="2949" y="3706"/>
                                  <a:pt x="2935" y="3684"/>
                                  <a:pt x="2913" y="3673"/>
                                </a:cubicBezTo>
                                <a:lnTo>
                                  <a:pt x="2885" y="3663"/>
                                </a:lnTo>
                                <a:cubicBezTo>
                                  <a:pt x="2857" y="3652"/>
                                  <a:pt x="2829" y="3663"/>
                                  <a:pt x="2815" y="3679"/>
                                </a:cubicBezTo>
                                <a:cubicBezTo>
                                  <a:pt x="2801" y="3701"/>
                                  <a:pt x="2815" y="3722"/>
                                  <a:pt x="2836" y="3733"/>
                                </a:cubicBezTo>
                                <a:close/>
                                <a:moveTo>
                                  <a:pt x="4486" y="1703"/>
                                </a:moveTo>
                                <a:cubicBezTo>
                                  <a:pt x="4451" y="1709"/>
                                  <a:pt x="4416" y="1698"/>
                                  <a:pt x="4402" y="1676"/>
                                </a:cubicBezTo>
                                <a:cubicBezTo>
                                  <a:pt x="4374" y="1649"/>
                                  <a:pt x="4324" y="1638"/>
                                  <a:pt x="4289" y="1660"/>
                                </a:cubicBezTo>
                                <a:cubicBezTo>
                                  <a:pt x="4254" y="1682"/>
                                  <a:pt x="4240" y="1720"/>
                                  <a:pt x="4268" y="1747"/>
                                </a:cubicBezTo>
                                <a:cubicBezTo>
                                  <a:pt x="4317" y="1801"/>
                                  <a:pt x="4395" y="1829"/>
                                  <a:pt x="4472" y="1829"/>
                                </a:cubicBezTo>
                                <a:cubicBezTo>
                                  <a:pt x="4494" y="1829"/>
                                  <a:pt x="4508" y="1829"/>
                                  <a:pt x="4529" y="1823"/>
                                </a:cubicBezTo>
                                <a:cubicBezTo>
                                  <a:pt x="4663" y="1801"/>
                                  <a:pt x="4747" y="1693"/>
                                  <a:pt x="4712" y="1589"/>
                                </a:cubicBezTo>
                                <a:cubicBezTo>
                                  <a:pt x="4698" y="1540"/>
                                  <a:pt x="4656" y="1497"/>
                                  <a:pt x="4599" y="1469"/>
                                </a:cubicBezTo>
                                <a:cubicBezTo>
                                  <a:pt x="4543" y="1442"/>
                                  <a:pt x="4472" y="1431"/>
                                  <a:pt x="4409" y="1448"/>
                                </a:cubicBezTo>
                                <a:cubicBezTo>
                                  <a:pt x="4402" y="1448"/>
                                  <a:pt x="4402" y="1448"/>
                                  <a:pt x="4395" y="1453"/>
                                </a:cubicBezTo>
                                <a:cubicBezTo>
                                  <a:pt x="4352" y="1464"/>
                                  <a:pt x="4331" y="1497"/>
                                  <a:pt x="4338" y="1535"/>
                                </a:cubicBezTo>
                                <a:cubicBezTo>
                                  <a:pt x="4352" y="1567"/>
                                  <a:pt x="4402" y="1589"/>
                                  <a:pt x="4444" y="1578"/>
                                </a:cubicBezTo>
                                <a:cubicBezTo>
                                  <a:pt x="4465" y="1573"/>
                                  <a:pt x="4486" y="1578"/>
                                  <a:pt x="4508" y="1584"/>
                                </a:cubicBezTo>
                                <a:cubicBezTo>
                                  <a:pt x="4529" y="1589"/>
                                  <a:pt x="4543" y="1605"/>
                                  <a:pt x="4543" y="1622"/>
                                </a:cubicBezTo>
                                <a:cubicBezTo>
                                  <a:pt x="4557" y="1660"/>
                                  <a:pt x="4536" y="1693"/>
                                  <a:pt x="4486" y="1703"/>
                                </a:cubicBezTo>
                                <a:close/>
                                <a:moveTo>
                                  <a:pt x="3619" y="4272"/>
                                </a:moveTo>
                                <a:cubicBezTo>
                                  <a:pt x="3626" y="4272"/>
                                  <a:pt x="3626" y="4272"/>
                                  <a:pt x="3633" y="4272"/>
                                </a:cubicBezTo>
                                <a:cubicBezTo>
                                  <a:pt x="3654" y="4272"/>
                                  <a:pt x="3675" y="4261"/>
                                  <a:pt x="3682" y="4239"/>
                                </a:cubicBezTo>
                                <a:lnTo>
                                  <a:pt x="3703" y="4180"/>
                                </a:lnTo>
                                <a:cubicBezTo>
                                  <a:pt x="3711" y="4158"/>
                                  <a:pt x="3696" y="4136"/>
                                  <a:pt x="3668" y="4131"/>
                                </a:cubicBezTo>
                                <a:cubicBezTo>
                                  <a:pt x="3640" y="4125"/>
                                  <a:pt x="3612" y="4136"/>
                                  <a:pt x="3605" y="4158"/>
                                </a:cubicBezTo>
                                <a:lnTo>
                                  <a:pt x="3584" y="4218"/>
                                </a:lnTo>
                                <a:cubicBezTo>
                                  <a:pt x="3569" y="4245"/>
                                  <a:pt x="3591" y="4267"/>
                                  <a:pt x="3619" y="4272"/>
                                </a:cubicBezTo>
                                <a:close/>
                                <a:moveTo>
                                  <a:pt x="2095" y="3946"/>
                                </a:moveTo>
                                <a:cubicBezTo>
                                  <a:pt x="2102" y="3951"/>
                                  <a:pt x="2116" y="3956"/>
                                  <a:pt x="2130" y="3956"/>
                                </a:cubicBezTo>
                                <a:cubicBezTo>
                                  <a:pt x="2144" y="3956"/>
                                  <a:pt x="2159" y="3951"/>
                                  <a:pt x="2166" y="3946"/>
                                </a:cubicBezTo>
                                <a:cubicBezTo>
                                  <a:pt x="2187" y="3929"/>
                                  <a:pt x="2187" y="3902"/>
                                  <a:pt x="2166" y="3886"/>
                                </a:cubicBezTo>
                                <a:lnTo>
                                  <a:pt x="2102" y="3837"/>
                                </a:lnTo>
                                <a:cubicBezTo>
                                  <a:pt x="2081" y="3820"/>
                                  <a:pt x="2046" y="3820"/>
                                  <a:pt x="2025" y="3837"/>
                                </a:cubicBezTo>
                                <a:cubicBezTo>
                                  <a:pt x="2003" y="3853"/>
                                  <a:pt x="2003" y="3880"/>
                                  <a:pt x="2025" y="3897"/>
                                </a:cubicBezTo>
                                <a:lnTo>
                                  <a:pt x="2095" y="3946"/>
                                </a:lnTo>
                                <a:close/>
                                <a:moveTo>
                                  <a:pt x="12140" y="2688"/>
                                </a:moveTo>
                                <a:cubicBezTo>
                                  <a:pt x="12161" y="2656"/>
                                  <a:pt x="12147" y="2618"/>
                                  <a:pt x="12105" y="2601"/>
                                </a:cubicBezTo>
                                <a:cubicBezTo>
                                  <a:pt x="12077" y="2590"/>
                                  <a:pt x="12063" y="2569"/>
                                  <a:pt x="12063" y="2547"/>
                                </a:cubicBezTo>
                                <a:cubicBezTo>
                                  <a:pt x="12063" y="2514"/>
                                  <a:pt x="12098" y="2482"/>
                                  <a:pt x="12147" y="2482"/>
                                </a:cubicBezTo>
                                <a:cubicBezTo>
                                  <a:pt x="12197" y="2482"/>
                                  <a:pt x="12232" y="2509"/>
                                  <a:pt x="12232" y="2547"/>
                                </a:cubicBezTo>
                                <a:cubicBezTo>
                                  <a:pt x="12232" y="2552"/>
                                  <a:pt x="12232" y="2552"/>
                                  <a:pt x="12232" y="2552"/>
                                </a:cubicBezTo>
                                <a:cubicBezTo>
                                  <a:pt x="12225" y="2585"/>
                                  <a:pt x="12260" y="2618"/>
                                  <a:pt x="12303" y="2623"/>
                                </a:cubicBezTo>
                                <a:cubicBezTo>
                                  <a:pt x="12345" y="2629"/>
                                  <a:pt x="12387" y="2601"/>
                                  <a:pt x="12394" y="2569"/>
                                </a:cubicBezTo>
                                <a:cubicBezTo>
                                  <a:pt x="12394" y="2563"/>
                                  <a:pt x="12394" y="2552"/>
                                  <a:pt x="12394" y="2547"/>
                                </a:cubicBezTo>
                                <a:cubicBezTo>
                                  <a:pt x="12394" y="2438"/>
                                  <a:pt x="12281" y="2356"/>
                                  <a:pt x="12147" y="2356"/>
                                </a:cubicBezTo>
                                <a:cubicBezTo>
                                  <a:pt x="12013" y="2356"/>
                                  <a:pt x="11900" y="2444"/>
                                  <a:pt x="11900" y="2547"/>
                                </a:cubicBezTo>
                                <a:cubicBezTo>
                                  <a:pt x="11900" y="2618"/>
                                  <a:pt x="11950" y="2683"/>
                                  <a:pt x="12027" y="2716"/>
                                </a:cubicBezTo>
                                <a:cubicBezTo>
                                  <a:pt x="12042" y="2721"/>
                                  <a:pt x="12056" y="2721"/>
                                  <a:pt x="12070" y="2721"/>
                                </a:cubicBezTo>
                                <a:cubicBezTo>
                                  <a:pt x="12098" y="2721"/>
                                  <a:pt x="12126" y="2710"/>
                                  <a:pt x="12140" y="2688"/>
                                </a:cubicBezTo>
                                <a:close/>
                                <a:moveTo>
                                  <a:pt x="13050" y="3434"/>
                                </a:moveTo>
                                <a:cubicBezTo>
                                  <a:pt x="13071" y="3434"/>
                                  <a:pt x="13086" y="3434"/>
                                  <a:pt x="13107" y="3429"/>
                                </a:cubicBezTo>
                                <a:cubicBezTo>
                                  <a:pt x="13241" y="3407"/>
                                  <a:pt x="13325" y="3298"/>
                                  <a:pt x="13290" y="3195"/>
                                </a:cubicBezTo>
                                <a:cubicBezTo>
                                  <a:pt x="13276" y="3146"/>
                                  <a:pt x="13234" y="3102"/>
                                  <a:pt x="13177" y="3075"/>
                                </a:cubicBezTo>
                                <a:cubicBezTo>
                                  <a:pt x="13121" y="3048"/>
                                  <a:pt x="13050" y="3037"/>
                                  <a:pt x="12987" y="3053"/>
                                </a:cubicBezTo>
                                <a:cubicBezTo>
                                  <a:pt x="12980" y="3053"/>
                                  <a:pt x="12980" y="3053"/>
                                  <a:pt x="12973" y="3059"/>
                                </a:cubicBezTo>
                                <a:cubicBezTo>
                                  <a:pt x="12930" y="3069"/>
                                  <a:pt x="12909" y="3102"/>
                                  <a:pt x="12916" y="3140"/>
                                </a:cubicBezTo>
                                <a:cubicBezTo>
                                  <a:pt x="12930" y="3173"/>
                                  <a:pt x="12980" y="3195"/>
                                  <a:pt x="13022" y="3184"/>
                                </a:cubicBezTo>
                                <a:cubicBezTo>
                                  <a:pt x="13043" y="3178"/>
                                  <a:pt x="13064" y="3184"/>
                                  <a:pt x="13086" y="3189"/>
                                </a:cubicBezTo>
                                <a:cubicBezTo>
                                  <a:pt x="13107" y="3195"/>
                                  <a:pt x="13121" y="3211"/>
                                  <a:pt x="13121" y="3227"/>
                                </a:cubicBezTo>
                                <a:cubicBezTo>
                                  <a:pt x="13128" y="3260"/>
                                  <a:pt x="13107" y="3298"/>
                                  <a:pt x="13057" y="3303"/>
                                </a:cubicBezTo>
                                <a:cubicBezTo>
                                  <a:pt x="13022" y="3309"/>
                                  <a:pt x="12987" y="3298"/>
                                  <a:pt x="12973" y="3276"/>
                                </a:cubicBezTo>
                                <a:cubicBezTo>
                                  <a:pt x="12944" y="3249"/>
                                  <a:pt x="12895" y="3238"/>
                                  <a:pt x="12860" y="3260"/>
                                </a:cubicBezTo>
                                <a:cubicBezTo>
                                  <a:pt x="12825" y="3282"/>
                                  <a:pt x="12810" y="3320"/>
                                  <a:pt x="12839" y="3347"/>
                                </a:cubicBezTo>
                                <a:cubicBezTo>
                                  <a:pt x="12895" y="3401"/>
                                  <a:pt x="12973" y="3434"/>
                                  <a:pt x="13050" y="3434"/>
                                </a:cubicBezTo>
                                <a:close/>
                                <a:moveTo>
                                  <a:pt x="11174" y="3559"/>
                                </a:moveTo>
                                <a:cubicBezTo>
                                  <a:pt x="11273" y="3592"/>
                                  <a:pt x="11378" y="3619"/>
                                  <a:pt x="11491" y="3635"/>
                                </a:cubicBezTo>
                                <a:cubicBezTo>
                                  <a:pt x="11491" y="3635"/>
                                  <a:pt x="11498" y="3635"/>
                                  <a:pt x="11498" y="3635"/>
                                </a:cubicBezTo>
                                <a:cubicBezTo>
                                  <a:pt x="11611" y="3652"/>
                                  <a:pt x="11731" y="3663"/>
                                  <a:pt x="11851" y="3663"/>
                                </a:cubicBezTo>
                                <a:cubicBezTo>
                                  <a:pt x="11971" y="3663"/>
                                  <a:pt x="12091" y="3652"/>
                                  <a:pt x="12211" y="3630"/>
                                </a:cubicBezTo>
                                <a:lnTo>
                                  <a:pt x="12211" y="3956"/>
                                </a:lnTo>
                                <a:cubicBezTo>
                                  <a:pt x="12211" y="3973"/>
                                  <a:pt x="12211" y="3984"/>
                                  <a:pt x="12218" y="4000"/>
                                </a:cubicBezTo>
                                <a:cubicBezTo>
                                  <a:pt x="12197" y="4000"/>
                                  <a:pt x="12169" y="4000"/>
                                  <a:pt x="12140" y="4000"/>
                                </a:cubicBezTo>
                                <a:cubicBezTo>
                                  <a:pt x="12091" y="4000"/>
                                  <a:pt x="12063" y="4033"/>
                                  <a:pt x="12063" y="4071"/>
                                </a:cubicBezTo>
                                <a:cubicBezTo>
                                  <a:pt x="12063" y="4109"/>
                                  <a:pt x="12105" y="4131"/>
                                  <a:pt x="12154" y="4131"/>
                                </a:cubicBezTo>
                                <a:cubicBezTo>
                                  <a:pt x="12479" y="4114"/>
                                  <a:pt x="12796" y="4120"/>
                                  <a:pt x="13121" y="4152"/>
                                </a:cubicBezTo>
                                <a:cubicBezTo>
                                  <a:pt x="13121" y="4152"/>
                                  <a:pt x="13128" y="4152"/>
                                  <a:pt x="13128" y="4152"/>
                                </a:cubicBezTo>
                                <a:cubicBezTo>
                                  <a:pt x="13170" y="4152"/>
                                  <a:pt x="13205" y="4131"/>
                                  <a:pt x="13213" y="4098"/>
                                </a:cubicBezTo>
                                <a:cubicBezTo>
                                  <a:pt x="13220" y="4065"/>
                                  <a:pt x="13184" y="4033"/>
                                  <a:pt x="13142" y="4027"/>
                                </a:cubicBezTo>
                                <a:cubicBezTo>
                                  <a:pt x="13022" y="4016"/>
                                  <a:pt x="12895" y="4011"/>
                                  <a:pt x="12775" y="4005"/>
                                </a:cubicBezTo>
                                <a:cubicBezTo>
                                  <a:pt x="12782" y="3995"/>
                                  <a:pt x="12782" y="3978"/>
                                  <a:pt x="12782" y="3962"/>
                                </a:cubicBezTo>
                                <a:lnTo>
                                  <a:pt x="12782" y="3641"/>
                                </a:lnTo>
                                <a:cubicBezTo>
                                  <a:pt x="12902" y="3663"/>
                                  <a:pt x="13022" y="3668"/>
                                  <a:pt x="13142" y="3668"/>
                                </a:cubicBezTo>
                                <a:cubicBezTo>
                                  <a:pt x="13375" y="3668"/>
                                  <a:pt x="13608" y="3630"/>
                                  <a:pt x="13819" y="3559"/>
                                </a:cubicBezTo>
                                <a:cubicBezTo>
                                  <a:pt x="13819" y="3559"/>
                                  <a:pt x="13819" y="3559"/>
                                  <a:pt x="13826" y="3559"/>
                                </a:cubicBezTo>
                                <a:cubicBezTo>
                                  <a:pt x="13826" y="3559"/>
                                  <a:pt x="13826" y="3559"/>
                                  <a:pt x="13833" y="3559"/>
                                </a:cubicBezTo>
                                <a:cubicBezTo>
                                  <a:pt x="13833" y="3559"/>
                                  <a:pt x="13833" y="3559"/>
                                  <a:pt x="13840" y="3559"/>
                                </a:cubicBezTo>
                                <a:cubicBezTo>
                                  <a:pt x="13840" y="3559"/>
                                  <a:pt x="13840" y="3559"/>
                                  <a:pt x="13840" y="3559"/>
                                </a:cubicBezTo>
                                <a:cubicBezTo>
                                  <a:pt x="13847" y="3559"/>
                                  <a:pt x="13847" y="3554"/>
                                  <a:pt x="13847" y="3554"/>
                                </a:cubicBezTo>
                                <a:cubicBezTo>
                                  <a:pt x="13847" y="3554"/>
                                  <a:pt x="13847" y="3554"/>
                                  <a:pt x="13847" y="3554"/>
                                </a:cubicBezTo>
                                <a:cubicBezTo>
                                  <a:pt x="13847" y="3548"/>
                                  <a:pt x="13854" y="3548"/>
                                  <a:pt x="13854" y="3543"/>
                                </a:cubicBezTo>
                                <a:lnTo>
                                  <a:pt x="13854" y="3543"/>
                                </a:lnTo>
                                <a:cubicBezTo>
                                  <a:pt x="13854" y="3537"/>
                                  <a:pt x="13862" y="3537"/>
                                  <a:pt x="13862" y="3532"/>
                                </a:cubicBezTo>
                                <a:cubicBezTo>
                                  <a:pt x="13862" y="3532"/>
                                  <a:pt x="13862" y="3532"/>
                                  <a:pt x="13862" y="3532"/>
                                </a:cubicBezTo>
                                <a:cubicBezTo>
                                  <a:pt x="13862" y="3527"/>
                                  <a:pt x="13862" y="3527"/>
                                  <a:pt x="13869" y="3521"/>
                                </a:cubicBezTo>
                                <a:cubicBezTo>
                                  <a:pt x="13869" y="3521"/>
                                  <a:pt x="13869" y="3521"/>
                                  <a:pt x="13869" y="3521"/>
                                </a:cubicBezTo>
                                <a:cubicBezTo>
                                  <a:pt x="13869" y="3516"/>
                                  <a:pt x="13869" y="3516"/>
                                  <a:pt x="13869" y="3510"/>
                                </a:cubicBezTo>
                                <a:lnTo>
                                  <a:pt x="13869" y="3510"/>
                                </a:lnTo>
                                <a:cubicBezTo>
                                  <a:pt x="13869" y="3505"/>
                                  <a:pt x="13869" y="3505"/>
                                  <a:pt x="13869" y="3499"/>
                                </a:cubicBezTo>
                                <a:cubicBezTo>
                                  <a:pt x="13869" y="3499"/>
                                  <a:pt x="13869" y="3499"/>
                                  <a:pt x="13869" y="3499"/>
                                </a:cubicBezTo>
                                <a:cubicBezTo>
                                  <a:pt x="13869" y="3494"/>
                                  <a:pt x="13869" y="3494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8"/>
                                  <a:pt x="13862" y="3488"/>
                                </a:cubicBezTo>
                                <a:cubicBezTo>
                                  <a:pt x="13862" y="3488"/>
                                  <a:pt x="13862" y="3483"/>
                                  <a:pt x="13862" y="3483"/>
                                </a:cubicBezTo>
                                <a:lnTo>
                                  <a:pt x="13452" y="2933"/>
                                </a:lnTo>
                                <a:cubicBezTo>
                                  <a:pt x="13509" y="2922"/>
                                  <a:pt x="13565" y="2906"/>
                                  <a:pt x="13615" y="2890"/>
                                </a:cubicBezTo>
                                <a:cubicBezTo>
                                  <a:pt x="13615" y="2890"/>
                                  <a:pt x="13615" y="2890"/>
                                  <a:pt x="13622" y="2890"/>
                                </a:cubicBezTo>
                                <a:cubicBezTo>
                                  <a:pt x="13622" y="2890"/>
                                  <a:pt x="13622" y="2890"/>
                                  <a:pt x="13629" y="2890"/>
                                </a:cubicBezTo>
                                <a:cubicBezTo>
                                  <a:pt x="13629" y="2890"/>
                                  <a:pt x="13629" y="2890"/>
                                  <a:pt x="13636" y="2890"/>
                                </a:cubicBezTo>
                                <a:cubicBezTo>
                                  <a:pt x="13636" y="2890"/>
                                  <a:pt x="13636" y="2890"/>
                                  <a:pt x="13643" y="2890"/>
                                </a:cubicBezTo>
                                <a:cubicBezTo>
                                  <a:pt x="13643" y="2890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0" y="2884"/>
                                  <a:pt x="13650" y="2884"/>
                                </a:cubicBezTo>
                                <a:cubicBezTo>
                                  <a:pt x="13650" y="2884"/>
                                  <a:pt x="13657" y="2879"/>
                                  <a:pt x="13657" y="2879"/>
                                </a:cubicBezTo>
                                <a:cubicBezTo>
                                  <a:pt x="13657" y="2879"/>
                                  <a:pt x="13657" y="2879"/>
                                  <a:pt x="13657" y="2879"/>
                                </a:cubicBezTo>
                                <a:cubicBezTo>
                                  <a:pt x="13657" y="2873"/>
                                  <a:pt x="13664" y="2873"/>
                                  <a:pt x="13664" y="2868"/>
                                </a:cubicBezTo>
                                <a:cubicBezTo>
                                  <a:pt x="13664" y="2868"/>
                                  <a:pt x="13664" y="2868"/>
                                  <a:pt x="13664" y="2868"/>
                                </a:cubicBezTo>
                                <a:cubicBezTo>
                                  <a:pt x="13664" y="2863"/>
                                  <a:pt x="13664" y="2863"/>
                                  <a:pt x="13664" y="2857"/>
                                </a:cubicBezTo>
                                <a:cubicBezTo>
                                  <a:pt x="13664" y="2857"/>
                                  <a:pt x="13664" y="2857"/>
                                  <a:pt x="13664" y="2852"/>
                                </a:cubicBezTo>
                                <a:cubicBezTo>
                                  <a:pt x="13664" y="2846"/>
                                  <a:pt x="13664" y="2846"/>
                                  <a:pt x="13664" y="2841"/>
                                </a:cubicBezTo>
                                <a:cubicBezTo>
                                  <a:pt x="13664" y="2841"/>
                                  <a:pt x="13664" y="2841"/>
                                  <a:pt x="13664" y="2835"/>
                                </a:cubicBezTo>
                                <a:cubicBezTo>
                                  <a:pt x="13664" y="2830"/>
                                  <a:pt x="13664" y="2830"/>
                                  <a:pt x="13664" y="2824"/>
                                </a:cubicBezTo>
                                <a:cubicBezTo>
                                  <a:pt x="13664" y="2824"/>
                                  <a:pt x="13664" y="2824"/>
                                  <a:pt x="13664" y="2819"/>
                                </a:cubicBezTo>
                                <a:cubicBezTo>
                                  <a:pt x="13664" y="2814"/>
                                  <a:pt x="13664" y="2814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8"/>
                                  <a:pt x="13657" y="2808"/>
                                </a:cubicBezTo>
                                <a:cubicBezTo>
                                  <a:pt x="13657" y="2808"/>
                                  <a:pt x="13657" y="2803"/>
                                  <a:pt x="13657" y="2803"/>
                                </a:cubicBezTo>
                                <a:lnTo>
                                  <a:pt x="13276" y="2297"/>
                                </a:lnTo>
                                <a:cubicBezTo>
                                  <a:pt x="13340" y="2286"/>
                                  <a:pt x="13396" y="2264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2" y="2248"/>
                                  <a:pt x="13452" y="2248"/>
                                </a:cubicBezTo>
                                <a:cubicBezTo>
                                  <a:pt x="13452" y="2248"/>
                                  <a:pt x="13459" y="2242"/>
                                  <a:pt x="13459" y="2242"/>
                                </a:cubicBezTo>
                                <a:cubicBezTo>
                                  <a:pt x="13459" y="2242"/>
                                  <a:pt x="13459" y="2242"/>
                                  <a:pt x="13459" y="2242"/>
                                </a:cubicBezTo>
                                <a:cubicBezTo>
                                  <a:pt x="13467" y="2242"/>
                                  <a:pt x="13467" y="2237"/>
                                  <a:pt x="13474" y="2237"/>
                                </a:cubicBezTo>
                                <a:cubicBezTo>
                                  <a:pt x="13474" y="2237"/>
                                  <a:pt x="13474" y="2237"/>
                                  <a:pt x="13474" y="2237"/>
                                </a:cubicBezTo>
                                <a:cubicBezTo>
                                  <a:pt x="13495" y="2215"/>
                                  <a:pt x="13502" y="2188"/>
                                  <a:pt x="13488" y="2166"/>
                                </a:cubicBezTo>
                                <a:lnTo>
                                  <a:pt x="12698" y="1012"/>
                                </a:lnTo>
                                <a:cubicBezTo>
                                  <a:pt x="12705" y="1012"/>
                                  <a:pt x="12712" y="1012"/>
                                  <a:pt x="12712" y="1012"/>
                                </a:cubicBezTo>
                                <a:cubicBezTo>
                                  <a:pt x="12726" y="1012"/>
                                  <a:pt x="12747" y="1007"/>
                                  <a:pt x="12761" y="1001"/>
                                </a:cubicBezTo>
                                <a:cubicBezTo>
                                  <a:pt x="12782" y="990"/>
                                  <a:pt x="12796" y="969"/>
                                  <a:pt x="12796" y="947"/>
                                </a:cubicBezTo>
                                <a:lnTo>
                                  <a:pt x="12789" y="795"/>
                                </a:lnTo>
                                <a:lnTo>
                                  <a:pt x="12916" y="675"/>
                                </a:lnTo>
                                <a:cubicBezTo>
                                  <a:pt x="12930" y="659"/>
                                  <a:pt x="12937" y="637"/>
                                  <a:pt x="12930" y="615"/>
                                </a:cubicBezTo>
                                <a:cubicBezTo>
                                  <a:pt x="12923" y="593"/>
                                  <a:pt x="12902" y="577"/>
                                  <a:pt x="12874" y="571"/>
                                </a:cubicBezTo>
                                <a:lnTo>
                                  <a:pt x="12683" y="528"/>
                                </a:lnTo>
                                <a:lnTo>
                                  <a:pt x="12571" y="397"/>
                                </a:lnTo>
                                <a:cubicBezTo>
                                  <a:pt x="12542" y="359"/>
                                  <a:pt x="12465" y="359"/>
                                  <a:pt x="12430" y="397"/>
                                </a:cubicBezTo>
                                <a:lnTo>
                                  <a:pt x="12317" y="528"/>
                                </a:lnTo>
                                <a:lnTo>
                                  <a:pt x="12126" y="539"/>
                                </a:lnTo>
                                <a:cubicBezTo>
                                  <a:pt x="12098" y="544"/>
                                  <a:pt x="12077" y="561"/>
                                  <a:pt x="12070" y="582"/>
                                </a:cubicBezTo>
                                <a:cubicBezTo>
                                  <a:pt x="12063" y="604"/>
                                  <a:pt x="12070" y="626"/>
                                  <a:pt x="12084" y="642"/>
                                </a:cubicBezTo>
                                <a:lnTo>
                                  <a:pt x="12211" y="762"/>
                                </a:lnTo>
                                <a:lnTo>
                                  <a:pt x="12204" y="914"/>
                                </a:lnTo>
                                <a:cubicBezTo>
                                  <a:pt x="12204" y="936"/>
                                  <a:pt x="12218" y="958"/>
                                  <a:pt x="12239" y="969"/>
                                </a:cubicBezTo>
                                <a:cubicBezTo>
                                  <a:pt x="12260" y="980"/>
                                  <a:pt x="12281" y="985"/>
                                  <a:pt x="12303" y="980"/>
                                </a:cubicBezTo>
                                <a:lnTo>
                                  <a:pt x="11512" y="2133"/>
                                </a:lnTo>
                                <a:cubicBezTo>
                                  <a:pt x="11498" y="2161"/>
                                  <a:pt x="11498" y="2188"/>
                                  <a:pt x="11527" y="2204"/>
                                </a:cubicBezTo>
                                <a:cubicBezTo>
                                  <a:pt x="11527" y="2204"/>
                                  <a:pt x="11527" y="2204"/>
                                  <a:pt x="11527" y="2204"/>
                                </a:cubicBezTo>
                                <a:cubicBezTo>
                                  <a:pt x="11527" y="2210"/>
                                  <a:pt x="11534" y="2210"/>
                                  <a:pt x="11541" y="2210"/>
                                </a:cubicBezTo>
                                <a:cubicBezTo>
                                  <a:pt x="11541" y="2210"/>
                                  <a:pt x="11541" y="2210"/>
                                  <a:pt x="11541" y="2210"/>
                                </a:cubicBezTo>
                                <a:cubicBezTo>
                                  <a:pt x="11541" y="2210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548" y="2215"/>
                                  <a:pt x="11548" y="2215"/>
                                  <a:pt x="11548" y="2215"/>
                                </a:cubicBezTo>
                                <a:cubicBezTo>
                                  <a:pt x="11604" y="2237"/>
                                  <a:pt x="11668" y="2253"/>
                                  <a:pt x="11724" y="2264"/>
                                </a:cubicBezTo>
                                <a:lnTo>
                                  <a:pt x="11343" y="2770"/>
                                </a:lnTo>
                                <a:cubicBezTo>
                                  <a:pt x="11343" y="2770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76"/>
                                  <a:pt x="11343" y="2776"/>
                                  <a:pt x="11343" y="2776"/>
                                </a:cubicBezTo>
                                <a:cubicBezTo>
                                  <a:pt x="11343" y="2781"/>
                                  <a:pt x="11343" y="2781"/>
                                  <a:pt x="11336" y="2786"/>
                                </a:cubicBezTo>
                                <a:cubicBezTo>
                                  <a:pt x="11336" y="2786"/>
                                  <a:pt x="11336" y="2786"/>
                                  <a:pt x="11336" y="2792"/>
                                </a:cubicBezTo>
                                <a:cubicBezTo>
                                  <a:pt x="11336" y="2797"/>
                                  <a:pt x="11336" y="2797"/>
                                  <a:pt x="11336" y="2803"/>
                                </a:cubicBezTo>
                                <a:cubicBezTo>
                                  <a:pt x="11336" y="2803"/>
                                  <a:pt x="11336" y="2803"/>
                                  <a:pt x="11336" y="2808"/>
                                </a:cubicBezTo>
                                <a:cubicBezTo>
                                  <a:pt x="11336" y="2814"/>
                                  <a:pt x="11336" y="2814"/>
                                  <a:pt x="11336" y="2819"/>
                                </a:cubicBezTo>
                                <a:cubicBezTo>
                                  <a:pt x="11336" y="2819"/>
                                  <a:pt x="11336" y="2819"/>
                                  <a:pt x="11336" y="2824"/>
                                </a:cubicBezTo>
                                <a:cubicBezTo>
                                  <a:pt x="11336" y="2830"/>
                                  <a:pt x="11336" y="2830"/>
                                  <a:pt x="11336" y="2835"/>
                                </a:cubicBezTo>
                                <a:cubicBezTo>
                                  <a:pt x="11336" y="2835"/>
                                  <a:pt x="11336" y="2835"/>
                                  <a:pt x="11336" y="2835"/>
                                </a:cubicBezTo>
                                <a:cubicBezTo>
                                  <a:pt x="11336" y="2841"/>
                                  <a:pt x="11343" y="2841"/>
                                  <a:pt x="11343" y="2846"/>
                                </a:cubicBezTo>
                                <a:cubicBezTo>
                                  <a:pt x="11343" y="2846"/>
                                  <a:pt x="11343" y="2846"/>
                                  <a:pt x="11343" y="2846"/>
                                </a:cubicBezTo>
                                <a:cubicBezTo>
                                  <a:pt x="11343" y="2846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0" y="2852"/>
                                  <a:pt x="11350" y="2852"/>
                                </a:cubicBezTo>
                                <a:cubicBezTo>
                                  <a:pt x="11350" y="2852"/>
                                  <a:pt x="11357" y="2857"/>
                                  <a:pt x="11357" y="2857"/>
                                </a:cubicBezTo>
                                <a:cubicBezTo>
                                  <a:pt x="11357" y="2857"/>
                                  <a:pt x="11357" y="2857"/>
                                  <a:pt x="11364" y="2857"/>
                                </a:cubicBezTo>
                                <a:cubicBezTo>
                                  <a:pt x="11364" y="2857"/>
                                  <a:pt x="11364" y="2857"/>
                                  <a:pt x="11371" y="2857"/>
                                </a:cubicBezTo>
                                <a:cubicBezTo>
                                  <a:pt x="11371" y="2857"/>
                                  <a:pt x="11371" y="2857"/>
                                  <a:pt x="11378" y="2857"/>
                                </a:cubicBezTo>
                                <a:cubicBezTo>
                                  <a:pt x="11378" y="2857"/>
                                  <a:pt x="11378" y="2857"/>
                                  <a:pt x="11386" y="2857"/>
                                </a:cubicBezTo>
                                <a:cubicBezTo>
                                  <a:pt x="11442" y="2873"/>
                                  <a:pt x="11491" y="2890"/>
                                  <a:pt x="11548" y="2901"/>
                                </a:cubicBezTo>
                                <a:lnTo>
                                  <a:pt x="11139" y="3450"/>
                                </a:lnTo>
                                <a:cubicBezTo>
                                  <a:pt x="11124" y="3472"/>
                                  <a:pt x="11124" y="3494"/>
                                  <a:pt x="11139" y="3516"/>
                                </a:cubicBezTo>
                                <a:cubicBezTo>
                                  <a:pt x="11146" y="3548"/>
                                  <a:pt x="11160" y="3554"/>
                                  <a:pt x="11174" y="3559"/>
                                </a:cubicBezTo>
                                <a:close/>
                                <a:moveTo>
                                  <a:pt x="12613" y="3962"/>
                                </a:moveTo>
                                <a:lnTo>
                                  <a:pt x="12613" y="3962"/>
                                </a:lnTo>
                                <a:cubicBezTo>
                                  <a:pt x="12613" y="3973"/>
                                  <a:pt x="12606" y="3978"/>
                                  <a:pt x="12592" y="3978"/>
                                </a:cubicBezTo>
                                <a:lnTo>
                                  <a:pt x="12401" y="3978"/>
                                </a:lnTo>
                                <a:cubicBezTo>
                                  <a:pt x="12387" y="3978"/>
                                  <a:pt x="12380" y="3973"/>
                                  <a:pt x="12380" y="3962"/>
                                </a:cubicBezTo>
                                <a:lnTo>
                                  <a:pt x="12380" y="3603"/>
                                </a:lnTo>
                                <a:cubicBezTo>
                                  <a:pt x="12415" y="3592"/>
                                  <a:pt x="12458" y="3581"/>
                                  <a:pt x="12493" y="3570"/>
                                </a:cubicBezTo>
                                <a:cubicBezTo>
                                  <a:pt x="12535" y="3581"/>
                                  <a:pt x="12578" y="3597"/>
                                  <a:pt x="12613" y="3603"/>
                                </a:cubicBezTo>
                                <a:lnTo>
                                  <a:pt x="12613" y="3962"/>
                                </a:lnTo>
                                <a:close/>
                                <a:moveTo>
                                  <a:pt x="12288" y="637"/>
                                </a:moveTo>
                                <a:lnTo>
                                  <a:pt x="12387" y="615"/>
                                </a:lnTo>
                                <a:cubicBezTo>
                                  <a:pt x="12408" y="610"/>
                                  <a:pt x="12422" y="604"/>
                                  <a:pt x="12437" y="588"/>
                                </a:cubicBezTo>
                                <a:lnTo>
                                  <a:pt x="12493" y="522"/>
                                </a:lnTo>
                                <a:lnTo>
                                  <a:pt x="12549" y="588"/>
                                </a:lnTo>
                                <a:cubicBezTo>
                                  <a:pt x="12564" y="599"/>
                                  <a:pt x="12578" y="610"/>
                                  <a:pt x="12599" y="615"/>
                                </a:cubicBezTo>
                                <a:lnTo>
                                  <a:pt x="12698" y="637"/>
                                </a:lnTo>
                                <a:lnTo>
                                  <a:pt x="12634" y="702"/>
                                </a:lnTo>
                                <a:cubicBezTo>
                                  <a:pt x="12620" y="713"/>
                                  <a:pt x="12613" y="729"/>
                                  <a:pt x="12613" y="746"/>
                                </a:cubicBezTo>
                                <a:lnTo>
                                  <a:pt x="12620" y="827"/>
                                </a:lnTo>
                                <a:lnTo>
                                  <a:pt x="12521" y="800"/>
                                </a:lnTo>
                                <a:cubicBezTo>
                                  <a:pt x="12514" y="800"/>
                                  <a:pt x="12500" y="795"/>
                                  <a:pt x="12493" y="795"/>
                                </a:cubicBezTo>
                                <a:cubicBezTo>
                                  <a:pt x="12486" y="795"/>
                                  <a:pt x="12472" y="795"/>
                                  <a:pt x="12465" y="800"/>
                                </a:cubicBezTo>
                                <a:lnTo>
                                  <a:pt x="12366" y="827"/>
                                </a:lnTo>
                                <a:lnTo>
                                  <a:pt x="12373" y="746"/>
                                </a:lnTo>
                                <a:cubicBezTo>
                                  <a:pt x="12373" y="729"/>
                                  <a:pt x="12366" y="713"/>
                                  <a:pt x="12352" y="702"/>
                                </a:cubicBezTo>
                                <a:lnTo>
                                  <a:pt x="12288" y="637"/>
                                </a:lnTo>
                                <a:close/>
                                <a:moveTo>
                                  <a:pt x="11717" y="2950"/>
                                </a:moveTo>
                                <a:cubicBezTo>
                                  <a:pt x="11795" y="2961"/>
                                  <a:pt x="11872" y="2966"/>
                                  <a:pt x="11957" y="2966"/>
                                </a:cubicBezTo>
                                <a:lnTo>
                                  <a:pt x="11971" y="2966"/>
                                </a:lnTo>
                                <a:cubicBezTo>
                                  <a:pt x="12020" y="2966"/>
                                  <a:pt x="12056" y="2939"/>
                                  <a:pt x="12056" y="2901"/>
                                </a:cubicBezTo>
                                <a:cubicBezTo>
                                  <a:pt x="12056" y="2863"/>
                                  <a:pt x="12020" y="2835"/>
                                  <a:pt x="11971" y="2835"/>
                                </a:cubicBezTo>
                                <a:lnTo>
                                  <a:pt x="11971" y="2835"/>
                                </a:lnTo>
                                <a:cubicBezTo>
                                  <a:pt x="11823" y="2835"/>
                                  <a:pt x="11682" y="2819"/>
                                  <a:pt x="11541" y="2781"/>
                                </a:cubicBezTo>
                                <a:lnTo>
                                  <a:pt x="11900" y="2302"/>
                                </a:lnTo>
                                <a:cubicBezTo>
                                  <a:pt x="11950" y="2307"/>
                                  <a:pt x="11992" y="2307"/>
                                  <a:pt x="12042" y="2307"/>
                                </a:cubicBezTo>
                                <a:cubicBezTo>
                                  <a:pt x="12197" y="2307"/>
                                  <a:pt x="12352" y="2280"/>
                                  <a:pt x="12500" y="2231"/>
                                </a:cubicBezTo>
                                <a:cubicBezTo>
                                  <a:pt x="12535" y="2242"/>
                                  <a:pt x="12578" y="2253"/>
                                  <a:pt x="12613" y="2264"/>
                                </a:cubicBezTo>
                                <a:cubicBezTo>
                                  <a:pt x="12620" y="2264"/>
                                  <a:pt x="12627" y="2269"/>
                                  <a:pt x="12641" y="2269"/>
                                </a:cubicBezTo>
                                <a:cubicBezTo>
                                  <a:pt x="12676" y="2269"/>
                                  <a:pt x="12712" y="2253"/>
                                  <a:pt x="12719" y="2226"/>
                                </a:cubicBezTo>
                                <a:cubicBezTo>
                                  <a:pt x="12733" y="2193"/>
                                  <a:pt x="12705" y="2155"/>
                                  <a:pt x="12662" y="2144"/>
                                </a:cubicBezTo>
                                <a:cubicBezTo>
                                  <a:pt x="12620" y="2133"/>
                                  <a:pt x="12571" y="2122"/>
                                  <a:pt x="12535" y="2106"/>
                                </a:cubicBezTo>
                                <a:cubicBezTo>
                                  <a:pt x="12535" y="2106"/>
                                  <a:pt x="12528" y="2106"/>
                                  <a:pt x="12528" y="2106"/>
                                </a:cubicBezTo>
                                <a:cubicBezTo>
                                  <a:pt x="12528" y="2106"/>
                                  <a:pt x="12528" y="2106"/>
                                  <a:pt x="12521" y="2106"/>
                                </a:cubicBezTo>
                                <a:cubicBezTo>
                                  <a:pt x="12521" y="2106"/>
                                  <a:pt x="12514" y="2106"/>
                                  <a:pt x="12514" y="2106"/>
                                </a:cubicBezTo>
                                <a:cubicBezTo>
                                  <a:pt x="12514" y="2106"/>
                                  <a:pt x="12507" y="2106"/>
                                  <a:pt x="12507" y="2106"/>
                                </a:cubicBezTo>
                                <a:cubicBezTo>
                                  <a:pt x="12507" y="2106"/>
                                  <a:pt x="12500" y="2106"/>
                                  <a:pt x="12500" y="2106"/>
                                </a:cubicBezTo>
                                <a:cubicBezTo>
                                  <a:pt x="12500" y="2106"/>
                                  <a:pt x="12493" y="2106"/>
                                  <a:pt x="12493" y="2106"/>
                                </a:cubicBezTo>
                                <a:cubicBezTo>
                                  <a:pt x="12493" y="2106"/>
                                  <a:pt x="12486" y="2106"/>
                                  <a:pt x="12486" y="2106"/>
                                </a:cubicBezTo>
                                <a:cubicBezTo>
                                  <a:pt x="12479" y="2106"/>
                                  <a:pt x="12479" y="2106"/>
                                  <a:pt x="12472" y="2106"/>
                                </a:cubicBezTo>
                                <a:cubicBezTo>
                                  <a:pt x="12472" y="2106"/>
                                  <a:pt x="12472" y="2106"/>
                                  <a:pt x="12472" y="2106"/>
                                </a:cubicBezTo>
                                <a:cubicBezTo>
                                  <a:pt x="12472" y="2106"/>
                                  <a:pt x="12465" y="2106"/>
                                  <a:pt x="12465" y="2106"/>
                                </a:cubicBezTo>
                                <a:cubicBezTo>
                                  <a:pt x="12387" y="2133"/>
                                  <a:pt x="12303" y="2155"/>
                                  <a:pt x="12225" y="2166"/>
                                </a:cubicBezTo>
                                <a:lnTo>
                                  <a:pt x="12239" y="2133"/>
                                </a:lnTo>
                                <a:cubicBezTo>
                                  <a:pt x="12253" y="2101"/>
                                  <a:pt x="12225" y="2063"/>
                                  <a:pt x="12183" y="2057"/>
                                </a:cubicBezTo>
                                <a:cubicBezTo>
                                  <a:pt x="12140" y="2046"/>
                                  <a:pt x="12091" y="2068"/>
                                  <a:pt x="12084" y="2101"/>
                                </a:cubicBezTo>
                                <a:lnTo>
                                  <a:pt x="12056" y="2182"/>
                                </a:lnTo>
                                <a:cubicBezTo>
                                  <a:pt x="11943" y="2182"/>
                                  <a:pt x="11823" y="2166"/>
                                  <a:pt x="11717" y="2133"/>
                                </a:cubicBezTo>
                                <a:lnTo>
                                  <a:pt x="12514" y="969"/>
                                </a:lnTo>
                                <a:lnTo>
                                  <a:pt x="13311" y="2133"/>
                                </a:lnTo>
                                <a:cubicBezTo>
                                  <a:pt x="13191" y="2166"/>
                                  <a:pt x="13064" y="2182"/>
                                  <a:pt x="12937" y="2182"/>
                                </a:cubicBezTo>
                                <a:lnTo>
                                  <a:pt x="12937" y="2182"/>
                                </a:lnTo>
                                <a:cubicBezTo>
                                  <a:pt x="12895" y="2182"/>
                                  <a:pt x="12853" y="2210"/>
                                  <a:pt x="12853" y="2242"/>
                                </a:cubicBezTo>
                                <a:cubicBezTo>
                                  <a:pt x="12853" y="2280"/>
                                  <a:pt x="12888" y="2307"/>
                                  <a:pt x="12930" y="2307"/>
                                </a:cubicBezTo>
                                <a:cubicBezTo>
                                  <a:pt x="12937" y="2307"/>
                                  <a:pt x="12952" y="2307"/>
                                  <a:pt x="12959" y="2307"/>
                                </a:cubicBezTo>
                                <a:cubicBezTo>
                                  <a:pt x="13008" y="2307"/>
                                  <a:pt x="13057" y="2307"/>
                                  <a:pt x="13107" y="2302"/>
                                </a:cubicBezTo>
                                <a:lnTo>
                                  <a:pt x="13466" y="2781"/>
                                </a:lnTo>
                                <a:cubicBezTo>
                                  <a:pt x="13361" y="2808"/>
                                  <a:pt x="13255" y="2824"/>
                                  <a:pt x="13149" y="2830"/>
                                </a:cubicBezTo>
                                <a:lnTo>
                                  <a:pt x="13114" y="2759"/>
                                </a:lnTo>
                                <a:cubicBezTo>
                                  <a:pt x="13100" y="2727"/>
                                  <a:pt x="13050" y="2710"/>
                                  <a:pt x="13008" y="2721"/>
                                </a:cubicBezTo>
                                <a:cubicBezTo>
                                  <a:pt x="12966" y="2732"/>
                                  <a:pt x="12944" y="2770"/>
                                  <a:pt x="12959" y="2803"/>
                                </a:cubicBezTo>
                                <a:lnTo>
                                  <a:pt x="12973" y="2830"/>
                                </a:lnTo>
                                <a:cubicBezTo>
                                  <a:pt x="12825" y="2824"/>
                                  <a:pt x="12676" y="2797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35" y="2748"/>
                                  <a:pt x="12535" y="2748"/>
                                  <a:pt x="12535" y="2748"/>
                                </a:cubicBezTo>
                                <a:cubicBezTo>
                                  <a:pt x="12528" y="2748"/>
                                  <a:pt x="12528" y="2748"/>
                                  <a:pt x="12521" y="2743"/>
                                </a:cubicBezTo>
                                <a:cubicBezTo>
                                  <a:pt x="12521" y="2743"/>
                                  <a:pt x="12521" y="2743"/>
                                  <a:pt x="12521" y="2743"/>
                                </a:cubicBezTo>
                                <a:cubicBezTo>
                                  <a:pt x="12514" y="2743"/>
                                  <a:pt x="12514" y="2743"/>
                                  <a:pt x="12507" y="2743"/>
                                </a:cubicBezTo>
                                <a:cubicBezTo>
                                  <a:pt x="12507" y="2743"/>
                                  <a:pt x="12500" y="2743"/>
                                  <a:pt x="12500" y="2743"/>
                                </a:cubicBezTo>
                                <a:cubicBezTo>
                                  <a:pt x="12500" y="2743"/>
                                  <a:pt x="12493" y="2743"/>
                                  <a:pt x="12493" y="2743"/>
                                </a:cubicBezTo>
                                <a:cubicBezTo>
                                  <a:pt x="12486" y="2743"/>
                                  <a:pt x="12486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79" y="2743"/>
                                  <a:pt x="12479" y="2743"/>
                                  <a:pt x="12479" y="2743"/>
                                </a:cubicBezTo>
                                <a:cubicBezTo>
                                  <a:pt x="12422" y="2765"/>
                                  <a:pt x="12359" y="2781"/>
                                  <a:pt x="12295" y="2792"/>
                                </a:cubicBezTo>
                                <a:cubicBezTo>
                                  <a:pt x="12253" y="2803"/>
                                  <a:pt x="12225" y="2835"/>
                                  <a:pt x="12239" y="2868"/>
                                </a:cubicBezTo>
                                <a:cubicBezTo>
                                  <a:pt x="12246" y="2895"/>
                                  <a:pt x="12281" y="2917"/>
                                  <a:pt x="12317" y="2917"/>
                                </a:cubicBezTo>
                                <a:cubicBezTo>
                                  <a:pt x="12324" y="2917"/>
                                  <a:pt x="12331" y="2917"/>
                                  <a:pt x="12338" y="2917"/>
                                </a:cubicBezTo>
                                <a:cubicBezTo>
                                  <a:pt x="12394" y="2906"/>
                                  <a:pt x="12458" y="2890"/>
                                  <a:pt x="12514" y="2873"/>
                                </a:cubicBezTo>
                                <a:cubicBezTo>
                                  <a:pt x="12691" y="2928"/>
                                  <a:pt x="12874" y="2955"/>
                                  <a:pt x="13057" y="2955"/>
                                </a:cubicBezTo>
                                <a:cubicBezTo>
                                  <a:pt x="13071" y="2955"/>
                                  <a:pt x="13086" y="2955"/>
                                  <a:pt x="13100" y="2955"/>
                                </a:cubicBezTo>
                                <a:cubicBezTo>
                                  <a:pt x="13100" y="2955"/>
                                  <a:pt x="13100" y="2955"/>
                                  <a:pt x="13107" y="2955"/>
                                </a:cubicBezTo>
                                <a:cubicBezTo>
                                  <a:pt x="13107" y="2955"/>
                                  <a:pt x="13114" y="2955"/>
                                  <a:pt x="13114" y="2955"/>
                                </a:cubicBezTo>
                                <a:cubicBezTo>
                                  <a:pt x="13177" y="2955"/>
                                  <a:pt x="13241" y="2950"/>
                                  <a:pt x="13304" y="2939"/>
                                </a:cubicBezTo>
                                <a:lnTo>
                                  <a:pt x="13692" y="3461"/>
                                </a:lnTo>
                                <a:cubicBezTo>
                                  <a:pt x="13325" y="3565"/>
                                  <a:pt x="12909" y="355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9" y="3434"/>
                                  <a:pt x="12549" y="3434"/>
                                  <a:pt x="12549" y="3434"/>
                                </a:cubicBezTo>
                                <a:cubicBezTo>
                                  <a:pt x="12542" y="3434"/>
                                  <a:pt x="12542" y="3434"/>
                                  <a:pt x="12535" y="3429"/>
                                </a:cubicBezTo>
                                <a:cubicBezTo>
                                  <a:pt x="12535" y="3429"/>
                                  <a:pt x="12535" y="3429"/>
                                  <a:pt x="12528" y="3429"/>
                                </a:cubicBezTo>
                                <a:cubicBezTo>
                                  <a:pt x="12521" y="3429"/>
                                  <a:pt x="12521" y="3429"/>
                                  <a:pt x="12514" y="3429"/>
                                </a:cubicBezTo>
                                <a:cubicBezTo>
                                  <a:pt x="12507" y="3429"/>
                                  <a:pt x="12507" y="3429"/>
                                  <a:pt x="12500" y="3429"/>
                                </a:cubicBezTo>
                                <a:cubicBezTo>
                                  <a:pt x="12500" y="3429"/>
                                  <a:pt x="12500" y="3429"/>
                                  <a:pt x="12493" y="3429"/>
                                </a:cubicBezTo>
                                <a:cubicBezTo>
                                  <a:pt x="12486" y="3429"/>
                                  <a:pt x="12486" y="3429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479" y="3434"/>
                                  <a:pt x="12479" y="3434"/>
                                  <a:pt x="12479" y="3434"/>
                                </a:cubicBezTo>
                                <a:cubicBezTo>
                                  <a:pt x="12225" y="3521"/>
                                  <a:pt x="11943" y="3548"/>
                                  <a:pt x="11668" y="3521"/>
                                </a:cubicBezTo>
                                <a:lnTo>
                                  <a:pt x="11675" y="3510"/>
                                </a:lnTo>
                                <a:cubicBezTo>
                                  <a:pt x="11696" y="3478"/>
                                  <a:pt x="11682" y="3439"/>
                                  <a:pt x="11647" y="3423"/>
                                </a:cubicBezTo>
                                <a:cubicBezTo>
                                  <a:pt x="11604" y="3407"/>
                                  <a:pt x="11555" y="3418"/>
                                  <a:pt x="11534" y="3445"/>
                                </a:cubicBezTo>
                                <a:lnTo>
                                  <a:pt x="11498" y="3494"/>
                                </a:lnTo>
                                <a:cubicBezTo>
                                  <a:pt x="11449" y="3483"/>
                                  <a:pt x="11400" y="3472"/>
                                  <a:pt x="11350" y="3461"/>
                                </a:cubicBezTo>
                                <a:lnTo>
                                  <a:pt x="11717" y="2950"/>
                                </a:lnTo>
                                <a:close/>
                                <a:moveTo>
                                  <a:pt x="13854" y="544"/>
                                </a:moveTo>
                                <a:lnTo>
                                  <a:pt x="15244" y="544"/>
                                </a:lnTo>
                                <a:cubicBezTo>
                                  <a:pt x="15413" y="544"/>
                                  <a:pt x="15555" y="435"/>
                                  <a:pt x="15555" y="305"/>
                                </a:cubicBezTo>
                                <a:lnTo>
                                  <a:pt x="15555" y="5"/>
                                </a:lnTo>
                                <a:lnTo>
                                  <a:pt x="15406" y="5"/>
                                </a:lnTo>
                                <a:lnTo>
                                  <a:pt x="15406" y="305"/>
                                </a:lnTo>
                                <a:lnTo>
                                  <a:pt x="15406" y="305"/>
                                </a:lnTo>
                                <a:cubicBezTo>
                                  <a:pt x="15406" y="376"/>
                                  <a:pt x="15336" y="430"/>
                                  <a:pt x="15244" y="430"/>
                                </a:cubicBezTo>
                                <a:lnTo>
                                  <a:pt x="14786" y="430"/>
                                </a:lnTo>
                                <a:lnTo>
                                  <a:pt x="14786" y="5"/>
                                </a:lnTo>
                                <a:lnTo>
                                  <a:pt x="14637" y="5"/>
                                </a:lnTo>
                                <a:lnTo>
                                  <a:pt x="14637" y="430"/>
                                </a:lnTo>
                                <a:lnTo>
                                  <a:pt x="14461" y="430"/>
                                </a:lnTo>
                                <a:lnTo>
                                  <a:pt x="14461" y="114"/>
                                </a:lnTo>
                                <a:cubicBezTo>
                                  <a:pt x="14461" y="82"/>
                                  <a:pt x="14426" y="54"/>
                                  <a:pt x="14384" y="54"/>
                                </a:cubicBezTo>
                                <a:cubicBezTo>
                                  <a:pt x="14341" y="54"/>
                                  <a:pt x="14306" y="82"/>
                                  <a:pt x="14306" y="114"/>
                                </a:cubicBezTo>
                                <a:lnTo>
                                  <a:pt x="14306" y="430"/>
                                </a:lnTo>
                                <a:lnTo>
                                  <a:pt x="13854" y="430"/>
                                </a:lnTo>
                                <a:cubicBezTo>
                                  <a:pt x="13763" y="430"/>
                                  <a:pt x="13692" y="376"/>
                                  <a:pt x="13692" y="305"/>
                                </a:cubicBezTo>
                                <a:lnTo>
                                  <a:pt x="13692" y="5"/>
                                </a:lnTo>
                                <a:lnTo>
                                  <a:pt x="13544" y="5"/>
                                </a:lnTo>
                                <a:lnTo>
                                  <a:pt x="13544" y="305"/>
                                </a:lnTo>
                                <a:cubicBezTo>
                                  <a:pt x="13537" y="441"/>
                                  <a:pt x="13678" y="544"/>
                                  <a:pt x="13854" y="544"/>
                                </a:cubicBezTo>
                                <a:close/>
                                <a:moveTo>
                                  <a:pt x="16345" y="637"/>
                                </a:moveTo>
                                <a:cubicBezTo>
                                  <a:pt x="16295" y="659"/>
                                  <a:pt x="16225" y="691"/>
                                  <a:pt x="16225" y="767"/>
                                </a:cubicBezTo>
                                <a:cubicBezTo>
                                  <a:pt x="16225" y="800"/>
                                  <a:pt x="16260" y="827"/>
                                  <a:pt x="16302" y="827"/>
                                </a:cubicBezTo>
                                <a:cubicBezTo>
                                  <a:pt x="16302" y="827"/>
                                  <a:pt x="16302" y="827"/>
                                  <a:pt x="16302" y="827"/>
                                </a:cubicBezTo>
                                <a:cubicBezTo>
                                  <a:pt x="16345" y="827"/>
                                  <a:pt x="16380" y="800"/>
                                  <a:pt x="16380" y="767"/>
                                </a:cubicBezTo>
                                <a:cubicBezTo>
                                  <a:pt x="16380" y="762"/>
                                  <a:pt x="16408" y="746"/>
                                  <a:pt x="16429" y="735"/>
                                </a:cubicBezTo>
                                <a:cubicBezTo>
                                  <a:pt x="16479" y="713"/>
                                  <a:pt x="16549" y="680"/>
                                  <a:pt x="16549" y="604"/>
                                </a:cubicBezTo>
                                <a:cubicBezTo>
                                  <a:pt x="16549" y="533"/>
                                  <a:pt x="16479" y="495"/>
                                  <a:pt x="16429" y="473"/>
                                </a:cubicBezTo>
                                <a:cubicBezTo>
                                  <a:pt x="16408" y="463"/>
                                  <a:pt x="16380" y="452"/>
                                  <a:pt x="16380" y="441"/>
                                </a:cubicBezTo>
                                <a:cubicBezTo>
                                  <a:pt x="16380" y="441"/>
                                  <a:pt x="16380" y="435"/>
                                  <a:pt x="16387" y="430"/>
                                </a:cubicBezTo>
                                <a:cubicBezTo>
                                  <a:pt x="16415" y="408"/>
                                  <a:pt x="16422" y="370"/>
                                  <a:pt x="16394" y="348"/>
                                </a:cubicBezTo>
                                <a:cubicBezTo>
                                  <a:pt x="16366" y="327"/>
                                  <a:pt x="16316" y="321"/>
                                  <a:pt x="16288" y="343"/>
                                </a:cubicBezTo>
                                <a:cubicBezTo>
                                  <a:pt x="16253" y="370"/>
                                  <a:pt x="16232" y="403"/>
                                  <a:pt x="16232" y="435"/>
                                </a:cubicBezTo>
                                <a:cubicBezTo>
                                  <a:pt x="16232" y="506"/>
                                  <a:pt x="16302" y="544"/>
                                  <a:pt x="16352" y="566"/>
                                </a:cubicBezTo>
                                <a:cubicBezTo>
                                  <a:pt x="16373" y="577"/>
                                  <a:pt x="16401" y="588"/>
                                  <a:pt x="16401" y="599"/>
                                </a:cubicBezTo>
                                <a:cubicBezTo>
                                  <a:pt x="16394" y="615"/>
                                  <a:pt x="16366" y="626"/>
                                  <a:pt x="16345" y="637"/>
                                </a:cubicBezTo>
                                <a:close/>
                                <a:moveTo>
                                  <a:pt x="12980" y="1861"/>
                                </a:moveTo>
                                <a:cubicBezTo>
                                  <a:pt x="12980" y="1752"/>
                                  <a:pt x="12867" y="1671"/>
                                  <a:pt x="12733" y="1671"/>
                                </a:cubicBezTo>
                                <a:cubicBezTo>
                                  <a:pt x="12613" y="1671"/>
                                  <a:pt x="12507" y="1736"/>
                                  <a:pt x="12486" y="1829"/>
                                </a:cubicBezTo>
                                <a:cubicBezTo>
                                  <a:pt x="12479" y="1861"/>
                                  <a:pt x="12507" y="1899"/>
                                  <a:pt x="12549" y="1905"/>
                                </a:cubicBezTo>
                                <a:cubicBezTo>
                                  <a:pt x="12592" y="1910"/>
                                  <a:pt x="12641" y="1888"/>
                                  <a:pt x="12648" y="1856"/>
                                </a:cubicBezTo>
                                <a:cubicBezTo>
                                  <a:pt x="12655" y="1823"/>
                                  <a:pt x="12691" y="1801"/>
                                  <a:pt x="12733" y="1801"/>
                                </a:cubicBezTo>
                                <a:cubicBezTo>
                                  <a:pt x="12775" y="1801"/>
                                  <a:pt x="12818" y="1829"/>
                                  <a:pt x="12818" y="1867"/>
                                </a:cubicBezTo>
                                <a:cubicBezTo>
                                  <a:pt x="12818" y="1905"/>
                                  <a:pt x="12775" y="1932"/>
                                  <a:pt x="12726" y="1932"/>
                                </a:cubicBezTo>
                                <a:cubicBezTo>
                                  <a:pt x="12676" y="1927"/>
                                  <a:pt x="12641" y="1954"/>
                                  <a:pt x="12634" y="1992"/>
                                </a:cubicBezTo>
                                <a:cubicBezTo>
                                  <a:pt x="12627" y="2024"/>
                                  <a:pt x="12662" y="2057"/>
                                  <a:pt x="12712" y="2063"/>
                                </a:cubicBezTo>
                                <a:cubicBezTo>
                                  <a:pt x="12719" y="2063"/>
                                  <a:pt x="12726" y="2063"/>
                                  <a:pt x="12733" y="2063"/>
                                </a:cubicBezTo>
                                <a:cubicBezTo>
                                  <a:pt x="12867" y="2057"/>
                                  <a:pt x="12980" y="1970"/>
                                  <a:pt x="12980" y="1861"/>
                                </a:cubicBezTo>
                                <a:close/>
                                <a:moveTo>
                                  <a:pt x="16521" y="223"/>
                                </a:moveTo>
                                <a:cubicBezTo>
                                  <a:pt x="16500" y="196"/>
                                  <a:pt x="16457" y="185"/>
                                  <a:pt x="16422" y="201"/>
                                </a:cubicBezTo>
                                <a:cubicBezTo>
                                  <a:pt x="16387" y="218"/>
                                  <a:pt x="16373" y="256"/>
                                  <a:pt x="16394" y="283"/>
                                </a:cubicBezTo>
                                <a:cubicBezTo>
                                  <a:pt x="16394" y="283"/>
                                  <a:pt x="16394" y="283"/>
                                  <a:pt x="16394" y="283"/>
                                </a:cubicBezTo>
                                <a:cubicBezTo>
                                  <a:pt x="16380" y="316"/>
                                  <a:pt x="16408" y="343"/>
                                  <a:pt x="16443" y="354"/>
                                </a:cubicBezTo>
                                <a:cubicBezTo>
                                  <a:pt x="16450" y="354"/>
                                  <a:pt x="16457" y="354"/>
                                  <a:pt x="16465" y="354"/>
                                </a:cubicBezTo>
                                <a:cubicBezTo>
                                  <a:pt x="16500" y="354"/>
                                  <a:pt x="16528" y="337"/>
                                  <a:pt x="16535" y="310"/>
                                </a:cubicBezTo>
                                <a:cubicBezTo>
                                  <a:pt x="16542" y="299"/>
                                  <a:pt x="16542" y="288"/>
                                  <a:pt x="16542" y="278"/>
                                </a:cubicBezTo>
                                <a:cubicBezTo>
                                  <a:pt x="16542" y="261"/>
                                  <a:pt x="16535" y="245"/>
                                  <a:pt x="16521" y="223"/>
                                </a:cubicBezTo>
                                <a:close/>
                                <a:moveTo>
                                  <a:pt x="15498" y="1616"/>
                                </a:moveTo>
                                <a:cubicBezTo>
                                  <a:pt x="15463" y="1616"/>
                                  <a:pt x="15435" y="1638"/>
                                  <a:pt x="15435" y="1665"/>
                                </a:cubicBezTo>
                                <a:lnTo>
                                  <a:pt x="15435" y="2008"/>
                                </a:lnTo>
                                <a:lnTo>
                                  <a:pt x="15089" y="1741"/>
                                </a:lnTo>
                                <a:cubicBezTo>
                                  <a:pt x="15061" y="1720"/>
                                  <a:pt x="15025" y="1720"/>
                                  <a:pt x="14997" y="1741"/>
                                </a:cubicBezTo>
                                <a:cubicBezTo>
                                  <a:pt x="14969" y="1763"/>
                                  <a:pt x="14969" y="1790"/>
                                  <a:pt x="14997" y="1812"/>
                                </a:cubicBezTo>
                                <a:lnTo>
                                  <a:pt x="15343" y="2079"/>
                                </a:lnTo>
                                <a:lnTo>
                                  <a:pt x="14898" y="2079"/>
                                </a:lnTo>
                                <a:cubicBezTo>
                                  <a:pt x="14863" y="2079"/>
                                  <a:pt x="14835" y="2101"/>
                                  <a:pt x="14835" y="2128"/>
                                </a:cubicBezTo>
                                <a:cubicBezTo>
                                  <a:pt x="14835" y="2155"/>
                                  <a:pt x="14863" y="2177"/>
                                  <a:pt x="14898" y="2177"/>
                                </a:cubicBezTo>
                                <a:lnTo>
                                  <a:pt x="15470" y="2177"/>
                                </a:lnTo>
                                <a:lnTo>
                                  <a:pt x="15745" y="2389"/>
                                </a:lnTo>
                                <a:lnTo>
                                  <a:pt x="15660" y="2454"/>
                                </a:lnTo>
                                <a:cubicBezTo>
                                  <a:pt x="15597" y="2503"/>
                                  <a:pt x="15562" y="2569"/>
                                  <a:pt x="15562" y="2645"/>
                                </a:cubicBezTo>
                                <a:lnTo>
                                  <a:pt x="15562" y="2737"/>
                                </a:lnTo>
                                <a:lnTo>
                                  <a:pt x="15174" y="2737"/>
                                </a:lnTo>
                                <a:lnTo>
                                  <a:pt x="14772" y="2427"/>
                                </a:lnTo>
                                <a:cubicBezTo>
                                  <a:pt x="14743" y="2405"/>
                                  <a:pt x="14708" y="2405"/>
                                  <a:pt x="14680" y="2427"/>
                                </a:cubicBezTo>
                                <a:cubicBezTo>
                                  <a:pt x="14652" y="2449"/>
                                  <a:pt x="14652" y="2476"/>
                                  <a:pt x="14680" y="2498"/>
                                </a:cubicBezTo>
                                <a:lnTo>
                                  <a:pt x="14997" y="2743"/>
                                </a:lnTo>
                                <a:lnTo>
                                  <a:pt x="14511" y="2743"/>
                                </a:lnTo>
                                <a:cubicBezTo>
                                  <a:pt x="14475" y="2743"/>
                                  <a:pt x="14447" y="2765"/>
                                  <a:pt x="14447" y="2792"/>
                                </a:cubicBezTo>
                                <a:cubicBezTo>
                                  <a:pt x="14447" y="2819"/>
                                  <a:pt x="14475" y="2841"/>
                                  <a:pt x="14511" y="2841"/>
                                </a:cubicBezTo>
                                <a:lnTo>
                                  <a:pt x="14997" y="2841"/>
                                </a:lnTo>
                                <a:lnTo>
                                  <a:pt x="14680" y="3086"/>
                                </a:lnTo>
                                <a:cubicBezTo>
                                  <a:pt x="14652" y="3107"/>
                                  <a:pt x="14652" y="3135"/>
                                  <a:pt x="14680" y="3156"/>
                                </a:cubicBezTo>
                                <a:cubicBezTo>
                                  <a:pt x="14694" y="3167"/>
                                  <a:pt x="14708" y="3173"/>
                                  <a:pt x="14722" y="3173"/>
                                </a:cubicBezTo>
                                <a:cubicBezTo>
                                  <a:pt x="14736" y="3173"/>
                                  <a:pt x="14757" y="3167"/>
                                  <a:pt x="14764" y="3156"/>
                                </a:cubicBezTo>
                                <a:lnTo>
                                  <a:pt x="15167" y="2846"/>
                                </a:lnTo>
                                <a:lnTo>
                                  <a:pt x="15555" y="2846"/>
                                </a:lnTo>
                                <a:lnTo>
                                  <a:pt x="15555" y="2939"/>
                                </a:lnTo>
                                <a:cubicBezTo>
                                  <a:pt x="15555" y="3010"/>
                                  <a:pt x="15590" y="3075"/>
                                  <a:pt x="15653" y="3129"/>
                                </a:cubicBezTo>
                                <a:lnTo>
                                  <a:pt x="15738" y="3195"/>
                                </a:lnTo>
                                <a:lnTo>
                                  <a:pt x="15463" y="3407"/>
                                </a:lnTo>
                                <a:lnTo>
                                  <a:pt x="14898" y="3407"/>
                                </a:lnTo>
                                <a:cubicBezTo>
                                  <a:pt x="14863" y="3407"/>
                                  <a:pt x="14835" y="3429"/>
                                  <a:pt x="14835" y="3456"/>
                                </a:cubicBezTo>
                                <a:cubicBezTo>
                                  <a:pt x="14835" y="3483"/>
                                  <a:pt x="14863" y="3505"/>
                                  <a:pt x="14898" y="3505"/>
                                </a:cubicBezTo>
                                <a:lnTo>
                                  <a:pt x="15343" y="3505"/>
                                </a:lnTo>
                                <a:lnTo>
                                  <a:pt x="14997" y="3771"/>
                                </a:lnTo>
                                <a:cubicBezTo>
                                  <a:pt x="14969" y="3793"/>
                                  <a:pt x="14969" y="3820"/>
                                  <a:pt x="14997" y="3842"/>
                                </a:cubicBezTo>
                                <a:cubicBezTo>
                                  <a:pt x="15011" y="3853"/>
                                  <a:pt x="15025" y="3859"/>
                                  <a:pt x="15040" y="3859"/>
                                </a:cubicBezTo>
                                <a:cubicBezTo>
                                  <a:pt x="15054" y="3859"/>
                                  <a:pt x="15075" y="3853"/>
                                  <a:pt x="15082" y="3842"/>
                                </a:cubicBezTo>
                                <a:lnTo>
                                  <a:pt x="15428" y="3576"/>
                                </a:lnTo>
                                <a:lnTo>
                                  <a:pt x="15428" y="3918"/>
                                </a:lnTo>
                                <a:cubicBezTo>
                                  <a:pt x="15428" y="3946"/>
                                  <a:pt x="15456" y="3967"/>
                                  <a:pt x="15491" y="3967"/>
                                </a:cubicBezTo>
                                <a:cubicBezTo>
                                  <a:pt x="15526" y="3967"/>
                                  <a:pt x="15555" y="3946"/>
                                  <a:pt x="15555" y="3918"/>
                                </a:cubicBezTo>
                                <a:lnTo>
                                  <a:pt x="15555" y="3478"/>
                                </a:lnTo>
                                <a:lnTo>
                                  <a:pt x="15830" y="3265"/>
                                </a:lnTo>
                                <a:lnTo>
                                  <a:pt x="15914" y="3331"/>
                                </a:lnTo>
                                <a:cubicBezTo>
                                  <a:pt x="15978" y="3380"/>
                                  <a:pt x="16062" y="3407"/>
                                  <a:pt x="16161" y="3407"/>
                                </a:cubicBezTo>
                                <a:lnTo>
                                  <a:pt x="16281" y="3407"/>
                                </a:lnTo>
                                <a:lnTo>
                                  <a:pt x="16281" y="3706"/>
                                </a:lnTo>
                                <a:lnTo>
                                  <a:pt x="15879" y="4016"/>
                                </a:lnTo>
                                <a:cubicBezTo>
                                  <a:pt x="15851" y="4038"/>
                                  <a:pt x="15851" y="4065"/>
                                  <a:pt x="15879" y="4087"/>
                                </a:cubicBezTo>
                                <a:cubicBezTo>
                                  <a:pt x="15907" y="4109"/>
                                  <a:pt x="15943" y="4109"/>
                                  <a:pt x="15971" y="4087"/>
                                </a:cubicBezTo>
                                <a:lnTo>
                                  <a:pt x="16288" y="3842"/>
                                </a:lnTo>
                                <a:lnTo>
                                  <a:pt x="16288" y="4218"/>
                                </a:lnTo>
                                <a:cubicBezTo>
                                  <a:pt x="16288" y="4245"/>
                                  <a:pt x="16316" y="4267"/>
                                  <a:pt x="16352" y="4267"/>
                                </a:cubicBezTo>
                                <a:cubicBezTo>
                                  <a:pt x="16387" y="4267"/>
                                  <a:pt x="16415" y="4245"/>
                                  <a:pt x="16415" y="4218"/>
                                </a:cubicBezTo>
                                <a:lnTo>
                                  <a:pt x="16415" y="3842"/>
                                </a:lnTo>
                                <a:lnTo>
                                  <a:pt x="16733" y="4087"/>
                                </a:lnTo>
                                <a:cubicBezTo>
                                  <a:pt x="16747" y="4098"/>
                                  <a:pt x="16761" y="4103"/>
                                  <a:pt x="16775" y="4103"/>
                                </a:cubicBezTo>
                                <a:cubicBezTo>
                                  <a:pt x="16789" y="4103"/>
                                  <a:pt x="16810" y="4098"/>
                                  <a:pt x="16817" y="4087"/>
                                </a:cubicBezTo>
                                <a:cubicBezTo>
                                  <a:pt x="16845" y="4065"/>
                                  <a:pt x="16845" y="4038"/>
                                  <a:pt x="16817" y="4016"/>
                                </a:cubicBezTo>
                                <a:lnTo>
                                  <a:pt x="16415" y="3706"/>
                                </a:lnTo>
                                <a:lnTo>
                                  <a:pt x="16415" y="3407"/>
                                </a:lnTo>
                                <a:lnTo>
                                  <a:pt x="16535" y="3407"/>
                                </a:lnTo>
                                <a:cubicBezTo>
                                  <a:pt x="16627" y="3407"/>
                                  <a:pt x="16711" y="3380"/>
                                  <a:pt x="16782" y="3331"/>
                                </a:cubicBezTo>
                                <a:lnTo>
                                  <a:pt x="16867" y="3265"/>
                                </a:lnTo>
                                <a:lnTo>
                                  <a:pt x="17142" y="3478"/>
                                </a:lnTo>
                                <a:lnTo>
                                  <a:pt x="17142" y="3918"/>
                                </a:lnTo>
                                <a:cubicBezTo>
                                  <a:pt x="17142" y="3946"/>
                                  <a:pt x="17170" y="3967"/>
                                  <a:pt x="17205" y="3967"/>
                                </a:cubicBezTo>
                                <a:cubicBezTo>
                                  <a:pt x="17240" y="3967"/>
                                  <a:pt x="17269" y="3946"/>
                                  <a:pt x="17269" y="3918"/>
                                </a:cubicBezTo>
                                <a:lnTo>
                                  <a:pt x="17269" y="3576"/>
                                </a:lnTo>
                                <a:lnTo>
                                  <a:pt x="17614" y="3842"/>
                                </a:lnTo>
                                <a:cubicBezTo>
                                  <a:pt x="17628" y="3853"/>
                                  <a:pt x="17643" y="3859"/>
                                  <a:pt x="17657" y="3859"/>
                                </a:cubicBezTo>
                                <a:cubicBezTo>
                                  <a:pt x="17671" y="3859"/>
                                  <a:pt x="17692" y="3853"/>
                                  <a:pt x="17699" y="3842"/>
                                </a:cubicBezTo>
                                <a:cubicBezTo>
                                  <a:pt x="17727" y="3820"/>
                                  <a:pt x="17727" y="3793"/>
                                  <a:pt x="17699" y="3771"/>
                                </a:cubicBezTo>
                                <a:lnTo>
                                  <a:pt x="17353" y="3505"/>
                                </a:lnTo>
                                <a:lnTo>
                                  <a:pt x="17798" y="3505"/>
                                </a:lnTo>
                                <a:cubicBezTo>
                                  <a:pt x="17833" y="3505"/>
                                  <a:pt x="17861" y="3483"/>
                                  <a:pt x="17861" y="3456"/>
                                </a:cubicBezTo>
                                <a:cubicBezTo>
                                  <a:pt x="17861" y="3429"/>
                                  <a:pt x="17833" y="3407"/>
                                  <a:pt x="17798" y="3407"/>
                                </a:cubicBezTo>
                                <a:lnTo>
                                  <a:pt x="17226" y="3407"/>
                                </a:lnTo>
                                <a:lnTo>
                                  <a:pt x="16951" y="3195"/>
                                </a:lnTo>
                                <a:lnTo>
                                  <a:pt x="17036" y="3129"/>
                                </a:lnTo>
                                <a:cubicBezTo>
                                  <a:pt x="17099" y="3080"/>
                                  <a:pt x="17135" y="3015"/>
                                  <a:pt x="17135" y="2939"/>
                                </a:cubicBezTo>
                                <a:lnTo>
                                  <a:pt x="17135" y="2846"/>
                                </a:lnTo>
                                <a:lnTo>
                                  <a:pt x="17523" y="2846"/>
                                </a:lnTo>
                                <a:lnTo>
                                  <a:pt x="17925" y="3156"/>
                                </a:lnTo>
                                <a:cubicBezTo>
                                  <a:pt x="17939" y="3167"/>
                                  <a:pt x="17953" y="3173"/>
                                  <a:pt x="17967" y="3173"/>
                                </a:cubicBezTo>
                                <a:cubicBezTo>
                                  <a:pt x="17981" y="3173"/>
                                  <a:pt x="18002" y="3167"/>
                                  <a:pt x="18009" y="3156"/>
                                </a:cubicBezTo>
                                <a:cubicBezTo>
                                  <a:pt x="18038" y="3135"/>
                                  <a:pt x="18038" y="3107"/>
                                  <a:pt x="18009" y="3086"/>
                                </a:cubicBezTo>
                                <a:lnTo>
                                  <a:pt x="17692" y="2841"/>
                                </a:lnTo>
                                <a:lnTo>
                                  <a:pt x="18179" y="2841"/>
                                </a:lnTo>
                                <a:cubicBezTo>
                                  <a:pt x="18214" y="2841"/>
                                  <a:pt x="18242" y="2819"/>
                                  <a:pt x="18242" y="2792"/>
                                </a:cubicBezTo>
                                <a:cubicBezTo>
                                  <a:pt x="18242" y="2765"/>
                                  <a:pt x="18214" y="2743"/>
                                  <a:pt x="18179" y="2743"/>
                                </a:cubicBezTo>
                                <a:lnTo>
                                  <a:pt x="17692" y="2743"/>
                                </a:lnTo>
                                <a:lnTo>
                                  <a:pt x="18009" y="2498"/>
                                </a:lnTo>
                                <a:cubicBezTo>
                                  <a:pt x="18038" y="2476"/>
                                  <a:pt x="18038" y="2449"/>
                                  <a:pt x="18009" y="2427"/>
                                </a:cubicBezTo>
                                <a:cubicBezTo>
                                  <a:pt x="17981" y="2405"/>
                                  <a:pt x="17946" y="2405"/>
                                  <a:pt x="17918" y="2427"/>
                                </a:cubicBezTo>
                                <a:lnTo>
                                  <a:pt x="17516" y="2737"/>
                                </a:lnTo>
                                <a:lnTo>
                                  <a:pt x="17128" y="2737"/>
                                </a:lnTo>
                                <a:lnTo>
                                  <a:pt x="17128" y="2645"/>
                                </a:lnTo>
                                <a:cubicBezTo>
                                  <a:pt x="17128" y="2574"/>
                                  <a:pt x="17092" y="2509"/>
                                  <a:pt x="17029" y="2454"/>
                                </a:cubicBezTo>
                                <a:lnTo>
                                  <a:pt x="16944" y="2389"/>
                                </a:lnTo>
                                <a:lnTo>
                                  <a:pt x="17219" y="2177"/>
                                </a:lnTo>
                                <a:lnTo>
                                  <a:pt x="17791" y="2177"/>
                                </a:lnTo>
                                <a:cubicBezTo>
                                  <a:pt x="17826" y="2177"/>
                                  <a:pt x="17854" y="2155"/>
                                  <a:pt x="17854" y="2128"/>
                                </a:cubicBezTo>
                                <a:cubicBezTo>
                                  <a:pt x="17854" y="2101"/>
                                  <a:pt x="17826" y="2079"/>
                                  <a:pt x="17791" y="2079"/>
                                </a:cubicBezTo>
                                <a:lnTo>
                                  <a:pt x="17346" y="2079"/>
                                </a:lnTo>
                                <a:lnTo>
                                  <a:pt x="17692" y="1812"/>
                                </a:lnTo>
                                <a:cubicBezTo>
                                  <a:pt x="17720" y="1790"/>
                                  <a:pt x="17720" y="1763"/>
                                  <a:pt x="17692" y="1741"/>
                                </a:cubicBezTo>
                                <a:cubicBezTo>
                                  <a:pt x="17664" y="1720"/>
                                  <a:pt x="17628" y="1720"/>
                                  <a:pt x="17600" y="1741"/>
                                </a:cubicBezTo>
                                <a:lnTo>
                                  <a:pt x="17255" y="2008"/>
                                </a:lnTo>
                                <a:lnTo>
                                  <a:pt x="17255" y="1665"/>
                                </a:lnTo>
                                <a:cubicBezTo>
                                  <a:pt x="17255" y="1638"/>
                                  <a:pt x="17226" y="1616"/>
                                  <a:pt x="17191" y="1616"/>
                                </a:cubicBezTo>
                                <a:cubicBezTo>
                                  <a:pt x="17156" y="1616"/>
                                  <a:pt x="17128" y="1638"/>
                                  <a:pt x="17128" y="1665"/>
                                </a:cubicBezTo>
                                <a:lnTo>
                                  <a:pt x="17128" y="2106"/>
                                </a:lnTo>
                                <a:lnTo>
                                  <a:pt x="16853" y="2318"/>
                                </a:lnTo>
                                <a:lnTo>
                                  <a:pt x="16768" y="2253"/>
                                </a:lnTo>
                                <a:cubicBezTo>
                                  <a:pt x="16704" y="2204"/>
                                  <a:pt x="16620" y="2177"/>
                                  <a:pt x="16521" y="2177"/>
                                </a:cubicBezTo>
                                <a:lnTo>
                                  <a:pt x="16401" y="2177"/>
                                </a:lnTo>
                                <a:lnTo>
                                  <a:pt x="16401" y="1878"/>
                                </a:lnTo>
                                <a:lnTo>
                                  <a:pt x="16803" y="1567"/>
                                </a:lnTo>
                                <a:cubicBezTo>
                                  <a:pt x="16831" y="1546"/>
                                  <a:pt x="16831" y="1518"/>
                                  <a:pt x="16803" y="1497"/>
                                </a:cubicBezTo>
                                <a:cubicBezTo>
                                  <a:pt x="16775" y="1475"/>
                                  <a:pt x="16740" y="1475"/>
                                  <a:pt x="16711" y="1497"/>
                                </a:cubicBezTo>
                                <a:lnTo>
                                  <a:pt x="16394" y="1741"/>
                                </a:lnTo>
                                <a:lnTo>
                                  <a:pt x="16394" y="1366"/>
                                </a:lnTo>
                                <a:cubicBezTo>
                                  <a:pt x="16394" y="1339"/>
                                  <a:pt x="16366" y="1317"/>
                                  <a:pt x="16331" y="1317"/>
                                </a:cubicBezTo>
                                <a:cubicBezTo>
                                  <a:pt x="16295" y="1317"/>
                                  <a:pt x="16267" y="1339"/>
                                  <a:pt x="16267" y="1366"/>
                                </a:cubicBezTo>
                                <a:lnTo>
                                  <a:pt x="16267" y="1736"/>
                                </a:lnTo>
                                <a:lnTo>
                                  <a:pt x="15950" y="1491"/>
                                </a:lnTo>
                                <a:cubicBezTo>
                                  <a:pt x="15921" y="1469"/>
                                  <a:pt x="15886" y="1469"/>
                                  <a:pt x="15858" y="1491"/>
                                </a:cubicBezTo>
                                <a:cubicBezTo>
                                  <a:pt x="15830" y="1513"/>
                                  <a:pt x="15830" y="1540"/>
                                  <a:pt x="15858" y="1562"/>
                                </a:cubicBezTo>
                                <a:lnTo>
                                  <a:pt x="16260" y="1872"/>
                                </a:lnTo>
                                <a:lnTo>
                                  <a:pt x="16260" y="2171"/>
                                </a:lnTo>
                                <a:lnTo>
                                  <a:pt x="16140" y="2171"/>
                                </a:lnTo>
                                <a:cubicBezTo>
                                  <a:pt x="16048" y="2171"/>
                                  <a:pt x="15964" y="2199"/>
                                  <a:pt x="15893" y="2248"/>
                                </a:cubicBezTo>
                                <a:lnTo>
                                  <a:pt x="15808" y="2313"/>
                                </a:lnTo>
                                <a:lnTo>
                                  <a:pt x="15533" y="2101"/>
                                </a:lnTo>
                                <a:lnTo>
                                  <a:pt x="15533" y="1660"/>
                                </a:lnTo>
                                <a:cubicBezTo>
                                  <a:pt x="15562" y="1638"/>
                                  <a:pt x="15533" y="1616"/>
                                  <a:pt x="15498" y="1616"/>
                                </a:cubicBezTo>
                                <a:close/>
                                <a:moveTo>
                                  <a:pt x="16944" y="3042"/>
                                </a:moveTo>
                                <a:lnTo>
                                  <a:pt x="16860" y="3107"/>
                                </a:lnTo>
                                <a:lnTo>
                                  <a:pt x="16500" y="2830"/>
                                </a:lnTo>
                                <a:lnTo>
                                  <a:pt x="17008" y="2830"/>
                                </a:lnTo>
                                <a:lnTo>
                                  <a:pt x="17008" y="2922"/>
                                </a:lnTo>
                                <a:lnTo>
                                  <a:pt x="17008" y="2922"/>
                                </a:lnTo>
                                <a:cubicBezTo>
                                  <a:pt x="17008" y="2966"/>
                                  <a:pt x="16987" y="3010"/>
                                  <a:pt x="16944" y="3042"/>
                                </a:cubicBezTo>
                                <a:close/>
                                <a:moveTo>
                                  <a:pt x="16860" y="2454"/>
                                </a:moveTo>
                                <a:lnTo>
                                  <a:pt x="16944" y="2520"/>
                                </a:lnTo>
                                <a:cubicBezTo>
                                  <a:pt x="16987" y="2552"/>
                                  <a:pt x="17008" y="2596"/>
                                  <a:pt x="17008" y="2639"/>
                                </a:cubicBezTo>
                                <a:lnTo>
                                  <a:pt x="17008" y="2732"/>
                                </a:lnTo>
                                <a:lnTo>
                                  <a:pt x="16500" y="2732"/>
                                </a:lnTo>
                                <a:lnTo>
                                  <a:pt x="16860" y="2454"/>
                                </a:lnTo>
                                <a:close/>
                                <a:moveTo>
                                  <a:pt x="16408" y="2269"/>
                                </a:moveTo>
                                <a:lnTo>
                                  <a:pt x="16528" y="2269"/>
                                </a:lnTo>
                                <a:cubicBezTo>
                                  <a:pt x="16584" y="2269"/>
                                  <a:pt x="16641" y="2286"/>
                                  <a:pt x="16683" y="2318"/>
                                </a:cubicBezTo>
                                <a:lnTo>
                                  <a:pt x="16768" y="2384"/>
                                </a:lnTo>
                                <a:lnTo>
                                  <a:pt x="16408" y="2661"/>
                                </a:lnTo>
                                <a:lnTo>
                                  <a:pt x="16408" y="2269"/>
                                </a:lnTo>
                                <a:close/>
                                <a:moveTo>
                                  <a:pt x="16408" y="2901"/>
                                </a:moveTo>
                                <a:lnTo>
                                  <a:pt x="16768" y="3178"/>
                                </a:lnTo>
                                <a:lnTo>
                                  <a:pt x="16683" y="3244"/>
                                </a:lnTo>
                                <a:cubicBezTo>
                                  <a:pt x="16641" y="3276"/>
                                  <a:pt x="16584" y="3293"/>
                                  <a:pt x="16528" y="3293"/>
                                </a:cubicBezTo>
                                <a:lnTo>
                                  <a:pt x="16408" y="3293"/>
                                </a:lnTo>
                                <a:lnTo>
                                  <a:pt x="16408" y="2901"/>
                                </a:lnTo>
                                <a:close/>
                                <a:moveTo>
                                  <a:pt x="15830" y="3107"/>
                                </a:moveTo>
                                <a:lnTo>
                                  <a:pt x="15745" y="3042"/>
                                </a:lnTo>
                                <a:cubicBezTo>
                                  <a:pt x="15703" y="3010"/>
                                  <a:pt x="15682" y="2966"/>
                                  <a:pt x="15682" y="2922"/>
                                </a:cubicBezTo>
                                <a:lnTo>
                                  <a:pt x="15682" y="2830"/>
                                </a:lnTo>
                                <a:lnTo>
                                  <a:pt x="16189" y="2830"/>
                                </a:lnTo>
                                <a:lnTo>
                                  <a:pt x="15830" y="3107"/>
                                </a:lnTo>
                                <a:close/>
                                <a:moveTo>
                                  <a:pt x="16281" y="3293"/>
                                </a:moveTo>
                                <a:lnTo>
                                  <a:pt x="16161" y="3293"/>
                                </a:lnTo>
                                <a:cubicBezTo>
                                  <a:pt x="16105" y="3293"/>
                                  <a:pt x="16048" y="3276"/>
                                  <a:pt x="16006" y="3244"/>
                                </a:cubicBezTo>
                                <a:lnTo>
                                  <a:pt x="15921" y="3178"/>
                                </a:lnTo>
                                <a:lnTo>
                                  <a:pt x="16281" y="2901"/>
                                </a:lnTo>
                                <a:lnTo>
                                  <a:pt x="16281" y="3293"/>
                                </a:lnTo>
                                <a:close/>
                                <a:moveTo>
                                  <a:pt x="16006" y="2318"/>
                                </a:moveTo>
                                <a:cubicBezTo>
                                  <a:pt x="16048" y="2286"/>
                                  <a:pt x="16105" y="2269"/>
                                  <a:pt x="16161" y="2269"/>
                                </a:cubicBezTo>
                                <a:lnTo>
                                  <a:pt x="16281" y="2269"/>
                                </a:lnTo>
                                <a:lnTo>
                                  <a:pt x="16281" y="2661"/>
                                </a:lnTo>
                                <a:lnTo>
                                  <a:pt x="15921" y="2384"/>
                                </a:lnTo>
                                <a:lnTo>
                                  <a:pt x="16006" y="2318"/>
                                </a:lnTo>
                                <a:close/>
                                <a:moveTo>
                                  <a:pt x="15830" y="2454"/>
                                </a:moveTo>
                                <a:lnTo>
                                  <a:pt x="16189" y="2732"/>
                                </a:lnTo>
                                <a:lnTo>
                                  <a:pt x="15682" y="2732"/>
                                </a:lnTo>
                                <a:lnTo>
                                  <a:pt x="15682" y="2639"/>
                                </a:lnTo>
                                <a:cubicBezTo>
                                  <a:pt x="15682" y="2596"/>
                                  <a:pt x="15703" y="2552"/>
                                  <a:pt x="15745" y="2520"/>
                                </a:cubicBezTo>
                                <a:lnTo>
                                  <a:pt x="15830" y="2454"/>
                                </a:lnTo>
                                <a:close/>
                                <a:moveTo>
                                  <a:pt x="15047" y="381"/>
                                </a:moveTo>
                                <a:lnTo>
                                  <a:pt x="15195" y="381"/>
                                </a:lnTo>
                                <a:cubicBezTo>
                                  <a:pt x="15279" y="381"/>
                                  <a:pt x="15343" y="332"/>
                                  <a:pt x="15343" y="267"/>
                                </a:cubicBezTo>
                                <a:lnTo>
                                  <a:pt x="15343" y="229"/>
                                </a:lnTo>
                                <a:cubicBezTo>
                                  <a:pt x="15343" y="196"/>
                                  <a:pt x="15308" y="169"/>
                                  <a:pt x="15265" y="169"/>
                                </a:cubicBezTo>
                                <a:cubicBezTo>
                                  <a:pt x="15223" y="169"/>
                                  <a:pt x="15188" y="196"/>
                                  <a:pt x="15188" y="229"/>
                                </a:cubicBezTo>
                                <a:lnTo>
                                  <a:pt x="15188" y="272"/>
                                </a:lnTo>
                                <a:lnTo>
                                  <a:pt x="15040" y="272"/>
                                </a:lnTo>
                                <a:cubicBezTo>
                                  <a:pt x="14997" y="272"/>
                                  <a:pt x="14962" y="299"/>
                                  <a:pt x="14962" y="332"/>
                                </a:cubicBezTo>
                                <a:cubicBezTo>
                                  <a:pt x="14969" y="359"/>
                                  <a:pt x="15004" y="381"/>
                                  <a:pt x="15047" y="381"/>
                                </a:cubicBezTo>
                                <a:close/>
                                <a:moveTo>
                                  <a:pt x="13826" y="321"/>
                                </a:moveTo>
                                <a:cubicBezTo>
                                  <a:pt x="13869" y="321"/>
                                  <a:pt x="13904" y="294"/>
                                  <a:pt x="13904" y="261"/>
                                </a:cubicBezTo>
                                <a:lnTo>
                                  <a:pt x="13904" y="0"/>
                                </a:lnTo>
                                <a:lnTo>
                                  <a:pt x="13756" y="0"/>
                                </a:lnTo>
                                <a:lnTo>
                                  <a:pt x="13756" y="267"/>
                                </a:lnTo>
                                <a:cubicBezTo>
                                  <a:pt x="13749" y="299"/>
                                  <a:pt x="13784" y="321"/>
                                  <a:pt x="13826" y="321"/>
                                </a:cubicBezTo>
                                <a:close/>
                                <a:moveTo>
                                  <a:pt x="10468" y="7586"/>
                                </a:moveTo>
                                <a:cubicBezTo>
                                  <a:pt x="10454" y="7619"/>
                                  <a:pt x="10476" y="7652"/>
                                  <a:pt x="10511" y="7657"/>
                                </a:cubicBezTo>
                                <a:cubicBezTo>
                                  <a:pt x="10602" y="7679"/>
                                  <a:pt x="10694" y="7695"/>
                                  <a:pt x="10793" y="7695"/>
                                </a:cubicBezTo>
                                <a:cubicBezTo>
                                  <a:pt x="10835" y="7695"/>
                                  <a:pt x="10871" y="7668"/>
                                  <a:pt x="10871" y="7635"/>
                                </a:cubicBezTo>
                                <a:cubicBezTo>
                                  <a:pt x="10871" y="7603"/>
                                  <a:pt x="10835" y="7576"/>
                                  <a:pt x="10793" y="7576"/>
                                </a:cubicBezTo>
                                <a:cubicBezTo>
                                  <a:pt x="10708" y="7576"/>
                                  <a:pt x="10631" y="7565"/>
                                  <a:pt x="10560" y="7548"/>
                                </a:cubicBezTo>
                                <a:cubicBezTo>
                                  <a:pt x="10525" y="7543"/>
                                  <a:pt x="10483" y="7559"/>
                                  <a:pt x="10468" y="7586"/>
                                </a:cubicBezTo>
                                <a:close/>
                                <a:moveTo>
                                  <a:pt x="10285" y="1263"/>
                                </a:moveTo>
                                <a:cubicBezTo>
                                  <a:pt x="10659" y="1263"/>
                                  <a:pt x="10955" y="1029"/>
                                  <a:pt x="10955" y="746"/>
                                </a:cubicBezTo>
                                <a:cubicBezTo>
                                  <a:pt x="10955" y="522"/>
                                  <a:pt x="10765" y="327"/>
                                  <a:pt x="10504" y="256"/>
                                </a:cubicBezTo>
                                <a:lnTo>
                                  <a:pt x="10504" y="207"/>
                                </a:lnTo>
                                <a:cubicBezTo>
                                  <a:pt x="10504" y="163"/>
                                  <a:pt x="10468" y="125"/>
                                  <a:pt x="10419" y="109"/>
                                </a:cubicBezTo>
                                <a:cubicBezTo>
                                  <a:pt x="10419" y="103"/>
                                  <a:pt x="10419" y="98"/>
                                  <a:pt x="10419" y="87"/>
                                </a:cubicBezTo>
                                <a:cubicBezTo>
                                  <a:pt x="10419" y="54"/>
                                  <a:pt x="10398" y="27"/>
                                  <a:pt x="10370" y="5"/>
                                </a:cubicBezTo>
                                <a:lnTo>
                                  <a:pt x="10186" y="5"/>
                                </a:lnTo>
                                <a:cubicBezTo>
                                  <a:pt x="10158" y="27"/>
                                  <a:pt x="10137" y="54"/>
                                  <a:pt x="10137" y="87"/>
                                </a:cubicBezTo>
                                <a:cubicBezTo>
                                  <a:pt x="10137" y="93"/>
                                  <a:pt x="10137" y="98"/>
                                  <a:pt x="10137" y="109"/>
                                </a:cubicBezTo>
                                <a:cubicBezTo>
                                  <a:pt x="10088" y="125"/>
                                  <a:pt x="10052" y="163"/>
                                  <a:pt x="10052" y="207"/>
                                </a:cubicBezTo>
                                <a:lnTo>
                                  <a:pt x="10052" y="256"/>
                                </a:lnTo>
                                <a:cubicBezTo>
                                  <a:pt x="9791" y="327"/>
                                  <a:pt x="9601" y="517"/>
                                  <a:pt x="9601" y="746"/>
                                </a:cubicBezTo>
                                <a:cubicBezTo>
                                  <a:pt x="9615" y="1029"/>
                                  <a:pt x="9918" y="1263"/>
                                  <a:pt x="10285" y="1263"/>
                                </a:cubicBezTo>
                                <a:close/>
                                <a:moveTo>
                                  <a:pt x="10285" y="22"/>
                                </a:moveTo>
                                <a:cubicBezTo>
                                  <a:pt x="10334" y="22"/>
                                  <a:pt x="10370" y="49"/>
                                  <a:pt x="10370" y="87"/>
                                </a:cubicBezTo>
                                <a:cubicBezTo>
                                  <a:pt x="10370" y="93"/>
                                  <a:pt x="10370" y="93"/>
                                  <a:pt x="10370" y="98"/>
                                </a:cubicBezTo>
                                <a:cubicBezTo>
                                  <a:pt x="10370" y="98"/>
                                  <a:pt x="10370" y="98"/>
                                  <a:pt x="10370" y="98"/>
                                </a:cubicBezTo>
                                <a:lnTo>
                                  <a:pt x="10207" y="98"/>
                                </a:lnTo>
                                <a:cubicBezTo>
                                  <a:pt x="10207" y="98"/>
                                  <a:pt x="10207" y="98"/>
                                  <a:pt x="10207" y="98"/>
                                </a:cubicBezTo>
                                <a:cubicBezTo>
                                  <a:pt x="10207" y="93"/>
                                  <a:pt x="10207" y="93"/>
                                  <a:pt x="10207" y="87"/>
                                </a:cubicBezTo>
                                <a:cubicBezTo>
                                  <a:pt x="10200" y="49"/>
                                  <a:pt x="10243" y="22"/>
                                  <a:pt x="10285" y="22"/>
                                </a:cubicBezTo>
                                <a:close/>
                                <a:moveTo>
                                  <a:pt x="10116" y="207"/>
                                </a:moveTo>
                                <a:cubicBezTo>
                                  <a:pt x="10116" y="169"/>
                                  <a:pt x="10151" y="141"/>
                                  <a:pt x="10200" y="141"/>
                                </a:cubicBezTo>
                                <a:lnTo>
                                  <a:pt x="10363" y="141"/>
                                </a:lnTo>
                                <a:cubicBezTo>
                                  <a:pt x="10412" y="141"/>
                                  <a:pt x="10447" y="169"/>
                                  <a:pt x="10447" y="207"/>
                                </a:cubicBezTo>
                                <a:lnTo>
                                  <a:pt x="10447" y="245"/>
                                </a:lnTo>
                                <a:cubicBezTo>
                                  <a:pt x="10391" y="234"/>
                                  <a:pt x="10334" y="229"/>
                                  <a:pt x="10278" y="229"/>
                                </a:cubicBezTo>
                                <a:cubicBezTo>
                                  <a:pt x="10222" y="229"/>
                                  <a:pt x="10165" y="234"/>
                                  <a:pt x="10109" y="245"/>
                                </a:cubicBezTo>
                                <a:lnTo>
                                  <a:pt x="10109" y="207"/>
                                </a:lnTo>
                                <a:close/>
                                <a:moveTo>
                                  <a:pt x="9862" y="887"/>
                                </a:moveTo>
                                <a:lnTo>
                                  <a:pt x="9700" y="887"/>
                                </a:lnTo>
                                <a:cubicBezTo>
                                  <a:pt x="9678" y="844"/>
                                  <a:pt x="9671" y="795"/>
                                  <a:pt x="9671" y="746"/>
                                </a:cubicBezTo>
                                <a:cubicBezTo>
                                  <a:pt x="9671" y="740"/>
                                  <a:pt x="9671" y="729"/>
                                  <a:pt x="9671" y="724"/>
                                </a:cubicBezTo>
                                <a:lnTo>
                                  <a:pt x="9848" y="822"/>
                                </a:lnTo>
                                <a:cubicBezTo>
                                  <a:pt x="9855" y="822"/>
                                  <a:pt x="9855" y="827"/>
                                  <a:pt x="9862" y="827"/>
                                </a:cubicBezTo>
                                <a:cubicBezTo>
                                  <a:pt x="9869" y="827"/>
                                  <a:pt x="9876" y="827"/>
                                  <a:pt x="9876" y="822"/>
                                </a:cubicBezTo>
                                <a:lnTo>
                                  <a:pt x="9968" y="773"/>
                                </a:lnTo>
                                <a:cubicBezTo>
                                  <a:pt x="9982" y="767"/>
                                  <a:pt x="9982" y="751"/>
                                  <a:pt x="9975" y="746"/>
                                </a:cubicBezTo>
                                <a:cubicBezTo>
                                  <a:pt x="9968" y="735"/>
                                  <a:pt x="9946" y="735"/>
                                  <a:pt x="9939" y="740"/>
                                </a:cubicBezTo>
                                <a:lnTo>
                                  <a:pt x="9862" y="784"/>
                                </a:lnTo>
                                <a:lnTo>
                                  <a:pt x="9671" y="680"/>
                                </a:lnTo>
                                <a:cubicBezTo>
                                  <a:pt x="9678" y="659"/>
                                  <a:pt x="9685" y="631"/>
                                  <a:pt x="9692" y="610"/>
                                </a:cubicBezTo>
                                <a:lnTo>
                                  <a:pt x="10602" y="610"/>
                                </a:lnTo>
                                <a:cubicBezTo>
                                  <a:pt x="10617" y="610"/>
                                  <a:pt x="10631" y="599"/>
                                  <a:pt x="10631" y="588"/>
                                </a:cubicBezTo>
                                <a:cubicBezTo>
                                  <a:pt x="10631" y="577"/>
                                  <a:pt x="10617" y="566"/>
                                  <a:pt x="10602" y="566"/>
                                </a:cubicBezTo>
                                <a:lnTo>
                                  <a:pt x="9707" y="566"/>
                                </a:lnTo>
                                <a:cubicBezTo>
                                  <a:pt x="9798" y="397"/>
                                  <a:pt x="10017" y="278"/>
                                  <a:pt x="10278" y="278"/>
                                </a:cubicBezTo>
                                <a:cubicBezTo>
                                  <a:pt x="10532" y="278"/>
                                  <a:pt x="10751" y="397"/>
                                  <a:pt x="10849" y="566"/>
                                </a:cubicBezTo>
                                <a:lnTo>
                                  <a:pt x="10722" y="566"/>
                                </a:lnTo>
                                <a:cubicBezTo>
                                  <a:pt x="10708" y="566"/>
                                  <a:pt x="10694" y="577"/>
                                  <a:pt x="10694" y="588"/>
                                </a:cubicBezTo>
                                <a:cubicBezTo>
                                  <a:pt x="10694" y="599"/>
                                  <a:pt x="10708" y="610"/>
                                  <a:pt x="10722" y="610"/>
                                </a:cubicBezTo>
                                <a:lnTo>
                                  <a:pt x="10863" y="610"/>
                                </a:lnTo>
                                <a:cubicBezTo>
                                  <a:pt x="10871" y="631"/>
                                  <a:pt x="10878" y="653"/>
                                  <a:pt x="10885" y="680"/>
                                </a:cubicBezTo>
                                <a:lnTo>
                                  <a:pt x="10694" y="784"/>
                                </a:lnTo>
                                <a:lnTo>
                                  <a:pt x="10659" y="767"/>
                                </a:lnTo>
                                <a:cubicBezTo>
                                  <a:pt x="10645" y="762"/>
                                  <a:pt x="10631" y="762"/>
                                  <a:pt x="10624" y="773"/>
                                </a:cubicBezTo>
                                <a:cubicBezTo>
                                  <a:pt x="10617" y="784"/>
                                  <a:pt x="10617" y="795"/>
                                  <a:pt x="10631" y="800"/>
                                </a:cubicBezTo>
                                <a:lnTo>
                                  <a:pt x="10680" y="827"/>
                                </a:lnTo>
                                <a:cubicBezTo>
                                  <a:pt x="10687" y="827"/>
                                  <a:pt x="10687" y="833"/>
                                  <a:pt x="10694" y="833"/>
                                </a:cubicBezTo>
                                <a:cubicBezTo>
                                  <a:pt x="10701" y="833"/>
                                  <a:pt x="10708" y="833"/>
                                  <a:pt x="10708" y="827"/>
                                </a:cubicBezTo>
                                <a:lnTo>
                                  <a:pt x="10892" y="729"/>
                                </a:lnTo>
                                <a:cubicBezTo>
                                  <a:pt x="10892" y="735"/>
                                  <a:pt x="10892" y="746"/>
                                  <a:pt x="10892" y="751"/>
                                </a:cubicBezTo>
                                <a:cubicBezTo>
                                  <a:pt x="10892" y="800"/>
                                  <a:pt x="10885" y="849"/>
                                  <a:pt x="10863" y="893"/>
                                </a:cubicBezTo>
                                <a:lnTo>
                                  <a:pt x="9961" y="893"/>
                                </a:lnTo>
                                <a:cubicBezTo>
                                  <a:pt x="9946" y="893"/>
                                  <a:pt x="9932" y="903"/>
                                  <a:pt x="9932" y="914"/>
                                </a:cubicBezTo>
                                <a:cubicBezTo>
                                  <a:pt x="9932" y="925"/>
                                  <a:pt x="9946" y="936"/>
                                  <a:pt x="9961" y="936"/>
                                </a:cubicBezTo>
                                <a:lnTo>
                                  <a:pt x="10842" y="936"/>
                                </a:lnTo>
                                <a:cubicBezTo>
                                  <a:pt x="10751" y="1105"/>
                                  <a:pt x="10532" y="1224"/>
                                  <a:pt x="10271" y="1224"/>
                                </a:cubicBezTo>
                                <a:cubicBezTo>
                                  <a:pt x="10017" y="1224"/>
                                  <a:pt x="9798" y="1105"/>
                                  <a:pt x="9700" y="936"/>
                                </a:cubicBezTo>
                                <a:lnTo>
                                  <a:pt x="9841" y="936"/>
                                </a:lnTo>
                                <a:cubicBezTo>
                                  <a:pt x="9855" y="936"/>
                                  <a:pt x="9869" y="925"/>
                                  <a:pt x="9869" y="914"/>
                                </a:cubicBezTo>
                                <a:cubicBezTo>
                                  <a:pt x="9869" y="903"/>
                                  <a:pt x="9876" y="887"/>
                                  <a:pt x="9862" y="887"/>
                                </a:cubicBezTo>
                                <a:close/>
                                <a:moveTo>
                                  <a:pt x="11470" y="4071"/>
                                </a:moveTo>
                                <a:cubicBezTo>
                                  <a:pt x="11428" y="4076"/>
                                  <a:pt x="11393" y="4109"/>
                                  <a:pt x="11407" y="4147"/>
                                </a:cubicBezTo>
                                <a:cubicBezTo>
                                  <a:pt x="11414" y="4180"/>
                                  <a:pt x="11449" y="4201"/>
                                  <a:pt x="11491" y="4201"/>
                                </a:cubicBezTo>
                                <a:cubicBezTo>
                                  <a:pt x="11498" y="4201"/>
                                  <a:pt x="11505" y="4201"/>
                                  <a:pt x="11505" y="4201"/>
                                </a:cubicBezTo>
                                <a:cubicBezTo>
                                  <a:pt x="11632" y="4180"/>
                                  <a:pt x="11759" y="4169"/>
                                  <a:pt x="11886" y="4152"/>
                                </a:cubicBezTo>
                                <a:cubicBezTo>
                                  <a:pt x="11929" y="4147"/>
                                  <a:pt x="11964" y="4114"/>
                                  <a:pt x="11957" y="4082"/>
                                </a:cubicBezTo>
                                <a:cubicBezTo>
                                  <a:pt x="11950" y="4049"/>
                                  <a:pt x="11908" y="4022"/>
                                  <a:pt x="11865" y="4027"/>
                                </a:cubicBezTo>
                                <a:cubicBezTo>
                                  <a:pt x="11731" y="4038"/>
                                  <a:pt x="11597" y="4054"/>
                                  <a:pt x="11470" y="4071"/>
                                </a:cubicBezTo>
                                <a:close/>
                                <a:moveTo>
                                  <a:pt x="10052" y="724"/>
                                </a:moveTo>
                                <a:lnTo>
                                  <a:pt x="10073" y="713"/>
                                </a:lnTo>
                                <a:lnTo>
                                  <a:pt x="10271" y="822"/>
                                </a:lnTo>
                                <a:cubicBezTo>
                                  <a:pt x="10278" y="822"/>
                                  <a:pt x="10278" y="827"/>
                                  <a:pt x="10285" y="827"/>
                                </a:cubicBezTo>
                                <a:cubicBezTo>
                                  <a:pt x="10292" y="827"/>
                                  <a:pt x="10299" y="827"/>
                                  <a:pt x="10299" y="822"/>
                                </a:cubicBezTo>
                                <a:lnTo>
                                  <a:pt x="10490" y="713"/>
                                </a:lnTo>
                                <a:lnTo>
                                  <a:pt x="10539" y="740"/>
                                </a:lnTo>
                                <a:cubicBezTo>
                                  <a:pt x="10553" y="746"/>
                                  <a:pt x="10567" y="746"/>
                                  <a:pt x="10574" y="735"/>
                                </a:cubicBezTo>
                                <a:cubicBezTo>
                                  <a:pt x="10581" y="724"/>
                                  <a:pt x="10581" y="713"/>
                                  <a:pt x="10567" y="707"/>
                                </a:cubicBezTo>
                                <a:lnTo>
                                  <a:pt x="10504" y="669"/>
                                </a:lnTo>
                                <a:cubicBezTo>
                                  <a:pt x="10497" y="664"/>
                                  <a:pt x="10483" y="664"/>
                                  <a:pt x="10468" y="669"/>
                                </a:cubicBezTo>
                                <a:lnTo>
                                  <a:pt x="10278" y="778"/>
                                </a:lnTo>
                                <a:lnTo>
                                  <a:pt x="10080" y="669"/>
                                </a:lnTo>
                                <a:cubicBezTo>
                                  <a:pt x="10073" y="664"/>
                                  <a:pt x="10059" y="664"/>
                                  <a:pt x="10045" y="669"/>
                                </a:cubicBezTo>
                                <a:lnTo>
                                  <a:pt x="10010" y="691"/>
                                </a:lnTo>
                                <a:cubicBezTo>
                                  <a:pt x="9996" y="697"/>
                                  <a:pt x="9996" y="713"/>
                                  <a:pt x="10003" y="718"/>
                                </a:cubicBezTo>
                                <a:cubicBezTo>
                                  <a:pt x="10024" y="729"/>
                                  <a:pt x="10038" y="735"/>
                                  <a:pt x="10052" y="724"/>
                                </a:cubicBezTo>
                                <a:close/>
                                <a:moveTo>
                                  <a:pt x="8373" y="1888"/>
                                </a:moveTo>
                                <a:cubicBezTo>
                                  <a:pt x="8345" y="1910"/>
                                  <a:pt x="8345" y="1937"/>
                                  <a:pt x="8373" y="1959"/>
                                </a:cubicBezTo>
                                <a:lnTo>
                                  <a:pt x="8775" y="2269"/>
                                </a:lnTo>
                                <a:lnTo>
                                  <a:pt x="8775" y="2569"/>
                                </a:lnTo>
                                <a:lnTo>
                                  <a:pt x="8656" y="2569"/>
                                </a:lnTo>
                                <a:cubicBezTo>
                                  <a:pt x="8564" y="2569"/>
                                  <a:pt x="8479" y="2596"/>
                                  <a:pt x="8409" y="2645"/>
                                </a:cubicBezTo>
                                <a:lnTo>
                                  <a:pt x="8324" y="2710"/>
                                </a:lnTo>
                                <a:lnTo>
                                  <a:pt x="8056" y="2498"/>
                                </a:lnTo>
                                <a:lnTo>
                                  <a:pt x="8056" y="2057"/>
                                </a:lnTo>
                                <a:cubicBezTo>
                                  <a:pt x="8056" y="2030"/>
                                  <a:pt x="8028" y="2008"/>
                                  <a:pt x="7992" y="2008"/>
                                </a:cubicBezTo>
                                <a:cubicBezTo>
                                  <a:pt x="7957" y="2008"/>
                                  <a:pt x="7929" y="2030"/>
                                  <a:pt x="7929" y="2057"/>
                                </a:cubicBezTo>
                                <a:lnTo>
                                  <a:pt x="7929" y="2400"/>
                                </a:lnTo>
                                <a:lnTo>
                                  <a:pt x="7583" y="2133"/>
                                </a:lnTo>
                                <a:cubicBezTo>
                                  <a:pt x="7555" y="2112"/>
                                  <a:pt x="7520" y="2112"/>
                                  <a:pt x="7492" y="2133"/>
                                </a:cubicBezTo>
                                <a:cubicBezTo>
                                  <a:pt x="7463" y="2155"/>
                                  <a:pt x="7463" y="2182"/>
                                  <a:pt x="7492" y="2204"/>
                                </a:cubicBezTo>
                                <a:lnTo>
                                  <a:pt x="7837" y="2471"/>
                                </a:lnTo>
                                <a:lnTo>
                                  <a:pt x="7393" y="2471"/>
                                </a:lnTo>
                                <a:cubicBezTo>
                                  <a:pt x="7358" y="2471"/>
                                  <a:pt x="7329" y="2493"/>
                                  <a:pt x="7329" y="2520"/>
                                </a:cubicBezTo>
                                <a:cubicBezTo>
                                  <a:pt x="7329" y="2547"/>
                                  <a:pt x="7358" y="2569"/>
                                  <a:pt x="7393" y="2569"/>
                                </a:cubicBezTo>
                                <a:lnTo>
                                  <a:pt x="7964" y="2569"/>
                                </a:lnTo>
                                <a:lnTo>
                                  <a:pt x="8239" y="2781"/>
                                </a:lnTo>
                                <a:lnTo>
                                  <a:pt x="8155" y="2846"/>
                                </a:lnTo>
                                <a:cubicBezTo>
                                  <a:pt x="8091" y="2895"/>
                                  <a:pt x="8056" y="2961"/>
                                  <a:pt x="8056" y="3037"/>
                                </a:cubicBezTo>
                                <a:lnTo>
                                  <a:pt x="8056" y="3129"/>
                                </a:lnTo>
                                <a:lnTo>
                                  <a:pt x="7668" y="3129"/>
                                </a:lnTo>
                                <a:lnTo>
                                  <a:pt x="7266" y="2819"/>
                                </a:lnTo>
                                <a:cubicBezTo>
                                  <a:pt x="7238" y="2797"/>
                                  <a:pt x="7202" y="2797"/>
                                  <a:pt x="7174" y="2819"/>
                                </a:cubicBezTo>
                                <a:cubicBezTo>
                                  <a:pt x="7146" y="2841"/>
                                  <a:pt x="7146" y="2868"/>
                                  <a:pt x="7174" y="2890"/>
                                </a:cubicBezTo>
                                <a:lnTo>
                                  <a:pt x="7492" y="3135"/>
                                </a:lnTo>
                                <a:lnTo>
                                  <a:pt x="7005" y="3135"/>
                                </a:lnTo>
                                <a:cubicBezTo>
                                  <a:pt x="6970" y="3135"/>
                                  <a:pt x="6941" y="3156"/>
                                  <a:pt x="6941" y="3184"/>
                                </a:cubicBezTo>
                                <a:cubicBezTo>
                                  <a:pt x="6941" y="3211"/>
                                  <a:pt x="6970" y="3233"/>
                                  <a:pt x="7005" y="3233"/>
                                </a:cubicBezTo>
                                <a:lnTo>
                                  <a:pt x="7492" y="3233"/>
                                </a:lnTo>
                                <a:lnTo>
                                  <a:pt x="7174" y="3478"/>
                                </a:lnTo>
                                <a:cubicBezTo>
                                  <a:pt x="7146" y="3499"/>
                                  <a:pt x="7146" y="3527"/>
                                  <a:pt x="7174" y="3548"/>
                                </a:cubicBezTo>
                                <a:cubicBezTo>
                                  <a:pt x="7188" y="3559"/>
                                  <a:pt x="7202" y="3565"/>
                                  <a:pt x="7216" y="3565"/>
                                </a:cubicBezTo>
                                <a:cubicBezTo>
                                  <a:pt x="7231" y="3565"/>
                                  <a:pt x="7252" y="3559"/>
                                  <a:pt x="7259" y="3548"/>
                                </a:cubicBezTo>
                                <a:lnTo>
                                  <a:pt x="7661" y="3238"/>
                                </a:lnTo>
                                <a:lnTo>
                                  <a:pt x="8049" y="3238"/>
                                </a:lnTo>
                                <a:lnTo>
                                  <a:pt x="8049" y="3314"/>
                                </a:lnTo>
                                <a:cubicBezTo>
                                  <a:pt x="8049" y="3385"/>
                                  <a:pt x="8084" y="3450"/>
                                  <a:pt x="8148" y="3505"/>
                                </a:cubicBezTo>
                                <a:lnTo>
                                  <a:pt x="8232" y="3570"/>
                                </a:lnTo>
                                <a:lnTo>
                                  <a:pt x="7957" y="3782"/>
                                </a:lnTo>
                                <a:lnTo>
                                  <a:pt x="7386" y="3782"/>
                                </a:lnTo>
                                <a:cubicBezTo>
                                  <a:pt x="7350" y="3782"/>
                                  <a:pt x="7322" y="3804"/>
                                  <a:pt x="7322" y="3831"/>
                                </a:cubicBezTo>
                                <a:cubicBezTo>
                                  <a:pt x="7322" y="3859"/>
                                  <a:pt x="7350" y="3880"/>
                                  <a:pt x="7386" y="3880"/>
                                </a:cubicBezTo>
                                <a:lnTo>
                                  <a:pt x="7830" y="3880"/>
                                </a:lnTo>
                                <a:lnTo>
                                  <a:pt x="7485" y="4147"/>
                                </a:lnTo>
                                <a:cubicBezTo>
                                  <a:pt x="7456" y="4169"/>
                                  <a:pt x="7456" y="4196"/>
                                  <a:pt x="7485" y="4218"/>
                                </a:cubicBezTo>
                                <a:cubicBezTo>
                                  <a:pt x="7499" y="4229"/>
                                  <a:pt x="7513" y="4234"/>
                                  <a:pt x="7527" y="4234"/>
                                </a:cubicBezTo>
                                <a:cubicBezTo>
                                  <a:pt x="7541" y="4234"/>
                                  <a:pt x="7562" y="4229"/>
                                  <a:pt x="7569" y="4218"/>
                                </a:cubicBezTo>
                                <a:lnTo>
                                  <a:pt x="7915" y="3951"/>
                                </a:lnTo>
                                <a:lnTo>
                                  <a:pt x="7915" y="4294"/>
                                </a:lnTo>
                                <a:cubicBezTo>
                                  <a:pt x="7915" y="4321"/>
                                  <a:pt x="7943" y="4343"/>
                                  <a:pt x="7978" y="4343"/>
                                </a:cubicBezTo>
                                <a:cubicBezTo>
                                  <a:pt x="8014" y="4343"/>
                                  <a:pt x="8042" y="4321"/>
                                  <a:pt x="8042" y="4294"/>
                                </a:cubicBezTo>
                                <a:lnTo>
                                  <a:pt x="8042" y="3853"/>
                                </a:lnTo>
                                <a:lnTo>
                                  <a:pt x="8317" y="3641"/>
                                </a:lnTo>
                                <a:lnTo>
                                  <a:pt x="8402" y="3706"/>
                                </a:lnTo>
                                <a:cubicBezTo>
                                  <a:pt x="8465" y="3755"/>
                                  <a:pt x="8550" y="3782"/>
                                  <a:pt x="8648" y="3782"/>
                                </a:cubicBezTo>
                                <a:lnTo>
                                  <a:pt x="8768" y="3782"/>
                                </a:lnTo>
                                <a:lnTo>
                                  <a:pt x="8768" y="4082"/>
                                </a:lnTo>
                                <a:lnTo>
                                  <a:pt x="8366" y="4392"/>
                                </a:lnTo>
                                <a:cubicBezTo>
                                  <a:pt x="8338" y="4414"/>
                                  <a:pt x="8338" y="4441"/>
                                  <a:pt x="8366" y="4463"/>
                                </a:cubicBezTo>
                                <a:cubicBezTo>
                                  <a:pt x="8395" y="4484"/>
                                  <a:pt x="8430" y="4484"/>
                                  <a:pt x="8458" y="4463"/>
                                </a:cubicBezTo>
                                <a:lnTo>
                                  <a:pt x="8775" y="4218"/>
                                </a:lnTo>
                                <a:lnTo>
                                  <a:pt x="8775" y="4593"/>
                                </a:lnTo>
                                <a:cubicBezTo>
                                  <a:pt x="8775" y="4620"/>
                                  <a:pt x="8804" y="4642"/>
                                  <a:pt x="8839" y="4642"/>
                                </a:cubicBezTo>
                                <a:cubicBezTo>
                                  <a:pt x="8874" y="4642"/>
                                  <a:pt x="8902" y="4620"/>
                                  <a:pt x="8902" y="4593"/>
                                </a:cubicBezTo>
                                <a:lnTo>
                                  <a:pt x="8902" y="4218"/>
                                </a:lnTo>
                                <a:lnTo>
                                  <a:pt x="9220" y="4463"/>
                                </a:lnTo>
                                <a:cubicBezTo>
                                  <a:pt x="9234" y="4473"/>
                                  <a:pt x="9248" y="4479"/>
                                  <a:pt x="9262" y="4479"/>
                                </a:cubicBezTo>
                                <a:cubicBezTo>
                                  <a:pt x="9276" y="4479"/>
                                  <a:pt x="9297" y="4473"/>
                                  <a:pt x="9305" y="4463"/>
                                </a:cubicBezTo>
                                <a:cubicBezTo>
                                  <a:pt x="9333" y="4441"/>
                                  <a:pt x="9333" y="4414"/>
                                  <a:pt x="9305" y="4392"/>
                                </a:cubicBezTo>
                                <a:lnTo>
                                  <a:pt x="8902" y="4082"/>
                                </a:lnTo>
                                <a:lnTo>
                                  <a:pt x="8902" y="3782"/>
                                </a:lnTo>
                                <a:lnTo>
                                  <a:pt x="9022" y="3782"/>
                                </a:lnTo>
                                <a:cubicBezTo>
                                  <a:pt x="9114" y="3782"/>
                                  <a:pt x="9199" y="3755"/>
                                  <a:pt x="9269" y="3706"/>
                                </a:cubicBezTo>
                                <a:lnTo>
                                  <a:pt x="9354" y="3641"/>
                                </a:lnTo>
                                <a:lnTo>
                                  <a:pt x="9629" y="3853"/>
                                </a:lnTo>
                                <a:lnTo>
                                  <a:pt x="9629" y="4294"/>
                                </a:lnTo>
                                <a:cubicBezTo>
                                  <a:pt x="9629" y="4321"/>
                                  <a:pt x="9657" y="4343"/>
                                  <a:pt x="9692" y="4343"/>
                                </a:cubicBezTo>
                                <a:cubicBezTo>
                                  <a:pt x="9728" y="4343"/>
                                  <a:pt x="9756" y="4321"/>
                                  <a:pt x="9756" y="4294"/>
                                </a:cubicBezTo>
                                <a:lnTo>
                                  <a:pt x="9756" y="3951"/>
                                </a:lnTo>
                                <a:lnTo>
                                  <a:pt x="10102" y="4218"/>
                                </a:lnTo>
                                <a:cubicBezTo>
                                  <a:pt x="10116" y="4229"/>
                                  <a:pt x="10130" y="4234"/>
                                  <a:pt x="10144" y="4234"/>
                                </a:cubicBezTo>
                                <a:cubicBezTo>
                                  <a:pt x="10158" y="4234"/>
                                  <a:pt x="10179" y="4229"/>
                                  <a:pt x="10186" y="4218"/>
                                </a:cubicBezTo>
                                <a:cubicBezTo>
                                  <a:pt x="10214" y="4196"/>
                                  <a:pt x="10214" y="4169"/>
                                  <a:pt x="10186" y="4147"/>
                                </a:cubicBezTo>
                                <a:lnTo>
                                  <a:pt x="9841" y="3880"/>
                                </a:lnTo>
                                <a:lnTo>
                                  <a:pt x="10285" y="3880"/>
                                </a:lnTo>
                                <a:cubicBezTo>
                                  <a:pt x="10320" y="3880"/>
                                  <a:pt x="10349" y="3859"/>
                                  <a:pt x="10349" y="3831"/>
                                </a:cubicBezTo>
                                <a:cubicBezTo>
                                  <a:pt x="10349" y="3804"/>
                                  <a:pt x="10320" y="3782"/>
                                  <a:pt x="10285" y="3782"/>
                                </a:cubicBezTo>
                                <a:lnTo>
                                  <a:pt x="9714" y="3782"/>
                                </a:lnTo>
                                <a:lnTo>
                                  <a:pt x="9439" y="3570"/>
                                </a:lnTo>
                                <a:lnTo>
                                  <a:pt x="9523" y="3505"/>
                                </a:lnTo>
                                <a:cubicBezTo>
                                  <a:pt x="9587" y="3456"/>
                                  <a:pt x="9622" y="3390"/>
                                  <a:pt x="9622" y="3314"/>
                                </a:cubicBezTo>
                                <a:lnTo>
                                  <a:pt x="9622" y="3222"/>
                                </a:lnTo>
                                <a:lnTo>
                                  <a:pt x="10010" y="3222"/>
                                </a:lnTo>
                                <a:lnTo>
                                  <a:pt x="10412" y="3532"/>
                                </a:lnTo>
                                <a:cubicBezTo>
                                  <a:pt x="10426" y="3543"/>
                                  <a:pt x="10440" y="3548"/>
                                  <a:pt x="10454" y="3548"/>
                                </a:cubicBezTo>
                                <a:cubicBezTo>
                                  <a:pt x="10468" y="3548"/>
                                  <a:pt x="10490" y="3543"/>
                                  <a:pt x="10497" y="3532"/>
                                </a:cubicBezTo>
                                <a:cubicBezTo>
                                  <a:pt x="10525" y="3510"/>
                                  <a:pt x="10525" y="3483"/>
                                  <a:pt x="10497" y="3461"/>
                                </a:cubicBezTo>
                                <a:lnTo>
                                  <a:pt x="10179" y="3216"/>
                                </a:lnTo>
                                <a:lnTo>
                                  <a:pt x="10666" y="3216"/>
                                </a:lnTo>
                                <a:cubicBezTo>
                                  <a:pt x="10701" y="3216"/>
                                  <a:pt x="10729" y="3195"/>
                                  <a:pt x="10729" y="3167"/>
                                </a:cubicBezTo>
                                <a:cubicBezTo>
                                  <a:pt x="10729" y="3140"/>
                                  <a:pt x="10701" y="3118"/>
                                  <a:pt x="10666" y="3118"/>
                                </a:cubicBezTo>
                                <a:lnTo>
                                  <a:pt x="10179" y="3118"/>
                                </a:lnTo>
                                <a:lnTo>
                                  <a:pt x="10497" y="2873"/>
                                </a:lnTo>
                                <a:cubicBezTo>
                                  <a:pt x="10525" y="2852"/>
                                  <a:pt x="10525" y="2824"/>
                                  <a:pt x="10497" y="2803"/>
                                </a:cubicBezTo>
                                <a:cubicBezTo>
                                  <a:pt x="10468" y="2781"/>
                                  <a:pt x="10433" y="2781"/>
                                  <a:pt x="10405" y="2803"/>
                                </a:cubicBezTo>
                                <a:lnTo>
                                  <a:pt x="10003" y="3113"/>
                                </a:lnTo>
                                <a:lnTo>
                                  <a:pt x="9615" y="3113"/>
                                </a:lnTo>
                                <a:lnTo>
                                  <a:pt x="9615" y="3020"/>
                                </a:lnTo>
                                <a:cubicBezTo>
                                  <a:pt x="9615" y="2950"/>
                                  <a:pt x="9580" y="2884"/>
                                  <a:pt x="9516" y="2830"/>
                                </a:cubicBezTo>
                                <a:lnTo>
                                  <a:pt x="9431" y="2765"/>
                                </a:lnTo>
                                <a:lnTo>
                                  <a:pt x="9707" y="2552"/>
                                </a:lnTo>
                                <a:lnTo>
                                  <a:pt x="10278" y="2552"/>
                                </a:lnTo>
                                <a:cubicBezTo>
                                  <a:pt x="10313" y="2552"/>
                                  <a:pt x="10341" y="2531"/>
                                  <a:pt x="10341" y="2503"/>
                                </a:cubicBezTo>
                                <a:cubicBezTo>
                                  <a:pt x="10341" y="2476"/>
                                  <a:pt x="10313" y="2454"/>
                                  <a:pt x="10278" y="2454"/>
                                </a:cubicBezTo>
                                <a:lnTo>
                                  <a:pt x="9834" y="2454"/>
                                </a:lnTo>
                                <a:lnTo>
                                  <a:pt x="10179" y="2188"/>
                                </a:lnTo>
                                <a:cubicBezTo>
                                  <a:pt x="10207" y="2166"/>
                                  <a:pt x="10207" y="2139"/>
                                  <a:pt x="10179" y="2117"/>
                                </a:cubicBezTo>
                                <a:cubicBezTo>
                                  <a:pt x="10151" y="2095"/>
                                  <a:pt x="10116" y="2095"/>
                                  <a:pt x="10088" y="2117"/>
                                </a:cubicBezTo>
                                <a:lnTo>
                                  <a:pt x="9742" y="2384"/>
                                </a:lnTo>
                                <a:lnTo>
                                  <a:pt x="9742" y="2041"/>
                                </a:lnTo>
                                <a:cubicBezTo>
                                  <a:pt x="9742" y="2014"/>
                                  <a:pt x="9714" y="1992"/>
                                  <a:pt x="9678" y="1992"/>
                                </a:cubicBezTo>
                                <a:cubicBezTo>
                                  <a:pt x="9643" y="1992"/>
                                  <a:pt x="9615" y="2014"/>
                                  <a:pt x="9615" y="2041"/>
                                </a:cubicBezTo>
                                <a:lnTo>
                                  <a:pt x="9615" y="2498"/>
                                </a:lnTo>
                                <a:lnTo>
                                  <a:pt x="9340" y="2710"/>
                                </a:lnTo>
                                <a:lnTo>
                                  <a:pt x="9255" y="2645"/>
                                </a:lnTo>
                                <a:cubicBezTo>
                                  <a:pt x="9192" y="2596"/>
                                  <a:pt x="9107" y="2569"/>
                                  <a:pt x="9008" y="2569"/>
                                </a:cubicBezTo>
                                <a:lnTo>
                                  <a:pt x="8888" y="2569"/>
                                </a:lnTo>
                                <a:lnTo>
                                  <a:pt x="8888" y="2269"/>
                                </a:lnTo>
                                <a:lnTo>
                                  <a:pt x="9290" y="1959"/>
                                </a:lnTo>
                                <a:cubicBezTo>
                                  <a:pt x="9319" y="1937"/>
                                  <a:pt x="9319" y="1910"/>
                                  <a:pt x="9290" y="1888"/>
                                </a:cubicBezTo>
                                <a:cubicBezTo>
                                  <a:pt x="9262" y="1867"/>
                                  <a:pt x="9227" y="1867"/>
                                  <a:pt x="9199" y="1888"/>
                                </a:cubicBezTo>
                                <a:lnTo>
                                  <a:pt x="8881" y="2133"/>
                                </a:lnTo>
                                <a:lnTo>
                                  <a:pt x="8881" y="1758"/>
                                </a:lnTo>
                                <a:cubicBezTo>
                                  <a:pt x="8881" y="1731"/>
                                  <a:pt x="8853" y="1709"/>
                                  <a:pt x="8818" y="1709"/>
                                </a:cubicBezTo>
                                <a:cubicBezTo>
                                  <a:pt x="8782" y="1709"/>
                                  <a:pt x="8754" y="1731"/>
                                  <a:pt x="8754" y="1758"/>
                                </a:cubicBezTo>
                                <a:lnTo>
                                  <a:pt x="8754" y="2133"/>
                                </a:lnTo>
                                <a:lnTo>
                                  <a:pt x="8437" y="1888"/>
                                </a:lnTo>
                                <a:cubicBezTo>
                                  <a:pt x="8437" y="1867"/>
                                  <a:pt x="8402" y="1867"/>
                                  <a:pt x="8373" y="1888"/>
                                </a:cubicBezTo>
                                <a:close/>
                                <a:moveTo>
                                  <a:pt x="8183" y="3031"/>
                                </a:moveTo>
                                <a:cubicBezTo>
                                  <a:pt x="8183" y="2988"/>
                                  <a:pt x="8204" y="2944"/>
                                  <a:pt x="8246" y="2912"/>
                                </a:cubicBezTo>
                                <a:lnTo>
                                  <a:pt x="8331" y="2846"/>
                                </a:lnTo>
                                <a:lnTo>
                                  <a:pt x="8691" y="3124"/>
                                </a:lnTo>
                                <a:lnTo>
                                  <a:pt x="8183" y="3124"/>
                                </a:lnTo>
                                <a:lnTo>
                                  <a:pt x="8183" y="3031"/>
                                </a:lnTo>
                                <a:close/>
                                <a:moveTo>
                                  <a:pt x="8331" y="3499"/>
                                </a:moveTo>
                                <a:lnTo>
                                  <a:pt x="8246" y="3434"/>
                                </a:lnTo>
                                <a:cubicBezTo>
                                  <a:pt x="8204" y="3401"/>
                                  <a:pt x="8183" y="3358"/>
                                  <a:pt x="8183" y="3314"/>
                                </a:cubicBezTo>
                                <a:lnTo>
                                  <a:pt x="8183" y="3222"/>
                                </a:lnTo>
                                <a:lnTo>
                                  <a:pt x="8691" y="3222"/>
                                </a:lnTo>
                                <a:lnTo>
                                  <a:pt x="8331" y="3499"/>
                                </a:lnTo>
                                <a:close/>
                                <a:moveTo>
                                  <a:pt x="8782" y="3684"/>
                                </a:moveTo>
                                <a:lnTo>
                                  <a:pt x="8663" y="3684"/>
                                </a:lnTo>
                                <a:cubicBezTo>
                                  <a:pt x="8606" y="3684"/>
                                  <a:pt x="8550" y="3668"/>
                                  <a:pt x="8507" y="3635"/>
                                </a:cubicBezTo>
                                <a:lnTo>
                                  <a:pt x="8423" y="3570"/>
                                </a:lnTo>
                                <a:lnTo>
                                  <a:pt x="8782" y="3293"/>
                                </a:lnTo>
                                <a:lnTo>
                                  <a:pt x="8782" y="3684"/>
                                </a:lnTo>
                                <a:close/>
                                <a:moveTo>
                                  <a:pt x="8782" y="3059"/>
                                </a:moveTo>
                                <a:lnTo>
                                  <a:pt x="8423" y="2781"/>
                                </a:lnTo>
                                <a:lnTo>
                                  <a:pt x="8507" y="2716"/>
                                </a:lnTo>
                                <a:cubicBezTo>
                                  <a:pt x="8550" y="2683"/>
                                  <a:pt x="8606" y="2667"/>
                                  <a:pt x="8663" y="2667"/>
                                </a:cubicBezTo>
                                <a:lnTo>
                                  <a:pt x="8782" y="2667"/>
                                </a:lnTo>
                                <a:lnTo>
                                  <a:pt x="8782" y="3059"/>
                                </a:lnTo>
                                <a:close/>
                                <a:moveTo>
                                  <a:pt x="9446" y="3434"/>
                                </a:moveTo>
                                <a:lnTo>
                                  <a:pt x="9361" y="3499"/>
                                </a:lnTo>
                                <a:lnTo>
                                  <a:pt x="9001" y="3222"/>
                                </a:lnTo>
                                <a:lnTo>
                                  <a:pt x="9509" y="3222"/>
                                </a:lnTo>
                                <a:lnTo>
                                  <a:pt x="9509" y="3314"/>
                                </a:lnTo>
                                <a:lnTo>
                                  <a:pt x="9509" y="3314"/>
                                </a:lnTo>
                                <a:cubicBezTo>
                                  <a:pt x="9509" y="3363"/>
                                  <a:pt x="9481" y="3401"/>
                                  <a:pt x="9446" y="3434"/>
                                </a:cubicBezTo>
                                <a:close/>
                                <a:moveTo>
                                  <a:pt x="9354" y="2846"/>
                                </a:moveTo>
                                <a:lnTo>
                                  <a:pt x="9439" y="2912"/>
                                </a:lnTo>
                                <a:cubicBezTo>
                                  <a:pt x="9481" y="2944"/>
                                  <a:pt x="9502" y="2988"/>
                                  <a:pt x="9502" y="3031"/>
                                </a:cubicBezTo>
                                <a:lnTo>
                                  <a:pt x="9502" y="3124"/>
                                </a:lnTo>
                                <a:lnTo>
                                  <a:pt x="8994" y="3124"/>
                                </a:lnTo>
                                <a:lnTo>
                                  <a:pt x="9354" y="2846"/>
                                </a:lnTo>
                                <a:close/>
                                <a:moveTo>
                                  <a:pt x="8909" y="2661"/>
                                </a:moveTo>
                                <a:lnTo>
                                  <a:pt x="9029" y="2661"/>
                                </a:lnTo>
                                <a:cubicBezTo>
                                  <a:pt x="9086" y="2661"/>
                                  <a:pt x="9142" y="2678"/>
                                  <a:pt x="9185" y="2710"/>
                                </a:cubicBezTo>
                                <a:lnTo>
                                  <a:pt x="9269" y="2776"/>
                                </a:lnTo>
                                <a:lnTo>
                                  <a:pt x="8909" y="3053"/>
                                </a:lnTo>
                                <a:lnTo>
                                  <a:pt x="8909" y="2661"/>
                                </a:lnTo>
                                <a:close/>
                                <a:moveTo>
                                  <a:pt x="8909" y="3293"/>
                                </a:moveTo>
                                <a:lnTo>
                                  <a:pt x="9269" y="3570"/>
                                </a:lnTo>
                                <a:lnTo>
                                  <a:pt x="9185" y="3635"/>
                                </a:lnTo>
                                <a:cubicBezTo>
                                  <a:pt x="9142" y="3668"/>
                                  <a:pt x="9086" y="3684"/>
                                  <a:pt x="9029" y="3684"/>
                                </a:cubicBezTo>
                                <a:lnTo>
                                  <a:pt x="8909" y="3684"/>
                                </a:lnTo>
                                <a:lnTo>
                                  <a:pt x="8909" y="3293"/>
                                </a:lnTo>
                                <a:close/>
                                <a:moveTo>
                                  <a:pt x="10666" y="4479"/>
                                </a:moveTo>
                                <a:cubicBezTo>
                                  <a:pt x="10581" y="4479"/>
                                  <a:pt x="10511" y="4522"/>
                                  <a:pt x="10497" y="4577"/>
                                </a:cubicBezTo>
                                <a:cubicBezTo>
                                  <a:pt x="10468" y="4675"/>
                                  <a:pt x="10440" y="4773"/>
                                  <a:pt x="10419" y="4876"/>
                                </a:cubicBezTo>
                                <a:cubicBezTo>
                                  <a:pt x="10271" y="4893"/>
                                  <a:pt x="10116" y="4931"/>
                                  <a:pt x="10066" y="4985"/>
                                </a:cubicBezTo>
                                <a:cubicBezTo>
                                  <a:pt x="10066" y="4985"/>
                                  <a:pt x="10059" y="4990"/>
                                  <a:pt x="10059" y="4990"/>
                                </a:cubicBezTo>
                                <a:cubicBezTo>
                                  <a:pt x="10017" y="5039"/>
                                  <a:pt x="10017" y="5105"/>
                                  <a:pt x="10059" y="5159"/>
                                </a:cubicBezTo>
                                <a:cubicBezTo>
                                  <a:pt x="10095" y="5208"/>
                                  <a:pt x="10158" y="5235"/>
                                  <a:pt x="10229" y="5235"/>
                                </a:cubicBezTo>
                                <a:cubicBezTo>
                                  <a:pt x="10236" y="5235"/>
                                  <a:pt x="10250" y="5235"/>
                                  <a:pt x="10257" y="5235"/>
                                </a:cubicBezTo>
                                <a:cubicBezTo>
                                  <a:pt x="10292" y="5230"/>
                                  <a:pt x="10327" y="5230"/>
                                  <a:pt x="10363" y="5224"/>
                                </a:cubicBezTo>
                                <a:cubicBezTo>
                                  <a:pt x="10327" y="5273"/>
                                  <a:pt x="10313" y="5333"/>
                                  <a:pt x="10313" y="5393"/>
                                </a:cubicBezTo>
                                <a:cubicBezTo>
                                  <a:pt x="10313" y="5464"/>
                                  <a:pt x="10341" y="5535"/>
                                  <a:pt x="10391" y="5600"/>
                                </a:cubicBezTo>
                                <a:cubicBezTo>
                                  <a:pt x="10377" y="5616"/>
                                  <a:pt x="10370" y="5638"/>
                                  <a:pt x="10363" y="5660"/>
                                </a:cubicBezTo>
                                <a:lnTo>
                                  <a:pt x="10363" y="5671"/>
                                </a:lnTo>
                                <a:cubicBezTo>
                                  <a:pt x="10363" y="5671"/>
                                  <a:pt x="10363" y="5676"/>
                                  <a:pt x="10363" y="5676"/>
                                </a:cubicBezTo>
                                <a:cubicBezTo>
                                  <a:pt x="10363" y="5682"/>
                                  <a:pt x="10363" y="5682"/>
                                  <a:pt x="10363" y="5687"/>
                                </a:cubicBezTo>
                                <a:cubicBezTo>
                                  <a:pt x="10271" y="5741"/>
                                  <a:pt x="10193" y="5812"/>
                                  <a:pt x="10144" y="5888"/>
                                </a:cubicBezTo>
                                <a:cubicBezTo>
                                  <a:pt x="10109" y="5905"/>
                                  <a:pt x="10045" y="5948"/>
                                  <a:pt x="9911" y="6041"/>
                                </a:cubicBezTo>
                                <a:cubicBezTo>
                                  <a:pt x="9890" y="6052"/>
                                  <a:pt x="9869" y="6068"/>
                                  <a:pt x="9841" y="6084"/>
                                </a:cubicBezTo>
                                <a:cubicBezTo>
                                  <a:pt x="9798" y="6079"/>
                                  <a:pt x="9721" y="6073"/>
                                  <a:pt x="9657" y="6073"/>
                                </a:cubicBezTo>
                                <a:cubicBezTo>
                                  <a:pt x="9615" y="6068"/>
                                  <a:pt x="9580" y="6095"/>
                                  <a:pt x="9573" y="6122"/>
                                </a:cubicBezTo>
                                <a:cubicBezTo>
                                  <a:pt x="9566" y="6155"/>
                                  <a:pt x="9601" y="6182"/>
                                  <a:pt x="9636" y="6188"/>
                                </a:cubicBezTo>
                                <a:cubicBezTo>
                                  <a:pt x="9650" y="6188"/>
                                  <a:pt x="9664" y="6188"/>
                                  <a:pt x="9678" y="6193"/>
                                </a:cubicBezTo>
                                <a:cubicBezTo>
                                  <a:pt x="9643" y="6215"/>
                                  <a:pt x="9615" y="6237"/>
                                  <a:pt x="9594" y="6253"/>
                                </a:cubicBezTo>
                                <a:cubicBezTo>
                                  <a:pt x="9566" y="6275"/>
                                  <a:pt x="9566" y="6313"/>
                                  <a:pt x="9594" y="6335"/>
                                </a:cubicBezTo>
                                <a:cubicBezTo>
                                  <a:pt x="9608" y="6346"/>
                                  <a:pt x="9629" y="6351"/>
                                  <a:pt x="9650" y="6351"/>
                                </a:cubicBezTo>
                                <a:cubicBezTo>
                                  <a:pt x="9671" y="6351"/>
                                  <a:pt x="9685" y="6346"/>
                                  <a:pt x="9700" y="6335"/>
                                </a:cubicBezTo>
                                <a:cubicBezTo>
                                  <a:pt x="9721" y="6324"/>
                                  <a:pt x="9742" y="6302"/>
                                  <a:pt x="9770" y="6286"/>
                                </a:cubicBezTo>
                                <a:cubicBezTo>
                                  <a:pt x="9770" y="6302"/>
                                  <a:pt x="9770" y="6313"/>
                                  <a:pt x="9763" y="6324"/>
                                </a:cubicBezTo>
                                <a:cubicBezTo>
                                  <a:pt x="9763" y="6356"/>
                                  <a:pt x="9791" y="6384"/>
                                  <a:pt x="9834" y="6384"/>
                                </a:cubicBezTo>
                                <a:cubicBezTo>
                                  <a:pt x="9834" y="6384"/>
                                  <a:pt x="9841" y="6384"/>
                                  <a:pt x="9841" y="6384"/>
                                </a:cubicBezTo>
                                <a:cubicBezTo>
                                  <a:pt x="9876" y="6384"/>
                                  <a:pt x="9911" y="6362"/>
                                  <a:pt x="9918" y="6329"/>
                                </a:cubicBezTo>
                                <a:cubicBezTo>
                                  <a:pt x="9925" y="6253"/>
                                  <a:pt x="9932" y="6204"/>
                                  <a:pt x="9932" y="6171"/>
                                </a:cubicBezTo>
                                <a:cubicBezTo>
                                  <a:pt x="9982" y="6139"/>
                                  <a:pt x="10031" y="6106"/>
                                  <a:pt x="10073" y="6079"/>
                                </a:cubicBezTo>
                                <a:cubicBezTo>
                                  <a:pt x="10073" y="6095"/>
                                  <a:pt x="10066" y="6117"/>
                                  <a:pt x="10066" y="6133"/>
                                </a:cubicBezTo>
                                <a:cubicBezTo>
                                  <a:pt x="10066" y="6259"/>
                                  <a:pt x="10116" y="6378"/>
                                  <a:pt x="10214" y="6476"/>
                                </a:cubicBezTo>
                                <a:cubicBezTo>
                                  <a:pt x="9932" y="6629"/>
                                  <a:pt x="9749" y="6890"/>
                                  <a:pt x="9735" y="7173"/>
                                </a:cubicBezTo>
                                <a:cubicBezTo>
                                  <a:pt x="9728" y="7380"/>
                                  <a:pt x="9812" y="7559"/>
                                  <a:pt x="9982" y="7695"/>
                                </a:cubicBezTo>
                                <a:cubicBezTo>
                                  <a:pt x="10172" y="7848"/>
                                  <a:pt x="10454" y="7929"/>
                                  <a:pt x="10779" y="7929"/>
                                </a:cubicBezTo>
                                <a:lnTo>
                                  <a:pt x="10800" y="7929"/>
                                </a:lnTo>
                                <a:cubicBezTo>
                                  <a:pt x="10969" y="7929"/>
                                  <a:pt x="11124" y="7907"/>
                                  <a:pt x="11266" y="7864"/>
                                </a:cubicBezTo>
                                <a:cubicBezTo>
                                  <a:pt x="11273" y="7864"/>
                                  <a:pt x="11273" y="7864"/>
                                  <a:pt x="11280" y="7859"/>
                                </a:cubicBezTo>
                                <a:cubicBezTo>
                                  <a:pt x="11364" y="7831"/>
                                  <a:pt x="11442" y="7799"/>
                                  <a:pt x="11505" y="7755"/>
                                </a:cubicBezTo>
                                <a:cubicBezTo>
                                  <a:pt x="11512" y="7755"/>
                                  <a:pt x="11512" y="7750"/>
                                  <a:pt x="11520" y="7750"/>
                                </a:cubicBezTo>
                                <a:cubicBezTo>
                                  <a:pt x="11548" y="7733"/>
                                  <a:pt x="11576" y="7712"/>
                                  <a:pt x="11604" y="7690"/>
                                </a:cubicBezTo>
                                <a:cubicBezTo>
                                  <a:pt x="11773" y="7554"/>
                                  <a:pt x="11858" y="7374"/>
                                  <a:pt x="11851" y="7167"/>
                                </a:cubicBezTo>
                                <a:cubicBezTo>
                                  <a:pt x="11837" y="6884"/>
                                  <a:pt x="11654" y="6623"/>
                                  <a:pt x="11371" y="6471"/>
                                </a:cubicBezTo>
                                <a:cubicBezTo>
                                  <a:pt x="11470" y="6373"/>
                                  <a:pt x="11520" y="6253"/>
                                  <a:pt x="11520" y="6128"/>
                                </a:cubicBezTo>
                                <a:cubicBezTo>
                                  <a:pt x="11520" y="6112"/>
                                  <a:pt x="11520" y="6095"/>
                                  <a:pt x="11520" y="6079"/>
                                </a:cubicBezTo>
                                <a:cubicBezTo>
                                  <a:pt x="11562" y="6106"/>
                                  <a:pt x="11611" y="6139"/>
                                  <a:pt x="11654" y="6171"/>
                                </a:cubicBezTo>
                                <a:cubicBezTo>
                                  <a:pt x="11654" y="6204"/>
                                  <a:pt x="11661" y="6253"/>
                                  <a:pt x="11668" y="6329"/>
                                </a:cubicBezTo>
                                <a:cubicBezTo>
                                  <a:pt x="11668" y="6362"/>
                                  <a:pt x="11703" y="6384"/>
                                  <a:pt x="11745" y="6384"/>
                                </a:cubicBezTo>
                                <a:cubicBezTo>
                                  <a:pt x="11745" y="6384"/>
                                  <a:pt x="11752" y="6384"/>
                                  <a:pt x="11752" y="6384"/>
                                </a:cubicBezTo>
                                <a:cubicBezTo>
                                  <a:pt x="11795" y="6384"/>
                                  <a:pt x="11823" y="6351"/>
                                  <a:pt x="11823" y="6324"/>
                                </a:cubicBezTo>
                                <a:cubicBezTo>
                                  <a:pt x="11823" y="6313"/>
                                  <a:pt x="11823" y="6297"/>
                                  <a:pt x="11816" y="6286"/>
                                </a:cubicBezTo>
                                <a:cubicBezTo>
                                  <a:pt x="11844" y="6307"/>
                                  <a:pt x="11872" y="6324"/>
                                  <a:pt x="11886" y="6335"/>
                                </a:cubicBezTo>
                                <a:cubicBezTo>
                                  <a:pt x="11900" y="6346"/>
                                  <a:pt x="11922" y="6351"/>
                                  <a:pt x="11936" y="6351"/>
                                </a:cubicBezTo>
                                <a:cubicBezTo>
                                  <a:pt x="11957" y="6351"/>
                                  <a:pt x="11978" y="6346"/>
                                  <a:pt x="11992" y="6335"/>
                                </a:cubicBezTo>
                                <a:cubicBezTo>
                                  <a:pt x="12020" y="6313"/>
                                  <a:pt x="12020" y="6275"/>
                                  <a:pt x="11992" y="6253"/>
                                </a:cubicBezTo>
                                <a:cubicBezTo>
                                  <a:pt x="11971" y="6237"/>
                                  <a:pt x="11943" y="6215"/>
                                  <a:pt x="11908" y="6193"/>
                                </a:cubicBezTo>
                                <a:cubicBezTo>
                                  <a:pt x="11922" y="6193"/>
                                  <a:pt x="11936" y="6193"/>
                                  <a:pt x="11950" y="6188"/>
                                </a:cubicBezTo>
                                <a:cubicBezTo>
                                  <a:pt x="11992" y="6182"/>
                                  <a:pt x="12020" y="6155"/>
                                  <a:pt x="12013" y="6122"/>
                                </a:cubicBezTo>
                                <a:cubicBezTo>
                                  <a:pt x="12006" y="6090"/>
                                  <a:pt x="11971" y="6068"/>
                                  <a:pt x="11929" y="6073"/>
                                </a:cubicBezTo>
                                <a:cubicBezTo>
                                  <a:pt x="11865" y="6079"/>
                                  <a:pt x="11795" y="6084"/>
                                  <a:pt x="11745" y="6084"/>
                                </a:cubicBezTo>
                                <a:cubicBezTo>
                                  <a:pt x="11717" y="6068"/>
                                  <a:pt x="11696" y="6052"/>
                                  <a:pt x="11675" y="6041"/>
                                </a:cubicBezTo>
                                <a:cubicBezTo>
                                  <a:pt x="11548" y="5954"/>
                                  <a:pt x="11484" y="5910"/>
                                  <a:pt x="11442" y="5894"/>
                                </a:cubicBezTo>
                                <a:cubicBezTo>
                                  <a:pt x="11400" y="5823"/>
                                  <a:pt x="11336" y="5758"/>
                                  <a:pt x="11251" y="5703"/>
                                </a:cubicBezTo>
                                <a:cubicBezTo>
                                  <a:pt x="11251" y="5703"/>
                                  <a:pt x="11251" y="5703"/>
                                  <a:pt x="11244" y="5703"/>
                                </a:cubicBezTo>
                                <a:cubicBezTo>
                                  <a:pt x="11244" y="5693"/>
                                  <a:pt x="11244" y="5682"/>
                                  <a:pt x="11244" y="5671"/>
                                </a:cubicBezTo>
                                <a:lnTo>
                                  <a:pt x="11244" y="5660"/>
                                </a:lnTo>
                                <a:cubicBezTo>
                                  <a:pt x="11244" y="5654"/>
                                  <a:pt x="11244" y="5654"/>
                                  <a:pt x="11244" y="5649"/>
                                </a:cubicBezTo>
                                <a:cubicBezTo>
                                  <a:pt x="11343" y="5676"/>
                                  <a:pt x="11442" y="5698"/>
                                  <a:pt x="11541" y="5709"/>
                                </a:cubicBezTo>
                                <a:cubicBezTo>
                                  <a:pt x="11548" y="5709"/>
                                  <a:pt x="11548" y="5709"/>
                                  <a:pt x="11555" y="5709"/>
                                </a:cubicBezTo>
                                <a:cubicBezTo>
                                  <a:pt x="11590" y="5709"/>
                                  <a:pt x="11625" y="5687"/>
                                  <a:pt x="11625" y="5660"/>
                                </a:cubicBezTo>
                                <a:cubicBezTo>
                                  <a:pt x="11632" y="5627"/>
                                  <a:pt x="11604" y="5600"/>
                                  <a:pt x="11562" y="5595"/>
                                </a:cubicBezTo>
                                <a:cubicBezTo>
                                  <a:pt x="11449" y="5578"/>
                                  <a:pt x="11343" y="5556"/>
                                  <a:pt x="11237" y="5524"/>
                                </a:cubicBezTo>
                                <a:cubicBezTo>
                                  <a:pt x="11259" y="5480"/>
                                  <a:pt x="11273" y="5437"/>
                                  <a:pt x="11273" y="5393"/>
                                </a:cubicBezTo>
                                <a:cubicBezTo>
                                  <a:pt x="11273" y="5333"/>
                                  <a:pt x="11259" y="5273"/>
                                  <a:pt x="11223" y="5224"/>
                                </a:cubicBezTo>
                                <a:cubicBezTo>
                                  <a:pt x="11259" y="5230"/>
                                  <a:pt x="11294" y="5230"/>
                                  <a:pt x="11329" y="5235"/>
                                </a:cubicBezTo>
                                <a:cubicBezTo>
                                  <a:pt x="11407" y="5246"/>
                                  <a:pt x="11484" y="5214"/>
                                  <a:pt x="11527" y="5159"/>
                                </a:cubicBezTo>
                                <a:cubicBezTo>
                                  <a:pt x="11569" y="5105"/>
                                  <a:pt x="11569" y="5039"/>
                                  <a:pt x="11527" y="4985"/>
                                </a:cubicBezTo>
                                <a:cubicBezTo>
                                  <a:pt x="11484" y="4941"/>
                                  <a:pt x="11378" y="4914"/>
                                  <a:pt x="11301" y="4898"/>
                                </a:cubicBezTo>
                                <a:cubicBezTo>
                                  <a:pt x="11266" y="4893"/>
                                  <a:pt x="11216" y="4882"/>
                                  <a:pt x="11174" y="4876"/>
                                </a:cubicBezTo>
                                <a:cubicBezTo>
                                  <a:pt x="11153" y="4773"/>
                                  <a:pt x="11124" y="4675"/>
                                  <a:pt x="11096" y="4577"/>
                                </a:cubicBezTo>
                                <a:cubicBezTo>
                                  <a:pt x="11082" y="4517"/>
                                  <a:pt x="11012" y="4479"/>
                                  <a:pt x="10927" y="4479"/>
                                </a:cubicBezTo>
                                <a:cubicBezTo>
                                  <a:pt x="10842" y="4473"/>
                                  <a:pt x="10751" y="4473"/>
                                  <a:pt x="10666" y="4479"/>
                                </a:cubicBezTo>
                                <a:close/>
                                <a:moveTo>
                                  <a:pt x="11371" y="6128"/>
                                </a:moveTo>
                                <a:cubicBezTo>
                                  <a:pt x="11371" y="6248"/>
                                  <a:pt x="11315" y="6362"/>
                                  <a:pt x="11209" y="6444"/>
                                </a:cubicBezTo>
                                <a:cubicBezTo>
                                  <a:pt x="11181" y="6465"/>
                                  <a:pt x="11153" y="6482"/>
                                  <a:pt x="11124" y="6498"/>
                                </a:cubicBezTo>
                                <a:lnTo>
                                  <a:pt x="11124" y="6460"/>
                                </a:lnTo>
                                <a:cubicBezTo>
                                  <a:pt x="11124" y="6427"/>
                                  <a:pt x="11089" y="6400"/>
                                  <a:pt x="11047" y="6400"/>
                                </a:cubicBezTo>
                                <a:cubicBezTo>
                                  <a:pt x="11005" y="6400"/>
                                  <a:pt x="10969" y="6427"/>
                                  <a:pt x="10969" y="6460"/>
                                </a:cubicBezTo>
                                <a:lnTo>
                                  <a:pt x="10969" y="6552"/>
                                </a:lnTo>
                                <a:cubicBezTo>
                                  <a:pt x="10941" y="6558"/>
                                  <a:pt x="10913" y="6563"/>
                                  <a:pt x="10885" y="6569"/>
                                </a:cubicBezTo>
                                <a:lnTo>
                                  <a:pt x="10885" y="6547"/>
                                </a:lnTo>
                                <a:cubicBezTo>
                                  <a:pt x="10885" y="6514"/>
                                  <a:pt x="10849" y="6487"/>
                                  <a:pt x="10807" y="6487"/>
                                </a:cubicBezTo>
                                <a:cubicBezTo>
                                  <a:pt x="10765" y="6487"/>
                                  <a:pt x="10729" y="6514"/>
                                  <a:pt x="10729" y="6547"/>
                                </a:cubicBezTo>
                                <a:lnTo>
                                  <a:pt x="10729" y="6569"/>
                                </a:lnTo>
                                <a:cubicBezTo>
                                  <a:pt x="10722" y="6569"/>
                                  <a:pt x="10715" y="6569"/>
                                  <a:pt x="10701" y="6569"/>
                                </a:cubicBezTo>
                                <a:cubicBezTo>
                                  <a:pt x="10659" y="6563"/>
                                  <a:pt x="10624" y="6585"/>
                                  <a:pt x="10617" y="6618"/>
                                </a:cubicBezTo>
                                <a:cubicBezTo>
                                  <a:pt x="10610" y="6650"/>
                                  <a:pt x="10638" y="6678"/>
                                  <a:pt x="10680" y="6683"/>
                                </a:cubicBezTo>
                                <a:cubicBezTo>
                                  <a:pt x="10715" y="6688"/>
                                  <a:pt x="10751" y="6688"/>
                                  <a:pt x="10786" y="6688"/>
                                </a:cubicBezTo>
                                <a:cubicBezTo>
                                  <a:pt x="10786" y="6688"/>
                                  <a:pt x="10793" y="6688"/>
                                  <a:pt x="10793" y="6688"/>
                                </a:cubicBezTo>
                                <a:cubicBezTo>
                                  <a:pt x="10793" y="6688"/>
                                  <a:pt x="10793" y="6688"/>
                                  <a:pt x="10800" y="6688"/>
                                </a:cubicBezTo>
                                <a:cubicBezTo>
                                  <a:pt x="10807" y="6688"/>
                                  <a:pt x="10807" y="6688"/>
                                  <a:pt x="10814" y="6688"/>
                                </a:cubicBezTo>
                                <a:cubicBezTo>
                                  <a:pt x="10983" y="6683"/>
                                  <a:pt x="11139" y="6639"/>
                                  <a:pt x="11259" y="6558"/>
                                </a:cubicBezTo>
                                <a:cubicBezTo>
                                  <a:pt x="11512" y="6683"/>
                                  <a:pt x="11682" y="6922"/>
                                  <a:pt x="11689" y="7173"/>
                                </a:cubicBezTo>
                                <a:cubicBezTo>
                                  <a:pt x="11696" y="7325"/>
                                  <a:pt x="11639" y="7461"/>
                                  <a:pt x="11534" y="7570"/>
                                </a:cubicBezTo>
                                <a:cubicBezTo>
                                  <a:pt x="11527" y="7543"/>
                                  <a:pt x="11498" y="7527"/>
                                  <a:pt x="11463" y="7527"/>
                                </a:cubicBezTo>
                                <a:cubicBezTo>
                                  <a:pt x="11421" y="7527"/>
                                  <a:pt x="11385" y="7554"/>
                                  <a:pt x="11385" y="7586"/>
                                </a:cubicBezTo>
                                <a:lnTo>
                                  <a:pt x="11385" y="7679"/>
                                </a:lnTo>
                                <a:cubicBezTo>
                                  <a:pt x="11364" y="7695"/>
                                  <a:pt x="11336" y="7706"/>
                                  <a:pt x="11308" y="7717"/>
                                </a:cubicBezTo>
                                <a:lnTo>
                                  <a:pt x="11308" y="7695"/>
                                </a:lnTo>
                                <a:cubicBezTo>
                                  <a:pt x="11308" y="7663"/>
                                  <a:pt x="11273" y="7635"/>
                                  <a:pt x="11230" y="7635"/>
                                </a:cubicBezTo>
                                <a:cubicBezTo>
                                  <a:pt x="11188" y="7635"/>
                                  <a:pt x="11153" y="7663"/>
                                  <a:pt x="11153" y="7695"/>
                                </a:cubicBezTo>
                                <a:lnTo>
                                  <a:pt x="11153" y="7771"/>
                                </a:lnTo>
                                <a:cubicBezTo>
                                  <a:pt x="11040" y="7799"/>
                                  <a:pt x="10920" y="7815"/>
                                  <a:pt x="10786" y="7815"/>
                                </a:cubicBezTo>
                                <a:lnTo>
                                  <a:pt x="10779" y="7815"/>
                                </a:lnTo>
                                <a:cubicBezTo>
                                  <a:pt x="10490" y="7815"/>
                                  <a:pt x="10243" y="7744"/>
                                  <a:pt x="10080" y="7614"/>
                                </a:cubicBezTo>
                                <a:cubicBezTo>
                                  <a:pt x="9939" y="7499"/>
                                  <a:pt x="9869" y="7347"/>
                                  <a:pt x="9876" y="7173"/>
                                </a:cubicBezTo>
                                <a:cubicBezTo>
                                  <a:pt x="9883" y="6922"/>
                                  <a:pt x="10052" y="6683"/>
                                  <a:pt x="10306" y="6558"/>
                                </a:cubicBezTo>
                                <a:cubicBezTo>
                                  <a:pt x="10327" y="6569"/>
                                  <a:pt x="10349" y="6585"/>
                                  <a:pt x="10370" y="6596"/>
                                </a:cubicBezTo>
                                <a:cubicBezTo>
                                  <a:pt x="10384" y="6601"/>
                                  <a:pt x="10398" y="6607"/>
                                  <a:pt x="10412" y="6607"/>
                                </a:cubicBezTo>
                                <a:cubicBezTo>
                                  <a:pt x="10433" y="6607"/>
                                  <a:pt x="10461" y="6596"/>
                                  <a:pt x="10476" y="6580"/>
                                </a:cubicBezTo>
                                <a:cubicBezTo>
                                  <a:pt x="10497" y="6552"/>
                                  <a:pt x="10490" y="6520"/>
                                  <a:pt x="10454" y="6498"/>
                                </a:cubicBezTo>
                                <a:cubicBezTo>
                                  <a:pt x="10426" y="6482"/>
                                  <a:pt x="10391" y="6465"/>
                                  <a:pt x="10370" y="6444"/>
                                </a:cubicBezTo>
                                <a:cubicBezTo>
                                  <a:pt x="10264" y="6362"/>
                                  <a:pt x="10207" y="6248"/>
                                  <a:pt x="10207" y="6128"/>
                                </a:cubicBezTo>
                                <a:cubicBezTo>
                                  <a:pt x="10207" y="6019"/>
                                  <a:pt x="10257" y="5916"/>
                                  <a:pt x="10341" y="5839"/>
                                </a:cubicBezTo>
                                <a:lnTo>
                                  <a:pt x="10285" y="5954"/>
                                </a:lnTo>
                                <a:cubicBezTo>
                                  <a:pt x="10285" y="5959"/>
                                  <a:pt x="10278" y="5965"/>
                                  <a:pt x="10278" y="5976"/>
                                </a:cubicBezTo>
                                <a:cubicBezTo>
                                  <a:pt x="10278" y="6024"/>
                                  <a:pt x="10327" y="6068"/>
                                  <a:pt x="10384" y="6073"/>
                                </a:cubicBezTo>
                                <a:lnTo>
                                  <a:pt x="10461" y="6106"/>
                                </a:lnTo>
                                <a:cubicBezTo>
                                  <a:pt x="10476" y="6112"/>
                                  <a:pt x="10483" y="6112"/>
                                  <a:pt x="10497" y="6112"/>
                                </a:cubicBezTo>
                                <a:cubicBezTo>
                                  <a:pt x="10532" y="6112"/>
                                  <a:pt x="10567" y="6101"/>
                                  <a:pt x="10588" y="6084"/>
                                </a:cubicBezTo>
                                <a:cubicBezTo>
                                  <a:pt x="10610" y="6068"/>
                                  <a:pt x="10624" y="6046"/>
                                  <a:pt x="10624" y="6024"/>
                                </a:cubicBezTo>
                                <a:lnTo>
                                  <a:pt x="10708" y="5839"/>
                                </a:lnTo>
                                <a:cubicBezTo>
                                  <a:pt x="10786" y="5850"/>
                                  <a:pt x="10863" y="5850"/>
                                  <a:pt x="10927" y="5850"/>
                                </a:cubicBezTo>
                                <a:cubicBezTo>
                                  <a:pt x="10927" y="5850"/>
                                  <a:pt x="10927" y="5850"/>
                                  <a:pt x="10927" y="5850"/>
                                </a:cubicBezTo>
                                <a:cubicBezTo>
                                  <a:pt x="10990" y="5850"/>
                                  <a:pt x="11047" y="5845"/>
                                  <a:pt x="11089" y="5839"/>
                                </a:cubicBezTo>
                                <a:cubicBezTo>
                                  <a:pt x="11117" y="5834"/>
                                  <a:pt x="11146" y="5823"/>
                                  <a:pt x="11167" y="5807"/>
                                </a:cubicBezTo>
                                <a:cubicBezTo>
                                  <a:pt x="11308" y="5888"/>
                                  <a:pt x="11371" y="6003"/>
                                  <a:pt x="11371" y="6128"/>
                                </a:cubicBezTo>
                                <a:close/>
                                <a:moveTo>
                                  <a:pt x="11075" y="5404"/>
                                </a:moveTo>
                                <a:cubicBezTo>
                                  <a:pt x="11096" y="5404"/>
                                  <a:pt x="11117" y="5393"/>
                                  <a:pt x="11132" y="5382"/>
                                </a:cubicBezTo>
                                <a:cubicBezTo>
                                  <a:pt x="11132" y="5382"/>
                                  <a:pt x="11132" y="5388"/>
                                  <a:pt x="11132" y="5388"/>
                                </a:cubicBezTo>
                                <a:cubicBezTo>
                                  <a:pt x="11132" y="5415"/>
                                  <a:pt x="11124" y="5442"/>
                                  <a:pt x="11110" y="5469"/>
                                </a:cubicBezTo>
                                <a:cubicBezTo>
                                  <a:pt x="11061" y="5448"/>
                                  <a:pt x="11012" y="5426"/>
                                  <a:pt x="10969" y="5399"/>
                                </a:cubicBezTo>
                                <a:cubicBezTo>
                                  <a:pt x="10934" y="5382"/>
                                  <a:pt x="10892" y="5388"/>
                                  <a:pt x="10863" y="5410"/>
                                </a:cubicBezTo>
                                <a:cubicBezTo>
                                  <a:pt x="10835" y="5431"/>
                                  <a:pt x="10849" y="5469"/>
                                  <a:pt x="10878" y="5491"/>
                                </a:cubicBezTo>
                                <a:cubicBezTo>
                                  <a:pt x="10906" y="5507"/>
                                  <a:pt x="10941" y="5524"/>
                                  <a:pt x="10969" y="5540"/>
                                </a:cubicBezTo>
                                <a:cubicBezTo>
                                  <a:pt x="10828" y="5556"/>
                                  <a:pt x="10687" y="5551"/>
                                  <a:pt x="10546" y="5529"/>
                                </a:cubicBezTo>
                                <a:cubicBezTo>
                                  <a:pt x="10539" y="5529"/>
                                  <a:pt x="10525" y="5529"/>
                                  <a:pt x="10518" y="5529"/>
                                </a:cubicBezTo>
                                <a:cubicBezTo>
                                  <a:pt x="10511" y="5529"/>
                                  <a:pt x="10511" y="5529"/>
                                  <a:pt x="10504" y="5529"/>
                                </a:cubicBezTo>
                                <a:cubicBezTo>
                                  <a:pt x="10468" y="5486"/>
                                  <a:pt x="10447" y="5437"/>
                                  <a:pt x="10447" y="5388"/>
                                </a:cubicBezTo>
                                <a:cubicBezTo>
                                  <a:pt x="10447" y="5317"/>
                                  <a:pt x="10483" y="5257"/>
                                  <a:pt x="10546" y="5208"/>
                                </a:cubicBezTo>
                                <a:cubicBezTo>
                                  <a:pt x="10546" y="5208"/>
                                  <a:pt x="10546" y="5208"/>
                                  <a:pt x="10546" y="5208"/>
                                </a:cubicBezTo>
                                <a:cubicBezTo>
                                  <a:pt x="10631" y="5203"/>
                                  <a:pt x="10737" y="5203"/>
                                  <a:pt x="10800" y="5203"/>
                                </a:cubicBezTo>
                                <a:cubicBezTo>
                                  <a:pt x="10856" y="5203"/>
                                  <a:pt x="10948" y="5203"/>
                                  <a:pt x="11033" y="5208"/>
                                </a:cubicBezTo>
                                <a:cubicBezTo>
                                  <a:pt x="11033" y="5208"/>
                                  <a:pt x="11033" y="5208"/>
                                  <a:pt x="11033" y="5208"/>
                                </a:cubicBezTo>
                                <a:cubicBezTo>
                                  <a:pt x="11068" y="5235"/>
                                  <a:pt x="11089" y="5263"/>
                                  <a:pt x="11110" y="5295"/>
                                </a:cubicBezTo>
                                <a:cubicBezTo>
                                  <a:pt x="11096" y="5290"/>
                                  <a:pt x="11089" y="5290"/>
                                  <a:pt x="11075" y="5290"/>
                                </a:cubicBezTo>
                                <a:cubicBezTo>
                                  <a:pt x="11033" y="5290"/>
                                  <a:pt x="10998" y="5317"/>
                                  <a:pt x="10998" y="5350"/>
                                </a:cubicBezTo>
                                <a:cubicBezTo>
                                  <a:pt x="11005" y="5382"/>
                                  <a:pt x="11033" y="5410"/>
                                  <a:pt x="11075" y="5404"/>
                                </a:cubicBezTo>
                                <a:close/>
                                <a:moveTo>
                                  <a:pt x="11110" y="5676"/>
                                </a:moveTo>
                                <a:cubicBezTo>
                                  <a:pt x="11117" y="5703"/>
                                  <a:pt x="11096" y="5725"/>
                                  <a:pt x="11089" y="5725"/>
                                </a:cubicBezTo>
                                <a:cubicBezTo>
                                  <a:pt x="11054" y="5731"/>
                                  <a:pt x="11012" y="5731"/>
                                  <a:pt x="10962" y="5731"/>
                                </a:cubicBezTo>
                                <a:lnTo>
                                  <a:pt x="10962" y="5731"/>
                                </a:lnTo>
                                <a:cubicBezTo>
                                  <a:pt x="10751" y="5731"/>
                                  <a:pt x="10553" y="5687"/>
                                  <a:pt x="10518" y="5660"/>
                                </a:cubicBezTo>
                                <a:cubicBezTo>
                                  <a:pt x="10525" y="5644"/>
                                  <a:pt x="10532" y="5638"/>
                                  <a:pt x="10532" y="5638"/>
                                </a:cubicBezTo>
                                <a:cubicBezTo>
                                  <a:pt x="10722" y="5665"/>
                                  <a:pt x="10913" y="5665"/>
                                  <a:pt x="11096" y="5638"/>
                                </a:cubicBezTo>
                                <a:cubicBezTo>
                                  <a:pt x="11096" y="5638"/>
                                  <a:pt x="11096" y="5638"/>
                                  <a:pt x="11096" y="5638"/>
                                </a:cubicBezTo>
                                <a:cubicBezTo>
                                  <a:pt x="11096" y="5638"/>
                                  <a:pt x="11110" y="5649"/>
                                  <a:pt x="11110" y="5665"/>
                                </a:cubicBezTo>
                                <a:lnTo>
                                  <a:pt x="11110" y="5676"/>
                                </a:lnTo>
                                <a:close/>
                                <a:moveTo>
                                  <a:pt x="10532" y="5801"/>
                                </a:moveTo>
                                <a:cubicBezTo>
                                  <a:pt x="10553" y="5807"/>
                                  <a:pt x="10567" y="5812"/>
                                  <a:pt x="10588" y="5812"/>
                                </a:cubicBezTo>
                                <a:lnTo>
                                  <a:pt x="10511" y="5981"/>
                                </a:lnTo>
                                <a:lnTo>
                                  <a:pt x="10468" y="5965"/>
                                </a:lnTo>
                                <a:cubicBezTo>
                                  <a:pt x="10468" y="5965"/>
                                  <a:pt x="10461" y="5965"/>
                                  <a:pt x="10461" y="5959"/>
                                </a:cubicBezTo>
                                <a:lnTo>
                                  <a:pt x="10532" y="5801"/>
                                </a:lnTo>
                                <a:close/>
                                <a:moveTo>
                                  <a:pt x="11117" y="5045"/>
                                </a:moveTo>
                                <a:cubicBezTo>
                                  <a:pt x="11124" y="5045"/>
                                  <a:pt x="11124" y="5045"/>
                                  <a:pt x="11117" y="5045"/>
                                </a:cubicBezTo>
                                <a:cubicBezTo>
                                  <a:pt x="11160" y="5045"/>
                                  <a:pt x="11188" y="5023"/>
                                  <a:pt x="11195" y="4996"/>
                                </a:cubicBezTo>
                                <a:cubicBezTo>
                                  <a:pt x="11216" y="5001"/>
                                  <a:pt x="11244" y="5001"/>
                                  <a:pt x="11266" y="5007"/>
                                </a:cubicBezTo>
                                <a:cubicBezTo>
                                  <a:pt x="11364" y="5023"/>
                                  <a:pt x="11407" y="5045"/>
                                  <a:pt x="11407" y="5050"/>
                                </a:cubicBezTo>
                                <a:cubicBezTo>
                                  <a:pt x="11421" y="5067"/>
                                  <a:pt x="11407" y="5088"/>
                                  <a:pt x="11407" y="5094"/>
                                </a:cubicBezTo>
                                <a:cubicBezTo>
                                  <a:pt x="11400" y="5105"/>
                                  <a:pt x="11378" y="5116"/>
                                  <a:pt x="11357" y="5116"/>
                                </a:cubicBezTo>
                                <a:cubicBezTo>
                                  <a:pt x="11294" y="5110"/>
                                  <a:pt x="11223" y="5105"/>
                                  <a:pt x="11153" y="5099"/>
                                </a:cubicBezTo>
                                <a:cubicBezTo>
                                  <a:pt x="11075" y="5094"/>
                                  <a:pt x="10892" y="5088"/>
                                  <a:pt x="10807" y="5088"/>
                                </a:cubicBezTo>
                                <a:cubicBezTo>
                                  <a:pt x="10715" y="5088"/>
                                  <a:pt x="10525" y="5094"/>
                                  <a:pt x="10440" y="5099"/>
                                </a:cubicBezTo>
                                <a:cubicBezTo>
                                  <a:pt x="10370" y="5105"/>
                                  <a:pt x="10299" y="5110"/>
                                  <a:pt x="10229" y="5116"/>
                                </a:cubicBezTo>
                                <a:cubicBezTo>
                                  <a:pt x="10207" y="5116"/>
                                  <a:pt x="10193" y="5105"/>
                                  <a:pt x="10179" y="5094"/>
                                </a:cubicBezTo>
                                <a:cubicBezTo>
                                  <a:pt x="10172" y="5088"/>
                                  <a:pt x="10158" y="5067"/>
                                  <a:pt x="10179" y="5050"/>
                                </a:cubicBezTo>
                                <a:cubicBezTo>
                                  <a:pt x="10200" y="5039"/>
                                  <a:pt x="10271" y="5012"/>
                                  <a:pt x="10391" y="4996"/>
                                </a:cubicBezTo>
                                <a:cubicBezTo>
                                  <a:pt x="10398" y="5018"/>
                                  <a:pt x="10419" y="5039"/>
                                  <a:pt x="10454" y="5045"/>
                                </a:cubicBezTo>
                                <a:cubicBezTo>
                                  <a:pt x="10461" y="5045"/>
                                  <a:pt x="10468" y="5045"/>
                                  <a:pt x="10468" y="5045"/>
                                </a:cubicBezTo>
                                <a:cubicBezTo>
                                  <a:pt x="10490" y="5045"/>
                                  <a:pt x="10602" y="5050"/>
                                  <a:pt x="10687" y="5050"/>
                                </a:cubicBezTo>
                                <a:cubicBezTo>
                                  <a:pt x="10729" y="5050"/>
                                  <a:pt x="10772" y="5050"/>
                                  <a:pt x="10800" y="5056"/>
                                </a:cubicBezTo>
                                <a:cubicBezTo>
                                  <a:pt x="10800" y="5056"/>
                                  <a:pt x="10800" y="5056"/>
                                  <a:pt x="10800" y="5056"/>
                                </a:cubicBezTo>
                                <a:lnTo>
                                  <a:pt x="10800" y="5056"/>
                                </a:lnTo>
                                <a:cubicBezTo>
                                  <a:pt x="10835" y="5056"/>
                                  <a:pt x="10906" y="5050"/>
                                  <a:pt x="10969" y="5050"/>
                                </a:cubicBezTo>
                                <a:cubicBezTo>
                                  <a:pt x="11040" y="5045"/>
                                  <a:pt x="11103" y="5045"/>
                                  <a:pt x="11117" y="5045"/>
                                </a:cubicBezTo>
                                <a:close/>
                                <a:moveTo>
                                  <a:pt x="10955" y="4604"/>
                                </a:moveTo>
                                <a:cubicBezTo>
                                  <a:pt x="10962" y="4620"/>
                                  <a:pt x="10962" y="4631"/>
                                  <a:pt x="10969" y="4648"/>
                                </a:cubicBezTo>
                                <a:cubicBezTo>
                                  <a:pt x="10927" y="4648"/>
                                  <a:pt x="10871" y="4648"/>
                                  <a:pt x="10800" y="4648"/>
                                </a:cubicBezTo>
                                <a:cubicBezTo>
                                  <a:pt x="10758" y="4648"/>
                                  <a:pt x="10722" y="4675"/>
                                  <a:pt x="10722" y="4707"/>
                                </a:cubicBezTo>
                                <a:cubicBezTo>
                                  <a:pt x="10722" y="4740"/>
                                  <a:pt x="10758" y="4767"/>
                                  <a:pt x="10800" y="4767"/>
                                </a:cubicBezTo>
                                <a:lnTo>
                                  <a:pt x="10800" y="4767"/>
                                </a:lnTo>
                                <a:cubicBezTo>
                                  <a:pt x="10878" y="4767"/>
                                  <a:pt x="10955" y="4767"/>
                                  <a:pt x="11005" y="4767"/>
                                </a:cubicBezTo>
                                <a:cubicBezTo>
                                  <a:pt x="11019" y="4822"/>
                                  <a:pt x="11033" y="4882"/>
                                  <a:pt x="11047" y="4936"/>
                                </a:cubicBezTo>
                                <a:cubicBezTo>
                                  <a:pt x="11026" y="4936"/>
                                  <a:pt x="11005" y="4936"/>
                                  <a:pt x="10983" y="4936"/>
                                </a:cubicBezTo>
                                <a:cubicBezTo>
                                  <a:pt x="10920" y="4936"/>
                                  <a:pt x="10856" y="4941"/>
                                  <a:pt x="10821" y="4941"/>
                                </a:cubicBezTo>
                                <a:cubicBezTo>
                                  <a:pt x="10793" y="4941"/>
                                  <a:pt x="10758" y="4941"/>
                                  <a:pt x="10708" y="4936"/>
                                </a:cubicBezTo>
                                <a:cubicBezTo>
                                  <a:pt x="10652" y="4936"/>
                                  <a:pt x="10602" y="4931"/>
                                  <a:pt x="10567" y="4931"/>
                                </a:cubicBezTo>
                                <a:cubicBezTo>
                                  <a:pt x="10588" y="4816"/>
                                  <a:pt x="10617" y="4707"/>
                                  <a:pt x="10652" y="4599"/>
                                </a:cubicBezTo>
                                <a:cubicBezTo>
                                  <a:pt x="10652" y="4599"/>
                                  <a:pt x="10659" y="4593"/>
                                  <a:pt x="10673" y="4593"/>
                                </a:cubicBezTo>
                                <a:cubicBezTo>
                                  <a:pt x="10758" y="4593"/>
                                  <a:pt x="10849" y="4593"/>
                                  <a:pt x="10934" y="4593"/>
                                </a:cubicBezTo>
                                <a:cubicBezTo>
                                  <a:pt x="10941" y="4593"/>
                                  <a:pt x="10948" y="4599"/>
                                  <a:pt x="10955" y="4604"/>
                                </a:cubicBezTo>
                                <a:cubicBezTo>
                                  <a:pt x="10955" y="4599"/>
                                  <a:pt x="10955" y="4599"/>
                                  <a:pt x="10955" y="4604"/>
                                </a:cubicBezTo>
                                <a:close/>
                                <a:moveTo>
                                  <a:pt x="10193" y="7146"/>
                                </a:moveTo>
                                <a:cubicBezTo>
                                  <a:pt x="10193" y="7113"/>
                                  <a:pt x="10165" y="7086"/>
                                  <a:pt x="10123" y="7086"/>
                                </a:cubicBezTo>
                                <a:lnTo>
                                  <a:pt x="10123" y="7086"/>
                                </a:lnTo>
                                <a:cubicBezTo>
                                  <a:pt x="10080" y="7086"/>
                                  <a:pt x="10052" y="7113"/>
                                  <a:pt x="10045" y="7140"/>
                                </a:cubicBezTo>
                                <a:cubicBezTo>
                                  <a:pt x="10038" y="7276"/>
                                  <a:pt x="10102" y="7401"/>
                                  <a:pt x="10207" y="7499"/>
                                </a:cubicBezTo>
                                <a:cubicBezTo>
                                  <a:pt x="10222" y="7510"/>
                                  <a:pt x="10243" y="7521"/>
                                  <a:pt x="10264" y="7521"/>
                                </a:cubicBezTo>
                                <a:cubicBezTo>
                                  <a:pt x="10278" y="7521"/>
                                  <a:pt x="10299" y="7516"/>
                                  <a:pt x="10313" y="7505"/>
                                </a:cubicBezTo>
                                <a:cubicBezTo>
                                  <a:pt x="10341" y="7483"/>
                                  <a:pt x="10349" y="7450"/>
                                  <a:pt x="10320" y="7423"/>
                                </a:cubicBezTo>
                                <a:cubicBezTo>
                                  <a:pt x="10236" y="7352"/>
                                  <a:pt x="10193" y="7254"/>
                                  <a:pt x="10193" y="7146"/>
                                </a:cubicBezTo>
                                <a:close/>
                                <a:moveTo>
                                  <a:pt x="7999" y="354"/>
                                </a:moveTo>
                                <a:lnTo>
                                  <a:pt x="7943" y="473"/>
                                </a:lnTo>
                                <a:cubicBezTo>
                                  <a:pt x="7936" y="490"/>
                                  <a:pt x="7936" y="506"/>
                                  <a:pt x="7950" y="517"/>
                                </a:cubicBezTo>
                                <a:cubicBezTo>
                                  <a:pt x="7964" y="528"/>
                                  <a:pt x="7978" y="539"/>
                                  <a:pt x="7999" y="533"/>
                                </a:cubicBezTo>
                                <a:lnTo>
                                  <a:pt x="8162" y="528"/>
                                </a:lnTo>
                                <a:lnTo>
                                  <a:pt x="8289" y="604"/>
                                </a:lnTo>
                                <a:cubicBezTo>
                                  <a:pt x="8303" y="610"/>
                                  <a:pt x="8310" y="615"/>
                                  <a:pt x="8324" y="615"/>
                                </a:cubicBezTo>
                                <a:cubicBezTo>
                                  <a:pt x="8331" y="615"/>
                                  <a:pt x="8338" y="615"/>
                                  <a:pt x="8345" y="615"/>
                                </a:cubicBezTo>
                                <a:cubicBezTo>
                                  <a:pt x="8366" y="610"/>
                                  <a:pt x="8380" y="599"/>
                                  <a:pt x="8387" y="582"/>
                                </a:cubicBezTo>
                                <a:lnTo>
                                  <a:pt x="8430" y="463"/>
                                </a:lnTo>
                                <a:lnTo>
                                  <a:pt x="8564" y="392"/>
                                </a:lnTo>
                                <a:cubicBezTo>
                                  <a:pt x="8578" y="381"/>
                                  <a:pt x="8592" y="370"/>
                                  <a:pt x="8592" y="354"/>
                                </a:cubicBezTo>
                                <a:cubicBezTo>
                                  <a:pt x="8592" y="337"/>
                                  <a:pt x="8578" y="321"/>
                                  <a:pt x="8564" y="316"/>
                                </a:cubicBezTo>
                                <a:lnTo>
                                  <a:pt x="8430" y="250"/>
                                </a:lnTo>
                                <a:lnTo>
                                  <a:pt x="8380" y="131"/>
                                </a:lnTo>
                                <a:cubicBezTo>
                                  <a:pt x="8373" y="114"/>
                                  <a:pt x="8359" y="103"/>
                                  <a:pt x="8338" y="98"/>
                                </a:cubicBezTo>
                                <a:cubicBezTo>
                                  <a:pt x="8317" y="93"/>
                                  <a:pt x="8296" y="98"/>
                                  <a:pt x="8282" y="109"/>
                                </a:cubicBezTo>
                                <a:lnTo>
                                  <a:pt x="8155" y="190"/>
                                </a:lnTo>
                                <a:lnTo>
                                  <a:pt x="7992" y="185"/>
                                </a:lnTo>
                                <a:cubicBezTo>
                                  <a:pt x="7971" y="185"/>
                                  <a:pt x="7950" y="190"/>
                                  <a:pt x="7943" y="207"/>
                                </a:cubicBezTo>
                                <a:cubicBezTo>
                                  <a:pt x="7936" y="223"/>
                                  <a:pt x="7929" y="234"/>
                                  <a:pt x="7936" y="250"/>
                                </a:cubicBezTo>
                                <a:lnTo>
                                  <a:pt x="7999" y="354"/>
                                </a:lnTo>
                                <a:close/>
                                <a:moveTo>
                                  <a:pt x="8183" y="272"/>
                                </a:moveTo>
                                <a:cubicBezTo>
                                  <a:pt x="8197" y="272"/>
                                  <a:pt x="8211" y="267"/>
                                  <a:pt x="8225" y="261"/>
                                </a:cubicBezTo>
                                <a:lnTo>
                                  <a:pt x="8296" y="218"/>
                                </a:lnTo>
                                <a:lnTo>
                                  <a:pt x="8324" y="288"/>
                                </a:lnTo>
                                <a:cubicBezTo>
                                  <a:pt x="8331" y="299"/>
                                  <a:pt x="8338" y="310"/>
                                  <a:pt x="8352" y="316"/>
                                </a:cubicBezTo>
                                <a:lnTo>
                                  <a:pt x="8430" y="354"/>
                                </a:lnTo>
                                <a:lnTo>
                                  <a:pt x="8352" y="392"/>
                                </a:lnTo>
                                <a:cubicBezTo>
                                  <a:pt x="8338" y="397"/>
                                  <a:pt x="8331" y="408"/>
                                  <a:pt x="8331" y="419"/>
                                </a:cubicBezTo>
                                <a:lnTo>
                                  <a:pt x="8303" y="484"/>
                                </a:lnTo>
                                <a:lnTo>
                                  <a:pt x="8232" y="441"/>
                                </a:lnTo>
                                <a:cubicBezTo>
                                  <a:pt x="8218" y="435"/>
                                  <a:pt x="8211" y="430"/>
                                  <a:pt x="8197" y="430"/>
                                </a:cubicBezTo>
                                <a:cubicBezTo>
                                  <a:pt x="8197" y="430"/>
                                  <a:pt x="8197" y="430"/>
                                  <a:pt x="8190" y="430"/>
                                </a:cubicBezTo>
                                <a:lnTo>
                                  <a:pt x="8098" y="435"/>
                                </a:lnTo>
                                <a:lnTo>
                                  <a:pt x="8126" y="370"/>
                                </a:lnTo>
                                <a:cubicBezTo>
                                  <a:pt x="8134" y="359"/>
                                  <a:pt x="8134" y="348"/>
                                  <a:pt x="8126" y="337"/>
                                </a:cubicBezTo>
                                <a:lnTo>
                                  <a:pt x="8091" y="267"/>
                                </a:lnTo>
                                <a:lnTo>
                                  <a:pt x="8183" y="272"/>
                                </a:lnTo>
                                <a:close/>
                                <a:moveTo>
                                  <a:pt x="10737" y="5295"/>
                                </a:moveTo>
                                <a:cubicBezTo>
                                  <a:pt x="10694" y="5295"/>
                                  <a:pt x="10659" y="5322"/>
                                  <a:pt x="10659" y="5350"/>
                                </a:cubicBezTo>
                                <a:cubicBezTo>
                                  <a:pt x="10659" y="5382"/>
                                  <a:pt x="10694" y="5410"/>
                                  <a:pt x="10737" y="5410"/>
                                </a:cubicBezTo>
                                <a:cubicBezTo>
                                  <a:pt x="10779" y="5410"/>
                                  <a:pt x="10814" y="5382"/>
                                  <a:pt x="10814" y="5350"/>
                                </a:cubicBezTo>
                                <a:cubicBezTo>
                                  <a:pt x="10814" y="5322"/>
                                  <a:pt x="10779" y="5295"/>
                                  <a:pt x="10737" y="5295"/>
                                </a:cubicBezTo>
                                <a:close/>
                                <a:moveTo>
                                  <a:pt x="11110" y="5905"/>
                                </a:moveTo>
                                <a:cubicBezTo>
                                  <a:pt x="11075" y="5921"/>
                                  <a:pt x="11061" y="5954"/>
                                  <a:pt x="11075" y="5981"/>
                                </a:cubicBezTo>
                                <a:cubicBezTo>
                                  <a:pt x="11096" y="6008"/>
                                  <a:pt x="11103" y="6046"/>
                                  <a:pt x="11103" y="6079"/>
                                </a:cubicBezTo>
                                <a:cubicBezTo>
                                  <a:pt x="11103" y="6112"/>
                                  <a:pt x="11139" y="6139"/>
                                  <a:pt x="11181" y="6139"/>
                                </a:cubicBezTo>
                                <a:lnTo>
                                  <a:pt x="11181" y="6139"/>
                                </a:lnTo>
                                <a:cubicBezTo>
                                  <a:pt x="11223" y="6139"/>
                                  <a:pt x="11259" y="6112"/>
                                  <a:pt x="11259" y="6079"/>
                                </a:cubicBezTo>
                                <a:cubicBezTo>
                                  <a:pt x="11259" y="6030"/>
                                  <a:pt x="11244" y="5976"/>
                                  <a:pt x="11216" y="5932"/>
                                </a:cubicBezTo>
                                <a:cubicBezTo>
                                  <a:pt x="11188" y="5905"/>
                                  <a:pt x="11146" y="5894"/>
                                  <a:pt x="11110" y="5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0" name="Shape"/>
                        <wps:cNvSpPr/>
                        <wps:spPr>
                          <a:xfrm>
                            <a:off x="279400" y="279400"/>
                            <a:ext cx="1347255" cy="13998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1" h="21588" extrusionOk="0">
                                <a:moveTo>
                                  <a:pt x="21581" y="1535"/>
                                </a:moveTo>
                                <a:cubicBezTo>
                                  <a:pt x="21581" y="1535"/>
                                  <a:pt x="21500" y="1555"/>
                                  <a:pt x="21337" y="1594"/>
                                </a:cubicBezTo>
                                <a:cubicBezTo>
                                  <a:pt x="21174" y="1633"/>
                                  <a:pt x="20950" y="1692"/>
                                  <a:pt x="20666" y="1731"/>
                                </a:cubicBezTo>
                                <a:cubicBezTo>
                                  <a:pt x="20605" y="1731"/>
                                  <a:pt x="20564" y="1750"/>
                                  <a:pt x="20503" y="1750"/>
                                </a:cubicBezTo>
                                <a:cubicBezTo>
                                  <a:pt x="20442" y="1476"/>
                                  <a:pt x="20320" y="1222"/>
                                  <a:pt x="20178" y="987"/>
                                </a:cubicBezTo>
                                <a:cubicBezTo>
                                  <a:pt x="20096" y="850"/>
                                  <a:pt x="19995" y="713"/>
                                  <a:pt x="19893" y="595"/>
                                </a:cubicBezTo>
                                <a:cubicBezTo>
                                  <a:pt x="19791" y="478"/>
                                  <a:pt x="19669" y="360"/>
                                  <a:pt x="19547" y="262"/>
                                </a:cubicBezTo>
                                <a:cubicBezTo>
                                  <a:pt x="19425" y="164"/>
                                  <a:pt x="19283" y="86"/>
                                  <a:pt x="19120" y="47"/>
                                </a:cubicBezTo>
                                <a:cubicBezTo>
                                  <a:pt x="18957" y="-12"/>
                                  <a:pt x="18774" y="-12"/>
                                  <a:pt x="18612" y="27"/>
                                </a:cubicBezTo>
                                <a:cubicBezTo>
                                  <a:pt x="18530" y="47"/>
                                  <a:pt x="18449" y="86"/>
                                  <a:pt x="18367" y="125"/>
                                </a:cubicBezTo>
                                <a:lnTo>
                                  <a:pt x="18347" y="145"/>
                                </a:lnTo>
                                <a:lnTo>
                                  <a:pt x="18327" y="164"/>
                                </a:lnTo>
                                <a:cubicBezTo>
                                  <a:pt x="18306" y="184"/>
                                  <a:pt x="18286" y="184"/>
                                  <a:pt x="18286" y="203"/>
                                </a:cubicBezTo>
                                <a:cubicBezTo>
                                  <a:pt x="18266" y="223"/>
                                  <a:pt x="18225" y="262"/>
                                  <a:pt x="18205" y="282"/>
                                </a:cubicBezTo>
                                <a:cubicBezTo>
                                  <a:pt x="18103" y="399"/>
                                  <a:pt x="18022" y="556"/>
                                  <a:pt x="18001" y="713"/>
                                </a:cubicBezTo>
                                <a:cubicBezTo>
                                  <a:pt x="17981" y="869"/>
                                  <a:pt x="18001" y="1026"/>
                                  <a:pt x="18062" y="1163"/>
                                </a:cubicBezTo>
                                <a:cubicBezTo>
                                  <a:pt x="18123" y="1300"/>
                                  <a:pt x="18205" y="1418"/>
                                  <a:pt x="18306" y="1515"/>
                                </a:cubicBezTo>
                                <a:cubicBezTo>
                                  <a:pt x="18510" y="1711"/>
                                  <a:pt x="18734" y="1848"/>
                                  <a:pt x="18978" y="1927"/>
                                </a:cubicBezTo>
                                <a:cubicBezTo>
                                  <a:pt x="19222" y="2005"/>
                                  <a:pt x="19445" y="2044"/>
                                  <a:pt x="19669" y="2064"/>
                                </a:cubicBezTo>
                                <a:cubicBezTo>
                                  <a:pt x="19934" y="2083"/>
                                  <a:pt x="20157" y="2064"/>
                                  <a:pt x="20381" y="2025"/>
                                </a:cubicBezTo>
                                <a:cubicBezTo>
                                  <a:pt x="20422" y="2279"/>
                                  <a:pt x="20401" y="2553"/>
                                  <a:pt x="20300" y="2808"/>
                                </a:cubicBezTo>
                                <a:cubicBezTo>
                                  <a:pt x="20198" y="3102"/>
                                  <a:pt x="20015" y="3337"/>
                                  <a:pt x="19750" y="3533"/>
                                </a:cubicBezTo>
                                <a:cubicBezTo>
                                  <a:pt x="19506" y="3728"/>
                                  <a:pt x="19201" y="3865"/>
                                  <a:pt x="18896" y="3963"/>
                                </a:cubicBezTo>
                                <a:cubicBezTo>
                                  <a:pt x="18591" y="4061"/>
                                  <a:pt x="18266" y="4081"/>
                                  <a:pt x="17940" y="4042"/>
                                </a:cubicBezTo>
                                <a:cubicBezTo>
                                  <a:pt x="17615" y="4003"/>
                                  <a:pt x="17289" y="3924"/>
                                  <a:pt x="16984" y="3807"/>
                                </a:cubicBezTo>
                                <a:cubicBezTo>
                                  <a:pt x="16822" y="3748"/>
                                  <a:pt x="16679" y="3689"/>
                                  <a:pt x="16537" y="3611"/>
                                </a:cubicBezTo>
                                <a:cubicBezTo>
                                  <a:pt x="16537" y="3611"/>
                                  <a:pt x="16557" y="3591"/>
                                  <a:pt x="16557" y="3591"/>
                                </a:cubicBezTo>
                                <a:lnTo>
                                  <a:pt x="16598" y="3552"/>
                                </a:lnTo>
                                <a:lnTo>
                                  <a:pt x="16639" y="3533"/>
                                </a:lnTo>
                                <a:lnTo>
                                  <a:pt x="16679" y="3513"/>
                                </a:lnTo>
                                <a:lnTo>
                                  <a:pt x="16700" y="3493"/>
                                </a:lnTo>
                                <a:lnTo>
                                  <a:pt x="16700" y="3493"/>
                                </a:lnTo>
                                <a:cubicBezTo>
                                  <a:pt x="16700" y="3493"/>
                                  <a:pt x="16720" y="3474"/>
                                  <a:pt x="16720" y="3474"/>
                                </a:cubicBezTo>
                                <a:lnTo>
                                  <a:pt x="16781" y="3415"/>
                                </a:lnTo>
                                <a:cubicBezTo>
                                  <a:pt x="16822" y="3376"/>
                                  <a:pt x="16862" y="3317"/>
                                  <a:pt x="16903" y="3278"/>
                                </a:cubicBezTo>
                                <a:cubicBezTo>
                                  <a:pt x="17045" y="3082"/>
                                  <a:pt x="17127" y="2847"/>
                                  <a:pt x="17167" y="2632"/>
                                </a:cubicBezTo>
                                <a:cubicBezTo>
                                  <a:pt x="17188" y="2514"/>
                                  <a:pt x="17188" y="2397"/>
                                  <a:pt x="17167" y="2299"/>
                                </a:cubicBezTo>
                                <a:cubicBezTo>
                                  <a:pt x="17167" y="2240"/>
                                  <a:pt x="17147" y="2181"/>
                                  <a:pt x="17147" y="2123"/>
                                </a:cubicBezTo>
                                <a:cubicBezTo>
                                  <a:pt x="17147" y="2103"/>
                                  <a:pt x="17127" y="2064"/>
                                  <a:pt x="17127" y="2044"/>
                                </a:cubicBezTo>
                                <a:lnTo>
                                  <a:pt x="17106" y="2005"/>
                                </a:lnTo>
                                <a:lnTo>
                                  <a:pt x="17106" y="1985"/>
                                </a:lnTo>
                                <a:lnTo>
                                  <a:pt x="17106" y="1985"/>
                                </a:lnTo>
                                <a:cubicBezTo>
                                  <a:pt x="17106" y="1985"/>
                                  <a:pt x="17106" y="1966"/>
                                  <a:pt x="17106" y="1966"/>
                                </a:cubicBezTo>
                                <a:cubicBezTo>
                                  <a:pt x="17025" y="1750"/>
                                  <a:pt x="16903" y="1555"/>
                                  <a:pt x="16720" y="1418"/>
                                </a:cubicBezTo>
                                <a:cubicBezTo>
                                  <a:pt x="16557" y="1280"/>
                                  <a:pt x="16334" y="1183"/>
                                  <a:pt x="16130" y="1143"/>
                                </a:cubicBezTo>
                                <a:cubicBezTo>
                                  <a:pt x="16028" y="1124"/>
                                  <a:pt x="15927" y="1124"/>
                                  <a:pt x="15805" y="1124"/>
                                </a:cubicBezTo>
                                <a:cubicBezTo>
                                  <a:pt x="15744" y="1124"/>
                                  <a:pt x="15703" y="1143"/>
                                  <a:pt x="15642" y="1143"/>
                                </a:cubicBezTo>
                                <a:cubicBezTo>
                                  <a:pt x="15622" y="1143"/>
                                  <a:pt x="15601" y="1163"/>
                                  <a:pt x="15561" y="1163"/>
                                </a:cubicBezTo>
                                <a:lnTo>
                                  <a:pt x="15500" y="1183"/>
                                </a:lnTo>
                                <a:cubicBezTo>
                                  <a:pt x="15500" y="1183"/>
                                  <a:pt x="15479" y="1183"/>
                                  <a:pt x="15479" y="1183"/>
                                </a:cubicBezTo>
                                <a:lnTo>
                                  <a:pt x="15479" y="1183"/>
                                </a:lnTo>
                                <a:lnTo>
                                  <a:pt x="15459" y="1183"/>
                                </a:lnTo>
                                <a:lnTo>
                                  <a:pt x="15418" y="1202"/>
                                </a:lnTo>
                                <a:cubicBezTo>
                                  <a:pt x="15398" y="1202"/>
                                  <a:pt x="15378" y="1222"/>
                                  <a:pt x="15357" y="1241"/>
                                </a:cubicBezTo>
                                <a:cubicBezTo>
                                  <a:pt x="15317" y="1261"/>
                                  <a:pt x="15276" y="1280"/>
                                  <a:pt x="15235" y="1320"/>
                                </a:cubicBezTo>
                                <a:cubicBezTo>
                                  <a:pt x="15154" y="1378"/>
                                  <a:pt x="15073" y="1437"/>
                                  <a:pt x="15012" y="1515"/>
                                </a:cubicBezTo>
                                <a:cubicBezTo>
                                  <a:pt x="14950" y="1594"/>
                                  <a:pt x="14910" y="1672"/>
                                  <a:pt x="14869" y="1750"/>
                                </a:cubicBezTo>
                                <a:cubicBezTo>
                                  <a:pt x="14828" y="1829"/>
                                  <a:pt x="14808" y="1927"/>
                                  <a:pt x="14808" y="2005"/>
                                </a:cubicBezTo>
                                <a:cubicBezTo>
                                  <a:pt x="14808" y="2025"/>
                                  <a:pt x="14808" y="2044"/>
                                  <a:pt x="14808" y="2064"/>
                                </a:cubicBezTo>
                                <a:cubicBezTo>
                                  <a:pt x="14808" y="2083"/>
                                  <a:pt x="14808" y="2103"/>
                                  <a:pt x="14808" y="2123"/>
                                </a:cubicBezTo>
                                <a:cubicBezTo>
                                  <a:pt x="14808" y="2162"/>
                                  <a:pt x="14808" y="2201"/>
                                  <a:pt x="14828" y="2260"/>
                                </a:cubicBezTo>
                                <a:cubicBezTo>
                                  <a:pt x="14828" y="2279"/>
                                  <a:pt x="14828" y="2299"/>
                                  <a:pt x="14849" y="2318"/>
                                </a:cubicBezTo>
                                <a:lnTo>
                                  <a:pt x="14869" y="2377"/>
                                </a:lnTo>
                                <a:lnTo>
                                  <a:pt x="14869" y="2416"/>
                                </a:lnTo>
                                <a:lnTo>
                                  <a:pt x="14889" y="2455"/>
                                </a:lnTo>
                                <a:cubicBezTo>
                                  <a:pt x="14889" y="2475"/>
                                  <a:pt x="14910" y="2495"/>
                                  <a:pt x="14910" y="2514"/>
                                </a:cubicBezTo>
                                <a:cubicBezTo>
                                  <a:pt x="14991" y="2671"/>
                                  <a:pt x="15113" y="2788"/>
                                  <a:pt x="15235" y="2867"/>
                                </a:cubicBezTo>
                                <a:cubicBezTo>
                                  <a:pt x="15378" y="2945"/>
                                  <a:pt x="15520" y="2965"/>
                                  <a:pt x="15662" y="2965"/>
                                </a:cubicBezTo>
                                <a:cubicBezTo>
                                  <a:pt x="15723" y="2965"/>
                                  <a:pt x="15805" y="2945"/>
                                  <a:pt x="15866" y="2925"/>
                                </a:cubicBezTo>
                                <a:cubicBezTo>
                                  <a:pt x="15927" y="2906"/>
                                  <a:pt x="15988" y="2886"/>
                                  <a:pt x="16049" y="2847"/>
                                </a:cubicBezTo>
                                <a:cubicBezTo>
                                  <a:pt x="16150" y="2769"/>
                                  <a:pt x="16232" y="2671"/>
                                  <a:pt x="16273" y="2573"/>
                                </a:cubicBezTo>
                                <a:cubicBezTo>
                                  <a:pt x="16313" y="2475"/>
                                  <a:pt x="16334" y="2358"/>
                                  <a:pt x="16313" y="2260"/>
                                </a:cubicBezTo>
                                <a:cubicBezTo>
                                  <a:pt x="16313" y="2240"/>
                                  <a:pt x="16313" y="2201"/>
                                  <a:pt x="16293" y="2181"/>
                                </a:cubicBezTo>
                                <a:cubicBezTo>
                                  <a:pt x="16293" y="2162"/>
                                  <a:pt x="16293" y="2162"/>
                                  <a:pt x="16293" y="2142"/>
                                </a:cubicBezTo>
                                <a:lnTo>
                                  <a:pt x="16293" y="2123"/>
                                </a:lnTo>
                                <a:cubicBezTo>
                                  <a:pt x="16293" y="2103"/>
                                  <a:pt x="16293" y="2103"/>
                                  <a:pt x="16293" y="2103"/>
                                </a:cubicBezTo>
                                <a:cubicBezTo>
                                  <a:pt x="16273" y="2064"/>
                                  <a:pt x="16252" y="2025"/>
                                  <a:pt x="16232" y="1985"/>
                                </a:cubicBezTo>
                                <a:cubicBezTo>
                                  <a:pt x="16191" y="1927"/>
                                  <a:pt x="16110" y="1868"/>
                                  <a:pt x="16069" y="1848"/>
                                </a:cubicBezTo>
                                <a:cubicBezTo>
                                  <a:pt x="15947" y="1790"/>
                                  <a:pt x="15845" y="1790"/>
                                  <a:pt x="15764" y="1790"/>
                                </a:cubicBezTo>
                                <a:cubicBezTo>
                                  <a:pt x="15642" y="1829"/>
                                  <a:pt x="15622" y="1829"/>
                                  <a:pt x="15601" y="1829"/>
                                </a:cubicBezTo>
                                <a:cubicBezTo>
                                  <a:pt x="15581" y="1829"/>
                                  <a:pt x="15581" y="1829"/>
                                  <a:pt x="15581" y="1829"/>
                                </a:cubicBezTo>
                                <a:cubicBezTo>
                                  <a:pt x="15561" y="1829"/>
                                  <a:pt x="15540" y="1848"/>
                                  <a:pt x="15561" y="1868"/>
                                </a:cubicBezTo>
                                <a:cubicBezTo>
                                  <a:pt x="15561" y="1888"/>
                                  <a:pt x="15581" y="1907"/>
                                  <a:pt x="15601" y="1888"/>
                                </a:cubicBezTo>
                                <a:cubicBezTo>
                                  <a:pt x="15601" y="1888"/>
                                  <a:pt x="15642" y="1868"/>
                                  <a:pt x="15683" y="1868"/>
                                </a:cubicBezTo>
                                <a:cubicBezTo>
                                  <a:pt x="15744" y="1868"/>
                                  <a:pt x="15825" y="1868"/>
                                  <a:pt x="15927" y="1927"/>
                                </a:cubicBezTo>
                                <a:cubicBezTo>
                                  <a:pt x="15967" y="1946"/>
                                  <a:pt x="16028" y="2005"/>
                                  <a:pt x="16049" y="2044"/>
                                </a:cubicBezTo>
                                <a:cubicBezTo>
                                  <a:pt x="16069" y="2064"/>
                                  <a:pt x="16089" y="2103"/>
                                  <a:pt x="16089" y="2142"/>
                                </a:cubicBezTo>
                                <a:cubicBezTo>
                                  <a:pt x="16089" y="2142"/>
                                  <a:pt x="16089" y="2162"/>
                                  <a:pt x="16089" y="2162"/>
                                </a:cubicBezTo>
                                <a:lnTo>
                                  <a:pt x="16089" y="2181"/>
                                </a:lnTo>
                                <a:cubicBezTo>
                                  <a:pt x="16089" y="2201"/>
                                  <a:pt x="16089" y="2201"/>
                                  <a:pt x="16089" y="2220"/>
                                </a:cubicBezTo>
                                <a:cubicBezTo>
                                  <a:pt x="16089" y="2240"/>
                                  <a:pt x="16089" y="2260"/>
                                  <a:pt x="16089" y="2279"/>
                                </a:cubicBezTo>
                                <a:cubicBezTo>
                                  <a:pt x="16089" y="2358"/>
                                  <a:pt x="16089" y="2436"/>
                                  <a:pt x="16049" y="2514"/>
                                </a:cubicBezTo>
                                <a:cubicBezTo>
                                  <a:pt x="16008" y="2593"/>
                                  <a:pt x="15947" y="2671"/>
                                  <a:pt x="15866" y="2730"/>
                                </a:cubicBezTo>
                                <a:cubicBezTo>
                                  <a:pt x="15825" y="2749"/>
                                  <a:pt x="15764" y="2769"/>
                                  <a:pt x="15723" y="2788"/>
                                </a:cubicBezTo>
                                <a:cubicBezTo>
                                  <a:pt x="15703" y="2788"/>
                                  <a:pt x="15662" y="2808"/>
                                  <a:pt x="15642" y="2808"/>
                                </a:cubicBezTo>
                                <a:cubicBezTo>
                                  <a:pt x="15622" y="2808"/>
                                  <a:pt x="15581" y="2808"/>
                                  <a:pt x="15561" y="2808"/>
                                </a:cubicBezTo>
                                <a:cubicBezTo>
                                  <a:pt x="15439" y="2808"/>
                                  <a:pt x="15337" y="2769"/>
                                  <a:pt x="15215" y="2710"/>
                                </a:cubicBezTo>
                                <a:cubicBezTo>
                                  <a:pt x="15113" y="2651"/>
                                  <a:pt x="15032" y="2553"/>
                                  <a:pt x="14971" y="2436"/>
                                </a:cubicBezTo>
                                <a:cubicBezTo>
                                  <a:pt x="14971" y="2416"/>
                                  <a:pt x="14950" y="2397"/>
                                  <a:pt x="14950" y="2397"/>
                                </a:cubicBezTo>
                                <a:lnTo>
                                  <a:pt x="14950" y="2377"/>
                                </a:lnTo>
                                <a:cubicBezTo>
                                  <a:pt x="14950" y="2377"/>
                                  <a:pt x="14950" y="2377"/>
                                  <a:pt x="14950" y="2377"/>
                                </a:cubicBezTo>
                                <a:lnTo>
                                  <a:pt x="14950" y="2377"/>
                                </a:lnTo>
                                <a:lnTo>
                                  <a:pt x="14950" y="2358"/>
                                </a:lnTo>
                                <a:lnTo>
                                  <a:pt x="14930" y="2299"/>
                                </a:lnTo>
                                <a:cubicBezTo>
                                  <a:pt x="14930" y="2279"/>
                                  <a:pt x="14930" y="2260"/>
                                  <a:pt x="14930" y="2260"/>
                                </a:cubicBezTo>
                                <a:cubicBezTo>
                                  <a:pt x="14930" y="2220"/>
                                  <a:pt x="14930" y="2201"/>
                                  <a:pt x="14930" y="2162"/>
                                </a:cubicBezTo>
                                <a:cubicBezTo>
                                  <a:pt x="14930" y="2142"/>
                                  <a:pt x="14930" y="2123"/>
                                  <a:pt x="14930" y="2103"/>
                                </a:cubicBezTo>
                                <a:cubicBezTo>
                                  <a:pt x="14930" y="2083"/>
                                  <a:pt x="14930" y="2064"/>
                                  <a:pt x="14930" y="2044"/>
                                </a:cubicBezTo>
                                <a:cubicBezTo>
                                  <a:pt x="14930" y="1985"/>
                                  <a:pt x="14971" y="1907"/>
                                  <a:pt x="14991" y="1848"/>
                                </a:cubicBezTo>
                                <a:cubicBezTo>
                                  <a:pt x="15012" y="1790"/>
                                  <a:pt x="15052" y="1731"/>
                                  <a:pt x="15113" y="1672"/>
                                </a:cubicBezTo>
                                <a:cubicBezTo>
                                  <a:pt x="15154" y="1613"/>
                                  <a:pt x="15215" y="1574"/>
                                  <a:pt x="15276" y="1535"/>
                                </a:cubicBezTo>
                                <a:cubicBezTo>
                                  <a:pt x="15317" y="1515"/>
                                  <a:pt x="15337" y="1496"/>
                                  <a:pt x="15378" y="1476"/>
                                </a:cubicBezTo>
                                <a:cubicBezTo>
                                  <a:pt x="15398" y="1476"/>
                                  <a:pt x="15418" y="1457"/>
                                  <a:pt x="15439" y="1457"/>
                                </a:cubicBezTo>
                                <a:lnTo>
                                  <a:pt x="15479" y="1437"/>
                                </a:lnTo>
                                <a:lnTo>
                                  <a:pt x="15540" y="1418"/>
                                </a:lnTo>
                                <a:cubicBezTo>
                                  <a:pt x="15561" y="1418"/>
                                  <a:pt x="15581" y="1398"/>
                                  <a:pt x="15601" y="1398"/>
                                </a:cubicBezTo>
                                <a:cubicBezTo>
                                  <a:pt x="15642" y="1398"/>
                                  <a:pt x="15683" y="1378"/>
                                  <a:pt x="15723" y="1378"/>
                                </a:cubicBezTo>
                                <a:cubicBezTo>
                                  <a:pt x="15805" y="1378"/>
                                  <a:pt x="15886" y="1378"/>
                                  <a:pt x="15967" y="1398"/>
                                </a:cubicBezTo>
                                <a:cubicBezTo>
                                  <a:pt x="16130" y="1437"/>
                                  <a:pt x="16293" y="1515"/>
                                  <a:pt x="16415" y="1613"/>
                                </a:cubicBezTo>
                                <a:cubicBezTo>
                                  <a:pt x="16537" y="1731"/>
                                  <a:pt x="16639" y="1868"/>
                                  <a:pt x="16700" y="2044"/>
                                </a:cubicBezTo>
                                <a:cubicBezTo>
                                  <a:pt x="16700" y="2044"/>
                                  <a:pt x="16700" y="2044"/>
                                  <a:pt x="16700" y="2044"/>
                                </a:cubicBezTo>
                                <a:lnTo>
                                  <a:pt x="16700" y="2044"/>
                                </a:lnTo>
                                <a:lnTo>
                                  <a:pt x="16700" y="2064"/>
                                </a:lnTo>
                                <a:lnTo>
                                  <a:pt x="16700" y="2103"/>
                                </a:lnTo>
                                <a:cubicBezTo>
                                  <a:pt x="16700" y="2123"/>
                                  <a:pt x="16720" y="2142"/>
                                  <a:pt x="16720" y="2162"/>
                                </a:cubicBezTo>
                                <a:cubicBezTo>
                                  <a:pt x="16720" y="2201"/>
                                  <a:pt x="16740" y="2240"/>
                                  <a:pt x="16740" y="2299"/>
                                </a:cubicBezTo>
                                <a:cubicBezTo>
                                  <a:pt x="16740" y="2397"/>
                                  <a:pt x="16740" y="2475"/>
                                  <a:pt x="16720" y="2573"/>
                                </a:cubicBezTo>
                                <a:cubicBezTo>
                                  <a:pt x="16700" y="2749"/>
                                  <a:pt x="16618" y="2925"/>
                                  <a:pt x="16496" y="3082"/>
                                </a:cubicBezTo>
                                <a:cubicBezTo>
                                  <a:pt x="16476" y="3121"/>
                                  <a:pt x="16435" y="3160"/>
                                  <a:pt x="16395" y="3200"/>
                                </a:cubicBezTo>
                                <a:lnTo>
                                  <a:pt x="16334" y="3258"/>
                                </a:lnTo>
                                <a:lnTo>
                                  <a:pt x="16273" y="3317"/>
                                </a:lnTo>
                                <a:lnTo>
                                  <a:pt x="16232" y="3337"/>
                                </a:lnTo>
                                <a:lnTo>
                                  <a:pt x="16212" y="3356"/>
                                </a:lnTo>
                                <a:cubicBezTo>
                                  <a:pt x="16191" y="3376"/>
                                  <a:pt x="16171" y="3395"/>
                                  <a:pt x="16150" y="3395"/>
                                </a:cubicBezTo>
                                <a:cubicBezTo>
                                  <a:pt x="16130" y="3415"/>
                                  <a:pt x="16089" y="3435"/>
                                  <a:pt x="16069" y="3435"/>
                                </a:cubicBezTo>
                                <a:cubicBezTo>
                                  <a:pt x="15744" y="3258"/>
                                  <a:pt x="15439" y="3082"/>
                                  <a:pt x="15134" y="2886"/>
                                </a:cubicBezTo>
                                <a:cubicBezTo>
                                  <a:pt x="14991" y="2808"/>
                                  <a:pt x="14869" y="2710"/>
                                  <a:pt x="14747" y="2632"/>
                                </a:cubicBezTo>
                                <a:cubicBezTo>
                                  <a:pt x="14625" y="2553"/>
                                  <a:pt x="14483" y="2455"/>
                                  <a:pt x="14361" y="2377"/>
                                </a:cubicBezTo>
                                <a:cubicBezTo>
                                  <a:pt x="14117" y="2201"/>
                                  <a:pt x="13873" y="2025"/>
                                  <a:pt x="13628" y="1868"/>
                                </a:cubicBezTo>
                                <a:cubicBezTo>
                                  <a:pt x="13161" y="1535"/>
                                  <a:pt x="12693" y="1241"/>
                                  <a:pt x="12225" y="1006"/>
                                </a:cubicBezTo>
                                <a:cubicBezTo>
                                  <a:pt x="12001" y="889"/>
                                  <a:pt x="11757" y="791"/>
                                  <a:pt x="11534" y="713"/>
                                </a:cubicBezTo>
                                <a:cubicBezTo>
                                  <a:pt x="11310" y="634"/>
                                  <a:pt x="11086" y="575"/>
                                  <a:pt x="10883" y="517"/>
                                </a:cubicBezTo>
                                <a:cubicBezTo>
                                  <a:pt x="10679" y="478"/>
                                  <a:pt x="10476" y="438"/>
                                  <a:pt x="10293" y="419"/>
                                </a:cubicBezTo>
                                <a:cubicBezTo>
                                  <a:pt x="10110" y="399"/>
                                  <a:pt x="9947" y="399"/>
                                  <a:pt x="9784" y="419"/>
                                </a:cubicBezTo>
                                <a:cubicBezTo>
                                  <a:pt x="9479" y="438"/>
                                  <a:pt x="9256" y="478"/>
                                  <a:pt x="9093" y="517"/>
                                </a:cubicBezTo>
                                <a:cubicBezTo>
                                  <a:pt x="9052" y="536"/>
                                  <a:pt x="9012" y="536"/>
                                  <a:pt x="8971" y="556"/>
                                </a:cubicBezTo>
                                <a:cubicBezTo>
                                  <a:pt x="8889" y="575"/>
                                  <a:pt x="8808" y="595"/>
                                  <a:pt x="8747" y="615"/>
                                </a:cubicBezTo>
                                <a:cubicBezTo>
                                  <a:pt x="8706" y="615"/>
                                  <a:pt x="8686" y="634"/>
                                  <a:pt x="8645" y="654"/>
                                </a:cubicBezTo>
                                <a:lnTo>
                                  <a:pt x="8625" y="654"/>
                                </a:lnTo>
                                <a:cubicBezTo>
                                  <a:pt x="8605" y="654"/>
                                  <a:pt x="8625" y="654"/>
                                  <a:pt x="8605" y="654"/>
                                </a:cubicBezTo>
                                <a:lnTo>
                                  <a:pt x="8584" y="654"/>
                                </a:lnTo>
                                <a:lnTo>
                                  <a:pt x="8544" y="673"/>
                                </a:lnTo>
                                <a:lnTo>
                                  <a:pt x="8462" y="713"/>
                                </a:lnTo>
                                <a:lnTo>
                                  <a:pt x="8361" y="771"/>
                                </a:lnTo>
                                <a:lnTo>
                                  <a:pt x="8422" y="850"/>
                                </a:lnTo>
                                <a:cubicBezTo>
                                  <a:pt x="8401" y="850"/>
                                  <a:pt x="8401" y="869"/>
                                  <a:pt x="8381" y="869"/>
                                </a:cubicBezTo>
                                <a:lnTo>
                                  <a:pt x="8300" y="928"/>
                                </a:lnTo>
                                <a:cubicBezTo>
                                  <a:pt x="8239" y="967"/>
                                  <a:pt x="8198" y="1006"/>
                                  <a:pt x="8137" y="1065"/>
                                </a:cubicBezTo>
                                <a:cubicBezTo>
                                  <a:pt x="8096" y="1085"/>
                                  <a:pt x="8076" y="1124"/>
                                  <a:pt x="8056" y="1163"/>
                                </a:cubicBezTo>
                                <a:cubicBezTo>
                                  <a:pt x="8015" y="1124"/>
                                  <a:pt x="7954" y="1065"/>
                                  <a:pt x="7913" y="1026"/>
                                </a:cubicBezTo>
                                <a:cubicBezTo>
                                  <a:pt x="7506" y="693"/>
                                  <a:pt x="7018" y="458"/>
                                  <a:pt x="6510" y="360"/>
                                </a:cubicBezTo>
                                <a:cubicBezTo>
                                  <a:pt x="6001" y="243"/>
                                  <a:pt x="5473" y="243"/>
                                  <a:pt x="4984" y="360"/>
                                </a:cubicBezTo>
                                <a:cubicBezTo>
                                  <a:pt x="4740" y="419"/>
                                  <a:pt x="4496" y="497"/>
                                  <a:pt x="4273" y="595"/>
                                </a:cubicBezTo>
                                <a:lnTo>
                                  <a:pt x="4191" y="634"/>
                                </a:lnTo>
                                <a:lnTo>
                                  <a:pt x="4110" y="654"/>
                                </a:lnTo>
                                <a:lnTo>
                                  <a:pt x="4028" y="693"/>
                                </a:lnTo>
                                <a:cubicBezTo>
                                  <a:pt x="4008" y="713"/>
                                  <a:pt x="3967" y="713"/>
                                  <a:pt x="3947" y="732"/>
                                </a:cubicBezTo>
                                <a:cubicBezTo>
                                  <a:pt x="3886" y="771"/>
                                  <a:pt x="3845" y="791"/>
                                  <a:pt x="3784" y="830"/>
                                </a:cubicBezTo>
                                <a:cubicBezTo>
                                  <a:pt x="3744" y="869"/>
                                  <a:pt x="3683" y="908"/>
                                  <a:pt x="3642" y="948"/>
                                </a:cubicBezTo>
                                <a:cubicBezTo>
                                  <a:pt x="3459" y="1104"/>
                                  <a:pt x="3296" y="1280"/>
                                  <a:pt x="3154" y="1476"/>
                                </a:cubicBezTo>
                                <a:cubicBezTo>
                                  <a:pt x="3032" y="1672"/>
                                  <a:pt x="2930" y="1888"/>
                                  <a:pt x="2889" y="2123"/>
                                </a:cubicBezTo>
                                <a:cubicBezTo>
                                  <a:pt x="2849" y="2338"/>
                                  <a:pt x="2849" y="2573"/>
                                  <a:pt x="2869" y="2788"/>
                                </a:cubicBezTo>
                                <a:cubicBezTo>
                                  <a:pt x="2889" y="3004"/>
                                  <a:pt x="2950" y="3200"/>
                                  <a:pt x="3052" y="3395"/>
                                </a:cubicBezTo>
                                <a:cubicBezTo>
                                  <a:pt x="3093" y="3493"/>
                                  <a:pt x="3134" y="3572"/>
                                  <a:pt x="3195" y="3650"/>
                                </a:cubicBezTo>
                                <a:cubicBezTo>
                                  <a:pt x="3073" y="3611"/>
                                  <a:pt x="2950" y="3591"/>
                                  <a:pt x="2808" y="3572"/>
                                </a:cubicBezTo>
                                <a:cubicBezTo>
                                  <a:pt x="2584" y="3552"/>
                                  <a:pt x="2361" y="3552"/>
                                  <a:pt x="2117" y="3591"/>
                                </a:cubicBezTo>
                                <a:cubicBezTo>
                                  <a:pt x="1893" y="3630"/>
                                  <a:pt x="1669" y="3728"/>
                                  <a:pt x="1445" y="3846"/>
                                </a:cubicBezTo>
                                <a:cubicBezTo>
                                  <a:pt x="1242" y="3963"/>
                                  <a:pt x="1059" y="4120"/>
                                  <a:pt x="896" y="4316"/>
                                </a:cubicBezTo>
                                <a:cubicBezTo>
                                  <a:pt x="856" y="4355"/>
                                  <a:pt x="815" y="4414"/>
                                  <a:pt x="774" y="4453"/>
                                </a:cubicBezTo>
                                <a:cubicBezTo>
                                  <a:pt x="734" y="4512"/>
                                  <a:pt x="713" y="4551"/>
                                  <a:pt x="673" y="4610"/>
                                </a:cubicBezTo>
                                <a:cubicBezTo>
                                  <a:pt x="652" y="4629"/>
                                  <a:pt x="632" y="4668"/>
                                  <a:pt x="632" y="4688"/>
                                </a:cubicBezTo>
                                <a:lnTo>
                                  <a:pt x="591" y="4766"/>
                                </a:lnTo>
                                <a:lnTo>
                                  <a:pt x="550" y="4845"/>
                                </a:lnTo>
                                <a:lnTo>
                                  <a:pt x="510" y="4923"/>
                                </a:lnTo>
                                <a:cubicBezTo>
                                  <a:pt x="408" y="5138"/>
                                  <a:pt x="327" y="5373"/>
                                  <a:pt x="266" y="5608"/>
                                </a:cubicBezTo>
                                <a:cubicBezTo>
                                  <a:pt x="144" y="6078"/>
                                  <a:pt x="144" y="6587"/>
                                  <a:pt x="266" y="7077"/>
                                </a:cubicBezTo>
                                <a:cubicBezTo>
                                  <a:pt x="388" y="7567"/>
                                  <a:pt x="632" y="8037"/>
                                  <a:pt x="957" y="8428"/>
                                </a:cubicBezTo>
                                <a:cubicBezTo>
                                  <a:pt x="998" y="8487"/>
                                  <a:pt x="1039" y="8526"/>
                                  <a:pt x="1100" y="8565"/>
                                </a:cubicBezTo>
                                <a:cubicBezTo>
                                  <a:pt x="1059" y="8585"/>
                                  <a:pt x="1039" y="8624"/>
                                  <a:pt x="998" y="8644"/>
                                </a:cubicBezTo>
                                <a:cubicBezTo>
                                  <a:pt x="937" y="8683"/>
                                  <a:pt x="896" y="8742"/>
                                  <a:pt x="856" y="8800"/>
                                </a:cubicBezTo>
                                <a:lnTo>
                                  <a:pt x="795" y="8879"/>
                                </a:lnTo>
                                <a:cubicBezTo>
                                  <a:pt x="795" y="8898"/>
                                  <a:pt x="774" y="8898"/>
                                  <a:pt x="774" y="8918"/>
                                </a:cubicBezTo>
                                <a:lnTo>
                                  <a:pt x="795" y="8918"/>
                                </a:lnTo>
                                <a:lnTo>
                                  <a:pt x="734" y="9016"/>
                                </a:lnTo>
                                <a:lnTo>
                                  <a:pt x="693" y="9094"/>
                                </a:lnTo>
                                <a:lnTo>
                                  <a:pt x="673" y="9133"/>
                                </a:lnTo>
                                <a:lnTo>
                                  <a:pt x="673" y="9153"/>
                                </a:lnTo>
                                <a:cubicBezTo>
                                  <a:pt x="673" y="9153"/>
                                  <a:pt x="673" y="9153"/>
                                  <a:pt x="673" y="9172"/>
                                </a:cubicBezTo>
                                <a:lnTo>
                                  <a:pt x="673" y="9192"/>
                                </a:lnTo>
                                <a:cubicBezTo>
                                  <a:pt x="652" y="9231"/>
                                  <a:pt x="652" y="9251"/>
                                  <a:pt x="632" y="9290"/>
                                </a:cubicBezTo>
                                <a:cubicBezTo>
                                  <a:pt x="612" y="9368"/>
                                  <a:pt x="591" y="9447"/>
                                  <a:pt x="571" y="9505"/>
                                </a:cubicBezTo>
                                <a:cubicBezTo>
                                  <a:pt x="550" y="9544"/>
                                  <a:pt x="550" y="9584"/>
                                  <a:pt x="530" y="9623"/>
                                </a:cubicBezTo>
                                <a:cubicBezTo>
                                  <a:pt x="489" y="9779"/>
                                  <a:pt x="449" y="9995"/>
                                  <a:pt x="428" y="10289"/>
                                </a:cubicBezTo>
                                <a:cubicBezTo>
                                  <a:pt x="428" y="10426"/>
                                  <a:pt x="428" y="10602"/>
                                  <a:pt x="428" y="10778"/>
                                </a:cubicBezTo>
                                <a:cubicBezTo>
                                  <a:pt x="449" y="10954"/>
                                  <a:pt x="469" y="11150"/>
                                  <a:pt x="530" y="11346"/>
                                </a:cubicBezTo>
                                <a:cubicBezTo>
                                  <a:pt x="571" y="11542"/>
                                  <a:pt x="652" y="11757"/>
                                  <a:pt x="734" y="11973"/>
                                </a:cubicBezTo>
                                <a:cubicBezTo>
                                  <a:pt x="815" y="12188"/>
                                  <a:pt x="917" y="12404"/>
                                  <a:pt x="1039" y="12639"/>
                                </a:cubicBezTo>
                                <a:cubicBezTo>
                                  <a:pt x="1262" y="13089"/>
                                  <a:pt x="1567" y="13539"/>
                                  <a:pt x="1934" y="13990"/>
                                </a:cubicBezTo>
                                <a:cubicBezTo>
                                  <a:pt x="2117" y="14225"/>
                                  <a:pt x="2279" y="14460"/>
                                  <a:pt x="2462" y="14695"/>
                                </a:cubicBezTo>
                                <a:cubicBezTo>
                                  <a:pt x="2544" y="14812"/>
                                  <a:pt x="2645" y="14930"/>
                                  <a:pt x="2727" y="15067"/>
                                </a:cubicBezTo>
                                <a:cubicBezTo>
                                  <a:pt x="2808" y="15184"/>
                                  <a:pt x="2910" y="15321"/>
                                  <a:pt x="2991" y="15439"/>
                                </a:cubicBezTo>
                                <a:cubicBezTo>
                                  <a:pt x="3195" y="15733"/>
                                  <a:pt x="3378" y="16026"/>
                                  <a:pt x="3561" y="16340"/>
                                </a:cubicBezTo>
                                <a:cubicBezTo>
                                  <a:pt x="3540" y="16359"/>
                                  <a:pt x="3520" y="16399"/>
                                  <a:pt x="3520" y="16418"/>
                                </a:cubicBezTo>
                                <a:cubicBezTo>
                                  <a:pt x="3500" y="16438"/>
                                  <a:pt x="3479" y="16457"/>
                                  <a:pt x="3479" y="16477"/>
                                </a:cubicBezTo>
                                <a:lnTo>
                                  <a:pt x="3439" y="16516"/>
                                </a:lnTo>
                                <a:lnTo>
                                  <a:pt x="3418" y="16555"/>
                                </a:lnTo>
                                <a:lnTo>
                                  <a:pt x="3357" y="16614"/>
                                </a:lnTo>
                                <a:lnTo>
                                  <a:pt x="3296" y="16673"/>
                                </a:lnTo>
                                <a:cubicBezTo>
                                  <a:pt x="3256" y="16712"/>
                                  <a:pt x="3215" y="16731"/>
                                  <a:pt x="3174" y="16771"/>
                                </a:cubicBezTo>
                                <a:cubicBezTo>
                                  <a:pt x="3012" y="16888"/>
                                  <a:pt x="2828" y="16947"/>
                                  <a:pt x="2645" y="16986"/>
                                </a:cubicBezTo>
                                <a:cubicBezTo>
                                  <a:pt x="2544" y="17006"/>
                                  <a:pt x="2462" y="17006"/>
                                  <a:pt x="2361" y="17006"/>
                                </a:cubicBezTo>
                                <a:cubicBezTo>
                                  <a:pt x="2320" y="17006"/>
                                  <a:pt x="2259" y="17006"/>
                                  <a:pt x="2218" y="16986"/>
                                </a:cubicBezTo>
                                <a:cubicBezTo>
                                  <a:pt x="2198" y="16986"/>
                                  <a:pt x="2178" y="16986"/>
                                  <a:pt x="2157" y="16966"/>
                                </a:cubicBezTo>
                                <a:lnTo>
                                  <a:pt x="2117" y="16947"/>
                                </a:lnTo>
                                <a:lnTo>
                                  <a:pt x="2096" y="16947"/>
                                </a:lnTo>
                                <a:lnTo>
                                  <a:pt x="2096" y="16947"/>
                                </a:lnTo>
                                <a:cubicBezTo>
                                  <a:pt x="2096" y="16947"/>
                                  <a:pt x="2096" y="16947"/>
                                  <a:pt x="2096" y="16947"/>
                                </a:cubicBezTo>
                                <a:cubicBezTo>
                                  <a:pt x="1934" y="16888"/>
                                  <a:pt x="1771" y="16810"/>
                                  <a:pt x="1649" y="16673"/>
                                </a:cubicBezTo>
                                <a:cubicBezTo>
                                  <a:pt x="1527" y="16555"/>
                                  <a:pt x="1445" y="16399"/>
                                  <a:pt x="1425" y="16242"/>
                                </a:cubicBezTo>
                                <a:cubicBezTo>
                                  <a:pt x="1405" y="16164"/>
                                  <a:pt x="1405" y="16085"/>
                                  <a:pt x="1405" y="16007"/>
                                </a:cubicBezTo>
                                <a:cubicBezTo>
                                  <a:pt x="1405" y="15968"/>
                                  <a:pt x="1405" y="15929"/>
                                  <a:pt x="1425" y="15889"/>
                                </a:cubicBezTo>
                                <a:cubicBezTo>
                                  <a:pt x="1425" y="15870"/>
                                  <a:pt x="1425" y="15850"/>
                                  <a:pt x="1445" y="15831"/>
                                </a:cubicBezTo>
                                <a:lnTo>
                                  <a:pt x="1466" y="15772"/>
                                </a:lnTo>
                                <a:lnTo>
                                  <a:pt x="1486" y="15733"/>
                                </a:lnTo>
                                <a:cubicBezTo>
                                  <a:pt x="1486" y="15713"/>
                                  <a:pt x="1506" y="15694"/>
                                  <a:pt x="1506" y="15674"/>
                                </a:cubicBezTo>
                                <a:cubicBezTo>
                                  <a:pt x="1527" y="15635"/>
                                  <a:pt x="1547" y="15615"/>
                                  <a:pt x="1567" y="15576"/>
                                </a:cubicBezTo>
                                <a:cubicBezTo>
                                  <a:pt x="1608" y="15517"/>
                                  <a:pt x="1669" y="15459"/>
                                  <a:pt x="1710" y="15419"/>
                                </a:cubicBezTo>
                                <a:cubicBezTo>
                                  <a:pt x="1771" y="15380"/>
                                  <a:pt x="1832" y="15341"/>
                                  <a:pt x="1893" y="15302"/>
                                </a:cubicBezTo>
                                <a:cubicBezTo>
                                  <a:pt x="1954" y="15282"/>
                                  <a:pt x="2035" y="15243"/>
                                  <a:pt x="2096" y="15243"/>
                                </a:cubicBezTo>
                                <a:cubicBezTo>
                                  <a:pt x="2117" y="15243"/>
                                  <a:pt x="2137" y="15243"/>
                                  <a:pt x="2157" y="15243"/>
                                </a:cubicBezTo>
                                <a:cubicBezTo>
                                  <a:pt x="2178" y="15243"/>
                                  <a:pt x="2198" y="15243"/>
                                  <a:pt x="2218" y="15243"/>
                                </a:cubicBezTo>
                                <a:cubicBezTo>
                                  <a:pt x="2259" y="15243"/>
                                  <a:pt x="2300" y="15243"/>
                                  <a:pt x="2320" y="15243"/>
                                </a:cubicBezTo>
                                <a:cubicBezTo>
                                  <a:pt x="2340" y="15243"/>
                                  <a:pt x="2361" y="15243"/>
                                  <a:pt x="2361" y="15243"/>
                                </a:cubicBezTo>
                                <a:lnTo>
                                  <a:pt x="2422" y="15263"/>
                                </a:lnTo>
                                <a:lnTo>
                                  <a:pt x="2442" y="15263"/>
                                </a:lnTo>
                                <a:lnTo>
                                  <a:pt x="2442" y="15263"/>
                                </a:lnTo>
                                <a:cubicBezTo>
                                  <a:pt x="2442" y="15263"/>
                                  <a:pt x="2442" y="15263"/>
                                  <a:pt x="2442" y="15263"/>
                                </a:cubicBezTo>
                                <a:lnTo>
                                  <a:pt x="2462" y="15263"/>
                                </a:lnTo>
                                <a:cubicBezTo>
                                  <a:pt x="2483" y="15263"/>
                                  <a:pt x="2503" y="15263"/>
                                  <a:pt x="2503" y="15282"/>
                                </a:cubicBezTo>
                                <a:cubicBezTo>
                                  <a:pt x="2625" y="15341"/>
                                  <a:pt x="2727" y="15419"/>
                                  <a:pt x="2788" y="15517"/>
                                </a:cubicBezTo>
                                <a:cubicBezTo>
                                  <a:pt x="2849" y="15615"/>
                                  <a:pt x="2889" y="15733"/>
                                  <a:pt x="2889" y="15850"/>
                                </a:cubicBezTo>
                                <a:cubicBezTo>
                                  <a:pt x="2889" y="15870"/>
                                  <a:pt x="2889" y="15909"/>
                                  <a:pt x="2889" y="15929"/>
                                </a:cubicBezTo>
                                <a:cubicBezTo>
                                  <a:pt x="2889" y="15948"/>
                                  <a:pt x="2889" y="15987"/>
                                  <a:pt x="2869" y="16007"/>
                                </a:cubicBezTo>
                                <a:cubicBezTo>
                                  <a:pt x="2849" y="16046"/>
                                  <a:pt x="2828" y="16105"/>
                                  <a:pt x="2808" y="16144"/>
                                </a:cubicBezTo>
                                <a:cubicBezTo>
                                  <a:pt x="2747" y="16222"/>
                                  <a:pt x="2666" y="16281"/>
                                  <a:pt x="2584" y="16320"/>
                                </a:cubicBezTo>
                                <a:cubicBezTo>
                                  <a:pt x="2503" y="16359"/>
                                  <a:pt x="2422" y="16379"/>
                                  <a:pt x="2340" y="16359"/>
                                </a:cubicBezTo>
                                <a:cubicBezTo>
                                  <a:pt x="2320" y="16359"/>
                                  <a:pt x="2300" y="16359"/>
                                  <a:pt x="2279" y="16359"/>
                                </a:cubicBezTo>
                                <a:cubicBezTo>
                                  <a:pt x="2259" y="16359"/>
                                  <a:pt x="2259" y="16359"/>
                                  <a:pt x="2239" y="16359"/>
                                </a:cubicBezTo>
                                <a:lnTo>
                                  <a:pt x="2218" y="16359"/>
                                </a:lnTo>
                                <a:cubicBezTo>
                                  <a:pt x="2218" y="16359"/>
                                  <a:pt x="2218" y="16359"/>
                                  <a:pt x="2198" y="16359"/>
                                </a:cubicBezTo>
                                <a:cubicBezTo>
                                  <a:pt x="2157" y="16340"/>
                                  <a:pt x="2137" y="16340"/>
                                  <a:pt x="2096" y="16320"/>
                                </a:cubicBezTo>
                                <a:cubicBezTo>
                                  <a:pt x="2035" y="16281"/>
                                  <a:pt x="1995" y="16242"/>
                                  <a:pt x="1974" y="16203"/>
                                </a:cubicBezTo>
                                <a:cubicBezTo>
                                  <a:pt x="1913" y="16105"/>
                                  <a:pt x="1913" y="16026"/>
                                  <a:pt x="1913" y="15968"/>
                                </a:cubicBezTo>
                                <a:cubicBezTo>
                                  <a:pt x="1913" y="15909"/>
                                  <a:pt x="1934" y="15870"/>
                                  <a:pt x="1934" y="15889"/>
                                </a:cubicBezTo>
                                <a:cubicBezTo>
                                  <a:pt x="1934" y="15870"/>
                                  <a:pt x="1934" y="15850"/>
                                  <a:pt x="1913" y="15850"/>
                                </a:cubicBezTo>
                                <a:cubicBezTo>
                                  <a:pt x="1893" y="15850"/>
                                  <a:pt x="1873" y="15850"/>
                                  <a:pt x="1873" y="15870"/>
                                </a:cubicBezTo>
                                <a:cubicBezTo>
                                  <a:pt x="1873" y="15870"/>
                                  <a:pt x="1873" y="15870"/>
                                  <a:pt x="1873" y="15889"/>
                                </a:cubicBezTo>
                                <a:cubicBezTo>
                                  <a:pt x="1873" y="15909"/>
                                  <a:pt x="1852" y="15929"/>
                                  <a:pt x="1852" y="15968"/>
                                </a:cubicBezTo>
                                <a:cubicBezTo>
                                  <a:pt x="1852" y="16026"/>
                                  <a:pt x="1852" y="16144"/>
                                  <a:pt x="1913" y="16261"/>
                                </a:cubicBezTo>
                                <a:cubicBezTo>
                                  <a:pt x="1954" y="16320"/>
                                  <a:pt x="1995" y="16379"/>
                                  <a:pt x="2056" y="16418"/>
                                </a:cubicBezTo>
                                <a:cubicBezTo>
                                  <a:pt x="2096" y="16438"/>
                                  <a:pt x="2137" y="16457"/>
                                  <a:pt x="2178" y="16477"/>
                                </a:cubicBezTo>
                                <a:cubicBezTo>
                                  <a:pt x="2178" y="16477"/>
                                  <a:pt x="2178" y="16477"/>
                                  <a:pt x="2198" y="16477"/>
                                </a:cubicBezTo>
                                <a:lnTo>
                                  <a:pt x="2218" y="16477"/>
                                </a:lnTo>
                                <a:cubicBezTo>
                                  <a:pt x="2239" y="16477"/>
                                  <a:pt x="2239" y="16477"/>
                                  <a:pt x="2259" y="16477"/>
                                </a:cubicBezTo>
                                <a:cubicBezTo>
                                  <a:pt x="2279" y="16477"/>
                                  <a:pt x="2300" y="16477"/>
                                  <a:pt x="2340" y="16496"/>
                                </a:cubicBezTo>
                                <a:cubicBezTo>
                                  <a:pt x="2442" y="16516"/>
                                  <a:pt x="2544" y="16496"/>
                                  <a:pt x="2666" y="16457"/>
                                </a:cubicBezTo>
                                <a:cubicBezTo>
                                  <a:pt x="2767" y="16418"/>
                                  <a:pt x="2869" y="16340"/>
                                  <a:pt x="2950" y="16242"/>
                                </a:cubicBezTo>
                                <a:cubicBezTo>
                                  <a:pt x="2991" y="16183"/>
                                  <a:pt x="3012" y="16124"/>
                                  <a:pt x="3032" y="16066"/>
                                </a:cubicBezTo>
                                <a:cubicBezTo>
                                  <a:pt x="3052" y="16007"/>
                                  <a:pt x="3073" y="15929"/>
                                  <a:pt x="3073" y="15870"/>
                                </a:cubicBezTo>
                                <a:cubicBezTo>
                                  <a:pt x="3073" y="15733"/>
                                  <a:pt x="3052" y="15576"/>
                                  <a:pt x="2971" y="15459"/>
                                </a:cubicBezTo>
                                <a:cubicBezTo>
                                  <a:pt x="2889" y="15321"/>
                                  <a:pt x="2767" y="15204"/>
                                  <a:pt x="2605" y="15145"/>
                                </a:cubicBezTo>
                                <a:cubicBezTo>
                                  <a:pt x="2584" y="15126"/>
                                  <a:pt x="2564" y="15126"/>
                                  <a:pt x="2544" y="15126"/>
                                </a:cubicBezTo>
                                <a:lnTo>
                                  <a:pt x="2503" y="15106"/>
                                </a:lnTo>
                                <a:lnTo>
                                  <a:pt x="2462" y="15106"/>
                                </a:lnTo>
                                <a:lnTo>
                                  <a:pt x="2401" y="15086"/>
                                </a:lnTo>
                                <a:cubicBezTo>
                                  <a:pt x="2381" y="15086"/>
                                  <a:pt x="2361" y="15086"/>
                                  <a:pt x="2340" y="15067"/>
                                </a:cubicBezTo>
                                <a:cubicBezTo>
                                  <a:pt x="2300" y="15067"/>
                                  <a:pt x="2259" y="15067"/>
                                  <a:pt x="2198" y="15047"/>
                                </a:cubicBezTo>
                                <a:cubicBezTo>
                                  <a:pt x="2178" y="15047"/>
                                  <a:pt x="2157" y="15047"/>
                                  <a:pt x="2137" y="15047"/>
                                </a:cubicBezTo>
                                <a:cubicBezTo>
                                  <a:pt x="2117" y="15047"/>
                                  <a:pt x="2096" y="15047"/>
                                  <a:pt x="2076" y="15047"/>
                                </a:cubicBezTo>
                                <a:cubicBezTo>
                                  <a:pt x="1995" y="15047"/>
                                  <a:pt x="1893" y="15086"/>
                                  <a:pt x="1812" y="15106"/>
                                </a:cubicBezTo>
                                <a:cubicBezTo>
                                  <a:pt x="1730" y="15145"/>
                                  <a:pt x="1649" y="15184"/>
                                  <a:pt x="1567" y="15243"/>
                                </a:cubicBezTo>
                                <a:cubicBezTo>
                                  <a:pt x="1486" y="15302"/>
                                  <a:pt x="1425" y="15380"/>
                                  <a:pt x="1364" y="15459"/>
                                </a:cubicBezTo>
                                <a:cubicBezTo>
                                  <a:pt x="1344" y="15498"/>
                                  <a:pt x="1303" y="15537"/>
                                  <a:pt x="1283" y="15576"/>
                                </a:cubicBezTo>
                                <a:cubicBezTo>
                                  <a:pt x="1262" y="15596"/>
                                  <a:pt x="1262" y="15615"/>
                                  <a:pt x="1242" y="15635"/>
                                </a:cubicBezTo>
                                <a:lnTo>
                                  <a:pt x="1222" y="15674"/>
                                </a:lnTo>
                                <a:lnTo>
                                  <a:pt x="1222" y="15694"/>
                                </a:lnTo>
                                <a:lnTo>
                                  <a:pt x="1222" y="15694"/>
                                </a:lnTo>
                                <a:cubicBezTo>
                                  <a:pt x="1222" y="15694"/>
                                  <a:pt x="1222" y="15713"/>
                                  <a:pt x="1222" y="15713"/>
                                </a:cubicBezTo>
                                <a:lnTo>
                                  <a:pt x="1201" y="15772"/>
                                </a:lnTo>
                                <a:cubicBezTo>
                                  <a:pt x="1201" y="15791"/>
                                  <a:pt x="1181" y="15811"/>
                                  <a:pt x="1181" y="15850"/>
                                </a:cubicBezTo>
                                <a:cubicBezTo>
                                  <a:pt x="1181" y="15909"/>
                                  <a:pt x="1161" y="15948"/>
                                  <a:pt x="1161" y="16007"/>
                                </a:cubicBezTo>
                                <a:cubicBezTo>
                                  <a:pt x="1161" y="16105"/>
                                  <a:pt x="1161" y="16203"/>
                                  <a:pt x="1181" y="16320"/>
                                </a:cubicBezTo>
                                <a:cubicBezTo>
                                  <a:pt x="1222" y="16516"/>
                                  <a:pt x="1323" y="16712"/>
                                  <a:pt x="1466" y="16888"/>
                                </a:cubicBezTo>
                                <a:cubicBezTo>
                                  <a:pt x="1608" y="17064"/>
                                  <a:pt x="1812" y="17182"/>
                                  <a:pt x="2035" y="17260"/>
                                </a:cubicBezTo>
                                <a:cubicBezTo>
                                  <a:pt x="2035" y="17260"/>
                                  <a:pt x="2056" y="17260"/>
                                  <a:pt x="2056" y="17260"/>
                                </a:cubicBezTo>
                                <a:lnTo>
                                  <a:pt x="2056" y="17260"/>
                                </a:lnTo>
                                <a:lnTo>
                                  <a:pt x="2076" y="17260"/>
                                </a:lnTo>
                                <a:lnTo>
                                  <a:pt x="2117" y="17280"/>
                                </a:lnTo>
                                <a:cubicBezTo>
                                  <a:pt x="2137" y="17280"/>
                                  <a:pt x="2178" y="17299"/>
                                  <a:pt x="2198" y="17299"/>
                                </a:cubicBezTo>
                                <a:cubicBezTo>
                                  <a:pt x="2259" y="17319"/>
                                  <a:pt x="2320" y="17319"/>
                                  <a:pt x="2381" y="17319"/>
                                </a:cubicBezTo>
                                <a:cubicBezTo>
                                  <a:pt x="2503" y="17339"/>
                                  <a:pt x="2625" y="17319"/>
                                  <a:pt x="2727" y="17319"/>
                                </a:cubicBezTo>
                                <a:cubicBezTo>
                                  <a:pt x="2971" y="17280"/>
                                  <a:pt x="3195" y="17201"/>
                                  <a:pt x="3398" y="17064"/>
                                </a:cubicBezTo>
                                <a:cubicBezTo>
                                  <a:pt x="3459" y="17025"/>
                                  <a:pt x="3500" y="16986"/>
                                  <a:pt x="3540" y="16947"/>
                                </a:cubicBezTo>
                                <a:lnTo>
                                  <a:pt x="3601" y="16888"/>
                                </a:lnTo>
                                <a:cubicBezTo>
                                  <a:pt x="3601" y="16888"/>
                                  <a:pt x="3601" y="16888"/>
                                  <a:pt x="3622" y="16869"/>
                                </a:cubicBezTo>
                                <a:lnTo>
                                  <a:pt x="3622" y="16869"/>
                                </a:lnTo>
                                <a:lnTo>
                                  <a:pt x="3642" y="16849"/>
                                </a:lnTo>
                                <a:lnTo>
                                  <a:pt x="3662" y="16810"/>
                                </a:lnTo>
                                <a:lnTo>
                                  <a:pt x="3683" y="16771"/>
                                </a:lnTo>
                                <a:lnTo>
                                  <a:pt x="3723" y="16731"/>
                                </a:lnTo>
                                <a:cubicBezTo>
                                  <a:pt x="3723" y="16731"/>
                                  <a:pt x="3744" y="16712"/>
                                  <a:pt x="3744" y="16712"/>
                                </a:cubicBezTo>
                                <a:cubicBezTo>
                                  <a:pt x="3805" y="16849"/>
                                  <a:pt x="3886" y="17006"/>
                                  <a:pt x="3947" y="17143"/>
                                </a:cubicBezTo>
                                <a:cubicBezTo>
                                  <a:pt x="4069" y="17436"/>
                                  <a:pt x="4150" y="17750"/>
                                  <a:pt x="4191" y="18063"/>
                                </a:cubicBezTo>
                                <a:cubicBezTo>
                                  <a:pt x="4232" y="18376"/>
                                  <a:pt x="4191" y="18690"/>
                                  <a:pt x="4110" y="18983"/>
                                </a:cubicBezTo>
                                <a:cubicBezTo>
                                  <a:pt x="4008" y="19277"/>
                                  <a:pt x="3866" y="19571"/>
                                  <a:pt x="3662" y="19806"/>
                                </a:cubicBezTo>
                                <a:cubicBezTo>
                                  <a:pt x="3459" y="20041"/>
                                  <a:pt x="3195" y="20237"/>
                                  <a:pt x="2910" y="20335"/>
                                </a:cubicBezTo>
                                <a:cubicBezTo>
                                  <a:pt x="2645" y="20413"/>
                                  <a:pt x="2381" y="20433"/>
                                  <a:pt x="2096" y="20413"/>
                                </a:cubicBezTo>
                                <a:cubicBezTo>
                                  <a:pt x="2137" y="20217"/>
                                  <a:pt x="2157" y="19982"/>
                                  <a:pt x="2137" y="19728"/>
                                </a:cubicBezTo>
                                <a:cubicBezTo>
                                  <a:pt x="2117" y="19512"/>
                                  <a:pt x="2076" y="19297"/>
                                  <a:pt x="1995" y="19062"/>
                                </a:cubicBezTo>
                                <a:cubicBezTo>
                                  <a:pt x="1913" y="18846"/>
                                  <a:pt x="1771" y="18611"/>
                                  <a:pt x="1567" y="18416"/>
                                </a:cubicBezTo>
                                <a:cubicBezTo>
                                  <a:pt x="1466" y="18318"/>
                                  <a:pt x="1344" y="18239"/>
                                  <a:pt x="1201" y="18181"/>
                                </a:cubicBezTo>
                                <a:cubicBezTo>
                                  <a:pt x="1059" y="18122"/>
                                  <a:pt x="896" y="18102"/>
                                  <a:pt x="734" y="18122"/>
                                </a:cubicBezTo>
                                <a:cubicBezTo>
                                  <a:pt x="571" y="18141"/>
                                  <a:pt x="408" y="18220"/>
                                  <a:pt x="286" y="18318"/>
                                </a:cubicBezTo>
                                <a:cubicBezTo>
                                  <a:pt x="245" y="18337"/>
                                  <a:pt x="225" y="18376"/>
                                  <a:pt x="205" y="18396"/>
                                </a:cubicBezTo>
                                <a:cubicBezTo>
                                  <a:pt x="184" y="18416"/>
                                  <a:pt x="184" y="18416"/>
                                  <a:pt x="164" y="18435"/>
                                </a:cubicBezTo>
                                <a:lnTo>
                                  <a:pt x="144" y="18455"/>
                                </a:lnTo>
                                <a:lnTo>
                                  <a:pt x="123" y="18474"/>
                                </a:lnTo>
                                <a:cubicBezTo>
                                  <a:pt x="83" y="18553"/>
                                  <a:pt x="42" y="18611"/>
                                  <a:pt x="22" y="18709"/>
                                </a:cubicBezTo>
                                <a:cubicBezTo>
                                  <a:pt x="-19" y="18866"/>
                                  <a:pt x="1" y="19042"/>
                                  <a:pt x="42" y="19199"/>
                                </a:cubicBezTo>
                                <a:cubicBezTo>
                                  <a:pt x="103" y="19356"/>
                                  <a:pt x="184" y="19493"/>
                                  <a:pt x="266" y="19610"/>
                                </a:cubicBezTo>
                                <a:cubicBezTo>
                                  <a:pt x="367" y="19728"/>
                                  <a:pt x="469" y="19845"/>
                                  <a:pt x="612" y="19943"/>
                                </a:cubicBezTo>
                                <a:cubicBezTo>
                                  <a:pt x="734" y="20041"/>
                                  <a:pt x="876" y="20139"/>
                                  <a:pt x="1018" y="20217"/>
                                </a:cubicBezTo>
                                <a:cubicBezTo>
                                  <a:pt x="1262" y="20354"/>
                                  <a:pt x="1527" y="20472"/>
                                  <a:pt x="1812" y="20531"/>
                                </a:cubicBezTo>
                                <a:cubicBezTo>
                                  <a:pt x="1812" y="20589"/>
                                  <a:pt x="1791" y="20648"/>
                                  <a:pt x="1791" y="20687"/>
                                </a:cubicBezTo>
                                <a:cubicBezTo>
                                  <a:pt x="1750" y="20961"/>
                                  <a:pt x="1689" y="21177"/>
                                  <a:pt x="1649" y="21333"/>
                                </a:cubicBezTo>
                                <a:cubicBezTo>
                                  <a:pt x="1608" y="21490"/>
                                  <a:pt x="1588" y="21568"/>
                                  <a:pt x="1588" y="21568"/>
                                </a:cubicBezTo>
                                <a:lnTo>
                                  <a:pt x="1628" y="21588"/>
                                </a:lnTo>
                                <a:cubicBezTo>
                                  <a:pt x="1628" y="21588"/>
                                  <a:pt x="1649" y="21568"/>
                                  <a:pt x="1669" y="21529"/>
                                </a:cubicBezTo>
                                <a:cubicBezTo>
                                  <a:pt x="1689" y="21490"/>
                                  <a:pt x="1730" y="21451"/>
                                  <a:pt x="1750" y="21373"/>
                                </a:cubicBezTo>
                                <a:cubicBezTo>
                                  <a:pt x="1832" y="21236"/>
                                  <a:pt x="1934" y="21020"/>
                                  <a:pt x="2015" y="20746"/>
                                </a:cubicBezTo>
                                <a:cubicBezTo>
                                  <a:pt x="2035" y="20687"/>
                                  <a:pt x="2035" y="20628"/>
                                  <a:pt x="2056" y="20589"/>
                                </a:cubicBezTo>
                                <a:cubicBezTo>
                                  <a:pt x="2361" y="20628"/>
                                  <a:pt x="2686" y="20609"/>
                                  <a:pt x="2991" y="20531"/>
                                </a:cubicBezTo>
                                <a:cubicBezTo>
                                  <a:pt x="3337" y="20433"/>
                                  <a:pt x="3642" y="20217"/>
                                  <a:pt x="3866" y="19943"/>
                                </a:cubicBezTo>
                                <a:cubicBezTo>
                                  <a:pt x="3988" y="19806"/>
                                  <a:pt x="4069" y="19669"/>
                                  <a:pt x="4150" y="19512"/>
                                </a:cubicBezTo>
                                <a:cubicBezTo>
                                  <a:pt x="4171" y="19473"/>
                                  <a:pt x="4191" y="19434"/>
                                  <a:pt x="4212" y="19395"/>
                                </a:cubicBezTo>
                                <a:lnTo>
                                  <a:pt x="4232" y="19375"/>
                                </a:lnTo>
                                <a:lnTo>
                                  <a:pt x="4232" y="19356"/>
                                </a:lnTo>
                                <a:lnTo>
                                  <a:pt x="4232" y="19336"/>
                                </a:lnTo>
                                <a:lnTo>
                                  <a:pt x="4252" y="19277"/>
                                </a:lnTo>
                                <a:lnTo>
                                  <a:pt x="4273" y="19218"/>
                                </a:lnTo>
                                <a:lnTo>
                                  <a:pt x="4293" y="19160"/>
                                </a:lnTo>
                                <a:cubicBezTo>
                                  <a:pt x="4313" y="19121"/>
                                  <a:pt x="4334" y="19081"/>
                                  <a:pt x="4334" y="19042"/>
                                </a:cubicBezTo>
                                <a:cubicBezTo>
                                  <a:pt x="4374" y="18886"/>
                                  <a:pt x="4415" y="18709"/>
                                  <a:pt x="4435" y="18533"/>
                                </a:cubicBezTo>
                                <a:cubicBezTo>
                                  <a:pt x="4456" y="18357"/>
                                  <a:pt x="4435" y="18181"/>
                                  <a:pt x="4415" y="18024"/>
                                </a:cubicBezTo>
                                <a:cubicBezTo>
                                  <a:pt x="4374" y="17691"/>
                                  <a:pt x="4273" y="17358"/>
                                  <a:pt x="4130" y="17064"/>
                                </a:cubicBezTo>
                                <a:cubicBezTo>
                                  <a:pt x="4049" y="16888"/>
                                  <a:pt x="3967" y="16712"/>
                                  <a:pt x="3866" y="16555"/>
                                </a:cubicBezTo>
                                <a:cubicBezTo>
                                  <a:pt x="3886" y="16536"/>
                                  <a:pt x="3886" y="16516"/>
                                  <a:pt x="3906" y="16496"/>
                                </a:cubicBezTo>
                                <a:cubicBezTo>
                                  <a:pt x="4049" y="16281"/>
                                  <a:pt x="4110" y="16046"/>
                                  <a:pt x="4130" y="15791"/>
                                </a:cubicBezTo>
                                <a:cubicBezTo>
                                  <a:pt x="4130" y="15674"/>
                                  <a:pt x="4130" y="15537"/>
                                  <a:pt x="4130" y="15419"/>
                                </a:cubicBezTo>
                                <a:cubicBezTo>
                                  <a:pt x="4110" y="15302"/>
                                  <a:pt x="4089" y="15184"/>
                                  <a:pt x="4049" y="15067"/>
                                </a:cubicBezTo>
                                <a:cubicBezTo>
                                  <a:pt x="3906" y="14597"/>
                                  <a:pt x="3683" y="14166"/>
                                  <a:pt x="3398" y="13735"/>
                                </a:cubicBezTo>
                                <a:cubicBezTo>
                                  <a:pt x="3134" y="13324"/>
                                  <a:pt x="2828" y="12932"/>
                                  <a:pt x="2483" y="12541"/>
                                </a:cubicBezTo>
                                <a:cubicBezTo>
                                  <a:pt x="2320" y="12345"/>
                                  <a:pt x="2157" y="12149"/>
                                  <a:pt x="1974" y="11973"/>
                                </a:cubicBezTo>
                                <a:cubicBezTo>
                                  <a:pt x="1812" y="11797"/>
                                  <a:pt x="1628" y="11601"/>
                                  <a:pt x="1486" y="11405"/>
                                </a:cubicBezTo>
                                <a:cubicBezTo>
                                  <a:pt x="1323" y="11209"/>
                                  <a:pt x="1181" y="10994"/>
                                  <a:pt x="1079" y="10778"/>
                                </a:cubicBezTo>
                                <a:cubicBezTo>
                                  <a:pt x="957" y="10563"/>
                                  <a:pt x="856" y="10328"/>
                                  <a:pt x="815" y="10093"/>
                                </a:cubicBezTo>
                                <a:cubicBezTo>
                                  <a:pt x="774" y="9858"/>
                                  <a:pt x="774" y="9603"/>
                                  <a:pt x="835" y="9388"/>
                                </a:cubicBezTo>
                                <a:cubicBezTo>
                                  <a:pt x="835" y="9368"/>
                                  <a:pt x="856" y="9329"/>
                                  <a:pt x="856" y="9309"/>
                                </a:cubicBezTo>
                                <a:lnTo>
                                  <a:pt x="856" y="9290"/>
                                </a:lnTo>
                                <a:cubicBezTo>
                                  <a:pt x="856" y="9290"/>
                                  <a:pt x="856" y="9290"/>
                                  <a:pt x="856" y="9290"/>
                                </a:cubicBezTo>
                                <a:lnTo>
                                  <a:pt x="856" y="9270"/>
                                </a:lnTo>
                                <a:lnTo>
                                  <a:pt x="876" y="9231"/>
                                </a:lnTo>
                                <a:lnTo>
                                  <a:pt x="917" y="9133"/>
                                </a:lnTo>
                                <a:lnTo>
                                  <a:pt x="957" y="9055"/>
                                </a:lnTo>
                                <a:lnTo>
                                  <a:pt x="978" y="9016"/>
                                </a:lnTo>
                                <a:cubicBezTo>
                                  <a:pt x="978" y="8996"/>
                                  <a:pt x="998" y="8996"/>
                                  <a:pt x="998" y="8977"/>
                                </a:cubicBezTo>
                                <a:lnTo>
                                  <a:pt x="1039" y="8898"/>
                                </a:lnTo>
                                <a:cubicBezTo>
                                  <a:pt x="1079" y="8859"/>
                                  <a:pt x="1120" y="8800"/>
                                  <a:pt x="1161" y="8761"/>
                                </a:cubicBezTo>
                                <a:cubicBezTo>
                                  <a:pt x="1181" y="8742"/>
                                  <a:pt x="1222" y="8702"/>
                                  <a:pt x="1242" y="8683"/>
                                </a:cubicBezTo>
                                <a:cubicBezTo>
                                  <a:pt x="1344" y="8781"/>
                                  <a:pt x="1445" y="8879"/>
                                  <a:pt x="1567" y="8957"/>
                                </a:cubicBezTo>
                                <a:cubicBezTo>
                                  <a:pt x="1771" y="9114"/>
                                  <a:pt x="2015" y="9251"/>
                                  <a:pt x="2279" y="9309"/>
                                </a:cubicBezTo>
                                <a:cubicBezTo>
                                  <a:pt x="2422" y="9349"/>
                                  <a:pt x="2564" y="9368"/>
                                  <a:pt x="2706" y="9349"/>
                                </a:cubicBezTo>
                                <a:cubicBezTo>
                                  <a:pt x="2788" y="9329"/>
                                  <a:pt x="2849" y="9309"/>
                                  <a:pt x="2910" y="9270"/>
                                </a:cubicBezTo>
                                <a:cubicBezTo>
                                  <a:pt x="2930" y="9251"/>
                                  <a:pt x="2950" y="9251"/>
                                  <a:pt x="2950" y="9231"/>
                                </a:cubicBezTo>
                                <a:cubicBezTo>
                                  <a:pt x="2971" y="9212"/>
                                  <a:pt x="2991" y="9192"/>
                                  <a:pt x="2991" y="9192"/>
                                </a:cubicBezTo>
                                <a:lnTo>
                                  <a:pt x="3012" y="9172"/>
                                </a:lnTo>
                                <a:cubicBezTo>
                                  <a:pt x="3012" y="9172"/>
                                  <a:pt x="3012" y="9172"/>
                                  <a:pt x="3012" y="9153"/>
                                </a:cubicBezTo>
                                <a:lnTo>
                                  <a:pt x="3012" y="9133"/>
                                </a:lnTo>
                                <a:cubicBezTo>
                                  <a:pt x="3012" y="9114"/>
                                  <a:pt x="3032" y="9094"/>
                                  <a:pt x="3032" y="9074"/>
                                </a:cubicBezTo>
                                <a:cubicBezTo>
                                  <a:pt x="3032" y="9055"/>
                                  <a:pt x="3052" y="9035"/>
                                  <a:pt x="3052" y="9016"/>
                                </a:cubicBezTo>
                                <a:cubicBezTo>
                                  <a:pt x="3052" y="8996"/>
                                  <a:pt x="3052" y="8977"/>
                                  <a:pt x="3052" y="8957"/>
                                </a:cubicBezTo>
                                <a:lnTo>
                                  <a:pt x="3052" y="8898"/>
                                </a:lnTo>
                                <a:cubicBezTo>
                                  <a:pt x="3052" y="8879"/>
                                  <a:pt x="3032" y="8859"/>
                                  <a:pt x="3032" y="8839"/>
                                </a:cubicBezTo>
                                <a:cubicBezTo>
                                  <a:pt x="3012" y="8761"/>
                                  <a:pt x="2971" y="8702"/>
                                  <a:pt x="2910" y="8663"/>
                                </a:cubicBezTo>
                                <a:cubicBezTo>
                                  <a:pt x="2808" y="8565"/>
                                  <a:pt x="2706" y="8487"/>
                                  <a:pt x="2564" y="8428"/>
                                </a:cubicBezTo>
                                <a:cubicBezTo>
                                  <a:pt x="2320" y="8311"/>
                                  <a:pt x="2035" y="8252"/>
                                  <a:pt x="1750" y="8291"/>
                                </a:cubicBezTo>
                                <a:cubicBezTo>
                                  <a:pt x="1567" y="8311"/>
                                  <a:pt x="1405" y="8370"/>
                                  <a:pt x="1242" y="8467"/>
                                </a:cubicBezTo>
                                <a:cubicBezTo>
                                  <a:pt x="1201" y="8409"/>
                                  <a:pt x="1161" y="8370"/>
                                  <a:pt x="1120" y="8311"/>
                                </a:cubicBezTo>
                                <a:cubicBezTo>
                                  <a:pt x="815" y="7919"/>
                                  <a:pt x="612" y="7488"/>
                                  <a:pt x="530" y="7038"/>
                                </a:cubicBezTo>
                                <a:cubicBezTo>
                                  <a:pt x="449" y="6587"/>
                                  <a:pt x="469" y="6117"/>
                                  <a:pt x="591" y="5706"/>
                                </a:cubicBezTo>
                                <a:cubicBezTo>
                                  <a:pt x="612" y="5608"/>
                                  <a:pt x="652" y="5491"/>
                                  <a:pt x="693" y="5393"/>
                                </a:cubicBezTo>
                                <a:cubicBezTo>
                                  <a:pt x="713" y="5334"/>
                                  <a:pt x="734" y="5295"/>
                                  <a:pt x="754" y="5236"/>
                                </a:cubicBezTo>
                                <a:lnTo>
                                  <a:pt x="754" y="5217"/>
                                </a:lnTo>
                                <a:cubicBezTo>
                                  <a:pt x="754" y="5217"/>
                                  <a:pt x="754" y="5197"/>
                                  <a:pt x="754" y="5217"/>
                                </a:cubicBezTo>
                                <a:lnTo>
                                  <a:pt x="754" y="5197"/>
                                </a:lnTo>
                                <a:lnTo>
                                  <a:pt x="774" y="5158"/>
                                </a:lnTo>
                                <a:lnTo>
                                  <a:pt x="815" y="5080"/>
                                </a:lnTo>
                                <a:lnTo>
                                  <a:pt x="856" y="5001"/>
                                </a:lnTo>
                                <a:lnTo>
                                  <a:pt x="896" y="4942"/>
                                </a:lnTo>
                                <a:lnTo>
                                  <a:pt x="937" y="4884"/>
                                </a:lnTo>
                                <a:cubicBezTo>
                                  <a:pt x="957" y="4864"/>
                                  <a:pt x="957" y="4845"/>
                                  <a:pt x="978" y="4825"/>
                                </a:cubicBezTo>
                                <a:cubicBezTo>
                                  <a:pt x="998" y="4786"/>
                                  <a:pt x="1039" y="4747"/>
                                  <a:pt x="1059" y="4688"/>
                                </a:cubicBezTo>
                                <a:cubicBezTo>
                                  <a:pt x="1100" y="4649"/>
                                  <a:pt x="1120" y="4610"/>
                                  <a:pt x="1161" y="4570"/>
                                </a:cubicBezTo>
                                <a:cubicBezTo>
                                  <a:pt x="1425" y="4257"/>
                                  <a:pt x="1791" y="4042"/>
                                  <a:pt x="2178" y="3963"/>
                                </a:cubicBezTo>
                                <a:cubicBezTo>
                                  <a:pt x="2564" y="3885"/>
                                  <a:pt x="2971" y="3924"/>
                                  <a:pt x="3317" y="4061"/>
                                </a:cubicBezTo>
                                <a:cubicBezTo>
                                  <a:pt x="3479" y="4120"/>
                                  <a:pt x="3642" y="4218"/>
                                  <a:pt x="3784" y="4335"/>
                                </a:cubicBezTo>
                                <a:cubicBezTo>
                                  <a:pt x="3927" y="4453"/>
                                  <a:pt x="4028" y="4570"/>
                                  <a:pt x="4089" y="4707"/>
                                </a:cubicBezTo>
                                <a:cubicBezTo>
                                  <a:pt x="4110" y="4747"/>
                                  <a:pt x="4130" y="4786"/>
                                  <a:pt x="4130" y="4805"/>
                                </a:cubicBezTo>
                                <a:cubicBezTo>
                                  <a:pt x="4150" y="4845"/>
                                  <a:pt x="4150" y="4884"/>
                                  <a:pt x="4150" y="4923"/>
                                </a:cubicBezTo>
                                <a:cubicBezTo>
                                  <a:pt x="4150" y="4962"/>
                                  <a:pt x="4150" y="5001"/>
                                  <a:pt x="4171" y="5040"/>
                                </a:cubicBezTo>
                                <a:cubicBezTo>
                                  <a:pt x="4171" y="5080"/>
                                  <a:pt x="4171" y="5119"/>
                                  <a:pt x="4171" y="5158"/>
                                </a:cubicBezTo>
                                <a:cubicBezTo>
                                  <a:pt x="4150" y="5295"/>
                                  <a:pt x="4110" y="5452"/>
                                  <a:pt x="4008" y="5550"/>
                                </a:cubicBezTo>
                                <a:cubicBezTo>
                                  <a:pt x="3927" y="5667"/>
                                  <a:pt x="3805" y="5745"/>
                                  <a:pt x="3683" y="5804"/>
                                </a:cubicBezTo>
                                <a:cubicBezTo>
                                  <a:pt x="3561" y="5863"/>
                                  <a:pt x="3418" y="5882"/>
                                  <a:pt x="3296" y="5863"/>
                                </a:cubicBezTo>
                                <a:cubicBezTo>
                                  <a:pt x="3235" y="5863"/>
                                  <a:pt x="3174" y="5843"/>
                                  <a:pt x="3113" y="5824"/>
                                </a:cubicBezTo>
                                <a:cubicBezTo>
                                  <a:pt x="3052" y="5804"/>
                                  <a:pt x="3012" y="5765"/>
                                  <a:pt x="2971" y="5726"/>
                                </a:cubicBezTo>
                                <a:cubicBezTo>
                                  <a:pt x="2930" y="5687"/>
                                  <a:pt x="2889" y="5647"/>
                                  <a:pt x="2869" y="5608"/>
                                </a:cubicBezTo>
                                <a:cubicBezTo>
                                  <a:pt x="2849" y="5589"/>
                                  <a:pt x="2849" y="5569"/>
                                  <a:pt x="2828" y="5530"/>
                                </a:cubicBezTo>
                                <a:cubicBezTo>
                                  <a:pt x="2808" y="5510"/>
                                  <a:pt x="2808" y="5471"/>
                                  <a:pt x="2788" y="5452"/>
                                </a:cubicBezTo>
                                <a:cubicBezTo>
                                  <a:pt x="2747" y="5354"/>
                                  <a:pt x="2727" y="5256"/>
                                  <a:pt x="2747" y="5158"/>
                                </a:cubicBezTo>
                                <a:cubicBezTo>
                                  <a:pt x="2747" y="5119"/>
                                  <a:pt x="2767" y="5080"/>
                                  <a:pt x="2788" y="5040"/>
                                </a:cubicBezTo>
                                <a:cubicBezTo>
                                  <a:pt x="2808" y="5001"/>
                                  <a:pt x="2828" y="4962"/>
                                  <a:pt x="2849" y="4942"/>
                                </a:cubicBezTo>
                                <a:cubicBezTo>
                                  <a:pt x="2910" y="4884"/>
                                  <a:pt x="2971" y="4845"/>
                                  <a:pt x="3032" y="4825"/>
                                </a:cubicBezTo>
                                <a:cubicBezTo>
                                  <a:pt x="3093" y="4805"/>
                                  <a:pt x="3154" y="4805"/>
                                  <a:pt x="3215" y="4805"/>
                                </a:cubicBezTo>
                                <a:cubicBezTo>
                                  <a:pt x="3276" y="4805"/>
                                  <a:pt x="3317" y="4825"/>
                                  <a:pt x="3357" y="4845"/>
                                </a:cubicBezTo>
                                <a:cubicBezTo>
                                  <a:pt x="3398" y="4864"/>
                                  <a:pt x="3418" y="4903"/>
                                  <a:pt x="3439" y="4923"/>
                                </a:cubicBezTo>
                                <a:cubicBezTo>
                                  <a:pt x="3459" y="4942"/>
                                  <a:pt x="3459" y="4962"/>
                                  <a:pt x="3479" y="4982"/>
                                </a:cubicBezTo>
                                <a:cubicBezTo>
                                  <a:pt x="3479" y="5001"/>
                                  <a:pt x="3500" y="5001"/>
                                  <a:pt x="3500" y="5001"/>
                                </a:cubicBezTo>
                                <a:lnTo>
                                  <a:pt x="3500" y="5001"/>
                                </a:lnTo>
                                <a:cubicBezTo>
                                  <a:pt x="3500" y="5021"/>
                                  <a:pt x="3520" y="5021"/>
                                  <a:pt x="3520" y="5021"/>
                                </a:cubicBezTo>
                                <a:cubicBezTo>
                                  <a:pt x="3540" y="5021"/>
                                  <a:pt x="3540" y="5001"/>
                                  <a:pt x="3540" y="4982"/>
                                </a:cubicBezTo>
                                <a:cubicBezTo>
                                  <a:pt x="3540" y="4982"/>
                                  <a:pt x="3540" y="4982"/>
                                  <a:pt x="3540" y="4962"/>
                                </a:cubicBezTo>
                                <a:cubicBezTo>
                                  <a:pt x="3540" y="4942"/>
                                  <a:pt x="3520" y="4923"/>
                                  <a:pt x="3500" y="4903"/>
                                </a:cubicBezTo>
                                <a:cubicBezTo>
                                  <a:pt x="3479" y="4884"/>
                                  <a:pt x="3459" y="4845"/>
                                  <a:pt x="3418" y="4805"/>
                                </a:cubicBezTo>
                                <a:cubicBezTo>
                                  <a:pt x="3378" y="4766"/>
                                  <a:pt x="3317" y="4747"/>
                                  <a:pt x="3256" y="4747"/>
                                </a:cubicBezTo>
                                <a:cubicBezTo>
                                  <a:pt x="3195" y="4727"/>
                                  <a:pt x="3113" y="4747"/>
                                  <a:pt x="3032" y="4766"/>
                                </a:cubicBezTo>
                                <a:cubicBezTo>
                                  <a:pt x="2950" y="4786"/>
                                  <a:pt x="2869" y="4845"/>
                                  <a:pt x="2808" y="4903"/>
                                </a:cubicBezTo>
                                <a:cubicBezTo>
                                  <a:pt x="2767" y="4942"/>
                                  <a:pt x="2747" y="4982"/>
                                  <a:pt x="2727" y="5021"/>
                                </a:cubicBezTo>
                                <a:cubicBezTo>
                                  <a:pt x="2706" y="5060"/>
                                  <a:pt x="2686" y="5119"/>
                                  <a:pt x="2686" y="5177"/>
                                </a:cubicBezTo>
                                <a:cubicBezTo>
                                  <a:pt x="2666" y="5295"/>
                                  <a:pt x="2686" y="5393"/>
                                  <a:pt x="2727" y="5510"/>
                                </a:cubicBezTo>
                                <a:cubicBezTo>
                                  <a:pt x="2727" y="5550"/>
                                  <a:pt x="2747" y="5569"/>
                                  <a:pt x="2767" y="5589"/>
                                </a:cubicBezTo>
                                <a:cubicBezTo>
                                  <a:pt x="2788" y="5628"/>
                                  <a:pt x="2788" y="5647"/>
                                  <a:pt x="2808" y="5667"/>
                                </a:cubicBezTo>
                                <a:cubicBezTo>
                                  <a:pt x="2849" y="5726"/>
                                  <a:pt x="2889" y="5785"/>
                                  <a:pt x="2930" y="5824"/>
                                </a:cubicBezTo>
                                <a:cubicBezTo>
                                  <a:pt x="2991" y="5863"/>
                                  <a:pt x="3052" y="5902"/>
                                  <a:pt x="3113" y="5941"/>
                                </a:cubicBezTo>
                                <a:cubicBezTo>
                                  <a:pt x="3174" y="5980"/>
                                  <a:pt x="3256" y="6000"/>
                                  <a:pt x="3337" y="6000"/>
                                </a:cubicBezTo>
                                <a:cubicBezTo>
                                  <a:pt x="3500" y="6020"/>
                                  <a:pt x="3662" y="6000"/>
                                  <a:pt x="3805" y="5961"/>
                                </a:cubicBezTo>
                                <a:cubicBezTo>
                                  <a:pt x="3967" y="5902"/>
                                  <a:pt x="4110" y="5804"/>
                                  <a:pt x="4232" y="5667"/>
                                </a:cubicBezTo>
                                <a:cubicBezTo>
                                  <a:pt x="4354" y="5530"/>
                                  <a:pt x="4435" y="5373"/>
                                  <a:pt x="4456" y="5177"/>
                                </a:cubicBezTo>
                                <a:lnTo>
                                  <a:pt x="4456" y="5138"/>
                                </a:lnTo>
                                <a:cubicBezTo>
                                  <a:pt x="4456" y="5119"/>
                                  <a:pt x="4456" y="5119"/>
                                  <a:pt x="4456" y="5099"/>
                                </a:cubicBezTo>
                                <a:lnTo>
                                  <a:pt x="4456" y="5060"/>
                                </a:lnTo>
                                <a:lnTo>
                                  <a:pt x="4456" y="5040"/>
                                </a:lnTo>
                                <a:lnTo>
                                  <a:pt x="4456" y="5040"/>
                                </a:lnTo>
                                <a:cubicBezTo>
                                  <a:pt x="4456" y="5021"/>
                                  <a:pt x="4456" y="5040"/>
                                  <a:pt x="4456" y="5021"/>
                                </a:cubicBezTo>
                                <a:cubicBezTo>
                                  <a:pt x="4456" y="4982"/>
                                  <a:pt x="4456" y="4923"/>
                                  <a:pt x="4456" y="4884"/>
                                </a:cubicBezTo>
                                <a:cubicBezTo>
                                  <a:pt x="4456" y="4845"/>
                                  <a:pt x="4435" y="4786"/>
                                  <a:pt x="4415" y="4747"/>
                                </a:cubicBezTo>
                                <a:cubicBezTo>
                                  <a:pt x="4395" y="4707"/>
                                  <a:pt x="4395" y="4649"/>
                                  <a:pt x="4374" y="4610"/>
                                </a:cubicBezTo>
                                <a:cubicBezTo>
                                  <a:pt x="4334" y="4531"/>
                                  <a:pt x="4293" y="4453"/>
                                  <a:pt x="4252" y="4394"/>
                                </a:cubicBezTo>
                                <a:cubicBezTo>
                                  <a:pt x="4293" y="4394"/>
                                  <a:pt x="4334" y="4394"/>
                                  <a:pt x="4395" y="4394"/>
                                </a:cubicBezTo>
                                <a:cubicBezTo>
                                  <a:pt x="4395" y="4394"/>
                                  <a:pt x="4395" y="4394"/>
                                  <a:pt x="4415" y="4394"/>
                                </a:cubicBezTo>
                                <a:lnTo>
                                  <a:pt x="4415" y="4394"/>
                                </a:lnTo>
                                <a:lnTo>
                                  <a:pt x="4435" y="4394"/>
                                </a:lnTo>
                                <a:lnTo>
                                  <a:pt x="4476" y="4394"/>
                                </a:lnTo>
                                <a:cubicBezTo>
                                  <a:pt x="4496" y="4394"/>
                                  <a:pt x="4496" y="4394"/>
                                  <a:pt x="4517" y="4394"/>
                                </a:cubicBezTo>
                                <a:lnTo>
                                  <a:pt x="4557" y="4394"/>
                                </a:lnTo>
                                <a:cubicBezTo>
                                  <a:pt x="4761" y="4375"/>
                                  <a:pt x="4923" y="4296"/>
                                  <a:pt x="5066" y="4179"/>
                                </a:cubicBezTo>
                                <a:cubicBezTo>
                                  <a:pt x="5208" y="4061"/>
                                  <a:pt x="5310" y="3924"/>
                                  <a:pt x="5371" y="3768"/>
                                </a:cubicBezTo>
                                <a:cubicBezTo>
                                  <a:pt x="5432" y="3611"/>
                                  <a:pt x="5452" y="3454"/>
                                  <a:pt x="5412" y="3317"/>
                                </a:cubicBezTo>
                                <a:cubicBezTo>
                                  <a:pt x="5391" y="3239"/>
                                  <a:pt x="5371" y="3180"/>
                                  <a:pt x="5350" y="3102"/>
                                </a:cubicBezTo>
                                <a:cubicBezTo>
                                  <a:pt x="5310" y="3043"/>
                                  <a:pt x="5269" y="2984"/>
                                  <a:pt x="5228" y="2925"/>
                                </a:cubicBezTo>
                                <a:cubicBezTo>
                                  <a:pt x="5188" y="2867"/>
                                  <a:pt x="5127" y="2828"/>
                                  <a:pt x="5066" y="2808"/>
                                </a:cubicBezTo>
                                <a:cubicBezTo>
                                  <a:pt x="5045" y="2788"/>
                                  <a:pt x="5005" y="2769"/>
                                  <a:pt x="4984" y="2769"/>
                                </a:cubicBezTo>
                                <a:cubicBezTo>
                                  <a:pt x="4964" y="2749"/>
                                  <a:pt x="4923" y="2749"/>
                                  <a:pt x="4903" y="2730"/>
                                </a:cubicBezTo>
                                <a:cubicBezTo>
                                  <a:pt x="4781" y="2690"/>
                                  <a:pt x="4659" y="2671"/>
                                  <a:pt x="4557" y="2690"/>
                                </a:cubicBezTo>
                                <a:cubicBezTo>
                                  <a:pt x="4496" y="2690"/>
                                  <a:pt x="4456" y="2710"/>
                                  <a:pt x="4395" y="2730"/>
                                </a:cubicBezTo>
                                <a:cubicBezTo>
                                  <a:pt x="4354" y="2749"/>
                                  <a:pt x="4293" y="2788"/>
                                  <a:pt x="4273" y="2808"/>
                                </a:cubicBezTo>
                                <a:cubicBezTo>
                                  <a:pt x="4191" y="2867"/>
                                  <a:pt x="4150" y="2945"/>
                                  <a:pt x="4130" y="3023"/>
                                </a:cubicBezTo>
                                <a:cubicBezTo>
                                  <a:pt x="4110" y="3102"/>
                                  <a:pt x="4110" y="3180"/>
                                  <a:pt x="4110" y="3239"/>
                                </a:cubicBezTo>
                                <a:cubicBezTo>
                                  <a:pt x="4130" y="3298"/>
                                  <a:pt x="4150" y="3356"/>
                                  <a:pt x="4171" y="3395"/>
                                </a:cubicBezTo>
                                <a:cubicBezTo>
                                  <a:pt x="4212" y="3435"/>
                                  <a:pt x="4232" y="3454"/>
                                  <a:pt x="4273" y="3474"/>
                                </a:cubicBezTo>
                                <a:cubicBezTo>
                                  <a:pt x="4293" y="3493"/>
                                  <a:pt x="4334" y="3493"/>
                                  <a:pt x="4334" y="3513"/>
                                </a:cubicBezTo>
                                <a:cubicBezTo>
                                  <a:pt x="4354" y="3513"/>
                                  <a:pt x="4354" y="3513"/>
                                  <a:pt x="4354" y="3513"/>
                                </a:cubicBezTo>
                                <a:cubicBezTo>
                                  <a:pt x="4374" y="3513"/>
                                  <a:pt x="4374" y="3513"/>
                                  <a:pt x="4374" y="3493"/>
                                </a:cubicBezTo>
                                <a:cubicBezTo>
                                  <a:pt x="4374" y="3474"/>
                                  <a:pt x="4374" y="3474"/>
                                  <a:pt x="4354" y="3454"/>
                                </a:cubicBezTo>
                                <a:lnTo>
                                  <a:pt x="4354" y="3454"/>
                                </a:lnTo>
                                <a:cubicBezTo>
                                  <a:pt x="4354" y="3454"/>
                                  <a:pt x="4354" y="3454"/>
                                  <a:pt x="4334" y="3454"/>
                                </a:cubicBezTo>
                                <a:cubicBezTo>
                                  <a:pt x="4313" y="3454"/>
                                  <a:pt x="4293" y="3435"/>
                                  <a:pt x="4273" y="3415"/>
                                </a:cubicBezTo>
                                <a:cubicBezTo>
                                  <a:pt x="4252" y="3395"/>
                                  <a:pt x="4212" y="3376"/>
                                  <a:pt x="4191" y="3337"/>
                                </a:cubicBezTo>
                                <a:cubicBezTo>
                                  <a:pt x="4171" y="3298"/>
                                  <a:pt x="4150" y="3258"/>
                                  <a:pt x="4150" y="3200"/>
                                </a:cubicBezTo>
                                <a:cubicBezTo>
                                  <a:pt x="4150" y="3141"/>
                                  <a:pt x="4150" y="3082"/>
                                  <a:pt x="4171" y="3023"/>
                                </a:cubicBezTo>
                                <a:cubicBezTo>
                                  <a:pt x="4191" y="2965"/>
                                  <a:pt x="4232" y="2886"/>
                                  <a:pt x="4293" y="2847"/>
                                </a:cubicBezTo>
                                <a:cubicBezTo>
                                  <a:pt x="4334" y="2828"/>
                                  <a:pt x="4354" y="2808"/>
                                  <a:pt x="4395" y="2788"/>
                                </a:cubicBezTo>
                                <a:cubicBezTo>
                                  <a:pt x="4435" y="2769"/>
                                  <a:pt x="4476" y="2769"/>
                                  <a:pt x="4517" y="2749"/>
                                </a:cubicBezTo>
                                <a:cubicBezTo>
                                  <a:pt x="4618" y="2730"/>
                                  <a:pt x="4720" y="2749"/>
                                  <a:pt x="4822" y="2788"/>
                                </a:cubicBezTo>
                                <a:cubicBezTo>
                                  <a:pt x="4842" y="2788"/>
                                  <a:pt x="4883" y="2808"/>
                                  <a:pt x="4903" y="2828"/>
                                </a:cubicBezTo>
                                <a:cubicBezTo>
                                  <a:pt x="4923" y="2847"/>
                                  <a:pt x="4944" y="2847"/>
                                  <a:pt x="4984" y="2867"/>
                                </a:cubicBezTo>
                                <a:cubicBezTo>
                                  <a:pt x="5025" y="2886"/>
                                  <a:pt x="5066" y="2925"/>
                                  <a:pt x="5106" y="2965"/>
                                </a:cubicBezTo>
                                <a:cubicBezTo>
                                  <a:pt x="5147" y="3004"/>
                                  <a:pt x="5167" y="3063"/>
                                  <a:pt x="5208" y="3102"/>
                                </a:cubicBezTo>
                                <a:cubicBezTo>
                                  <a:pt x="5228" y="3160"/>
                                  <a:pt x="5249" y="3219"/>
                                  <a:pt x="5249" y="3278"/>
                                </a:cubicBezTo>
                                <a:cubicBezTo>
                                  <a:pt x="5269" y="3395"/>
                                  <a:pt x="5249" y="3533"/>
                                  <a:pt x="5188" y="3650"/>
                                </a:cubicBezTo>
                                <a:cubicBezTo>
                                  <a:pt x="5127" y="3768"/>
                                  <a:pt x="5045" y="3885"/>
                                  <a:pt x="4923" y="3963"/>
                                </a:cubicBezTo>
                                <a:cubicBezTo>
                                  <a:pt x="4801" y="4042"/>
                                  <a:pt x="4659" y="4100"/>
                                  <a:pt x="4517" y="4120"/>
                                </a:cubicBezTo>
                                <a:cubicBezTo>
                                  <a:pt x="4476" y="4120"/>
                                  <a:pt x="4435" y="4120"/>
                                  <a:pt x="4395" y="4120"/>
                                </a:cubicBezTo>
                                <a:cubicBezTo>
                                  <a:pt x="4354" y="4120"/>
                                  <a:pt x="4313" y="4120"/>
                                  <a:pt x="4273" y="4100"/>
                                </a:cubicBezTo>
                                <a:cubicBezTo>
                                  <a:pt x="4232" y="4081"/>
                                  <a:pt x="4191" y="4081"/>
                                  <a:pt x="4150" y="4081"/>
                                </a:cubicBezTo>
                                <a:cubicBezTo>
                                  <a:pt x="4110" y="4061"/>
                                  <a:pt x="4069" y="4061"/>
                                  <a:pt x="4049" y="4042"/>
                                </a:cubicBezTo>
                                <a:cubicBezTo>
                                  <a:pt x="3906" y="3983"/>
                                  <a:pt x="3764" y="3865"/>
                                  <a:pt x="3662" y="3748"/>
                                </a:cubicBezTo>
                                <a:cubicBezTo>
                                  <a:pt x="3540" y="3611"/>
                                  <a:pt x="3459" y="3474"/>
                                  <a:pt x="3378" y="3298"/>
                                </a:cubicBezTo>
                                <a:cubicBezTo>
                                  <a:pt x="3235" y="2965"/>
                                  <a:pt x="3195" y="2573"/>
                                  <a:pt x="3276" y="2201"/>
                                </a:cubicBezTo>
                                <a:cubicBezTo>
                                  <a:pt x="3357" y="1829"/>
                                  <a:pt x="3581" y="1476"/>
                                  <a:pt x="3906" y="1222"/>
                                </a:cubicBezTo>
                                <a:cubicBezTo>
                                  <a:pt x="3947" y="1183"/>
                                  <a:pt x="3988" y="1163"/>
                                  <a:pt x="4028" y="1124"/>
                                </a:cubicBezTo>
                                <a:cubicBezTo>
                                  <a:pt x="4069" y="1104"/>
                                  <a:pt x="4110" y="1065"/>
                                  <a:pt x="4171" y="1045"/>
                                </a:cubicBezTo>
                                <a:cubicBezTo>
                                  <a:pt x="4191" y="1026"/>
                                  <a:pt x="4212" y="1026"/>
                                  <a:pt x="4232" y="1006"/>
                                </a:cubicBezTo>
                                <a:lnTo>
                                  <a:pt x="4293" y="967"/>
                                </a:lnTo>
                                <a:lnTo>
                                  <a:pt x="4354" y="928"/>
                                </a:lnTo>
                                <a:lnTo>
                                  <a:pt x="4435" y="889"/>
                                </a:lnTo>
                                <a:lnTo>
                                  <a:pt x="4517" y="850"/>
                                </a:lnTo>
                                <a:lnTo>
                                  <a:pt x="4557" y="830"/>
                                </a:lnTo>
                                <a:lnTo>
                                  <a:pt x="4557" y="830"/>
                                </a:lnTo>
                                <a:cubicBezTo>
                                  <a:pt x="4557" y="830"/>
                                  <a:pt x="4557" y="830"/>
                                  <a:pt x="4557" y="830"/>
                                </a:cubicBezTo>
                                <a:lnTo>
                                  <a:pt x="4578" y="830"/>
                                </a:lnTo>
                                <a:cubicBezTo>
                                  <a:pt x="4639" y="810"/>
                                  <a:pt x="4679" y="791"/>
                                  <a:pt x="4740" y="771"/>
                                </a:cubicBezTo>
                                <a:cubicBezTo>
                                  <a:pt x="4842" y="732"/>
                                  <a:pt x="4964" y="693"/>
                                  <a:pt x="5066" y="673"/>
                                </a:cubicBezTo>
                                <a:cubicBezTo>
                                  <a:pt x="5513" y="556"/>
                                  <a:pt x="5981" y="536"/>
                                  <a:pt x="6449" y="615"/>
                                </a:cubicBezTo>
                                <a:cubicBezTo>
                                  <a:pt x="6917" y="693"/>
                                  <a:pt x="7384" y="889"/>
                                  <a:pt x="7771" y="1183"/>
                                </a:cubicBezTo>
                                <a:cubicBezTo>
                                  <a:pt x="7832" y="1222"/>
                                  <a:pt x="7873" y="1261"/>
                                  <a:pt x="7934" y="1300"/>
                                </a:cubicBezTo>
                                <a:cubicBezTo>
                                  <a:pt x="7832" y="1457"/>
                                  <a:pt x="7771" y="1613"/>
                                  <a:pt x="7750" y="1790"/>
                                </a:cubicBezTo>
                                <a:cubicBezTo>
                                  <a:pt x="7710" y="2064"/>
                                  <a:pt x="7771" y="2338"/>
                                  <a:pt x="7893" y="2573"/>
                                </a:cubicBezTo>
                                <a:cubicBezTo>
                                  <a:pt x="7954" y="2690"/>
                                  <a:pt x="8035" y="2808"/>
                                  <a:pt x="8137" y="2906"/>
                                </a:cubicBezTo>
                                <a:cubicBezTo>
                                  <a:pt x="8198" y="2945"/>
                                  <a:pt x="8259" y="2984"/>
                                  <a:pt x="8320" y="3023"/>
                                </a:cubicBezTo>
                                <a:cubicBezTo>
                                  <a:pt x="8340" y="3023"/>
                                  <a:pt x="8361" y="3043"/>
                                  <a:pt x="8381" y="3043"/>
                                </a:cubicBezTo>
                                <a:lnTo>
                                  <a:pt x="8442" y="3043"/>
                                </a:lnTo>
                                <a:cubicBezTo>
                                  <a:pt x="8462" y="3043"/>
                                  <a:pt x="8483" y="3043"/>
                                  <a:pt x="8503" y="3043"/>
                                </a:cubicBezTo>
                                <a:cubicBezTo>
                                  <a:pt x="8523" y="3043"/>
                                  <a:pt x="8544" y="3043"/>
                                  <a:pt x="8564" y="3023"/>
                                </a:cubicBezTo>
                                <a:cubicBezTo>
                                  <a:pt x="8584" y="3023"/>
                                  <a:pt x="8605" y="3004"/>
                                  <a:pt x="8625" y="3004"/>
                                </a:cubicBezTo>
                                <a:lnTo>
                                  <a:pt x="8645" y="3004"/>
                                </a:lnTo>
                                <a:cubicBezTo>
                                  <a:pt x="8645" y="3004"/>
                                  <a:pt x="8666" y="3004"/>
                                  <a:pt x="8666" y="2984"/>
                                </a:cubicBezTo>
                                <a:lnTo>
                                  <a:pt x="8686" y="2965"/>
                                </a:lnTo>
                                <a:cubicBezTo>
                                  <a:pt x="8706" y="2965"/>
                                  <a:pt x="8706" y="2945"/>
                                  <a:pt x="8727" y="2925"/>
                                </a:cubicBezTo>
                                <a:cubicBezTo>
                                  <a:pt x="8747" y="2906"/>
                                  <a:pt x="8747" y="2906"/>
                                  <a:pt x="8767" y="2886"/>
                                </a:cubicBezTo>
                                <a:cubicBezTo>
                                  <a:pt x="8808" y="2828"/>
                                  <a:pt x="8849" y="2749"/>
                                  <a:pt x="8849" y="2690"/>
                                </a:cubicBezTo>
                                <a:cubicBezTo>
                                  <a:pt x="8869" y="2553"/>
                                  <a:pt x="8849" y="2416"/>
                                  <a:pt x="8808" y="2279"/>
                                </a:cubicBezTo>
                                <a:cubicBezTo>
                                  <a:pt x="8727" y="2025"/>
                                  <a:pt x="8584" y="1790"/>
                                  <a:pt x="8442" y="1594"/>
                                </a:cubicBezTo>
                                <a:cubicBezTo>
                                  <a:pt x="8361" y="1476"/>
                                  <a:pt x="8259" y="1378"/>
                                  <a:pt x="8157" y="1280"/>
                                </a:cubicBezTo>
                                <a:cubicBezTo>
                                  <a:pt x="8178" y="1261"/>
                                  <a:pt x="8198" y="1222"/>
                                  <a:pt x="8239" y="1202"/>
                                </a:cubicBezTo>
                                <a:cubicBezTo>
                                  <a:pt x="8279" y="1163"/>
                                  <a:pt x="8340" y="1124"/>
                                  <a:pt x="8381" y="1085"/>
                                </a:cubicBezTo>
                                <a:lnTo>
                                  <a:pt x="8462" y="1045"/>
                                </a:lnTo>
                                <a:cubicBezTo>
                                  <a:pt x="8483" y="1045"/>
                                  <a:pt x="8483" y="1026"/>
                                  <a:pt x="8503" y="1026"/>
                                </a:cubicBezTo>
                                <a:lnTo>
                                  <a:pt x="8544" y="1006"/>
                                </a:lnTo>
                                <a:lnTo>
                                  <a:pt x="8625" y="967"/>
                                </a:lnTo>
                                <a:lnTo>
                                  <a:pt x="8727" y="928"/>
                                </a:lnTo>
                                <a:lnTo>
                                  <a:pt x="8767" y="908"/>
                                </a:lnTo>
                                <a:lnTo>
                                  <a:pt x="8788" y="908"/>
                                </a:lnTo>
                                <a:cubicBezTo>
                                  <a:pt x="8788" y="908"/>
                                  <a:pt x="8808" y="908"/>
                                  <a:pt x="8788" y="908"/>
                                </a:cubicBezTo>
                                <a:lnTo>
                                  <a:pt x="8808" y="908"/>
                                </a:lnTo>
                                <a:cubicBezTo>
                                  <a:pt x="8828" y="908"/>
                                  <a:pt x="8869" y="889"/>
                                  <a:pt x="8889" y="889"/>
                                </a:cubicBezTo>
                                <a:cubicBezTo>
                                  <a:pt x="9134" y="830"/>
                                  <a:pt x="9378" y="810"/>
                                  <a:pt x="9622" y="869"/>
                                </a:cubicBezTo>
                                <a:cubicBezTo>
                                  <a:pt x="9866" y="908"/>
                                  <a:pt x="10110" y="1006"/>
                                  <a:pt x="10334" y="1124"/>
                                </a:cubicBezTo>
                                <a:cubicBezTo>
                                  <a:pt x="10557" y="1241"/>
                                  <a:pt x="10781" y="1378"/>
                                  <a:pt x="10984" y="1515"/>
                                </a:cubicBezTo>
                                <a:cubicBezTo>
                                  <a:pt x="11188" y="1672"/>
                                  <a:pt x="11391" y="1829"/>
                                  <a:pt x="11574" y="1985"/>
                                </a:cubicBezTo>
                                <a:cubicBezTo>
                                  <a:pt x="11778" y="2142"/>
                                  <a:pt x="11961" y="2318"/>
                                  <a:pt x="12164" y="2475"/>
                                </a:cubicBezTo>
                                <a:cubicBezTo>
                                  <a:pt x="12571" y="2788"/>
                                  <a:pt x="12978" y="3082"/>
                                  <a:pt x="13405" y="3356"/>
                                </a:cubicBezTo>
                                <a:cubicBezTo>
                                  <a:pt x="13832" y="3611"/>
                                  <a:pt x="14279" y="3846"/>
                                  <a:pt x="14788" y="3983"/>
                                </a:cubicBezTo>
                                <a:cubicBezTo>
                                  <a:pt x="14910" y="4022"/>
                                  <a:pt x="15032" y="4042"/>
                                  <a:pt x="15154" y="4061"/>
                                </a:cubicBezTo>
                                <a:cubicBezTo>
                                  <a:pt x="15276" y="4081"/>
                                  <a:pt x="15418" y="4081"/>
                                  <a:pt x="15540" y="4061"/>
                                </a:cubicBezTo>
                                <a:cubicBezTo>
                                  <a:pt x="15805" y="4042"/>
                                  <a:pt x="16049" y="3963"/>
                                  <a:pt x="16273" y="3846"/>
                                </a:cubicBezTo>
                                <a:cubicBezTo>
                                  <a:pt x="16293" y="3826"/>
                                  <a:pt x="16313" y="3826"/>
                                  <a:pt x="16334" y="3807"/>
                                </a:cubicBezTo>
                                <a:cubicBezTo>
                                  <a:pt x="16517" y="3905"/>
                                  <a:pt x="16679" y="3983"/>
                                  <a:pt x="16862" y="4061"/>
                                </a:cubicBezTo>
                                <a:cubicBezTo>
                                  <a:pt x="17167" y="4198"/>
                                  <a:pt x="17513" y="4296"/>
                                  <a:pt x="17859" y="4335"/>
                                </a:cubicBezTo>
                                <a:cubicBezTo>
                                  <a:pt x="18042" y="4355"/>
                                  <a:pt x="18205" y="4355"/>
                                  <a:pt x="18388" y="4355"/>
                                </a:cubicBezTo>
                                <a:cubicBezTo>
                                  <a:pt x="18571" y="4335"/>
                                  <a:pt x="18754" y="4316"/>
                                  <a:pt x="18917" y="4257"/>
                                </a:cubicBezTo>
                                <a:cubicBezTo>
                                  <a:pt x="18957" y="4238"/>
                                  <a:pt x="18998" y="4238"/>
                                  <a:pt x="19039" y="4218"/>
                                </a:cubicBezTo>
                                <a:lnTo>
                                  <a:pt x="19100" y="4198"/>
                                </a:lnTo>
                                <a:lnTo>
                                  <a:pt x="19161" y="4179"/>
                                </a:lnTo>
                                <a:lnTo>
                                  <a:pt x="19222" y="4159"/>
                                </a:lnTo>
                                <a:lnTo>
                                  <a:pt x="19242" y="4159"/>
                                </a:lnTo>
                                <a:lnTo>
                                  <a:pt x="19262" y="4159"/>
                                </a:lnTo>
                                <a:lnTo>
                                  <a:pt x="19283" y="4140"/>
                                </a:lnTo>
                                <a:cubicBezTo>
                                  <a:pt x="19323" y="4120"/>
                                  <a:pt x="19364" y="4100"/>
                                  <a:pt x="19405" y="4081"/>
                                </a:cubicBezTo>
                                <a:cubicBezTo>
                                  <a:pt x="19567" y="4003"/>
                                  <a:pt x="19710" y="3905"/>
                                  <a:pt x="19852" y="3807"/>
                                </a:cubicBezTo>
                                <a:cubicBezTo>
                                  <a:pt x="20137" y="3591"/>
                                  <a:pt x="20361" y="3298"/>
                                  <a:pt x="20462" y="2965"/>
                                </a:cubicBezTo>
                                <a:cubicBezTo>
                                  <a:pt x="20564" y="2671"/>
                                  <a:pt x="20584" y="2358"/>
                                  <a:pt x="20523" y="2064"/>
                                </a:cubicBezTo>
                                <a:cubicBezTo>
                                  <a:pt x="20584" y="2044"/>
                                  <a:pt x="20645" y="2044"/>
                                  <a:pt x="20686" y="2025"/>
                                </a:cubicBezTo>
                                <a:cubicBezTo>
                                  <a:pt x="20991" y="1946"/>
                                  <a:pt x="21195" y="1848"/>
                                  <a:pt x="21337" y="1770"/>
                                </a:cubicBezTo>
                                <a:cubicBezTo>
                                  <a:pt x="21418" y="1731"/>
                                  <a:pt x="21459" y="1711"/>
                                  <a:pt x="21500" y="1692"/>
                                </a:cubicBezTo>
                                <a:cubicBezTo>
                                  <a:pt x="21540" y="1672"/>
                                  <a:pt x="21561" y="1653"/>
                                  <a:pt x="21561" y="1653"/>
                                </a:cubicBezTo>
                                <a:lnTo>
                                  <a:pt x="21581" y="1535"/>
                                </a:lnTo>
                                <a:close/>
                                <a:moveTo>
                                  <a:pt x="19649" y="1770"/>
                                </a:moveTo>
                                <a:cubicBezTo>
                                  <a:pt x="19445" y="1750"/>
                                  <a:pt x="19242" y="1711"/>
                                  <a:pt x="19039" y="1633"/>
                                </a:cubicBezTo>
                                <a:cubicBezTo>
                                  <a:pt x="18835" y="1555"/>
                                  <a:pt x="18632" y="1457"/>
                                  <a:pt x="18469" y="1300"/>
                                </a:cubicBezTo>
                                <a:cubicBezTo>
                                  <a:pt x="18388" y="1222"/>
                                  <a:pt x="18327" y="1124"/>
                                  <a:pt x="18286" y="1026"/>
                                </a:cubicBezTo>
                                <a:cubicBezTo>
                                  <a:pt x="18245" y="928"/>
                                  <a:pt x="18225" y="810"/>
                                  <a:pt x="18225" y="713"/>
                                </a:cubicBezTo>
                                <a:cubicBezTo>
                                  <a:pt x="18245" y="615"/>
                                  <a:pt x="18286" y="497"/>
                                  <a:pt x="18367" y="419"/>
                                </a:cubicBezTo>
                                <a:cubicBezTo>
                                  <a:pt x="18388" y="399"/>
                                  <a:pt x="18408" y="380"/>
                                  <a:pt x="18428" y="360"/>
                                </a:cubicBezTo>
                                <a:cubicBezTo>
                                  <a:pt x="18449" y="360"/>
                                  <a:pt x="18449" y="340"/>
                                  <a:pt x="18469" y="340"/>
                                </a:cubicBezTo>
                                <a:lnTo>
                                  <a:pt x="18489" y="321"/>
                                </a:lnTo>
                                <a:lnTo>
                                  <a:pt x="18510" y="301"/>
                                </a:lnTo>
                                <a:cubicBezTo>
                                  <a:pt x="18550" y="262"/>
                                  <a:pt x="18612" y="243"/>
                                  <a:pt x="18673" y="223"/>
                                </a:cubicBezTo>
                                <a:cubicBezTo>
                                  <a:pt x="18795" y="184"/>
                                  <a:pt x="18917" y="203"/>
                                  <a:pt x="19039" y="243"/>
                                </a:cubicBezTo>
                                <a:cubicBezTo>
                                  <a:pt x="19161" y="282"/>
                                  <a:pt x="19283" y="340"/>
                                  <a:pt x="19405" y="419"/>
                                </a:cubicBezTo>
                                <a:cubicBezTo>
                                  <a:pt x="19527" y="497"/>
                                  <a:pt x="19628" y="595"/>
                                  <a:pt x="19730" y="713"/>
                                </a:cubicBezTo>
                                <a:cubicBezTo>
                                  <a:pt x="19832" y="830"/>
                                  <a:pt x="19913" y="948"/>
                                  <a:pt x="19995" y="1065"/>
                                </a:cubicBezTo>
                                <a:cubicBezTo>
                                  <a:pt x="20117" y="1280"/>
                                  <a:pt x="20218" y="1515"/>
                                  <a:pt x="20279" y="1750"/>
                                </a:cubicBezTo>
                                <a:cubicBezTo>
                                  <a:pt x="20096" y="1790"/>
                                  <a:pt x="19873" y="1790"/>
                                  <a:pt x="19649" y="1770"/>
                                </a:cubicBezTo>
                                <a:close/>
                                <a:moveTo>
                                  <a:pt x="1771" y="20315"/>
                                </a:moveTo>
                                <a:cubicBezTo>
                                  <a:pt x="1527" y="20256"/>
                                  <a:pt x="1283" y="20158"/>
                                  <a:pt x="1059" y="20041"/>
                                </a:cubicBezTo>
                                <a:cubicBezTo>
                                  <a:pt x="937" y="19963"/>
                                  <a:pt x="795" y="19884"/>
                                  <a:pt x="693" y="19786"/>
                                </a:cubicBezTo>
                                <a:cubicBezTo>
                                  <a:pt x="571" y="19688"/>
                                  <a:pt x="469" y="19591"/>
                                  <a:pt x="388" y="19473"/>
                                </a:cubicBezTo>
                                <a:cubicBezTo>
                                  <a:pt x="306" y="19356"/>
                                  <a:pt x="225" y="19238"/>
                                  <a:pt x="205" y="19121"/>
                                </a:cubicBezTo>
                                <a:cubicBezTo>
                                  <a:pt x="164" y="19003"/>
                                  <a:pt x="164" y="18866"/>
                                  <a:pt x="184" y="18768"/>
                                </a:cubicBezTo>
                                <a:cubicBezTo>
                                  <a:pt x="205" y="18709"/>
                                  <a:pt x="225" y="18670"/>
                                  <a:pt x="266" y="18611"/>
                                </a:cubicBezTo>
                                <a:lnTo>
                                  <a:pt x="286" y="18592"/>
                                </a:lnTo>
                                <a:lnTo>
                                  <a:pt x="306" y="18572"/>
                                </a:lnTo>
                                <a:cubicBezTo>
                                  <a:pt x="306" y="18572"/>
                                  <a:pt x="327" y="18553"/>
                                  <a:pt x="327" y="18533"/>
                                </a:cubicBezTo>
                                <a:cubicBezTo>
                                  <a:pt x="347" y="18513"/>
                                  <a:pt x="367" y="18494"/>
                                  <a:pt x="388" y="18474"/>
                                </a:cubicBezTo>
                                <a:cubicBezTo>
                                  <a:pt x="489" y="18396"/>
                                  <a:pt x="591" y="18357"/>
                                  <a:pt x="693" y="18337"/>
                                </a:cubicBezTo>
                                <a:cubicBezTo>
                                  <a:pt x="795" y="18318"/>
                                  <a:pt x="917" y="18337"/>
                                  <a:pt x="1018" y="18396"/>
                                </a:cubicBezTo>
                                <a:cubicBezTo>
                                  <a:pt x="1120" y="18435"/>
                                  <a:pt x="1222" y="18513"/>
                                  <a:pt x="1303" y="18572"/>
                                </a:cubicBezTo>
                                <a:cubicBezTo>
                                  <a:pt x="1466" y="18729"/>
                                  <a:pt x="1567" y="18925"/>
                                  <a:pt x="1649" y="19121"/>
                                </a:cubicBezTo>
                                <a:cubicBezTo>
                                  <a:pt x="1730" y="19316"/>
                                  <a:pt x="1771" y="19512"/>
                                  <a:pt x="1791" y="19708"/>
                                </a:cubicBezTo>
                                <a:cubicBezTo>
                                  <a:pt x="1791" y="19923"/>
                                  <a:pt x="1791" y="20119"/>
                                  <a:pt x="1771" y="20315"/>
                                </a:cubicBezTo>
                                <a:close/>
                                <a:moveTo>
                                  <a:pt x="835" y="10857"/>
                                </a:moveTo>
                                <a:cubicBezTo>
                                  <a:pt x="957" y="11092"/>
                                  <a:pt x="1100" y="11307"/>
                                  <a:pt x="1242" y="11522"/>
                                </a:cubicBezTo>
                                <a:cubicBezTo>
                                  <a:pt x="1405" y="11738"/>
                                  <a:pt x="1567" y="11934"/>
                                  <a:pt x="1730" y="12129"/>
                                </a:cubicBezTo>
                                <a:cubicBezTo>
                                  <a:pt x="1893" y="12325"/>
                                  <a:pt x="2056" y="12521"/>
                                  <a:pt x="2218" y="12697"/>
                                </a:cubicBezTo>
                                <a:cubicBezTo>
                                  <a:pt x="2381" y="12893"/>
                                  <a:pt x="2523" y="13089"/>
                                  <a:pt x="2666" y="13285"/>
                                </a:cubicBezTo>
                                <a:cubicBezTo>
                                  <a:pt x="2808" y="13481"/>
                                  <a:pt x="2950" y="13676"/>
                                  <a:pt x="3073" y="13872"/>
                                </a:cubicBezTo>
                                <a:cubicBezTo>
                                  <a:pt x="3337" y="14264"/>
                                  <a:pt x="3561" y="14675"/>
                                  <a:pt x="3683" y="15106"/>
                                </a:cubicBezTo>
                                <a:cubicBezTo>
                                  <a:pt x="3703" y="15204"/>
                                  <a:pt x="3744" y="15321"/>
                                  <a:pt x="3744" y="15419"/>
                                </a:cubicBezTo>
                                <a:cubicBezTo>
                                  <a:pt x="3764" y="15517"/>
                                  <a:pt x="3764" y="15635"/>
                                  <a:pt x="3764" y="15733"/>
                                </a:cubicBezTo>
                                <a:cubicBezTo>
                                  <a:pt x="3744" y="15889"/>
                                  <a:pt x="3703" y="16046"/>
                                  <a:pt x="3642" y="16183"/>
                                </a:cubicBezTo>
                                <a:cubicBezTo>
                                  <a:pt x="3642" y="16183"/>
                                  <a:pt x="3642" y="16164"/>
                                  <a:pt x="3622" y="16164"/>
                                </a:cubicBezTo>
                                <a:cubicBezTo>
                                  <a:pt x="3459" y="15889"/>
                                  <a:pt x="3276" y="15615"/>
                                  <a:pt x="3093" y="15361"/>
                                </a:cubicBezTo>
                                <a:cubicBezTo>
                                  <a:pt x="2910" y="15106"/>
                                  <a:pt x="2747" y="14851"/>
                                  <a:pt x="2564" y="14597"/>
                                </a:cubicBezTo>
                                <a:cubicBezTo>
                                  <a:pt x="2401" y="14342"/>
                                  <a:pt x="2239" y="14107"/>
                                  <a:pt x="2096" y="13853"/>
                                </a:cubicBezTo>
                                <a:cubicBezTo>
                                  <a:pt x="1791" y="13363"/>
                                  <a:pt x="1527" y="12913"/>
                                  <a:pt x="1283" y="12482"/>
                                </a:cubicBezTo>
                                <a:cubicBezTo>
                                  <a:pt x="1161" y="12267"/>
                                  <a:pt x="1059" y="12051"/>
                                  <a:pt x="978" y="11855"/>
                                </a:cubicBezTo>
                                <a:cubicBezTo>
                                  <a:pt x="896" y="11659"/>
                                  <a:pt x="815" y="11464"/>
                                  <a:pt x="754" y="11268"/>
                                </a:cubicBezTo>
                                <a:cubicBezTo>
                                  <a:pt x="693" y="11072"/>
                                  <a:pt x="652" y="10896"/>
                                  <a:pt x="632" y="10739"/>
                                </a:cubicBezTo>
                                <a:cubicBezTo>
                                  <a:pt x="612" y="10602"/>
                                  <a:pt x="591" y="10445"/>
                                  <a:pt x="591" y="10308"/>
                                </a:cubicBezTo>
                                <a:cubicBezTo>
                                  <a:pt x="591" y="10269"/>
                                  <a:pt x="591" y="10230"/>
                                  <a:pt x="591" y="10210"/>
                                </a:cubicBezTo>
                                <a:cubicBezTo>
                                  <a:pt x="591" y="10210"/>
                                  <a:pt x="591" y="10210"/>
                                  <a:pt x="591" y="10210"/>
                                </a:cubicBezTo>
                                <a:cubicBezTo>
                                  <a:pt x="632" y="10426"/>
                                  <a:pt x="713" y="10641"/>
                                  <a:pt x="835" y="10857"/>
                                </a:cubicBezTo>
                                <a:close/>
                                <a:moveTo>
                                  <a:pt x="1812" y="8389"/>
                                </a:moveTo>
                                <a:cubicBezTo>
                                  <a:pt x="2056" y="8350"/>
                                  <a:pt x="2320" y="8409"/>
                                  <a:pt x="2544" y="8507"/>
                                </a:cubicBezTo>
                                <a:cubicBezTo>
                                  <a:pt x="2645" y="8565"/>
                                  <a:pt x="2767" y="8624"/>
                                  <a:pt x="2849" y="8722"/>
                                </a:cubicBezTo>
                                <a:cubicBezTo>
                                  <a:pt x="2889" y="8761"/>
                                  <a:pt x="2930" y="8820"/>
                                  <a:pt x="2950" y="8859"/>
                                </a:cubicBezTo>
                                <a:cubicBezTo>
                                  <a:pt x="2971" y="8898"/>
                                  <a:pt x="2971" y="8957"/>
                                  <a:pt x="2950" y="8996"/>
                                </a:cubicBezTo>
                                <a:cubicBezTo>
                                  <a:pt x="2910" y="9094"/>
                                  <a:pt x="2808" y="9153"/>
                                  <a:pt x="2706" y="9172"/>
                                </a:cubicBezTo>
                                <a:cubicBezTo>
                                  <a:pt x="2584" y="9192"/>
                                  <a:pt x="2462" y="9172"/>
                                  <a:pt x="2340" y="9133"/>
                                </a:cubicBezTo>
                                <a:cubicBezTo>
                                  <a:pt x="2096" y="9074"/>
                                  <a:pt x="1873" y="8937"/>
                                  <a:pt x="1689" y="8781"/>
                                </a:cubicBezTo>
                                <a:cubicBezTo>
                                  <a:pt x="1588" y="8702"/>
                                  <a:pt x="1486" y="8624"/>
                                  <a:pt x="1405" y="8526"/>
                                </a:cubicBezTo>
                                <a:cubicBezTo>
                                  <a:pt x="1527" y="8448"/>
                                  <a:pt x="1669" y="8409"/>
                                  <a:pt x="1812" y="8389"/>
                                </a:cubicBezTo>
                                <a:close/>
                                <a:moveTo>
                                  <a:pt x="8320" y="1692"/>
                                </a:moveTo>
                                <a:cubicBezTo>
                                  <a:pt x="8483" y="1888"/>
                                  <a:pt x="8605" y="2083"/>
                                  <a:pt x="8686" y="2318"/>
                                </a:cubicBezTo>
                                <a:cubicBezTo>
                                  <a:pt x="8727" y="2436"/>
                                  <a:pt x="8747" y="2553"/>
                                  <a:pt x="8727" y="2671"/>
                                </a:cubicBezTo>
                                <a:cubicBezTo>
                                  <a:pt x="8727" y="2730"/>
                                  <a:pt x="8706" y="2769"/>
                                  <a:pt x="8666" y="2828"/>
                                </a:cubicBezTo>
                                <a:cubicBezTo>
                                  <a:pt x="8666" y="2828"/>
                                  <a:pt x="8645" y="2847"/>
                                  <a:pt x="8645" y="2867"/>
                                </a:cubicBezTo>
                                <a:cubicBezTo>
                                  <a:pt x="8645" y="2867"/>
                                  <a:pt x="8625" y="2886"/>
                                  <a:pt x="8625" y="288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605" y="2906"/>
                                  <a:pt x="8605" y="2906"/>
                                  <a:pt x="8605" y="2906"/>
                                </a:cubicBezTo>
                                <a:lnTo>
                                  <a:pt x="8605" y="2906"/>
                                </a:lnTo>
                                <a:cubicBezTo>
                                  <a:pt x="8584" y="2906"/>
                                  <a:pt x="8584" y="2925"/>
                                  <a:pt x="8564" y="2925"/>
                                </a:cubicBezTo>
                                <a:cubicBezTo>
                                  <a:pt x="8523" y="2945"/>
                                  <a:pt x="8462" y="2945"/>
                                  <a:pt x="8422" y="2925"/>
                                </a:cubicBezTo>
                                <a:cubicBezTo>
                                  <a:pt x="8381" y="2906"/>
                                  <a:pt x="8320" y="2867"/>
                                  <a:pt x="8279" y="2828"/>
                                </a:cubicBezTo>
                                <a:cubicBezTo>
                                  <a:pt x="8198" y="2749"/>
                                  <a:pt x="8117" y="2651"/>
                                  <a:pt x="8056" y="2534"/>
                                </a:cubicBezTo>
                                <a:cubicBezTo>
                                  <a:pt x="7934" y="2318"/>
                                  <a:pt x="7893" y="2064"/>
                                  <a:pt x="7934" y="1829"/>
                                </a:cubicBezTo>
                                <a:cubicBezTo>
                                  <a:pt x="7954" y="1692"/>
                                  <a:pt x="8015" y="1555"/>
                                  <a:pt x="8096" y="1437"/>
                                </a:cubicBezTo>
                                <a:cubicBezTo>
                                  <a:pt x="8157" y="1496"/>
                                  <a:pt x="8239" y="1594"/>
                                  <a:pt x="8320" y="1692"/>
                                </a:cubicBezTo>
                                <a:close/>
                                <a:moveTo>
                                  <a:pt x="15540" y="3689"/>
                                </a:moveTo>
                                <a:cubicBezTo>
                                  <a:pt x="15439" y="3689"/>
                                  <a:pt x="15337" y="3689"/>
                                  <a:pt x="15215" y="3670"/>
                                </a:cubicBezTo>
                                <a:cubicBezTo>
                                  <a:pt x="15113" y="3650"/>
                                  <a:pt x="14991" y="3630"/>
                                  <a:pt x="14889" y="3611"/>
                                </a:cubicBezTo>
                                <a:cubicBezTo>
                                  <a:pt x="14442" y="3493"/>
                                  <a:pt x="14035" y="3278"/>
                                  <a:pt x="13608" y="3023"/>
                                </a:cubicBezTo>
                                <a:cubicBezTo>
                                  <a:pt x="13405" y="2906"/>
                                  <a:pt x="13201" y="2769"/>
                                  <a:pt x="12998" y="2632"/>
                                </a:cubicBezTo>
                                <a:cubicBezTo>
                                  <a:pt x="12795" y="2495"/>
                                  <a:pt x="12591" y="2338"/>
                                  <a:pt x="12388" y="2201"/>
                                </a:cubicBezTo>
                                <a:cubicBezTo>
                                  <a:pt x="12184" y="2044"/>
                                  <a:pt x="11981" y="1888"/>
                                  <a:pt x="11798" y="1731"/>
                                </a:cubicBezTo>
                                <a:cubicBezTo>
                                  <a:pt x="11595" y="1574"/>
                                  <a:pt x="11391" y="1418"/>
                                  <a:pt x="11167" y="1261"/>
                                </a:cubicBezTo>
                                <a:cubicBezTo>
                                  <a:pt x="10944" y="1104"/>
                                  <a:pt x="10720" y="967"/>
                                  <a:pt x="10476" y="869"/>
                                </a:cubicBezTo>
                                <a:cubicBezTo>
                                  <a:pt x="10252" y="771"/>
                                  <a:pt x="10028" y="693"/>
                                  <a:pt x="9784" y="634"/>
                                </a:cubicBezTo>
                                <a:cubicBezTo>
                                  <a:pt x="9784" y="634"/>
                                  <a:pt x="9784" y="634"/>
                                  <a:pt x="9784" y="634"/>
                                </a:cubicBezTo>
                                <a:cubicBezTo>
                                  <a:pt x="9825" y="634"/>
                                  <a:pt x="9845" y="634"/>
                                  <a:pt x="9886" y="634"/>
                                </a:cubicBezTo>
                                <a:cubicBezTo>
                                  <a:pt x="10028" y="634"/>
                                  <a:pt x="10191" y="654"/>
                                  <a:pt x="10374" y="693"/>
                                </a:cubicBezTo>
                                <a:cubicBezTo>
                                  <a:pt x="10557" y="713"/>
                                  <a:pt x="10740" y="752"/>
                                  <a:pt x="10923" y="810"/>
                                </a:cubicBezTo>
                                <a:cubicBezTo>
                                  <a:pt x="11127" y="869"/>
                                  <a:pt x="11330" y="928"/>
                                  <a:pt x="11534" y="1026"/>
                                </a:cubicBezTo>
                                <a:cubicBezTo>
                                  <a:pt x="11737" y="1104"/>
                                  <a:pt x="11961" y="1202"/>
                                  <a:pt x="12184" y="1320"/>
                                </a:cubicBezTo>
                                <a:cubicBezTo>
                                  <a:pt x="12632" y="1555"/>
                                  <a:pt x="13100" y="1809"/>
                                  <a:pt x="13608" y="2103"/>
                                </a:cubicBezTo>
                                <a:cubicBezTo>
                                  <a:pt x="13852" y="2240"/>
                                  <a:pt x="14117" y="2397"/>
                                  <a:pt x="14381" y="2553"/>
                                </a:cubicBezTo>
                                <a:cubicBezTo>
                                  <a:pt x="14645" y="2710"/>
                                  <a:pt x="14889" y="2886"/>
                                  <a:pt x="15174" y="3063"/>
                                </a:cubicBezTo>
                                <a:cubicBezTo>
                                  <a:pt x="15439" y="3239"/>
                                  <a:pt x="15723" y="3395"/>
                                  <a:pt x="16008" y="3572"/>
                                </a:cubicBezTo>
                                <a:cubicBezTo>
                                  <a:pt x="16008" y="3572"/>
                                  <a:pt x="16028" y="3572"/>
                                  <a:pt x="16028" y="3591"/>
                                </a:cubicBezTo>
                                <a:cubicBezTo>
                                  <a:pt x="15866" y="3630"/>
                                  <a:pt x="15703" y="3670"/>
                                  <a:pt x="15540" y="36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1" name="Shape"/>
                        <wps:cNvSpPr/>
                        <wps:spPr>
                          <a:xfrm>
                            <a:off x="2260600" y="3352800"/>
                            <a:ext cx="134968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95" y="1985"/>
                                </a:cubicBezTo>
                                <a:cubicBezTo>
                                  <a:pt x="21194" y="1867"/>
                                  <a:pt x="21092" y="1749"/>
                                  <a:pt x="20950" y="1651"/>
                                </a:cubicBezTo>
                                <a:cubicBezTo>
                                  <a:pt x="20828" y="1553"/>
                                  <a:pt x="20686" y="1454"/>
                                  <a:pt x="20543" y="1376"/>
                                </a:cubicBezTo>
                                <a:cubicBezTo>
                                  <a:pt x="20300" y="1238"/>
                                  <a:pt x="20035" y="1120"/>
                                  <a:pt x="19751" y="1061"/>
                                </a:cubicBezTo>
                                <a:cubicBezTo>
                                  <a:pt x="19751" y="1002"/>
                                  <a:pt x="19771" y="943"/>
                                  <a:pt x="19771" y="904"/>
                                </a:cubicBezTo>
                                <a:cubicBezTo>
                                  <a:pt x="19812" y="629"/>
                                  <a:pt x="19873" y="413"/>
                                  <a:pt x="19913" y="256"/>
                                </a:cubicBezTo>
                                <a:cubicBezTo>
                                  <a:pt x="19954" y="98"/>
                                  <a:pt x="19974" y="20"/>
                                  <a:pt x="19974" y="20"/>
                                </a:cubicBezTo>
                                <a:lnTo>
                                  <a:pt x="19934" y="0"/>
                                </a:lnTo>
                                <a:cubicBezTo>
                                  <a:pt x="19934" y="0"/>
                                  <a:pt x="19913" y="20"/>
                                  <a:pt x="19893" y="59"/>
                                </a:cubicBezTo>
                                <a:cubicBezTo>
                                  <a:pt x="19873" y="98"/>
                                  <a:pt x="19832" y="138"/>
                                  <a:pt x="19812" y="216"/>
                                </a:cubicBezTo>
                                <a:cubicBezTo>
                                  <a:pt x="19731" y="354"/>
                                  <a:pt x="19629" y="570"/>
                                  <a:pt x="19548" y="845"/>
                                </a:cubicBezTo>
                                <a:cubicBezTo>
                                  <a:pt x="19527" y="904"/>
                                  <a:pt x="19527" y="963"/>
                                  <a:pt x="19507" y="1002"/>
                                </a:cubicBezTo>
                                <a:cubicBezTo>
                                  <a:pt x="19202" y="963"/>
                                  <a:pt x="18877" y="983"/>
                                  <a:pt x="18572" y="1061"/>
                                </a:cubicBezTo>
                                <a:cubicBezTo>
                                  <a:pt x="18227" y="1160"/>
                                  <a:pt x="17922" y="1376"/>
                                  <a:pt x="17699" y="1651"/>
                                </a:cubicBezTo>
                                <a:cubicBezTo>
                                  <a:pt x="17577" y="1789"/>
                                  <a:pt x="17495" y="1926"/>
                                  <a:pt x="17414" y="2083"/>
                                </a:cubicBezTo>
                                <a:cubicBezTo>
                                  <a:pt x="17394" y="2123"/>
                                  <a:pt x="17373" y="2162"/>
                                  <a:pt x="17353" y="2201"/>
                                </a:cubicBezTo>
                                <a:lnTo>
                                  <a:pt x="17333" y="2221"/>
                                </a:lnTo>
                                <a:lnTo>
                                  <a:pt x="17333" y="2241"/>
                                </a:lnTo>
                                <a:lnTo>
                                  <a:pt x="17333" y="2260"/>
                                </a:lnTo>
                                <a:lnTo>
                                  <a:pt x="17313" y="2319"/>
                                </a:lnTo>
                                <a:lnTo>
                                  <a:pt x="1729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0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4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0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6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6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3" y="16608"/>
                                </a:cubicBezTo>
                                <a:cubicBezTo>
                                  <a:pt x="17373" y="16568"/>
                                  <a:pt x="17373" y="16529"/>
                                  <a:pt x="17373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89" y="16844"/>
                                  <a:pt x="18328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6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1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2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7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3" y="18259"/>
                                </a:cubicBezTo>
                                <a:cubicBezTo>
                                  <a:pt x="17333" y="18219"/>
                                  <a:pt x="17312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3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3" y="18632"/>
                                </a:cubicBezTo>
                                <a:cubicBezTo>
                                  <a:pt x="17353" y="18691"/>
                                  <a:pt x="17312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6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6" y="18436"/>
                                  <a:pt x="16296" y="18377"/>
                                </a:cubicBezTo>
                                <a:cubicBezTo>
                                  <a:pt x="16276" y="18259"/>
                                  <a:pt x="16296" y="18121"/>
                                  <a:pt x="16357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2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1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7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3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2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5" y="20873"/>
                                  <a:pt x="16804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2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1" y="18750"/>
                                  <a:pt x="12801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0" y="20401"/>
                                  <a:pt x="13350" y="20440"/>
                                  <a:pt x="13309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69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4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1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19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6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6" y="19320"/>
                                </a:cubicBezTo>
                                <a:cubicBezTo>
                                  <a:pt x="6766" y="19300"/>
                                  <a:pt x="6766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3" y="19399"/>
                                </a:cubicBezTo>
                                <a:cubicBezTo>
                                  <a:pt x="5303" y="19418"/>
                                  <a:pt x="5303" y="19418"/>
                                  <a:pt x="5303" y="19438"/>
                                </a:cubicBezTo>
                                <a:lnTo>
                                  <a:pt x="5303" y="19458"/>
                                </a:lnTo>
                                <a:cubicBezTo>
                                  <a:pt x="5303" y="19477"/>
                                  <a:pt x="5303" y="19477"/>
                                  <a:pt x="5303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0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0" y="18829"/>
                                  <a:pt x="5791" y="18809"/>
                                </a:cubicBezTo>
                                <a:cubicBezTo>
                                  <a:pt x="5811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5" y="19458"/>
                                  <a:pt x="4795" y="19438"/>
                                </a:cubicBezTo>
                                <a:cubicBezTo>
                                  <a:pt x="4795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5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2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3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6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1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3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0" y="21128"/>
                                  <a:pt x="11034" y="21168"/>
                                  <a:pt x="11217" y="21187"/>
                                </a:cubicBezTo>
                                <a:cubicBezTo>
                                  <a:pt x="11399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5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1" y="20991"/>
                                  <a:pt x="12822" y="20971"/>
                                  <a:pt x="12862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3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09" y="20735"/>
                                </a:lnTo>
                                <a:cubicBezTo>
                                  <a:pt x="13370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5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5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59" y="20853"/>
                                  <a:pt x="17820" y="20814"/>
                                </a:cubicBezTo>
                                <a:cubicBezTo>
                                  <a:pt x="17861" y="20775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0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1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19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0" y="17669"/>
                                  <a:pt x="20543" y="17512"/>
                                  <a:pt x="20706" y="17315"/>
                                </a:cubicBezTo>
                                <a:cubicBezTo>
                                  <a:pt x="20746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8" y="17119"/>
                                  <a:pt x="20889" y="17080"/>
                                  <a:pt x="20929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1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3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6" y="12815"/>
                                </a:cubicBezTo>
                                <a:lnTo>
                                  <a:pt x="20807" y="12736"/>
                                </a:lnTo>
                                <a:cubicBezTo>
                                  <a:pt x="20807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0" y="12343"/>
                                  <a:pt x="20990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1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0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7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4"/>
                                  <a:pt x="18918" y="6486"/>
                                </a:cubicBezTo>
                                <a:cubicBezTo>
                                  <a:pt x="18836" y="6368"/>
                                  <a:pt x="18735" y="6230"/>
                                  <a:pt x="18654" y="6113"/>
                                </a:cubicBezTo>
                                <a:cubicBezTo>
                                  <a:pt x="18450" y="5818"/>
                                  <a:pt x="18267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7" y="4953"/>
                                </a:lnTo>
                                <a:lnTo>
                                  <a:pt x="18328" y="4894"/>
                                </a:lnTo>
                                <a:cubicBezTo>
                                  <a:pt x="18369" y="4855"/>
                                  <a:pt x="18410" y="4835"/>
                                  <a:pt x="18450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5" y="4579"/>
                                </a:cubicBezTo>
                                <a:cubicBezTo>
                                  <a:pt x="19426" y="4579"/>
                                  <a:pt x="19446" y="4579"/>
                                  <a:pt x="19466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7" y="4619"/>
                                </a:lnTo>
                                <a:lnTo>
                                  <a:pt x="19527" y="4619"/>
                                </a:lnTo>
                                <a:cubicBezTo>
                                  <a:pt x="19527" y="4619"/>
                                  <a:pt x="19527" y="4619"/>
                                  <a:pt x="19527" y="4619"/>
                                </a:cubicBezTo>
                                <a:cubicBezTo>
                                  <a:pt x="19690" y="4678"/>
                                  <a:pt x="19852" y="4756"/>
                                  <a:pt x="19974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2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3" y="6152"/>
                                </a:cubicBezTo>
                                <a:cubicBezTo>
                                  <a:pt x="19852" y="6191"/>
                                  <a:pt x="19791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7" y="6329"/>
                                </a:cubicBezTo>
                                <a:cubicBezTo>
                                  <a:pt x="19507" y="6329"/>
                                  <a:pt x="19487" y="6329"/>
                                  <a:pt x="19466" y="6329"/>
                                </a:cubicBezTo>
                                <a:cubicBezTo>
                                  <a:pt x="19446" y="6329"/>
                                  <a:pt x="19426" y="6329"/>
                                  <a:pt x="19405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3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7" y="6152"/>
                                  <a:pt x="18836" y="6054"/>
                                </a:cubicBezTo>
                                <a:cubicBezTo>
                                  <a:pt x="18775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5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8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3" y="5208"/>
                                </a:cubicBezTo>
                                <a:cubicBezTo>
                                  <a:pt x="19304" y="5208"/>
                                  <a:pt x="19324" y="5208"/>
                                  <a:pt x="19344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5" y="5208"/>
                                </a:lnTo>
                                <a:cubicBezTo>
                                  <a:pt x="19405" y="5208"/>
                                  <a:pt x="19405" y="5208"/>
                                  <a:pt x="19426" y="5208"/>
                                </a:cubicBezTo>
                                <a:cubicBezTo>
                                  <a:pt x="19466" y="5228"/>
                                  <a:pt x="19487" y="5228"/>
                                  <a:pt x="19527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7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5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4" y="5090"/>
                                  <a:pt x="19324" y="5090"/>
                                  <a:pt x="19283" y="5071"/>
                                </a:cubicBezTo>
                                <a:cubicBezTo>
                                  <a:pt x="19182" y="5051"/>
                                  <a:pt x="19080" y="5071"/>
                                  <a:pt x="18958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19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3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6" y="6525"/>
                                  <a:pt x="19487" y="6525"/>
                                </a:cubicBezTo>
                                <a:cubicBezTo>
                                  <a:pt x="19507" y="6525"/>
                                  <a:pt x="19527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4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0" y="5975"/>
                                  <a:pt x="20360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1" y="5798"/>
                                </a:lnTo>
                                <a:cubicBezTo>
                                  <a:pt x="20421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299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7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983" y="4717"/>
                                </a:lnTo>
                                <a:lnTo>
                                  <a:pt x="17963" y="4756"/>
                                </a:lnTo>
                                <a:lnTo>
                                  <a:pt x="17942" y="4796"/>
                                </a:lnTo>
                                <a:lnTo>
                                  <a:pt x="17902" y="4835"/>
                                </a:lnTo>
                                <a:cubicBezTo>
                                  <a:pt x="17902" y="4835"/>
                                  <a:pt x="17881" y="4855"/>
                                  <a:pt x="17881" y="4855"/>
                                </a:cubicBezTo>
                                <a:cubicBezTo>
                                  <a:pt x="17820" y="4717"/>
                                  <a:pt x="17739" y="4560"/>
                                  <a:pt x="17678" y="4422"/>
                                </a:cubicBezTo>
                                <a:cubicBezTo>
                                  <a:pt x="17556" y="4127"/>
                                  <a:pt x="17475" y="3813"/>
                                  <a:pt x="17434" y="3499"/>
                                </a:cubicBezTo>
                                <a:cubicBezTo>
                                  <a:pt x="17394" y="3184"/>
                                  <a:pt x="17434" y="2870"/>
                                  <a:pt x="17516" y="2575"/>
                                </a:cubicBezTo>
                                <a:cubicBezTo>
                                  <a:pt x="17617" y="2280"/>
                                  <a:pt x="17759" y="1985"/>
                                  <a:pt x="17963" y="1749"/>
                                </a:cubicBezTo>
                                <a:cubicBezTo>
                                  <a:pt x="18166" y="1513"/>
                                  <a:pt x="18430" y="1317"/>
                                  <a:pt x="18715" y="1219"/>
                                </a:cubicBezTo>
                                <a:cubicBezTo>
                                  <a:pt x="18979" y="1140"/>
                                  <a:pt x="19243" y="1120"/>
                                  <a:pt x="19527" y="1140"/>
                                </a:cubicBezTo>
                                <a:cubicBezTo>
                                  <a:pt x="19487" y="1337"/>
                                  <a:pt x="19466" y="1572"/>
                                  <a:pt x="19487" y="1828"/>
                                </a:cubicBezTo>
                                <a:cubicBezTo>
                                  <a:pt x="19507" y="2044"/>
                                  <a:pt x="19548" y="2260"/>
                                  <a:pt x="19629" y="2496"/>
                                </a:cubicBezTo>
                                <a:cubicBezTo>
                                  <a:pt x="19710" y="2712"/>
                                  <a:pt x="19852" y="2948"/>
                                  <a:pt x="20056" y="3145"/>
                                </a:cubicBezTo>
                                <a:cubicBezTo>
                                  <a:pt x="20157" y="3243"/>
                                  <a:pt x="20279" y="3322"/>
                                  <a:pt x="20421" y="3381"/>
                                </a:cubicBezTo>
                                <a:cubicBezTo>
                                  <a:pt x="20564" y="3440"/>
                                  <a:pt x="20726" y="3459"/>
                                  <a:pt x="20889" y="3440"/>
                                </a:cubicBezTo>
                                <a:cubicBezTo>
                                  <a:pt x="21051" y="3420"/>
                                  <a:pt x="21214" y="3341"/>
                                  <a:pt x="21336" y="3243"/>
                                </a:cubicBezTo>
                                <a:cubicBezTo>
                                  <a:pt x="21376" y="3223"/>
                                  <a:pt x="21397" y="3184"/>
                                  <a:pt x="21417" y="3164"/>
                                </a:cubicBezTo>
                                <a:cubicBezTo>
                                  <a:pt x="21437" y="3145"/>
                                  <a:pt x="21437" y="3145"/>
                                  <a:pt x="21458" y="3125"/>
                                </a:cubicBezTo>
                                <a:lnTo>
                                  <a:pt x="21478" y="3105"/>
                                </a:lnTo>
                                <a:lnTo>
                                  <a:pt x="21498" y="3086"/>
                                </a:lnTo>
                                <a:cubicBezTo>
                                  <a:pt x="21539" y="3007"/>
                                  <a:pt x="21580" y="2948"/>
                                  <a:pt x="21600" y="2850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2" y="20696"/>
                                  <a:pt x="3292" y="20814"/>
                                  <a:pt x="3292" y="20912"/>
                                </a:cubicBezTo>
                                <a:cubicBezTo>
                                  <a:pt x="3272" y="21010"/>
                                  <a:pt x="3231" y="21128"/>
                                  <a:pt x="3150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7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1" y="20106"/>
                                  <a:pt x="1240" y="19870"/>
                                </a:cubicBezTo>
                                <a:cubicBezTo>
                                  <a:pt x="1422" y="19851"/>
                                  <a:pt x="164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70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1" y="18848"/>
                                  <a:pt x="8494" y="18986"/>
                                </a:cubicBezTo>
                                <a:cubicBezTo>
                                  <a:pt x="8697" y="19123"/>
                                  <a:pt x="8900" y="19281"/>
                                  <a:pt x="9103" y="19418"/>
                                </a:cubicBezTo>
                                <a:cubicBezTo>
                                  <a:pt x="9307" y="19576"/>
                                  <a:pt x="9510" y="19733"/>
                                  <a:pt x="9693" y="19890"/>
                                </a:cubicBezTo>
                                <a:cubicBezTo>
                                  <a:pt x="9896" y="20047"/>
                                  <a:pt x="10099" y="20204"/>
                                  <a:pt x="10323" y="20362"/>
                                </a:cubicBezTo>
                                <a:cubicBezTo>
                                  <a:pt x="10546" y="20519"/>
                                  <a:pt x="10770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2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10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8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2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1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3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2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2" name="Line"/>
                        <wps:cNvSpPr/>
                        <wps:spPr>
                          <a:xfrm>
                            <a:off x="1786467" y="372533"/>
                            <a:ext cx="1729315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Line"/>
                        <wps:cNvSpPr/>
                        <wps:spPr>
                          <a:xfrm>
                            <a:off x="381000" y="1778000"/>
                            <a:ext cx="1729316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50000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4DF48CB" id="Group 76" o:spid="_x0000_s1026" style="position:absolute;margin-left:254.9pt;margin-top:0;width:306.1pt;height:792.2pt;z-index:251669504;mso-width-percent:500;mso-height-percent:1000;mso-position-horizontal:right;mso-position-horizontal-relative:page;mso-position-vertical:center;mso-position-vertical-relative:page;mso-width-percent:500;mso-height-percent:1000" coordsize="38877,100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">
              <v:group id="Group 20" o:spid="_x0000_s1027" style="position:absolute;width:38877;height:50399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Shape" o:spid="_x0000_s1028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Shape" o:spid="_x0000_s1029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Shape" o:spid="_x0000_s1030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e" o:spid="_x0000_s1031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2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v:group id="Group 38" o:spid="_x0000_s1033" style="position:absolute;top:50207;width:38877;height:50400" coordsize="38877,50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shape id="Shape" o:spid="_x0000_s1034" style="position:absolute;width:38877;height:5039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" path="m7597,14776v-21,-28,-63,-39,-98,-22c7463,14770,7449,14808,7470,14835v,,,,,c7456,14868,7485,14895,7520,14906v7,,14,,21,c7576,14906,7604,14890,7611,14863v8,-11,8,-22,8,-33c7619,14814,7611,14797,7597,14776xm4910,2601v7,,14,,14,c4966,2601,4994,2580,5008,2547v8,-33,-21,-71,-63,-76c4896,2465,4853,2454,4804,2449v-42,-5,-92,16,-99,54c4698,2536,4726,2574,4776,2580v42,5,84,10,134,21xm5622,11940v-14,11,-28,22,-49,33c5523,12000,5446,12044,5446,12125v,71,63,114,85,125c5545,12261,5559,12261,5580,12261v21,,42,-5,56,-22c5665,12218,5657,12180,5629,12158v-21,-17,-28,-27,-28,-38c5601,12098,5615,12087,5665,12065v28,-16,56,-32,77,-54c5770,11984,5763,11951,5728,11929v-28,-16,-78,-11,-106,11xm6081,6503v35,22,84,17,120,-10c6222,6471,6250,6471,6264,6471v14,,42,5,64,22c6342,6509,6370,6514,6391,6514v21,,35,-5,49,-16c6476,6476,6483,6433,6455,6405v-50,-43,-113,-70,-191,-70c6194,6335,6123,6362,6074,6405v-36,39,-29,77,7,98xm9544,9371r22,-10l9763,9469v7,,7,6,14,6c9784,9475,9791,9475,9791,9469r191,-108l10031,9388v14,5,28,5,35,-6c10073,9371,10073,9361,10059,9355r-63,-38c9989,9312,9975,9312,9961,9317r-191,109l9573,9317v-7,-5,-22,-5,-36,l9502,9339v-14,5,-14,22,-7,27c9509,9371,9530,9377,9544,9371xm5989,7205v,196,268,354,593,354c6906,7559,7174,7401,7174,7205v,-195,-268,-353,-592,-353c6257,6852,5989,7010,5989,7205xm6589,6982v232,,430,104,430,229c7019,7336,6821,7439,6589,7439v-233,,-431,-103,-431,-228c6158,7086,6356,6982,6589,6982xm21374,15717v14,,21,,36,c21452,15717,21487,15706,21522,15684v43,-27,64,-65,64,-108l21586,15167v,-43,-21,-81,-64,-108c21480,15031,21431,15020,21381,15031v,,-7,,-7,l20880,15167v-63,-49,-155,-70,-239,-70c20549,15097,20464,15124,20401,15167r-494,-136c19907,15031,19900,15031,19900,15031v-49,-5,-99,6,-141,28c19717,15086,19695,15124,19695,15167r,409c19695,15619,19717,15657,19759,15684v28,22,70,33,113,33c19886,15717,19893,15717,19907,15717v,,7,,7,l20203,15641v-134,98,-218,234,-218,375l19985,16593r-7,c19865,16593,19773,16664,19773,16751v,87,92,158,205,158l20394,16909r,38c20394,17056,20507,17143,20648,17143v141,,254,-87,254,-196l20902,16909r416,c21431,16909,21522,16838,21522,16751v,-87,-91,-158,-204,-158l21311,16593r,-571c21311,15875,21233,15739,21099,15646r275,71c21374,15717,21374,15717,21374,15717xm20436,15233v,,,,,c20485,15189,20556,15167,20634,15167v77,,148,22,197,66l20831,15233v49,38,71,87,71,141c20902,15429,20873,15483,20824,15521v-7,6,-7,6,-14,11c20803,15532,20789,15537,20789,15548v-43,22,-99,38,-148,38c20584,15586,20528,15570,20478,15543v,,,,,c20471,15537,20464,15532,20457,15527v-49,-39,-77,-93,-77,-147c20366,15320,20387,15271,20436,15233xm20577,15924v-28,,-42,16,-42,32l20535,15995v-21,5,-35,10,-57,16l20464,16016r,-32c20464,15962,20443,15951,20422,15951v-21,,-42,16,-42,33l20380,16060r-36,16c20337,16076,20337,16076,20330,16076v,,-7,-5,-7,-11l20387,15586r28,-5c20415,15581,20422,15581,20422,15586v,,7,6,14,6c20500,15630,20570,15646,20648,15646v77,,155,-22,218,-54c20866,15592,20866,15592,20866,15592v,,,,,c20866,15592,20866,15592,20866,15592v,,,,,c20866,15592,20866,15592,20866,15592v,,7,,7,-6l20880,15586r,11c20880,15597,20880,15597,20880,15597r64,468c20944,16071,20944,16076,20937,16076v,,-7,,-14,l20782,16011v-50,-22,-99,-33,-155,-33l20627,15951v-8,-11,-29,-27,-50,-27xm19872,15652v-21,5,-43,,-64,-17c19787,15624,19773,15603,19773,15581r,-408c19773,15151,19787,15129,19808,15118v21,-11,43,-16,64,-16l20330,15227v-35,44,-56,93,-56,147c20274,15429,20295,15483,20337,15532r-465,120xm20796,16941v,71,-78,126,-162,126c20542,17067,20471,17007,20471,16941r,-38l20803,16903r,38l20796,16941xm21205,16022r,571l21106,16593r,-32c21106,16539,21085,16528,21064,16528v-21,,-42,16,-42,33l21022,16593r-78,c20944,16577,20923,16561,20902,16561v-22,,-43,16,-43,32l20542,16593v-28,,-42,17,-42,33c20500,16642,20521,16659,20542,16659r783,c21388,16659,21438,16697,21438,16746v,49,-50,87,-113,87l19978,16833v-64,,-113,-38,-113,-87c19865,16697,19914,16659,19978,16659r261,c20267,16659,20281,16642,20281,16626v,-16,-21,-33,-42,-33l20076,16593r,-571c20076,15891,20154,15766,20288,15679r-49,386c20231,16098,20253,16125,20288,16141v35,17,70,17,106,6l20535,16087v63,-27,148,-27,211,l20888,16152v14,6,35,11,49,11c20958,16163,20979,16158,20993,16152v36,-16,50,-43,50,-76l20993,15679v127,71,212,201,212,343xm20930,15532v42,-44,63,-98,63,-158c20993,15320,20972,15271,20937,15227r458,-125c21417,15102,21438,15102,21459,15118v21,11,35,33,35,55l21494,15581v,22,-14,43,-35,54c21438,15646,21417,15652,21395,15652r-465,-120xm4606,4784r,266c4606,5382,4959,5649,5382,5649r501,c6067,5649,6222,5752,6243,5894v-99,38,-190,87,-268,147c5911,5981,5813,5937,5657,5937v-232,,-465,191,-493,213c5135,6177,5135,6210,5164,6237v28,22,261,212,493,212c5672,6449,5693,6449,5707,6449v,5,,11,,11l5622,6966v-35,174,35,354,198,501c5968,7597,6172,7690,6398,7717r92,588c6490,8327,6497,8348,6504,8376v14,103,127,174,261,174c6765,8550,6765,8550,6772,8550r78,c6920,8550,6991,8528,7040,8484v49,-38,71,-92,71,-152l7104,8267v-7,-49,14,-104,63,-142c7216,8082,7294,8054,7372,8054v218,-5,444,-5,670,c8119,8054,8197,8082,8246,8125v43,38,71,87,64,136c8310,8267,8310,8267,8310,8272r-7,65c8296,8392,8324,8446,8373,8490v50,43,113,65,191,65l8641,8555v,,,,7,c8782,8555,8888,8479,8909,8376v29,-186,85,-534,113,-746c9043,7521,9001,7412,8917,7320r119,-93c9072,7200,9072,7162,9036,7135v-35,-28,-84,-28,-119,l8804,7222v-127,-82,-290,-131,-466,-142c8077,7069,7823,7064,7576,7069v,-38,,-70,-7,-108l7485,6454v,-5,,-5,,-10c7499,6444,7520,6444,7534,6444v233,,465,-191,494,-213c8056,6204,8056,6171,8028,6144v-29,-22,-261,-212,-494,-212c7379,5932,7273,5976,7216,6035v-77,-59,-169,-114,-268,-147c6970,5752,7125,5644,7308,5644r501,c8239,5644,8585,5371,8585,5045r,-261c8585,4751,8550,4718,8500,4718v-49,,-84,28,-84,66l8416,5050v,240,-233,436,-529,468l7887,5078v,-33,-36,-66,-85,-66c7753,5012,7717,5039,7717,5078r,446l7301,5524v-7,,-14,,-21,l7280,5333v,-32,-35,-65,-85,-65c7153,5268,7111,5295,7111,5333r,218c6941,5600,6814,5714,6779,5850v-56,-11,-120,-16,-183,-16c6532,5834,6476,5839,6419,5850v-35,-136,-162,-250,-331,-299l6088,5333v,-32,-35,-65,-85,-65c5961,5268,5918,5295,5918,5333r,191c5911,5524,5904,5524,5897,5524r-416,l5481,5078v,-33,-35,-66,-85,-66c5347,5012,5305,5045,5305,5078r,440c5008,5486,4776,5290,4776,5050r,-266c4776,4751,4740,4718,4691,4718v-49,,-85,28,-85,66xm5657,6324v-105,,-232,-71,-310,-125c5425,6144,5559,6073,5657,6073v106,,184,28,212,77c5827,6199,5784,6259,5756,6318v-28,,-56,6,-99,6xm7541,7205v254,,515,,776,11c8486,7222,8641,7282,8740,7374v78,71,113,158,99,245c8804,7831,8754,8180,8726,8365v-7,38,-42,65,-99,65l8550,8430v-29,,-50,-11,-71,-22c8458,8392,8451,8376,8451,8354r7,-66c8458,8288,8458,8283,8458,8283v7,-87,-35,-169,-113,-234c8260,7978,8148,7940,8021,7935v-226,-6,-459,-6,-678,c7216,7940,7097,7978,7019,8049v-78,65,-113,152,-106,239l6920,8354v,22,-7,38,-28,54c6871,8424,6850,8430,6821,8430r-77,c6694,8430,6652,8403,6645,8365v-7,-22,-7,-49,-14,-71l6546,7733v7,,14,,21,c6567,7733,6567,7733,6567,7733v304,,586,-98,769,-266c7449,7390,7506,7303,7541,7205xm7513,6073v106,,233,71,310,126c7746,6253,7611,6324,7513,6324v-36,,-71,-6,-99,-11c7386,6253,7350,6199,7301,6150v35,-49,106,-77,212,-77xm6589,5965v345,,656,223,719,517l7400,6988v28,136,-28,283,-155,397c7089,7527,6857,7608,6596,7608r,c6342,7608,6109,7527,5954,7385,5827,7271,5770,7124,5799,6988r84,-506c5933,6188,6243,5965,6589,5965xm4896,14356v-43,,-78,28,-78,60l4818,14819v,33,35,60,78,60c4938,14879,4973,14852,4973,14819r,-403c4973,14384,4938,14356,4896,14356xm21459,15271r,-104c21459,15151,21452,15140,21438,15135v-21,-11,-50,-11,-64,c21360,15146,21360,15162,21367,15173r,98c21367,15293,21388,15303,21410,15303v21,,49,-10,49,-32xm4896,14106v-43,,-78,27,-78,60l4818,14253v,33,35,60,78,60c4938,14313,4973,14286,4973,14253r,-87c4973,14133,4938,14106,4896,14106xm11583,14645v205,,381,-163,430,-316l12105,14052v,-6,,-6,7,-11l12169,13861v14,-38,,-76,-29,-109c12112,13720,12063,13703,12013,13703r-374,c11548,13703,11463,13714,11378,13741v-21,-21,-49,-48,-77,-65c11266,13649,11223,13627,11188,13611v21,-16,28,-38,35,-60c11223,13524,11216,13497,11195,13475r92,-55c11287,13420,11294,13420,11294,13415v21,-22,28,-44,21,-71c11301,13317,11259,13295,11216,13290r-317,-22c10849,13263,10807,13284,10786,13312v-14,21,-14,49,7,70c10793,13382,10793,13388,10800,13388r85,65c10856,13469,10842,13497,10842,13524v,22,7,43,21,65c10729,13633,10581,13720,10511,13839v-7,6,-7,11,-14,22c10483,13850,10476,13839,10461,13829v-28,-22,-49,-44,-77,-60c10398,13758,10412,13741,10412,13720v7,-22,,-44,-14,-66l10476,13616v,,7,,7,-5c10511,13595,10518,13573,10511,13546v-7,-28,-43,-49,-85,-55l10165,13453v-49,-5,-92,6,-113,33c10038,13502,10038,13529,10052,13546v,,,5,7,5l10116,13605v-21,17,-36,33,-43,55c10066,13676,10073,13698,10080,13714v-127,33,-268,109,-331,213l9728,13965v-14,16,-21,32,-28,54l9396,14019v-35,,-70,16,-91,38c9283,14079,9283,14112,9297,14133r99,180c9396,14318,9403,14324,9403,14329v,6,7,11,7,17c9502,14493,9692,14645,9918,14645r,316l9608,14961v-205,,-381,-93,-459,-240c9135,14699,9142,14672,9156,14656v22,-22,50,-33,78,-33c9262,14623,9297,14634,9312,14656v14,16,49,22,70,11c9403,14656,9410,14629,9396,14612v-35,-43,-99,-71,-169,-71c9163,14541,9100,14569,9058,14612v-36,44,-43,98,-22,142c9128,14928,9347,15042,9587,15042r2525,c12140,15042,12161,15026,12161,15004v,-22,-21,-38,-49,-38l11562,14966r,-316l11583,14650r,-5xm11371,13823v85,-27,170,-43,254,-43l11999,13780r,c12020,13780,12034,13785,12049,13796v14,11,14,27,14,38l12056,13861r-508,c11520,13861,11498,13878,11498,13899v,22,22,38,50,38l12027,13937r-14,44l11117,13981v15,-16,29,-33,43,-44l11357,13937v28,,50,-16,50,-38c11407,13878,11385,13861,11357,13861r-84,c11301,13850,11336,13834,11371,13823xm11181,13366r-99,60l11033,13420r-50,-5l10899,13344r282,22xm11103,13535v,16,-14,27,-35,27l10955,13556v-21,,-35,-16,-35,-27c10920,13513,10934,13502,10955,13502r,l11012,13507r56,6c11089,13507,11103,13518,11103,13535xm10490,14063v21,-44,42,-87,56,-126l10567,13894v7,-6,7,-16,14,-22c10673,13725,10892,13638,10998,13644v56,5,141,38,211,92c11230,13752,11244,13763,11266,13780v-64,27,-120,65,-170,103c11096,13883,11089,13888,11089,13888v-42,39,-84,82,-113,126c10976,14019,10969,14019,10969,14024v-35,60,-63,126,-63,196l10504,14220v-36,-49,-36,-98,-14,-157xm10349,13562r-71,33l10236,13589r-43,-5l10144,13535r205,27xm10285,13698v,11,-14,16,-21,11l10172,13698v-14,,-21,-11,-14,-16c10158,13676,10165,13671,10179,13671v,,,,7,l10278,13682v,-6,7,5,7,16xm9798,14003r21,-38c9897,13839,10102,13769,10200,13785v50,5,113,38,163,87c10384,13888,10405,13910,10419,13927v7,5,14,10,21,16c10426,13976,10412,14008,10398,14035v-28,66,-28,126,-7,185l10066,14220v-91,,-176,-38,-218,-103l9827,14084v-15,-16,-29,-32,-50,-43c9777,14024,9791,14014,9798,14003xm11449,14961r-1460,l9989,14645r1460,l11449,14961xm9897,14563v-92,,-183,-38,-261,-92l9650,14471v28,,50,-17,50,-38c9700,14411,9678,14395,9650,14395r-106,c9537,14384,9523,14373,9516,14362v21,-6,42,-22,42,-38c9558,14302,9537,14286,9509,14286r-42,l9375,14106r325,c9714,14106,9728,14112,9735,14122r21,33c9812,14248,9932,14302,10066,14302r889,c10983,14302,11005,14286,11005,14264v,-65,14,-125,49,-185l11985,14079r-77,234c11865,14438,11724,14569,11583,14569r-1686,l9897,14563xm9939,15227r,c9904,15227,9883,15249,9883,15271r,397c9855,15673,9834,15684,9812,15695v-35,27,-63,66,-63,109l9749,15848v-78,16,-134,70,-134,136l9615,16131v-233,92,-395,277,-395,495c9220,16931,9544,17181,9939,17181v395,,720,-250,720,-555c10659,16408,10497,16223,10264,16131r,-147c10264,15918,10207,15864,10130,15848r,-44c10130,15761,10109,15722,10066,15695v-21,-16,-42,-22,-70,-27l9996,15271v,-22,-21,-44,-57,-44xm9939,17094v-289,,-536,-158,-592,-370c9354,16724,9368,16724,9375,16724v49,,85,-27,106,-44c9502,16664,9523,16659,9523,16659v,,,,,c9530,16659,9537,16669,9551,16680v43,44,106,66,170,60c9784,16735,9834,16702,9876,16659v14,-17,21,-22,28,-22c9911,16637,9904,16637,9911,16637v7,,28,11,64,32c10003,16686,10045,16713,10102,16713v56,5,120,-22,176,-71l10278,16642r,c10285,16637,10292,16631,10292,16631r,c10292,16631,10299,16637,10306,16642v14,17,35,38,71,60c10412,16718,10468,16724,10518,16713r,c10518,16713,10518,16713,10518,16713v,,7,,7,c10483,16931,10236,17094,9939,17094xm10546,16593v,,,,,c10539,16610,10539,16620,10490,16631r,l10490,16631v-29,6,-29,6,-43,c10440,16626,10426,16615,10412,16599v-14,-17,-28,-44,-78,-55c10313,16539,10285,16544,10264,16550v-21,5,-35,21,-57,38l10207,16588v-42,38,-70,43,-84,38c10109,16620,10080,16615,10052,16599v-28,-17,-56,-44,-113,-49c9911,16544,9883,16550,9855,16561v-28,10,-50,27,-71,49l9784,16610v-28,32,-56,43,-77,43c9685,16653,9664,16653,9643,16626r,l9643,16626v-21,-22,-42,-38,-63,-44c9558,16571,9523,16571,9502,16571v-49,6,-78,33,-99,44c9382,16631,9368,16631,9368,16631v,,-14,,-35,-27c9340,16419,9488,16261,9700,16190r,c9770,16169,9848,16152,9932,16152r,c10017,16152,10095,16163,10172,16190v212,77,353,224,374,403xm10080,15935v36,,64,21,64,54l10144,16098v-64,-16,-134,-22,-205,-22c9869,16076,9798,16082,9735,16098r,-109c9735,15962,9763,15935,9805,15935r275,xm10017,15810r,38l9869,15848r,-38c9869,15788,9876,15777,9890,15771v14,-10,28,-16,49,-16c9961,15755,9982,15761,9989,15771v14,6,28,17,28,39xm17586,229r487,l17755,473v-28,22,-28,49,,71c17770,555,17784,561,17798,561v14,,35,-6,42,-17l18242,234r388,l18630,321v,71,35,136,99,191l18814,577r-276,212l17967,789v-35,,-63,22,-63,49c17904,865,17932,887,17967,887r444,l18066,1154v-28,22,-28,49,,70c18080,1235,18094,1241,18108,1241v14,,35,-6,42,-17l18496,958r,343c18496,1328,18524,1350,18560,1350v35,,63,-22,63,-49l18623,860r275,-212l18983,713v63,49,148,76,247,76l19350,789r,299l18948,1399v-29,21,-29,49,,70c18976,1491,19011,1491,19039,1469r318,-245l19357,1600v,27,28,49,63,49c19456,1649,19484,1627,19484,1600r,-376l19801,1469v14,11,28,17,43,17c19858,1486,19879,1480,19886,1469v28,-21,28,-49,,-70l19484,1088r,-299l19604,789v91,,176,-27,247,-76l19935,648r275,212l20210,1301v,27,29,49,64,49c20309,1350,20337,1328,20337,1301r,-343l20655,1203v-14,-6,-36,-11,-57,-11c20521,1192,20457,1241,20457,1301v,5,,11,,21c20408,1339,20373,1377,20373,1420r,49c20112,1540,19921,1731,19921,1959v,289,303,517,670,517c20965,2476,21261,2242,21261,1959v,-223,-190,-419,-451,-490l20810,1420v,-43,-35,-81,-85,-98c20725,1317,20725,1312,20725,1301v,-28,-14,-49,-28,-66c20704,1235,20711,1241,20718,1241v14,,35,-6,43,-17c20789,1203,20789,1176,20761,1154l20415,887r444,c20895,887,20923,865,20923,838v,-27,-28,-49,-64,-49l20288,789,20013,577r84,-65c20161,463,20196,397,20196,321r,-92l20584,229r402,310c21000,550,21015,555,21029,555v14,,35,-5,42,-16c21099,517,21099,490,21071,468l20753,223r487,c21276,223,21304,201,21304,174v,-27,-28,-49,-64,-49l20753,125,20916,r-177,l20577,125r-388,l20189,33v,-11,,-22,-7,-33l20055,v,11,7,22,7,33l20062,125r-508,l19717,r-177,l19484,65r,-60l19357,5r,60l19279,5r-176,l19265,131r-508,l18757,38v,-11,,-22,7,-33l18637,5v,11,-7,22,-7,33l18630,131r-388,l18080,5r-176,l18066,131r-487,c17544,131,17516,152,17516,180v7,27,35,49,70,49xm21163,1774r-127,c21022,1774,21007,1785,21007,1796v,11,15,22,29,22l21177,1818v7,21,14,43,21,70l21007,1992r-35,-16c20958,1970,20944,1970,20937,1981v-7,11,-7,22,7,27l20993,2035v7,,7,6,14,6c21015,2041,21022,2041,21022,2035r183,-98c21205,1943,21205,1954,21205,1959v,49,-7,98,-28,142l20274,2101v-14,,-28,11,-28,21c20246,2133,20260,2144,20274,2144r882,c21064,2313,20845,2433,20584,2433v-261,,-472,-120,-571,-289l20154,2144v14,,28,-11,28,-22c20182,2112,20168,2101,20154,2101r-162,c19970,2057,19963,2008,19963,1959v,-5,,-16,,-22l20140,2035v7,,7,6,14,6c20161,2041,20168,2041,20168,2035r92,-49c20274,1981,20274,1965,20267,1959v-7,-11,-28,-11,-36,-5l20154,1997r-191,-103c19970,1872,19978,1845,19985,1823r910,c20909,1823,20923,1812,20923,1801v,-11,-14,-21,-28,-21l19999,1780v91,-169,310,-289,571,-289c20831,1491,21071,1600,21163,1774xm20768,1415r,38c20711,1442,20655,1437,20598,1437v-56,,-113,5,-169,16l20429,1415v,-38,35,-65,85,-65l20676,1350v49,,92,32,92,65xm20683,1295v,6,,6,,11c20683,1306,20683,1306,20683,1306r-162,c20521,1306,20521,1306,20521,1306v,-5,,-5,,-11c20521,1257,20556,1230,20605,1230v50,,78,33,78,65xm20083,229r,92l20083,321v,44,-21,87,-63,120l19935,506,19575,229r508,xm19484,299r360,278l19759,642v-42,33,-99,49,-155,49l19484,691r,-392xm19357,299r,392l19237,691v-57,,-113,-16,-155,-49l18997,577r360,-278xm18764,229r508,l18912,506r-84,-65c18785,408,18764,365,18764,321r,-92xm9671,11521v,-223,-190,-419,-451,-490l9220,10982v,-43,-35,-81,-85,-98c9135,10879,9135,10873,9135,10863v,-60,-63,-109,-141,-109c8917,10754,8853,10803,8853,10863v,5,,10,,21c8804,10901,8768,10939,8768,10982r,49c8507,11102,8317,11293,8317,11521v,289,303,517,670,517c9354,12038,9671,11810,9671,11521xm8994,10797v50,,85,27,85,66c9079,10868,9079,10868,9079,10873v,,,,,l8917,10873v,,,,,c8917,10868,8917,10868,8917,10863v-8,-39,35,-66,77,-66xm8832,10982v,-38,35,-65,85,-65l9079,10917v49,,84,27,84,65l9163,11020v-56,-10,-112,-16,-169,-16c8938,11004,8881,11010,8825,11020r,-38l8832,10982xm8430,11706r141,c8585,11706,8599,11695,8599,11684v,-11,-14,-21,-28,-21l8409,11663v-22,-44,-29,-93,-29,-142c8380,11516,8380,11505,8380,11499r177,98c8564,11597,8564,11603,8571,11603v7,,14,,14,-6l8677,11548v14,-5,14,-21,7,-27c8677,11516,8656,11510,8648,11516r-77,43l8380,11456v7,-22,15,-49,22,-71l9312,11385v14,,28,-11,28,-22c9340,11352,9326,11341,9312,11341r-896,c8507,11173,8726,11053,8987,11053v261,,473,120,571,288l9431,11341v-14,,-28,11,-28,22c9403,11374,9417,11385,9431,11385r142,c9580,11407,9587,11429,9594,11456r-191,103l9368,11543v-14,-6,-28,-6,-35,5c9326,11559,9326,11570,9340,11576r49,27c9396,11603,9396,11608,9403,11608v7,,14,,14,-5l9601,11505v,5,,16,,22c9601,11576,9594,11624,9573,11668r-903,c8656,11668,8641,11679,8641,11690v,11,15,22,29,22l9551,11712v-91,168,-310,288,-571,288c8719,12000,8521,11880,8430,11706xm5255,12800v7,16,29,33,50,38l5460,12871r92,103c5566,12990,5587,13001,5615,13001v28,,50,-11,64,-27l5770,12871r156,-33c5947,12833,5968,12816,5975,12800v7,-16,,-38,-14,-54l5862,12648r7,-126c5869,12501,5862,12484,5841,12473v-21,-10,-49,-16,-71,-5l5615,12512r-155,-44c5439,12463,5411,12463,5389,12473v-21,11,-35,28,-28,49l5368,12648r-99,98c5255,12762,5248,12784,5255,12800xm5509,12702v14,-11,14,-27,14,-38l5523,12604r71,22c5608,12631,5629,12631,5643,12626r71,-22l5714,12664v,16,7,27,14,38l5777,12751r-77,16c5686,12773,5665,12778,5657,12789r-42,49l5573,12789v-7,-11,-28,-22,-42,-22l5453,12751r56,-49xm4677,9121v-42,-5,-92,16,-99,55c4571,9208,4599,9246,4649,9252v42,5,91,11,134,21c4790,9273,4797,9273,4797,9273v42,,70,-21,85,-54c4889,9186,4860,9148,4818,9143v-42,-11,-92,-16,-141,-22xm19900,15478v,-22,-21,-33,-42,-33c19836,15445,19815,15461,19815,15478r,98c19815,15592,19822,15603,19836,15608v7,6,22,11,29,11c19879,15619,19893,15614,19900,15608v14,-11,14,-27,7,-38l19907,15478r-7,xm8761,11505r21,-11l8980,11603v7,,7,5,14,5c9001,11608,9008,11608,9008,11603r191,-109l9248,11521v14,6,28,6,35,-5c9290,11505,9290,11494,9276,11488r-63,-38c9206,11445,9192,11445,9178,11450r-191,109l8790,11450v-8,-5,-22,-5,-36,l8719,11472v-14,6,-14,22,-7,27c8733,11510,8754,11510,8761,11505xm11012,18264v,-5,,-11,,-22c11012,18182,10948,18133,10871,18133v-78,,-142,49,-142,109c10729,18248,10729,18253,10729,18264v-49,16,-84,54,-84,98l10645,18411v-261,71,-452,261,-452,490c10193,19189,10497,19418,10863,19418v374,,671,-234,671,-517c11534,18678,11343,18482,11082,18411r,-49c11096,18318,11061,18280,11012,18264xm10871,18177v49,,84,27,84,65c10955,18248,10955,18248,10955,18253v,,,,,l10793,18253v,,,,,c10793,18248,10793,18248,10793,18242v-7,-32,35,-65,78,-65xm10701,18362v,-38,36,-65,85,-65l10948,18297v50,,85,27,85,65l11033,18400v-57,-11,-113,-16,-170,-16c10807,18384,10751,18389,10694,18400r,-38l10701,18362xm11442,18721r-127,c11301,18721,11287,18732,11287,18743v,11,14,22,28,22l11456,18765v7,21,14,43,21,70l11287,18939r-36,-17c11237,18917,11223,18917,11216,18928v-7,11,-7,22,7,27l11273,18982v7,,7,6,14,6c11294,18988,11301,18988,11301,18982r183,-98c11484,18890,11484,18901,11484,18906v,49,-7,98,-28,142l10553,19048v-14,,-28,11,-28,21c10525,19080,10539,19091,10553,19091r889,c11350,19260,11132,19380,10871,19380v-254,,-473,-120,-572,-289l10440,19091v14,,28,-11,28,-22c10468,19059,10454,19048,10440,19048r-162,c10257,19004,10250,18955,10250,18906v,-5,,-16,,-22l10426,18982v7,,7,6,14,6c10447,18988,10454,18988,10454,18982r92,-49c10560,18928,10560,18912,10553,18906v-7,-11,-28,-11,-35,-5l10454,18933r-190,-103c10271,18808,10278,18781,10285,18759r910,c11209,18759,11223,18748,11223,18737v,-10,-14,-21,-28,-21l10299,18716v92,-169,311,-289,572,-289c11132,18427,11343,18547,11442,18721xm5629,12441v14,11,36,16,50,16c5700,12457,5721,12452,5735,12435v35,-27,49,-65,49,-103c5784,12316,5777,12294,5770,12278v-14,-28,-56,-44,-98,-33c5636,12256,5615,12288,5629,12321v,6,,6,,11c5629,12343,5622,12348,5615,12359v-21,22,-21,60,14,82xm7238,669v7,,14,,14,c7280,669,7301,653,7308,637v7,-11,7,-27,7,-38c7315,571,7308,550,7294,528v-14,-22,-56,-33,-85,-16c7181,522,7167,555,7188,577v7,5,7,16,7,27c7195,610,7195,615,7195,620v-14,17,7,44,43,49xm7414,15189v-49,22,-120,55,-120,131c7294,15352,7329,15380,7372,15380v,,,,,c7414,15380,7449,15352,7449,15320v,-6,28,-22,50,-33c7548,15265,7619,15233,7619,15156v,-70,-71,-108,-120,-130c7477,15015,7449,15004,7449,14993v,,,-5,7,-11c7485,14961,7492,14922,7463,14901v-28,-22,-77,-28,-105,-6c7322,14922,7301,14955,7301,14988v,71,71,109,120,130c7442,15129,7470,15140,7470,15151v,16,-35,27,-56,38xm20824,1883v-7,-5,-21,-5,-35,l20598,1992r-197,-109c20394,1878,20380,1878,20366,1883r-36,22c20316,1910,20316,1927,20323,1932v7,11,28,11,35,5l20380,1927r197,108c20584,2035,20584,2041,20591,2041v7,,14,,14,-6l20796,1927r49,27c20859,1959,20873,1959,20880,1948v8,-11,8,-21,-7,-27l20824,1883xm7089,1176v-70,32,-162,76,-162,163c6927,1366,6955,1388,6991,1388v,,,,,c7026,1388,7054,1366,7054,1339v,-33,35,-49,106,-82c7231,1224,7322,1181,7322,1094v,-87,-91,-131,-162,-163c7089,898,7054,876,7054,849v,-16,7,-27,28,-44c7111,789,7111,756,7089,740v-21,-22,-63,-22,-84,-5c6955,767,6934,805,6934,849v,87,92,131,163,163c7167,1045,7202,1067,7202,1094v-7,27,-42,49,-113,82xm7802,14416v-7,-16,-28,-32,-49,-38l7611,14346r-84,-98c7499,14215,7428,14215,7400,14248r-85,98l7174,14378v-21,6,-42,22,-49,38c7118,14433,7125,14454,7139,14471r92,92l7224,14678v,21,7,38,28,49c7273,14737,7301,14743,7322,14732r141,-38l7604,14732v7,,15,5,29,5c7647,14737,7661,14732,7675,14727v21,-11,35,-28,28,-49l7696,14563r92,-92c7802,14454,7809,14433,7802,14416xm7562,14503v-14,11,-14,22,-14,38l7548,14590r-63,-16c7477,14574,7470,14569,7456,14569v-14,,-21,,-28,5l7365,14590r,-49c7365,14525,7358,14514,7350,14503r-42,-38l7372,14454v14,-5,35,-10,42,-21l7449,14389r36,44c7492,14444,7513,14454,7527,14454r63,11l7562,14503xm7781,9758v28,,56,-17,56,-44c7837,9693,7816,9671,7781,9671r-226,l7781,9497v21,-17,21,-44,,-60c7760,9420,7724,9420,7703,9437r-226,174l7477,9437v,-22,-21,-44,-56,-44c7393,9393,7365,9410,7365,9437r,256l7280,9758r,-174c7280,9562,7259,9540,7224,9540v-29,,-57,16,-57,44l7167,9839r-437,338l6730,10008r233,-179c6984,9812,6984,9785,6963,9769v-22,-17,-57,-17,-78,l6730,9888r,-98l6963,9611v21,-16,21,-44,,-60c6941,9535,6906,9535,6885,9551r-155,120l6730,9420v,-21,-21,-43,-57,-43c6645,9377,6617,9393,6617,9420r,251l6462,9551v-22,-16,-57,-16,-78,c6363,9567,6363,9595,6384,9611r233,179l6617,9888,6462,9769v-22,-17,-57,-17,-78,c6363,9785,6363,9812,6384,9829r233,179l6617,10259r-219,168l6398,10177v,-22,-21,-44,-56,-44c6314,10133,6285,10150,6285,10177r,332l6081,10667r,-463l6314,10024v21,-16,21,-43,,-59c6292,9948,6257,9948,6236,9965r-155,119l6081,9986r233,-179c6335,9790,6335,9763,6314,9747v-22,-16,-57,-16,-78,l6081,9867r,-251c6081,9595,6060,9573,6024,9573v-28,,-56,16,-56,43l5968,9867,5813,9747v-21,-16,-57,-16,-78,c5714,9763,5714,9790,5735,9807r233,179l5968,10084,5813,9965v-21,-17,-57,-17,-78,c5714,9981,5714,10008,5735,10024r233,180l5968,10748r-198,153l5770,10650v,-21,-21,-43,-56,-43c5686,10607,5657,10623,5657,10650r,332l5319,11244r,-376l5552,10688v21,-16,21,-43,,-59c5531,10612,5495,10612,5474,10629r-155,119l5319,10650r233,-179c5573,10454,5573,10427,5552,10411v-21,-16,-57,-16,-78,l5319,10531r,-343l5552,10008v21,-16,21,-43,,-60c5531,9932,5495,9932,5474,9948r-155,120l5319,9970r233,-180c5573,9774,5573,9747,5552,9731v-21,-17,-57,-17,-78,l5319,9850r,-250c5319,9578,5298,9556,5262,9556v-28,,-56,17,-56,44l5206,9850,5051,9731v-21,-17,-57,-17,-78,c4952,9747,4952,9774,4973,9790r233,180l5206,10068,5051,9948v-21,-16,-57,-16,-78,c4952,9965,4952,9992,4973,10008r233,180l5206,10531r-155,-120c5030,10395,4994,10395,4973,10411v-21,16,-21,43,,60l5206,10650r,98l5051,10629v-21,-17,-57,-17,-78,c4952,10645,4952,10672,4973,10688r233,180l5206,11325r-183,142c5001,11483,5001,11510,5023,11527v21,16,56,16,77,l5298,11374r571,l6102,11554v21,16,56,16,77,c6201,11537,6201,11510,6179,11494r-155,-120l6151,11374r233,180c6405,11570,6441,11570,6462,11554v21,-17,21,-44,,-60l6306,11374r445,l6984,11554v21,16,56,16,77,c7082,11537,7082,11510,7061,11494r-155,-120l7033,11374r233,180c7287,11570,7322,11570,7343,11554v22,-17,22,-44,,-60l7188,11374r325,c7541,11374,7569,11358,7569,11331v,-22,-21,-44,-56,-44l7188,11287r155,-120c7365,11151,7365,11124,7343,11107v-21,-16,-56,-16,-77,l7033,11287r-127,l7061,11167v21,-16,21,-43,,-60c7040,11091,7005,11091,6984,11107r-233,180l6306,11287r156,-120c6483,11151,6483,11124,6462,11107v-21,-16,-57,-16,-78,l6151,11287r-127,l6179,11167v22,-16,22,-43,,-60c6158,11091,6123,11091,6102,11107r-233,180l5404,11287r338,-261l6151,11026v28,,57,-16,57,-44c6208,10961,6187,10939,6151,10939r-296,l6053,10786r684,l6970,10966v21,16,56,16,77,c7068,10950,7068,10922,7047,10906r-155,-120l7019,10786r233,180c7273,10982,7308,10982,7329,10966v21,-16,21,-44,,-60l7174,10786r325,c7527,10786,7555,10770,7555,10743v,-22,-21,-44,-56,-44l7174,10699r155,-119c7350,10563,7350,10536,7329,10520v-21,-17,-56,-17,-77,l7019,10699r-127,l7047,10580v21,-17,21,-44,,-60c7026,10503,6991,10503,6970,10520r-233,179l6158,10699r205,-158l6772,10541v28,,56,-16,56,-43c6828,10476,6807,10454,6772,10454r-296,l6694,10286r304,l7231,10465v21,17,56,17,77,c7329,10449,7329,10422,7308,10405r-155,-119l7280,10286r233,179c7534,10482,7569,10482,7590,10465v22,-16,22,-43,,-60l7435,10286r325,c7788,10286,7816,10269,7816,10242v,-22,-21,-43,-56,-43l7435,10199r155,-120c7612,10063,7612,10035,7590,10019v-21,-16,-56,-16,-77,l7280,10199r-127,l7308,10079v21,-16,21,-44,,-60c7287,10003,7252,10003,7231,10019r-233,180l6800,10199r424,-327l7555,9872v28,,57,-16,57,-43c7612,9807,7590,9785,7555,9785r-226,l7414,9720r367,38xm20634,15309v21,,49,5,63,22c20711,15341,20718,15358,20718,15374v,22,21,33,43,33c20782,15407,20803,15390,20803,15374v,-43,-28,-76,-50,-92c20718,15254,20676,15238,20619,15238v-28,,-42,16,-42,33c20584,15293,20605,15309,20634,15309xm6984,1883v,,,,,c7019,1883,7047,1861,7047,1834v,-33,35,-49,106,-82c7224,1720,7315,1676,7315,1589v,-71,-63,-114,-113,-141c7174,1431,7139,1437,7118,1459v-21,21,-14,48,14,65c7181,1551,7188,1567,7188,1584v,32,-35,49,-106,81c7012,1698,6920,1741,6920,1829v7,32,35,54,64,54xm15484,18683v-56,-16,-78,-22,-85,-44c15392,18618,15406,18601,15442,18563v35,-38,84,-87,56,-158c15484,18373,15456,18346,15413,18324v-28,-11,-63,-6,-84,16c15315,18362,15322,18389,15350,18405v14,6,21,17,28,28c15385,18454,15371,18471,15336,18509v-35,38,-85,87,-57,158c15308,18737,15385,18759,15442,18776v56,16,77,21,84,43c15533,18830,15533,18835,15526,18846v-14,27,7,49,36,60c15569,18906,15576,18906,15583,18906v28,,49,-11,56,-33c15653,18846,15653,18819,15639,18792v-21,-76,-99,-98,-155,-109xm113,13769v-28,-11,-64,,-78,21c14,13823,14,13856,28,13888v28,71,106,93,162,109c247,14014,268,14019,275,14041v7,22,35,32,57,32c339,14073,346,14073,353,14073v35,-5,49,-32,42,-59c367,13943,289,13921,233,13905v-57,-17,-78,-22,-85,-44c141,13850,141,13839,148,13829v14,-17,,-49,-35,-60xm1086,13110v-14,-22,-56,-32,-84,-16c973,13105,959,13137,981,13159v7,6,7,17,7,27c988,13192,988,13197,988,13203v-7,27,7,49,42,60c1037,13263,1044,13263,1044,13263v28,,49,-17,56,-33c1108,13219,1108,13203,1108,13192v7,-38,,-60,-22,-82xm882,14253v-71,33,-162,76,-162,163c720,14444,748,14465,783,14465v,,,,,c818,14465,847,14444,847,14416v,-32,35,-49,105,-81c1023,14302,1115,14259,1115,14171v,-70,-64,-114,-113,-141c973,14014,938,14019,917,14041v-21,22,-14,49,14,65c981,14133,988,14150,988,14166v,38,-36,54,-106,87xm945,13513v-70,-33,-106,-54,-106,-82c839,13415,847,13404,868,13388v28,-17,28,-49,7,-66c854,13301,811,13301,790,13317v-49,33,-70,71,-70,114c720,13518,811,13562,882,13595v70,32,106,54,106,81c988,13709,952,13725,882,13758v-71,32,-162,76,-162,163c720,13948,748,13970,783,13970v,,,,,c818,13970,847,13948,847,13921v,-33,35,-49,105,-82c1023,13807,1115,13763,1115,13676v,-87,-92,-130,-170,-163xm8437,13894r,-806c8550,13067,8634,12990,8634,12898r,-125c8634,12664,8521,12577,8380,12577r-246,c8169,12533,8190,12484,8190,12430v,-147,-155,-261,-339,-261c7661,12169,7513,12288,7513,12430r,147l7329,12577r,-125c7329,12321,7188,12212,7019,12212v-169,,-310,109,-310,240c6709,12495,6723,12539,6751,12577r-282,c6328,12577,6215,12664,6215,12773r,125c6215,12990,6299,13067,6412,13088r,458l6314,13546v35,-44,56,-93,56,-147c6370,13328,6335,13263,6271,13214v-49,-38,-106,-60,-176,-71c6074,13137,6053,13137,6031,13137v-91,,-176,28,-239,77c5728,13263,5693,13328,5693,13399r,147l5509,13546r,-126c5509,13290,5368,13181,5199,13181v-169,,-310,109,-310,239c4889,13464,4903,13507,4931,13546r-282,c4508,13546,4395,13633,4395,13741r,126c4395,13959,4479,14041,4592,14057r,806c4592,14999,4733,15102,4903,15102r1389,c6462,15102,6603,14993,6603,14863r,-724l8126,14139v177,-6,311,-115,311,-245xm5213,13295v92,,162,55,162,125l5375,13546r-162,c5121,13546,5051,13491,5051,13420v,-70,70,-125,162,-125xm4670,13943v-57,,-106,-38,-106,-82l4564,13736v,-43,49,-82,106,-82l5375,13654r,283l4670,13937r,6xm5707,14982r-176,l5531,14667v,-33,-36,-60,-78,-60c5411,14607,5375,14634,5375,14667r,315l4924,14982v-92,,-162,-54,-162,-125l4762,14057r613,l5375,14493v,32,36,59,78,59c5495,14552,5531,14525,5531,14493r,-839l5707,13654r,1328xm7026,12327v92,,162,54,162,125l7188,12577r-162,c6934,12577,6864,12522,6864,12452v,-66,77,-125,162,-125xm5855,13393v,-38,21,-76,56,-103c5954,13257,6024,13241,6081,13252v35,5,70,21,98,38c6215,13317,6236,13355,6236,13393v,33,-14,60,-35,87c6172,13513,6130,13529,6081,13540v-14,,-21,,-36,l5855,13540r,-147xm6314,14982r-459,l5855,14057r621,l6476,14857r,c6476,14928,6405,14982,6314,14982xm6673,13861v,44,-49,82,-106,82l5855,13943r,-283l6575,13660v56,,105,38,105,81l6680,13861r-7,xm7195,14019r-479,c6779,13981,6821,13927,6821,13861r,-125c6821,13627,6709,13546,6575,13540r,-452l7195,13088r,931xm7195,12974r-712,c6426,12974,6377,12936,6377,12893r,-126c6377,12724,6426,12686,6483,12686r543,c7026,12686,7026,12686,7026,12686r169,l7195,12974xm8387,12691v57,,106,38,106,82l8493,12898r,c8493,12941,8444,12980,8387,12980r-719,l7668,12697r190,c7858,12697,7858,12697,7858,12697r529,l8387,12691xm7668,12430r,c7668,12348,7753,12283,7858,12283v106,,191,65,191,147c8049,12512,7964,12577,7858,12577r-190,l7668,12430xm7590,13431v-42,,-77,28,-77,60l7513,14019r-177,l7336,12691r177,l7513,13317v,33,35,60,77,60c7633,13377,7668,13350,7668,13317r,-223l8289,13094r,800c8289,13965,8218,14019,8126,14019r-458,l7668,13491v,-32,-35,-60,-78,-60xm1347,5763r,c1312,5763,1291,5785,1291,5807r,397c1263,6210,1242,6220,1220,6231v-35,28,-63,66,-63,109l1157,6384v-78,16,-134,70,-134,136l1023,6667v-233,92,-395,277,-395,495c628,7467,952,7717,1347,7717v395,,720,-250,720,-555c2067,6944,1905,6759,1672,6667r,-147c1672,6454,1615,6400,1538,6384r,-44c1538,6297,1517,6259,1474,6231v-21,-16,-42,-21,-70,-27l1404,5807v,-27,-28,-44,-57,-44xm1347,7624v-289,,-536,-157,-592,-370c762,7254,776,7254,783,7254v49,,85,-27,106,-43c910,7195,931,7189,931,7189v,,,,,c938,7189,945,7200,959,7211v43,43,106,65,170,60c1192,7265,1242,7233,1284,7189v14,-16,21,-22,28,-22c1319,7167,1312,7167,1319,7167v7,,28,11,64,33c1418,7222,1453,7244,1510,7244v56,5,120,-22,176,-71l1686,7173r,c1693,7167,1700,7162,1700,7162r,c1700,7162,1707,7167,1714,7173v14,16,35,38,71,60c1820,7249,1876,7254,1926,7244v,,,,,c1926,7244,1926,7244,1926,7244v,,7,,7,c1891,7461,1644,7624,1347,7624xm1947,7124v,,,,,c1940,7140,1940,7151,1891,7162r,l1891,7162v-29,5,-29,5,-43,c1841,7156,1827,7146,1813,7129v-14,-16,-28,-43,-78,-54c1714,7069,1686,7075,1665,7080v-21,6,-35,22,-57,38l1608,7118v-42,38,-70,44,-84,38c1510,7151,1481,7146,1453,7129v-28,-16,-56,-43,-113,-49c1312,7075,1284,7080,1256,7091v-29,11,-50,27,-71,49l1185,7140v-28,33,-56,44,-77,44c1086,7184,1065,7184,1044,7156r,l1044,7156v-21,-21,-42,-38,-63,-43c959,7102,924,7102,903,7102v-49,5,-78,33,-99,44c783,7162,769,7162,769,7162v,,-14,,-35,-27c741,6950,889,6792,1100,6721r,c1171,6699,1249,6683,1333,6683r,c1418,6683,1495,6694,1573,6721v212,76,353,223,374,403xm1481,6465v36,,64,22,64,55l1545,6629v-64,-17,-134,-22,-205,-22c1270,6607,1199,6612,1136,6629r,-109c1136,6493,1164,6465,1206,6465r275,xm1418,6340r,38l1270,6378r,-38c1270,6318,1277,6307,1291,6302v14,-11,28,-16,49,-16c1361,6286,1383,6291,1390,6302v21,5,28,16,28,38xm13424,13752v,-21,-21,-32,-42,-32c13361,13720,13340,13736,13340,13752r,98c13340,13867,13347,13878,13361,13883v7,5,21,11,28,11c13403,13894,13417,13888,13424,13883v14,-11,14,-27,7,-38l13431,13752r-7,xm7936,13970r148,c8169,13970,8232,13921,8232,13856r,-44c8232,13780,8197,13752,8155,13752v-43,,-78,28,-78,60l8077,13856r-148,c7887,13856,7851,13883,7851,13916v,32,43,54,85,54xm14158,15412v141,,254,-87,254,-196l14412,15178r416,c14941,15178,15033,15107,15033,15020v,-87,-92,-157,-205,-157l14821,14863r,-572c14821,14144,14743,14008,14609,13916r289,76c14898,13992,14906,13992,14906,13992v14,,21,,35,c14983,13992,15018,13981,15054,13959v42,-27,63,-65,63,-109l15117,13442v,-43,-21,-81,-63,-109c15011,13306,14962,13295,14913,13306v,,-7,,-7,l14412,13442v-64,-49,-155,-71,-240,-71c14080,13371,13996,13399,13932,13442r-494,-136c13438,13306,13431,13306,13431,13306v-49,-5,-99,6,-141,27c13248,13361,13227,13399,13227,13442r,408c13227,13894,13248,13932,13290,13959v28,22,71,33,113,33c13417,13992,13424,13992,13438,13992v,,7,,7,l13735,13916v-134,98,-219,234,-219,375l13516,14863r-28,c13375,14863,13283,14933,13283,15020v,87,92,158,205,158l13904,15178r,38c13904,15325,14017,15412,14158,15412xm14327,15216v,71,-77,125,-162,125c14073,15341,14003,15282,14003,15216r,-38l14334,15178r,38l14327,15216xm14468,13502r459,-125c14948,13377,14969,13377,14990,13393v21,11,35,33,35,55l15025,13856v,22,-14,43,-35,54c14969,13921,14948,13927,14927,13927r-466,-120c14503,13763,14525,13709,14525,13649v-7,-54,-22,-103,-57,-147xm14101,14199v-28,,-42,16,-42,32l14059,14269v-21,6,-35,11,-56,17l13989,14291r,-32c13989,14237,13967,14226,13946,14226v-21,,-42,16,-42,33l13904,14335r-35,16c13862,14351,13862,14351,13854,14351v,,-7,-5,-7,-11l13911,13861r28,-5c13939,13856,13946,13856,13946,13861v,,7,6,14,6c14024,13905,14094,13921,14172,13921v78,,155,-22,219,-54c14391,13867,14391,13867,14391,13867v,,,,,c14391,13867,14391,13867,14391,13867v,,,,,c14391,13867,14391,13867,14391,13867v,,7,,7,-6l14405,13861r,11c14405,13872,14405,13872,14405,13872r63,468c14468,14346,14468,14351,14461,14351v,,-7,,-14,l14306,14286v-49,-22,-99,-33,-155,-33l14151,14226v-7,-11,-21,-27,-50,-27xm13960,13507v,,,,,c14010,13464,14080,13442,14158,13442v77,,148,22,197,65l14355,13507v50,39,71,88,71,142c14426,13703,14398,13758,14348,13796v-7,5,-7,5,-14,11c14327,13807,14313,13812,14313,13823v-42,22,-99,38,-148,38c14108,13861,14052,13845,14003,13818v,,,,,c13996,13812,13989,13807,13981,13801v-49,-38,-77,-92,-77,-147c13890,13595,13918,13546,13960,13507xm13396,13921v-21,6,-42,,-64,-16c13311,13894,13297,13872,13297,13850r,-408c13297,13420,13311,13399,13332,13388v22,-11,43,-17,64,-17l13854,13497v-35,43,-56,92,-56,147c13798,13698,13819,13752,13862,13801r-466,120xm13488,15107v-64,,-113,-38,-113,-87c13375,14971,13424,14933,13488,14933r261,c13777,14933,13791,14917,13791,14901v,-22,-21,-33,-42,-33l13586,14868r,-571c13586,14166,13664,14041,13798,13954r-49,386c13742,14373,13763,14400,13798,14416v35,17,71,17,106,6l14045,14362v63,-27,148,-27,212,l14398,14427v14,6,35,11,49,11c14468,14438,14489,14433,14503,14427v36,-16,50,-43,50,-76l14503,13954v142,81,226,212,226,353l14729,14879r-99,l14630,14846v,-22,-21,-32,-42,-32c14567,14814,14546,14830,14546,14846r,33l14468,14879v,-16,-21,-33,-42,-33c14405,14846,14384,14863,14384,14879r-332,c14024,14879,14010,14895,14010,14912v,21,21,32,42,32l14835,14944v63,,113,38,113,87c14948,15080,14898,15118,14835,15118r-1347,l13488,15107xm10264,13986v7,6,21,11,35,11c10313,13997,10327,13992,10334,13986v22,-16,22,-43,,-59l10271,13878v-21,-17,-57,-17,-78,c10172,13894,10172,13921,10193,13937r71,49xm3562,15352v-7,-5,-21,-5,-35,l3337,15461r-198,-109c3132,15347,3118,15347,3104,15352r-35,22c3054,15380,3054,15396,3062,15401v7,11,28,11,35,6l3118,15396r197,109c3323,15505,3323,15510,3330,15510v7,,14,,14,-5l3534,15396r50,27c3598,15429,3612,15429,3619,15418v7,-11,7,-22,-7,-28l3562,15352xm1876,13420v57,-16,134,-32,163,-103c2053,13284,2046,13252,2032,13219v-14,-22,-50,-33,-85,-22c1919,13208,1905,13235,1919,13263v7,10,7,21,7,32c1919,13317,1898,13328,1841,13339v-56,16,-134,32,-162,103c1651,13513,1700,13562,1735,13600v36,38,50,49,36,71c1764,13682,1764,13687,1749,13693v-28,16,-28,43,-14,65c1749,13769,1764,13774,1785,13774v14,,28,-5,35,-11c1848,13747,1869,13720,1883,13693v29,-71,-21,-120,-56,-158c1792,13497,1778,13486,1792,13464v7,-22,28,-27,84,-44xm4169,10852v,-28,-28,-49,-63,-49l3619,10803r317,-245c3964,10536,3964,10509,3936,10487v-28,-22,-63,-22,-91,l3442,10797r-388,l3054,10705v,-71,-35,-136,-98,-191l2871,10449r275,-212l3718,10237v35,,63,-22,63,-49c3781,10161,3753,10139,3718,10139r-445,l3619,9872v28,-22,28,-49,,-71c3591,9780,3555,9780,3527,9801r-346,267l3181,9736v,-27,-28,-49,-63,-49c3083,9687,3047,9709,3047,9736r,441l2772,10389r-84,-65c2624,10275,2540,10248,2441,10248r-120,l2321,9948r402,-310c2751,9616,2751,9589,2723,9567v-28,-21,-64,-21,-92,l2314,9812r,-375c2314,9410,2286,9388,2250,9388v-35,,-63,22,-63,49l2187,9812,1869,9567v-28,-21,-63,-21,-91,c1749,9589,1749,9616,1778,9638r402,310l2180,10248r-120,c1968,10248,1883,10275,1813,10324r-85,65l1453,10177r,-441c1453,9709,1425,9687,1390,9687v-36,,-64,22,-64,49l1326,10079,981,9812v-29,-22,-64,-22,-92,c861,9834,861,9861,889,9883r345,267l790,10150v-35,,-63,21,-63,49c727,10226,755,10248,790,10248r571,l1637,10460r-85,65c1488,10574,1453,10639,1453,10716r,92l1065,10808,663,10498v-28,-22,-63,-22,-92,c543,10520,543,10547,571,10569r318,245l423,10814v-35,,-63,21,-63,49c360,10890,388,10912,423,10912r487,l593,11156v-29,22,-29,49,,71c607,11238,621,11244,635,11244v14,,35,-6,42,-17l1079,10917r388,l1467,11010v,70,36,136,99,190l1651,11265r-275,213l804,11478v-35,,-63,21,-63,49c741,11554,769,11576,804,11576r445,l903,11842v-28,22,-28,49,,71c917,11924,931,11929,945,11929v14,,36,-5,43,-16l1333,11646r,343c1333,12016,1361,12038,1397,12038v35,,63,-22,63,-49l1460,11548r275,-212l1820,11401v63,49,148,77,247,77l2201,11478r,299l1799,12087v-28,22,-28,49,,71c1827,12180,1862,12180,1891,12158r317,-245l2208,12288v,28,28,49,63,49c2307,12337,2335,12316,2335,12288r,-375l2652,12158v14,11,29,16,43,16c2709,12174,2730,12169,2737,12158v28,-22,28,-49,,-71l2335,11777r,-299l2455,11478v92,,176,-28,247,-77l2786,11336r276,212l3062,11989v,27,28,49,63,49c3160,12038,3189,12016,3189,11989r,-343l3534,11913v14,11,28,16,42,16c3591,11929,3612,11924,3619,11913v28,-22,28,-49,,-71l3273,11576r445,c3753,11576,3781,11554,3781,11527v,-28,-28,-49,-63,-49l3146,11478r-275,-213l2956,11200v63,-49,98,-114,98,-190l3054,10917r388,l3845,11227v14,11,28,17,42,17c3901,11244,3922,11238,3929,11227v28,-22,28,-49,,-71l3612,10912r494,c4141,10901,4169,10879,4169,10852xm1601,10710v,-43,21,-87,64,-120l1749,10525r360,278l1601,10803r,-93xm1749,11178r-84,-65c1622,11080,1601,11037,1601,10993r,-92l2109,10901r-360,277xm2201,11363r-120,c2025,11363,1968,11347,1926,11314r-85,-65l2201,10971r,392xm2201,10732r-360,-278l1926,10389v42,-33,99,-49,155,-49l2201,10340r,392xm2328,10340r120,c2504,10340,2561,10356,2603,10389r85,65l2328,10732r,-392xm2603,11314v-42,33,-99,49,-155,49l2328,11363r,-392l2688,11249r-85,65xm2864,11113r-85,65l2420,10901r507,l2927,10993r,c2927,11042,2906,11080,2864,11113xm2927,10803r-514,l2772,10525r85,65c2899,10623,2920,10667,2920,10710r,93l2927,10803xm14158,13578v21,,49,6,63,22c14235,13611,14242,13627,14242,13644v,21,22,32,43,32c14306,13676,14327,13660,14327,13644v,-44,-28,-77,-49,-93c14242,13524,14200,13507,14144,13507v-29,,-43,17,-43,33c14101,13556,14137,13578,14158,13578xm1658,14112v7,,14,,21,c1707,14112,1728,14101,1735,14079v29,-71,-21,-120,-56,-158c1644,13888,1630,13872,1644,13850v7,-11,14,-16,28,-27c1700,13807,1707,13780,1693,13758v-21,-22,-56,-27,-85,-17c1573,13758,1545,13785,1531,13818v-28,70,21,119,56,158c1622,14014,1637,14024,1622,14046v-14,27,8,55,36,66xm12775,12517v35,,64,-22,64,-49l12839,12125r345,267c13198,12403,13213,12408,13227,12408v14,,35,-5,42,-16c13297,12370,13297,12343,13269,12321r-346,-267l13368,12054v35,,63,-21,63,-49c13431,11978,13403,11956,13368,11956r-572,l12521,11744r85,-65c12669,11630,12705,11565,12705,11488r,-92l13093,11396r402,310c13509,11717,13523,11722,13537,11722v14,,35,-5,42,-16c13608,11684,13608,11657,13579,11635r-317,-245l13749,11390v35,,63,-21,63,-49c13812,11314,13784,11293,13749,11293r-473,l13593,11048v29,-22,29,-49,,-71c13565,10955,13530,10955,13502,10977r-402,310l12712,11287r,-82c12712,11135,12676,11069,12613,11015r-85,-65l12803,10737r572,c13410,10737,13438,10716,13438,10688v,-27,-28,-49,-63,-49l12923,10639r346,-266c13297,10351,13297,10324,13269,10302v-28,-22,-64,-22,-92,l12832,10569r,-343c12832,10199,12803,10177,12768,10177v-35,,-63,22,-63,49l12705,10667r-275,212l12345,10814v-64,-49,-148,-77,-247,-77l11978,10737r,-293l12380,10133v28,-21,28,-49,,-70c12352,10041,12317,10041,12288,10063r-317,244l11971,9932v,-27,-28,-49,-63,-49c11872,9883,11844,9905,11844,9932r,375l11527,10063v-29,-22,-64,-22,-92,c11407,10084,11407,10112,11435,10133r402,311l11837,10743r-120,c11625,10743,11541,10770,11470,10819r-84,65l11110,10672r,-441c11110,10204,11082,10182,11047,10182v-35,,-64,22,-64,49l10983,10574r-345,-267c10610,10286,10574,10286,10546,10307v-28,22,-28,49,,71l10892,10645r-445,c10412,10645,10384,10667,10384,10694v,27,28,49,63,49l11019,10743r275,212l11209,11020v-63,49,-99,115,-99,191l11110,11303r-388,l10320,10993v-28,-22,-63,-22,-91,c10200,11015,10200,11042,10229,11064r317,245l10059,11309v-35,,-63,22,-63,49c9996,11385,10024,11407,10059,11407r487,l10229,11652v-29,21,-29,49,,70c10243,11733,10257,11739,10271,11739v14,,35,-6,42,-17l10715,11412r388,l11103,11505v,71,36,136,99,190l11287,11761r-275,212l10440,11973v-35,,-63,22,-63,49c10377,12049,10405,12071,10440,12071r445,l10539,12337v-28,22,-28,49,,71c10553,12419,10567,12424,10581,12424v14,,36,-5,43,-16l10969,12141r,343c10969,12512,10998,12533,11033,12533v35,,63,-21,63,-49l11096,12022r275,-212l11456,11875v64,49,148,76,247,76l11823,11951r,299l11421,12561v-28,21,-28,49,,70c11449,12653,11484,12653,11512,12631r318,-245l11830,12762v,27,28,49,63,49c11929,12811,11957,12789,11957,12762r,-376l12274,12631v14,11,29,17,43,17c12331,12648,12352,12642,12359,12631v28,-21,28,-49,,-70l11957,12250r,-299l12077,11951v92,,176,-27,247,-76l12408,11810r275,212l12683,12463v29,32,57,54,92,54xm11259,11205v,-43,21,-87,63,-119l11407,11020r359,278l11259,11298r,-93xm11414,11673r-85,-65c11287,11576,11266,11532,11266,11488r,-92l11773,11396r-359,277xm11858,11859r-120,c11682,11859,11625,11842,11583,11810r-85,-66l11858,11467r,392xm11858,11233r-360,-278l11583,10890v42,-33,99,-49,155,-49l11858,10841r,392xm12437,11020r84,66c12564,11118,12585,11162,12585,11205r,93l12077,11298r360,-278xm11985,10835r120,c12161,10835,12218,10852,12260,10884r85,66l11985,11227r,-392xm12260,11810v-42,32,-99,49,-155,49l11985,11859r,-392l12345,11744r-85,66xm12437,11673r-360,-277l12585,11396r,92l12585,11488v,44,-21,88,-64,120l12437,11673xm3111,14884r,49c2850,15004,2659,15195,2659,15423v,289,304,517,671,517c3703,15940,4000,15706,4000,15423v,-223,-191,-419,-452,-490l3548,14884v,-43,-35,-81,-84,-98c3464,14781,3464,14776,3464,14765v,-60,-64,-109,-141,-109c3245,14656,3181,14705,3181,14765v,5,,11,,21c3146,14803,3111,14841,3111,14884xm3901,15244r-127,c3760,15244,3746,15254,3746,15265v,11,14,22,28,22l3915,15287v7,22,14,44,21,71l3746,15461r-35,-16c3696,15439,3682,15439,3675,15450v-7,11,-7,22,7,28l3732,15505v7,,7,5,14,5c3753,15510,3760,15510,3760,15505r183,-98c3943,15412,3943,15423,3943,15429v,49,-7,98,-28,141l3026,15570v-14,,-28,11,-28,22c2998,15603,3012,15614,3026,15614r882,c3816,15782,3598,15902,3337,15902v-254,,-473,-120,-572,-288l2906,15614v14,,29,-11,29,-22c2935,15581,2920,15570,2906,15570r-162,c2723,15527,2716,15478,2716,15429v,-6,,-17,,-22l2892,15505v7,,7,5,14,5c2913,15510,2920,15510,2920,15505r92,-49c3026,15450,3026,15434,3019,15429v-7,-6,-28,-11,-35,-6l2906,15467r-190,-104c2723,15341,2730,15314,2737,15293r910,c3661,15293,3675,15282,3675,15271v,-11,-14,-22,-28,-22l2765,15249v92,-169,311,-288,572,-288c3591,14950,3809,15069,3901,15244xm3337,14699v49,,84,28,84,66c3421,14770,3421,14770,3421,14776v,,,,,l3259,14776v,,,,,c3259,14770,3259,14770,3259,14765v-7,-33,28,-66,78,-66xm3167,14884v,-38,36,-65,85,-65l3414,14819v50,,85,27,85,65l3499,14922v-57,-10,-113,-16,-169,-16c3273,14906,3217,14912,3160,14922r,-38l3167,14884xm11012,13774r28,11c11047,13790,11054,13790,11061,13790v21,,35,-5,49,-21c11124,13747,11110,13725,11089,13714r-28,-11c11033,13693,11005,13703,10990,13720v-21,21,-7,43,22,54xm11096,18830v-7,-6,-21,-6,-35,l10871,18939r-198,-109c10666,18824,10652,18824,10638,18830r-36,22c10588,18857,10588,18873,10595,18879v7,11,29,11,36,5l10652,18873r197,109c10856,18982,10856,18988,10863,18988v8,,15,,15,-6l11068,18873r49,28c11132,18906,11146,18906,11153,18895v7,-11,7,-22,-7,-27l11096,18830xm1397,12544v-7,-16,-21,-27,-43,-32l1115,12457,973,12294v-21,-27,-77,-27,-98,l734,12457r-240,55c473,12517,459,12528,451,12544v-7,17,,33,8,44l614,12740r-14,196c600,12952,607,12969,628,12974v14,11,35,11,56,6l917,12914r233,66c1157,12980,1164,12985,1171,12985v14,,28,-5,35,-11c1220,12963,1234,12952,1234,12936r-14,-196l1376,12588v21,-17,28,-33,21,-44xm1115,12691v-7,11,-15,22,-15,33l1108,12865r-170,-49c931,12816,924,12811,917,12811v-7,,-14,,-21,5l727,12865r7,-141c734,12713,727,12702,720,12691l607,12582r176,-38c797,12539,811,12533,818,12522r99,-119l1016,12522v7,11,21,17,35,22l1227,12582r-112,109xm2130,13197v7,,14,,22,c2173,13192,2187,13181,2194,13165r42,-120l2370,12974v14,-11,28,-22,28,-38c2398,12920,2384,12903,2370,12898r-134,-65l2187,12713v-7,-16,-21,-27,-43,-33c2123,12675,2102,12680,2088,12691r-127,82l1799,12767v-21,,-43,6,-50,22c1735,12800,1735,12816,1742,12833r57,114l1742,13067v-7,16,-7,32,7,43c1764,13121,1778,13132,1799,13127r162,-6l2088,13197v14,-5,28,,42,xm1982,13018v,,,,,l1883,13023r29,-65c1919,12947,1919,12936,1912,12925r-36,-65l1968,12860v14,,28,-6,42,-11l2081,12805r28,71c2116,12887,2123,12898,2137,12903r78,38l2137,12980v-14,5,-21,16,-21,27l2095,13078r-70,-44c2010,13018,1996,13018,1982,13018xm15449,17905r-163,5l15160,17829v-15,-11,-36,-11,-57,-11c15082,17823,15068,17834,15061,17850r-50,120l14870,18035v-14,11,-28,22,-28,38c14842,18090,14849,18106,14870,18112r134,70l15047,18302v7,16,21,27,42,33c15096,18335,15103,18335,15110,18335v14,,28,-6,35,-11l15272,18248r163,5c15435,18253,15435,18253,15442,18253r,c15477,18253,15505,18231,15505,18204v,-11,,-16,-7,-22l15449,18068r56,-120c15512,17932,15512,17916,15498,17905v-7,11,-28,,-49,xm15329,18106r28,71l15265,18171v-14,,-28,,-42,11l15145,18226r-21,-71c15117,18144,15110,18133,15103,18128r-78,-44l15103,18046v14,-5,21,-16,28,-27l15160,17948r70,44c15244,17997,15258,18003,15272,18003r92,l15329,18068v-7,11,-7,27,,38xm18821,12463v42,,84,27,84,65c18905,12533,18905,12533,18905,12533v-7,33,29,66,71,71c19018,12610,19060,12582,19068,12550v,-6,,-17,,-22c19068,12419,18955,12337,18821,12337v-141,,-247,87,-247,191c18574,12599,18623,12664,18701,12697v14,5,28,5,42,5c18771,12702,18799,12691,18814,12669v21,-32,7,-70,-36,-87c18750,12571,18736,12550,18736,12528v7,-33,42,-65,85,-65xm16958,11913v21,16,50,16,71,c17050,11897,17050,11875,17029,11859r-226,-175l16803,11592r148,114c16972,11722,17001,11722,17022,11706v21,-16,21,-38,,-54l16796,11478r,-436l16972,10906v22,-16,22,-38,,-54c16951,10835,16923,10835,16902,10852r-191,147l16161,10999r-204,-175c15935,10808,15907,10808,15886,10824v-21,17,-21,39,,55l16034,10993r-120,l15689,10819v-22,-16,-50,-16,-71,c15597,10835,15597,10857,15618,10873r148,115l15343,10988r-226,-174c15096,10797,15068,10797,15047,10814v-22,16,-22,38,,54l15195,10982r-120,l14849,10808v-21,-16,-49,-16,-70,c14757,10824,14757,10846,14779,10863r148,114l14616,10977v-28,,-49,16,-49,38c14567,11037,14588,11053,14616,11053r311,l14779,11167v-22,17,-22,38,,55c14800,11238,14828,11238,14849,11222r226,-174l15195,11048r-148,114c15025,11178,15025,11200,15047,11216v21,17,49,17,70,l15343,11042r423,l15618,11156v-21,17,-21,39,,55c15639,11227,15667,11227,15689,11211r225,-174l16034,11037r-148,114c15865,11167,15865,11189,15886,11205v21,17,49,17,71,l16182,11031r445,l16302,11282r-388,c15886,11282,15865,11298,15865,11320v,21,21,38,49,38l16204,11358r-191,147l15357,11505r-226,-174c15110,11314,15082,11314,15061,11331v-21,16,-21,38,,54l15209,11499r-120,l14863,11325v-21,-16,-49,-16,-70,c14772,11342,14772,11363,14793,11380r148,114l14630,11494v-28,,-49,16,-49,38c14581,11554,14602,11570,14630,11570r311,l14793,11684v-21,17,-21,38,,55c14814,11755,14842,11755,14863,11739r226,-174l15209,11565r-148,114c15040,11695,15040,11717,15061,11733v21,17,49,17,70,l15357,11559r550,l15710,11712r-388,c15294,11712,15272,11728,15272,11750v,21,22,38,50,38l15611,11788r-212,163l15110,11951r-226,-174c14863,11761,14835,11761,14814,11777v-21,16,-21,38,,54l14962,11946r-120,l14616,11771v-21,-16,-49,-16,-70,c14525,11788,14525,11810,14546,11826r148,114l14384,11940v-29,,-50,16,-50,38c14334,12000,14355,12016,14384,12016r310,l14546,12131v-21,16,-21,38,,54c14567,12201,14595,12201,14616,12185r226,-174l14962,12011r-148,114c14793,12142,14793,12163,14814,12180v21,16,49,16,70,l15110,12005r191,l14891,12321r-317,c14546,12321,14525,12337,14525,12359v,22,21,38,49,38l14786,12397r-85,66l14384,12463v-29,,-50,16,-50,38c14334,12522,14355,12539,14384,12539r211,l14376,12707v-21,17,-21,39,,55c14398,12778,14426,12778,14447,12762r219,-169l14666,12756v,22,21,39,49,39c14743,12795,14764,12778,14764,12756r,-244l14849,12446r,164c14849,12631,14870,12648,14898,12648v29,,50,-17,50,-38l14948,12365r416,-321l15364,12207r-226,174c15117,12397,15117,12419,15138,12435v22,17,50,17,71,l15357,12321r,93l15131,12588v-21,16,-21,38,,54c15152,12659,15181,12659,15202,12642r148,-114l15350,12767v,22,21,38,49,38c15428,12805,15449,12789,15449,12767r,-239l15597,12642v21,17,49,17,70,c15689,12626,15689,12604,15667,12588r-225,-174l15442,12321r148,114c15611,12452,15639,12452,15660,12435v22,-16,22,-38,,-54l15435,12207r,-240l15646,11804r,240c15646,12065,15667,12082,15696,12082v28,,49,-17,49,-38l15745,11728r198,-152l15943,12016r-226,174c15696,12207,15696,12229,15717,12245v21,16,49,16,70,l15935,12131r,92l15710,12397v-21,17,-21,38,,55c15731,12468,15759,12468,15780,12452r148,-115l15928,12577v,22,22,38,50,38c16006,12615,16027,12599,16027,12577r,-240l16175,12452v21,16,50,16,71,c16267,12435,16267,12414,16246,12397r-226,-174l16020,12131r148,114c16189,12261,16218,12261,16239,12245v21,-16,21,-38,,-55l16013,12016r,-522l16204,11347r,239c16204,11608,16225,11624,16253,11624v28,,49,-16,49,-38l16302,11271r325,-251l16627,11380r-226,174c16380,11570,16380,11592,16401,11608v21,16,49,16,71,l16620,11494r,92l16394,11761v-21,16,-21,38,,54c16415,11831,16443,11831,16465,11815r148,-114l16613,12027r-226,174c16366,12218,16366,12239,16387,12256v21,16,49,16,70,l16606,12142r,92l16380,12408v-21,16,-21,38,,55c16401,12479,16429,12479,16450,12463r149,-115l16599,12588v,22,21,38,49,38c16676,12626,16697,12610,16697,12588r,-240l16845,12463v22,16,50,16,71,c16937,12446,16937,12424,16916,12408r-226,-174l16690,12239r148,115c16860,12370,16888,12370,16909,12354v21,-17,21,-38,,-55l16683,12125r,-326l16958,11913xm18143,14057v-42,6,-77,38,-63,76c18087,14166,18122,14188,18165,14188v7,,14,,14,c18306,14166,18433,14155,18560,14139v42,-6,77,-38,70,-71c18623,14035,18581,14008,18538,14014v-134,5,-268,21,-395,43xm8592,7744v-42,-5,-85,22,-92,55l8486,7880v-7,33,28,66,71,71c8557,7951,8564,7951,8564,7951v42,,77,-22,84,-54l8663,7815v7,-33,-22,-65,-71,-71xm8359,7467v64,11,113,32,148,65c8529,7554,8543,7576,8536,7597r,22c8529,7652,8564,7684,8606,7690v,,7,,7,c8656,7690,8691,7668,8698,7635r,-21c8705,7559,8684,7499,8634,7450v-56,-54,-141,-92,-232,-109c8359,7336,8310,7358,8303,7390v-14,33,14,66,56,77xm2786,9268v7,,15,,15,c2927,9246,3054,9235,3181,9219v43,-5,78,-38,71,-71c3245,9116,3203,9088,3160,9094v-134,11,-268,27,-395,49c2723,9148,2688,9181,2702,9219v7,27,42,49,84,49xm6857,6498v21,-22,49,-22,63,-22c6934,6476,6963,6482,6984,6498v14,16,42,22,63,22c7068,6520,7082,6514,7097,6503v35,-21,42,-65,14,-92c7061,6367,6998,6340,6920,6340v-70,,-141,27,-190,71c6702,6438,6709,6476,6744,6503v28,22,84,22,113,-5xm19724,13415v21,,35,,56,-5c19914,13388,19999,13279,19963,13176v-14,-49,-56,-93,-112,-120c19794,13029,19724,13018,19660,13034v-7,,-7,,-14,5c19604,13050,19582,13083,19590,13121v14,33,63,55,105,44c19717,13159,19738,13165,19759,13170v21,11,35,22,35,38c19801,13241,19780,13279,19731,13284v-36,6,-71,-5,-85,-27c19618,13230,19568,13219,19533,13241v-35,22,-49,60,-21,87c19568,13382,19646,13415,19724,13415xm19653,11848v,-109,-113,-191,-247,-191c19286,11657,19180,11722,19159,11815v-7,33,21,71,64,76c19265,11897,19314,11875,19321,11842v8,-32,43,-54,85,-54c19448,11788,19491,11815,19491,11853v,38,-43,65,-92,65c19350,11913,19314,11940,19307,11978v-7,33,29,66,78,71c19392,12049,19399,12049,19406,12049v134,-11,247,-98,247,-201xm7992,7445v50,,99,,149,5c8141,7450,8141,7450,8141,7450v42,,84,-27,84,-60c8225,7358,8190,7325,8148,7325v-50,,-99,,-149,-5l7999,7320v-42,,-84,27,-84,60c7908,7412,7943,7445,7992,7445xm18743,14057v,38,42,60,92,60c19159,14101,19477,14106,19801,14139v,,7,,7,c19851,14139,19886,14117,19893,14084v7,-32,-28,-65,-71,-70c19702,14003,19575,13997,19456,13992v7,-11,7,-27,7,-44l19463,13627v119,22,239,27,359,27c20055,13654,20288,13616,20500,13546v,,,,7,c20507,13546,20507,13546,20514,13546v,,,,7,c20521,13546,20521,13546,20521,13546v7,,7,-6,7,-6c20528,13540,20528,13540,20528,13540v,-5,7,-5,7,-11l20535,13529v,-5,7,-5,7,-11c20542,13518,20542,13518,20542,13518v,-5,,-5,7,-11c20549,13507,20549,13507,20549,13507v,-5,,-5,,-10l20549,13497v,-6,,-6,,-11c20549,13486,20549,13486,20549,13486v,-6,,-6,-7,-11c20542,13475,20542,13475,20542,13475v,,,,,c20542,13475,20542,13469,20542,13469r-409,-549c20189,12909,20246,12893,20295,12876v,,,,7,c20302,12876,20302,12876,20309,12876v,,,,7,c20316,12876,20316,12876,20323,12876v,,7,-5,7,-5c20330,12871,20330,12871,20330,12871v,,7,-6,7,-6c20337,12865,20337,12865,20337,12865v,-5,7,-5,7,-11c20344,12854,20344,12854,20344,12854v,-5,,-5,,-10c20344,12844,20344,12844,20344,12838v,-5,,-5,,-11c20344,12827,20344,12827,20344,12822v,-6,,-6,,-11c20344,12811,20344,12811,20344,12805v,-5,,-5,-7,-10c20337,12795,20337,12795,20337,12795v,,,,,c20337,12795,20337,12789,20337,12789r-381,-506c20020,12272,20076,12250,20133,12234v,,,,,c20133,12234,20133,12234,20133,12234v,,7,-5,7,-5c20140,12229,20140,12229,20140,12229v7,,7,-6,14,-6c20154,12223,20154,12223,20154,12223v21,-22,28,-49,14,-71l19378,10999v7,,14,,14,c19406,10999,19427,10993,19441,10988v22,-11,36,-33,36,-55l19470,10781r127,-120c19611,10645,19618,10623,19611,10601v-7,-21,-28,-38,-57,-43l19364,10514r-113,-130c19223,10346,19145,10346,19110,10384r-113,130l18807,10558v-29,5,-50,22,-57,43c18743,10623,18750,10645,18764,10661r127,120l18884,10933v,22,14,44,35,55c18941,10999,18962,11004,18983,10999r-790,1153c18179,12180,18179,12207,18207,12223v,,,,,c18207,12229,18214,12229,18221,12229v,,,,,c18221,12229,18228,12234,18228,12234v,,,,,c18228,12234,18228,12234,18228,12234v57,22,120,38,176,49l18024,12789v,,,6,,6c18024,12795,18024,12795,18024,12795v,,,,,c18024,12800,18024,12800,18016,12805v,,,,,6c18016,12816,18016,12816,18016,12822v,,,,,5c18016,12833,18016,12833,18016,12838v,,,,,6c18016,12849,18016,12849,18016,12854v,,,,,c18016,12860,18024,12860,18024,12865v,,,,,c18024,12865,18031,12871,18031,12871v,,,,,c18031,12871,18038,12876,18038,12876v,,,,7,c18045,12876,18045,12876,18052,12876v,,,,7,c18059,12876,18059,12876,18066,12876v56,17,106,33,162,44l17819,13469v-14,22,-14,44,,66c17826,13546,17840,13556,17861,13562v99,33,205,60,318,76c18179,13638,18186,13638,18186,13638v113,16,233,27,352,27c18658,13665,18778,13654,18898,13633r,326c18898,13976,18898,13986,18905,14003v-21,,-49,,-77,c18771,13992,18736,14019,18743,14057xm19286,13943r,c19286,13954,19279,13959,19265,13959r-190,c19060,13959,19053,13954,19053,13943r,-359c19089,13573,19131,13562,19166,13551v43,11,85,27,120,33l19286,13943xm18962,10618r98,-22c19082,10590,19096,10585,19110,10569r56,-66l19223,10569v14,11,28,21,49,27l19371,10618r-64,65c19293,10694,19286,10710,19286,10727r7,81l19195,10781v-8,,-22,-5,-29,-5c19159,10776,19145,10776,19138,10781r-99,27l19046,10727v,-17,-7,-33,-21,-44l18962,10618xm18320,13513r7,-11c18348,13469,18334,13431,18299,13415v-43,-16,-92,-5,-113,22l18150,13486v-49,-11,-98,-22,-148,-33l18390,12931v78,10,156,16,240,16l18644,12947v50,,85,-27,85,-65c18729,12844,18694,12816,18644,12816r,c18496,12816,18355,12800,18214,12762r360,-479c18623,12288,18665,12288,18715,12288v155,,310,-27,458,-76c19209,12223,19251,12234,19286,12245v7,,14,5,28,5c19350,12250,19385,12234,19392,12207v14,-33,-14,-71,-56,-82c19293,12114,19244,12103,19209,12087v,,-7,,-7,c19202,12087,19202,12087,19195,12087v,,-8,,-8,c19187,12087,19180,12087,19180,12087v,,-7,,-7,c19173,12087,19166,12087,19166,12087v,,-7,,-7,c19152,12087,19152,12087,19145,12087v,,,,,c19145,12087,19138,12087,19138,12087v-78,27,-162,49,-240,60l18912,12114v14,-32,-14,-70,-56,-76c18814,12027,18764,12049,18757,12082r-28,81c18616,12163,18496,12147,18390,12114r797,-1164l19985,12114v-120,33,-247,49,-374,49l19611,12163v-43,,-85,27,-85,60c19526,12261,19561,12288,19604,12288v7,,21,,28,c19681,12288,19731,12288,19780,12283r360,479c20034,12789,19928,12805,19822,12811r-35,-71c19773,12707,19724,12691,19681,12702v-42,11,-63,49,-49,82l19646,12811v-148,-6,-296,-33,-437,-82c19209,12729,19209,12729,19209,12729v,,,,,c19202,12729,19202,12729,19195,12724v,,,,,c19187,12724,19187,12724,19180,12724v,,-7,,-7,c19173,12724,19166,12724,19166,12724v-7,,-7,,-14,c19152,12724,19152,12724,19152,12724v,,,,,c19096,12746,19032,12762,18969,12773v-43,11,-71,43,-57,76c18919,12876,18955,12898,18990,12898v7,,14,,21,c19068,12887,19131,12871,19187,12854v177,55,360,82,544,82c19745,12936,19759,12936,19773,12936v,,,,7,c19780,12936,19787,12936,19787,12936v64,,127,-5,191,-16l20366,13442v-367,104,-784,93,-1143,-27c19223,13415,19223,13415,19223,13415v,,,,,c19216,13415,19216,13415,19209,13410v,,,,-7,c19195,13410,19195,13410,19187,13410v-7,,-7,,-14,c19173,13410,19173,13410,19166,13410v-7,,-7,,-14,5c19152,13415,19152,13415,19152,13415v,,,,,c18877,13507,18595,13540,18320,13513xm4430,9219v42,,78,-22,85,-54c4522,9132,4486,9099,4444,9094v-120,-11,-247,-16,-367,-22c4084,9061,4084,9045,4084,9029r,-322c4204,8729,4324,8735,4444,8735v233,,466,-38,677,-109c5121,8626,5121,8626,5128,8626v,,,,7,c5135,8626,5135,8626,5143,8626v,,,,,c5150,8626,5150,8620,5150,8620v,,,,,c5150,8615,5157,8615,5157,8610r,c5157,8604,5164,8604,5164,8599v,,,,,c5164,8593,5164,8593,5171,8588v,,,,,c5171,8582,5171,8582,5171,8577r,c5171,8571,5171,8571,5171,8566v,,,,,c5171,8561,5171,8561,5164,8555v,,,,,c5164,8555,5164,8555,5164,8555v,,,-5,,-5l4755,8000v56,-11,112,-27,162,-44c4917,7956,4917,7956,4924,7956v,,,,7,c4931,7956,4931,7956,4938,7956v,,,,7,c4945,7956,4952,7951,4952,7951v,,,,,c4952,7951,4959,7946,4959,7946v,,,,,c4959,7940,4966,7940,4966,7935v,,,,,c4966,7929,4966,7929,4966,7924v,,,,,-6c4966,7913,4966,7913,4966,7907v,,,,,-5c4966,7897,4966,7897,4966,7891v,,,,,-5c4966,7880,4966,7880,4959,7875v,,,,,c4959,7875,4959,7875,4959,7875v,,,-6,,-6l4578,7363v64,-11,120,-32,177,-49c4755,7314,4755,7314,4755,7314v,,,,,c4755,7314,4762,7309,4762,7309v,,,,,c4769,7309,4769,7303,4776,7303v,,,,,c4797,7282,4804,7254,4790,7233l4000,6079v7,,14,,14,c4028,6079,4049,6073,4063,6068v21,-11,35,-33,35,-54l4091,5861r127,-120c4233,5725,4240,5703,4233,5682v-8,-22,-29,-38,-57,-44l3986,5595,3866,5437v-29,-38,-106,-38,-141,l3612,5567r-191,44c3393,5616,3372,5633,3365,5654v-7,22,,44,14,60l3506,5834r-7,152c3499,6008,3513,6030,3534,6041v21,11,42,16,64,11l2808,7205v-15,28,-15,55,14,71c2822,7276,2822,7276,2822,7276v,6,7,6,14,6c2836,7282,2836,7282,2836,7282v,,7,5,7,5c2843,7287,2843,7287,2843,7287v,,,,,c2899,7309,2963,7325,3019,7336r-381,506c2638,7842,2638,7848,2638,7848v,,,,,c2638,7848,2638,7848,2638,7848v,5,,5,-7,11c2631,7859,2631,7859,2631,7864v,5,,5,,11c2631,7875,2631,7875,2631,7880v,6,,6,,11c2631,7891,2631,7891,2631,7897v,5,,5,,10c2631,7907,2631,7907,2631,7907v,6,7,6,7,11c2638,7918,2638,7918,2638,7918v,,7,6,7,6c2645,7924,2645,7924,2645,7924v,,7,5,7,5c2652,7929,2652,7929,2659,7929v,,,,7,c2666,7929,2666,7929,2674,7929v,,,,7,c2737,7946,2786,7962,2843,7973r-409,549c2420,8544,2420,8566,2434,8588v7,11,21,22,42,27c2575,8648,2681,8675,2793,8691v,,8,,8,c2913,8707,3033,8718,3153,8718v120,,240,-11,360,-32l3513,9012v,17,,27,7,44c3499,9056,3471,9056,3442,9056v-49,,-77,32,-77,71c3365,9165,3407,9186,3457,9186v324,-16,641,-10,966,22c4423,9219,4423,9219,4430,9219xm3591,5703r98,-21c3711,5676,3725,5671,3739,5654r56,-65l3852,5654v14,11,28,22,49,28l4000,5703r-64,66c3922,5780,3915,5796,3915,5812r7,82l3823,5867v-7,,-21,-6,-28,-6c3788,5861,3774,5861,3767,5867r-99,27l3675,5812v,-16,-7,-32,-21,-43l3591,5703xm2942,8593r7,-11c2970,8550,2956,8512,2920,8495v-42,-16,-91,-5,-112,22l2772,8566v-49,-11,-98,-22,-148,-33l3012,8011v78,11,155,16,240,16l3259,8027v49,,85,-27,85,-65c3344,7924,3308,7897,3259,7897r,c3111,7897,2970,7880,2829,7842r360,-479c3238,7369,3280,7369,3330,7369v155,,310,-28,458,-76c3823,7303,3866,7314,3901,7325v7,,14,6,28,6c3964,7331,4000,7314,4007,7287v14,-33,-14,-71,-57,-82c3908,7195,3859,7184,3823,7167v,,-7,,-7,c3816,7167,3816,7167,3809,7167v,,-7,,-7,c3802,7167,3795,7167,3795,7167v,,-7,,-7,c3788,7167,3781,7167,3781,7167v,,-7,,-7,c3767,7167,3767,7167,3760,7167v,,,,,c3760,7167,3753,7167,3753,7167v-78,28,-162,49,-240,60l3527,7195v14,-33,-14,-71,-56,-77c3428,7107,3379,7129,3372,7162r-28,82c3231,7244,3111,7227,3005,7195l3802,6030r797,1165c4479,7227,4352,7244,4225,7244r,c4183,7244,4141,7271,4141,7303v,38,35,66,77,66c4225,7369,4240,7369,4247,7369v49,,98,,148,-6l4755,7842v-106,27,-212,44,-318,49l4402,7820v-14,-32,-64,-49,-106,-38c4254,7793,4233,7831,4247,7864r14,27c4113,7886,3964,7859,3823,7810v,,,,,c3823,7810,3823,7810,3823,7810v-7,,-7,,-14,-6c3809,7804,3809,7804,3809,7804v-7,,-7,,-14,c3795,7804,3788,7804,3788,7804v,,-7,,-7,c3774,7804,3774,7804,3767,7804v,,,,,c3767,7804,3767,7804,3767,7804v-56,22,-120,38,-183,49c3541,7864,3513,7897,3527,7929v7,27,42,49,78,49c3612,7978,3619,7978,3626,7978v56,-11,120,-27,176,-43c3979,7989,4162,8016,4345,8016v15,,29,,43,c4388,8016,4388,8016,4395,8016v,,7,,7,c4465,8016,4529,8011,4592,8000r388,522c4613,8626,4197,8615,3837,8495v,,,,,c3837,8495,3837,8495,3837,8495v-7,,-7,,-14,-5c3823,8490,3823,8490,3816,8490v-7,,-7,,-14,c3795,8490,3795,8490,3788,8490v,,,,-7,c3774,8490,3774,8490,3767,8495v,,,,,c3767,8495,3767,8495,3767,8495v-268,98,-550,125,-825,98xm3915,9029r,c3915,9039,3908,9045,3894,9045r-191,c3689,9045,3682,9039,3682,9029r,-360c3718,8659,3760,8648,3795,8637v42,11,85,27,120,32l3915,9029xm11788,14313v7,,7,,14,c11823,14313,11844,14302,11851,14280r21,-60c11879,14199,11865,14177,11837,14171v-28,-5,-56,6,-64,28l11752,14259v-7,27,7,48,36,54xm4275,6928v,-109,-113,-191,-247,-191c3908,6737,3802,6803,3781,6895v-7,33,21,71,64,76c3887,6977,3936,6955,3943,6922v7,-32,43,-54,85,-54c4070,6868,4113,6895,4113,6933v,38,-43,66,-92,66c3972,6993,3936,7020,3929,7059v-7,32,28,65,78,70c4014,7129,4021,7129,4028,7129v134,-5,247,-92,247,-201xm6716,13475v42,,77,-27,77,-60l6793,13235v,-32,-35,-59,-77,-59c6673,13176,6638,13203,6638,13235r,180c6638,13448,6673,13475,6716,13475xm4352,8501v22,,36,,57,-6c4543,8473,4628,8365,4592,8261v-14,-49,-56,-92,-113,-120c4423,8114,4352,8103,4289,8120v-7,,-7,,-14,5c4233,8136,4211,8169,4218,8207v15,32,64,54,106,43c4345,8245,4367,8250,4388,8256v21,5,35,22,35,38c4430,8327,4409,8365,4360,8370v-36,6,-71,-5,-85,-27c4247,8316,4197,8305,4162,8327v-35,21,-49,59,-21,87c4190,8468,4268,8501,4352,8501xm15519,18928v-28,-11,-63,,-77,22c15421,18982,15421,19015,15435,19048v28,70,105,92,162,108c15653,19173,15674,19178,15682,19200v7,22,35,33,56,33c15745,19233,15752,19233,15759,19233v35,-6,49,-33,42,-60c15773,19102,15696,19080,15639,19064v-56,-16,-77,-22,-84,-44c15547,19010,15547,18999,15555,18988v7,-22,,-49,-36,-60xm11773,14422v15,-17,15,-44,-14,-55c11738,14356,11703,14356,11689,14378v-35,38,-64,49,-71,49c11590,14427,11569,14444,11569,14465v,22,21,38,49,38c11689,14509,11752,14444,11773,14422xm6342,14721v-43,,-78,27,-78,60l6264,14824r-148,c6074,14824,6038,14852,6038,14884v,33,36,60,78,60l6264,14944v85,,148,-49,148,-114l6412,14786v,-38,-35,-65,-70,-65xm14898,13546v,21,22,32,43,32c14962,13578,14983,13562,14983,13546r,-104c14983,13426,14976,13415,14962,13410v-21,-11,-49,-11,-64,c14884,13420,14884,13437,14891,13448r,98l14898,13546xm3450,7548v42,,84,28,84,66c3534,7619,3534,7619,3534,7619v-7,33,28,65,71,71c3647,7695,3689,7668,3696,7635v,-5,,-16,,-21c3696,7505,3584,7423,3450,7423v-142,,-247,87,-247,191c3203,7684,3252,7750,3330,7782v14,6,28,6,42,6c3400,7788,3428,7777,3442,7755v22,-33,8,-71,-35,-87c3379,7657,3365,7635,3365,7614v,-38,35,-66,85,-66xm8931,21181r-191,147l8190,21328r-226,-174c7943,21137,7915,21137,7894,21154v-21,16,-21,38,,54l8042,21322r-120,l7696,21148v-21,-16,-49,-16,-70,c7604,21165,7604,21186,7626,21203r148,114l7350,21317r-225,-174c7104,21127,7075,21127,7054,21143v-21,16,-21,38,,54l7202,21312r-120,l6857,21137v-21,-16,-50,-16,-71,c6765,21154,6765,21176,6786,21192r148,114l6624,21306v-28,,-49,16,-49,38c6575,21366,6596,21382,6624,21382r310,l6786,21497v-21,16,-21,38,,54c6807,21567,6836,21567,6857,21551r225,-174l7202,21377r-148,114c7033,21507,7033,21529,7054,21546v21,16,50,16,71,l7350,21371r424,l7626,21486v-22,16,-22,38,,54c7647,21556,7675,21556,7696,21540r226,-174l8042,21366r-148,114c7873,21497,7873,21518,7894,21535v21,16,49,16,70,l8190,21361r444,l8380,21556r149,l8719,21410r,146l8825,21556r,-228l9001,21192v21,-16,21,-38,,-55c8980,21165,8945,21165,8931,21181xm8352,17344v,33,35,60,78,60c8430,17404,8430,17404,8430,17404v42,,77,-27,77,-60c8507,17295,8493,17241,8465,17197v-21,-27,-63,-38,-99,-27c8331,17186,8317,17219,8331,17246v7,33,21,66,21,98xm8098,19750r,49c7837,19869,7647,20060,7647,20288v,289,303,517,670,517c8691,20805,8987,20571,8987,20288v,-223,-190,-419,-451,-489l8536,19750v,-44,-36,-82,-85,-98c8451,19646,8451,19641,8451,19630v,-60,-64,-109,-141,-109c8232,19521,8169,19570,8169,19630v,5,,11,,22c8134,19663,8098,19701,8098,19750xm8895,20103r-127,c8754,20103,8740,20114,8740,20125v,11,14,22,28,22l8909,20147v8,22,15,43,22,71l8740,20321r-35,-16c8691,20299,8677,20299,8670,20310v-7,11,-7,22,7,27l8726,20365v7,,7,5,14,5c8747,20370,8754,20370,8754,20365r184,-98c8938,20272,8938,20283,8938,20288v,49,-7,98,-29,142l8007,20430v-15,,-29,11,-29,22c7978,20463,7992,20473,8007,20473r881,c8797,20642,8578,20762,8317,20762v-254,,-473,-120,-571,-289l7887,20473v14,,28,-10,28,-21c7915,20441,7901,20430,7887,20430r-163,c7703,20386,7696,20337,7696,20288v,-5,,-16,,-21l7873,20365v7,,7,5,14,5c7894,20370,7901,20370,7901,20365r91,-49c8007,20310,8007,20294,7999,20288v-7,-10,-28,-10,-35,-5l7887,20327r-191,-104c7703,20201,7710,20174,7717,20152r910,c8641,20152,8656,20141,8656,20131v,-11,-15,-22,-29,-22l7731,20109v92,-169,311,-289,572,-289c8578,19815,8797,19935,8895,20103xm8324,19565v49,,85,27,85,65c8409,19635,8409,19635,8409,19641v,,,,,l8246,19641v,,,,,c8246,19635,8246,19635,8246,19630v-7,-38,29,-65,78,-65xm8155,19750v,-38,35,-66,84,-66l8402,19684v49,,84,28,84,66l8486,19788v-56,-11,-113,-17,-169,-17c8260,19771,8204,19777,8148,19788r,-38l8155,19750xm7978,16561v-42,,-77,27,-77,54c7901,16648,7936,16675,7978,16675v43,,78,-27,78,-60c8056,16588,8021,16561,7978,16561xm6687,19298r,76c6687,19401,6716,19423,6751,19423v35,,63,-22,63,-49l6814,19298r99,c6948,19298,6977,19276,6977,19249v,-27,-29,-49,-64,-49l6814,19200r,-76c6814,19097,6786,19075,6751,19075v-35,,-64,22,-64,49l6687,19200r-98,c6553,19200,6525,19222,6525,19249v,27,28,49,64,49l6687,19298xm8550,20212v-7,-5,-21,-5,-36,l8324,20321r-198,-109c8119,20207,8105,20207,8091,20212r-35,22c8042,20239,8042,20256,8049,20261v7,11,28,11,35,6l8105,20256r198,109c8310,20365,8310,20370,8317,20370v7,,14,,14,-5l8521,20256r50,27c8585,20288,8599,20288,8606,20278v7,-11,7,-22,-7,-28l8550,20212xm5241,20446v-35,11,-49,38,-42,60c5213,20533,5213,20561,5213,20588v,5,,11,,16c5213,20631,5234,20653,5269,20653v,,,,8,c5312,20653,5333,20631,5340,20610v,-6,,-17,,-22c5340,20550,5333,20512,5319,20479v-14,-27,-50,-44,-78,-33xm5199,17878r,38c5199,18024,5312,18112,5453,18112v141,,254,-88,254,-196l5707,17878r416,c6236,17878,6328,17807,6328,17720v,-87,-92,-158,-205,-158l6116,17562r,-572c6116,16844,6038,16707,5904,16615r290,76c6194,16691,6201,16691,6201,16691v14,,21,,35,c6278,16691,6314,16680,6349,16659v42,-28,63,-66,63,-109l6412,16141v,-43,-21,-81,-63,-108c6306,16005,6257,15995,6208,16005v,,-7,,-7,l5707,16141v-64,-48,-155,-70,-240,-70c5382,16071,5291,16098,5227,16141r-494,-136c4733,16005,4726,16005,4726,16005v-49,-5,-98,6,-141,28c4543,16060,4522,16098,4522,16141r,409c4522,16593,4543,16631,4585,16659v28,21,71,32,113,32c4712,16691,4719,16691,4733,16691v,,7,,7,l5030,16615v-134,98,-219,234,-219,375l4811,17562r-7,c4691,17562,4599,17633,4599,17720v,87,92,158,205,158l5199,17878xm5622,17910v,71,-77,125,-162,125c5375,18035,5298,17976,5298,17910r,-38l5629,17872r,38l5622,17910xm5763,16196r459,-125c6243,16071,6264,16071,6285,16087v21,11,36,33,36,54l6321,16550v,21,-15,43,-36,54c6264,16615,6243,16620,6222,16620r-466,-119c5799,16457,5820,16403,5820,16343v,-49,-21,-104,-57,-147xm5396,16898v-28,,-42,16,-42,33l5354,16969v-21,5,-35,11,-56,16l5284,16990r,-32c5284,16936,5262,16925,5241,16925v-28,,-42,16,-42,33l5199,17034r-35,16c5157,17050,5157,17050,5150,17050v,,-7,-5,-7,-11l5206,16561r28,-6c5234,16555,5241,16555,5241,16561v,,7,5,14,5c5319,16604,5389,16620,5467,16620v78,,155,-21,219,-54c5686,16566,5686,16566,5686,16566v,,,,,c5686,16566,5686,16566,5686,16566v,,,,,c5686,16566,5686,16566,5686,16566v,,7,,7,-5l5700,16561r,10c5700,16571,5700,16571,5700,16571r63,468c5763,17045,5763,17050,5756,17050v,,-7,,-14,l5601,16985v-49,-22,-99,-33,-155,-33l5446,16925v,-11,-21,-27,-50,-27xm5255,16207v7,,7,,,c5305,16163,5375,16141,5453,16141v78,,148,22,197,66l5650,16207v50,38,71,87,71,141c5721,16403,5693,16457,5643,16495v-7,6,-7,6,-14,11c5622,16506,5608,16512,5608,16522v-42,22,-99,39,-148,39c5404,16561,5347,16544,5298,16517v,,,,,c5291,16512,5284,16506,5277,16501v-50,-38,-78,-93,-78,-147c5185,16294,5213,16245,5255,16207xm4691,16620v-21,6,-42,,-63,-16c4606,16593,4592,16571,4592,16550r,-409c4592,16120,4606,16098,4628,16087v21,-11,42,-16,63,-16l5150,16196v-36,43,-57,92,-57,147c5093,16397,5114,16452,5157,16501r-466,119xm4677,17720v,-49,49,-87,113,-87l5051,17633v28,,42,-17,42,-33c5093,17578,5072,17567,5051,17567r-169,l4882,16996v,-131,77,-256,211,-343l5044,17039v-7,33,14,60,49,77c5128,17132,5164,17132,5199,17121r141,-60c5404,17034,5488,17034,5552,17061r141,66c5707,17132,5728,17137,5742,17137v21,,42,-5,57,-10c5834,17110,5848,17083,5848,17050r-49,-397c5940,16735,6024,16865,6024,17007r,571l5926,17578r,-32c5926,17524,5904,17513,5883,17513v-28,,-42,16,-42,33l5841,17578r-78,c5763,17562,5742,17546,5721,17546v-21,,-42,16,-42,32l5361,17578v-28,,-42,17,-42,33c5319,17633,5340,17644,5361,17644r783,c6208,17644,6257,17682,6257,17731v,49,-49,87,-113,87l4783,17818v-57,-11,-106,-49,-106,-98xm6603,18710r268,c6913,18710,6948,18683,6948,18650v,-32,-35,-60,-77,-60l6603,18590v-43,,-78,28,-78,60c6525,18683,6560,18710,6603,18710xm5862,20332v-14,-11,-21,-22,-21,-38l5841,19581v92,-44,148,-125,148,-212c5989,19227,5841,19113,5657,19113r-571,c5143,19026,5234,18873,5234,18770v,-163,-106,-288,-247,-288c4846,18482,4740,18607,4740,18770v,103,99,267,156,354c4762,19156,4670,19254,4670,19369v,87,56,168,148,212l4818,20490v,103,49,196,148,272l5418,21110r,c5418,21110,5418,21110,5418,21110r169,131c5686,21317,5820,21355,5954,21355v134,,268,-38,367,-120c6419,21159,6469,21061,6469,20952v,-108,-57,-206,-148,-283l5862,20332xm4853,18765v,-115,64,-196,127,-196c5044,18569,5107,18650,5107,18765v,70,-70,196,-127,283c4924,18961,4853,18841,4853,18765xm4783,19363v,-87,91,-163,211,-163l5657,19200v113,,212,71,212,163c5869,19456,5777,19527,5657,19527r-663,c4874,19527,4783,19450,4783,19363xm5538,21072r77,-60c5636,20996,5636,20963,5615,20947v-21,-16,-63,-16,-84,l5453,21007r-85,-66l5418,20903v21,-16,21,-49,,-65c5396,20822,5354,20822,5333,20838r-49,38l5220,20827v28,-27,57,-54,78,-81c5312,20724,5298,20691,5269,20680v-28,-11,-70,,-84,22c5171,20724,5150,20746,5128,20762r-91,-71c4966,20637,4931,20566,4931,20490r,-153c4987,20343,5044,20359,5093,20386v14,6,28,11,35,11c5150,20397,5164,20392,5178,20381v21,-22,14,-49,-7,-65c5100,20272,5023,20250,4931,20245r,-229l5502,20016v36,,64,-21,64,-49c5566,19940,5538,19918,5502,19918r-571,l4931,19804r134,71c5079,19880,5086,19886,5100,19886v14,,21,-6,35,-11l5192,19848v28,-17,35,-44,14,-66c5185,19761,5150,19755,5121,19771r-21,11l4931,19695r,-65c4952,19635,4973,19635,4994,19635r663,c5679,19635,5700,19635,5721,19630r,71l5559,19788r-198,-104c5340,19673,5312,19673,5291,19684r-29,17c5234,19717,5227,19744,5248,19766v14,22,50,27,78,16l5523,19886v15,5,22,11,36,11c5573,19897,5580,19891,5594,19886r127,-66l5721,19929r-28,l5693,19929v-36,,-64,22,-64,49c5629,20005,5657,20027,5693,20027r28,l5721,20076r-85,c5601,20076,5573,20098,5573,20125v,27,28,49,63,49l5721,20174r,142c5721,20354,5742,20392,5777,20424r233,180l5650,20882v-21,16,-21,49,,65c5665,20958,5679,20963,5693,20963v14,,35,-5,42,-16l6095,20669r77,60l5615,21159r-77,-87xm6215,21170v-141,109,-353,114,-508,33l6257,20778v49,49,78,115,78,180c6328,21034,6285,21110,6215,21170xm7442,18411v,-33,-28,-60,-70,-60l7372,18351v-43,,-71,27,-78,54c7287,18541,7350,18667,7456,18765v14,11,36,21,57,21c7527,18786,7548,18781,7562,18770v28,-22,35,-54,7,-82c7477,18618,7435,18520,7442,18411xm14518,17611v,-27,-29,-49,-64,-49l13883,17562r-275,-212l13692,17284v64,-49,99,-114,99,-190l13791,17001r388,l14581,17312v14,10,28,16,42,16c14637,17328,14659,17322,14666,17312v28,-22,28,-49,,-71l14348,16996r487,c14870,16996,14898,16974,14898,16947v,-27,-28,-49,-63,-49l14348,16898r318,-245c14694,16631,14694,16604,14666,16582v-29,-21,-64,-21,-92,l14172,16893r-388,l13784,16800v,-71,-35,-136,-99,-190l13601,16544r275,-212l14447,16332v35,,64,-22,64,-49c14511,16256,14482,16234,14447,16234r-444,l14348,15967v28,-21,28,-49,,-70c14320,15875,14285,15875,14257,15897r-346,266l13911,15820v,-27,-28,-49,-64,-49c13812,15771,13784,15793,13784,15820r,441l13509,16473r-85,-65c13361,16359,13276,16332,13177,16332r-120,l13057,16049r402,-310c13488,15717,13488,15690,13459,15668v-28,-22,-63,-22,-91,l13050,15913r,-376c13050,15510,13022,15488,12987,15488v-35,,-64,22,-64,49l12923,15913r-317,-245c12578,15646,12542,15646,12514,15668v-28,22,-28,49,,71l12916,16049r,299l12796,16348v-91,,-176,28,-247,76l12465,16490r-275,-212l12190,15837v,-27,-29,-49,-64,-49c12091,15788,12063,15810,12063,15837r,343l11717,15913v-28,-22,-63,-22,-92,c11597,15935,11597,15962,11625,15984r346,266l11527,16250v-36,,-64,22,-64,49c11463,16327,11491,16348,11527,16348r571,l12373,16561r-85,65c12225,16675,12190,16740,12190,16816r,93l11802,16909r-402,-310c11371,16577,11336,16577,11308,16599v-28,21,-28,49,,70l11625,16914r-486,c11103,16914,11075,16936,11075,16963v,27,28,49,64,49l11625,17012r-317,245c11280,17279,11280,17306,11308,17328v14,11,28,16,42,16c11364,17344,11386,17339,11393,17328r402,-310l12183,17018r,92c12183,17181,12218,17246,12281,17301r85,65l12091,17578r-571,c11484,17578,11456,17600,11456,17627v,27,28,49,64,49l11964,17676r-346,267c11590,17965,11590,17992,11618,18014v14,10,29,16,43,16c11675,18030,11696,18024,11703,18014r346,-267l12049,18090v,27,28,49,63,49c12147,18139,12176,18117,12176,18090r,-441l12451,17437r84,65c12599,17551,12683,17578,12782,17578r120,l12902,17878r-402,310c12472,18210,12472,18237,12500,18258v28,22,64,22,92,l12909,18014r,375c12909,18416,12937,18438,12973,18438v35,,63,-22,63,-49l13036,18014r318,244c13368,18269,13382,18275,13396,18275v14,,35,-6,42,-17c13466,18237,13466,18210,13438,18188r-402,-310l13036,17578r120,c13248,17578,13332,17551,13403,17502r85,-65l13763,17649r,441c13763,18117,13791,18139,13826,18139v36,,64,-22,64,-49l13890,17747r345,267c14250,18024,14264,18030,14278,18030v14,,35,-6,42,-16c14348,17992,14348,17965,14320,17943r-346,-267l14419,17676v70,-16,99,-38,99,-65xm12345,16816v,-43,21,-87,63,-119l12493,16631r360,278l12345,16909r,-93xm12493,17284r-85,-65c12366,17186,12345,17143,12345,17099r,-92l12853,17007r-360,277xm12944,17469r-119,c12768,17469,12712,17453,12669,17420r-84,-65l12944,17078r,391xm12944,16838r-359,-277l12669,16495v43,-32,99,-49,156,-49l12944,16446r,392xm13523,16631r85,66c13650,16729,13671,16773,13671,16816r,93l13163,16909r360,-278xm13071,16446r120,c13248,16446,13304,16463,13347,16495r84,66l13071,16838r,-392xm13347,17420v-43,33,-99,49,-156,49l13071,17469r,-391l13431,17355r-84,65xm13523,17284r-360,-277l13671,17007r,92l13671,17099v,44,-21,87,-63,120l13523,17284xm13579,19527v-42,,-84,27,-84,65l13495,19859v,239,-233,435,-529,468l12966,19886v,-33,-36,-66,-85,-66c12839,19820,12796,19848,12796,19886r,446l12380,20332v-7,,-14,,-21,l12359,20141v,-32,-35,-65,-85,-65c12225,20076,12190,20103,12190,20141r,218c12020,20408,11893,20522,11858,20659v-56,-11,-120,-17,-183,-17c11611,20642,11555,20648,11498,20659v-35,-137,-162,-251,-331,-300l11167,20141v,-32,-35,-65,-85,-65c11033,20076,10998,20103,10998,20141r,191c10990,20332,10983,20332,10976,20332r-416,l10560,19886v,-33,-35,-66,-84,-66c10426,19820,10391,19848,10391,19886r,441c10095,20294,9862,20098,9862,19859r,-273c9862,19554,9827,19521,9777,19521v-49,,-85,27,-85,65l9692,19853v,332,353,599,776,599l10969,20452v184,,339,103,360,245c11230,20735,11139,20784,11061,20844v-63,-60,-162,-104,-317,-104c10511,20740,10278,20931,10250,20952v-28,28,-28,60,,87c10278,21061,10511,21252,10744,21252v14,,35,,49,c10793,21257,10793,21263,10793,21263r-56,332l10906,21595r56,-311c11026,20990,11329,20767,11675,20767v345,,656,223,719,517l12451,21600r169,l12564,21268v,-5,,-5,,-11c12578,21257,12599,21257,12613,21257v233,,466,-190,494,-212c13135,21018,13135,20985,13107,20958v-28,-22,-261,-212,-494,-212c12458,20746,12352,20789,12295,20849v-77,-60,-169,-114,-268,-147c12049,20566,12204,20457,12387,20457r501,c13318,20457,13664,20185,13664,19859r,-273c13664,19554,13629,19527,13579,19527xm10856,21121v-28,6,-63,11,-98,11c10652,21132,10525,21061,10447,21007v78,-55,212,-125,311,-125c10863,20882,10941,20909,10969,20958v-49,49,-84,103,-113,163xm12613,20876v106,,233,71,310,125c12846,21056,12712,21127,12613,21127v-35,,-71,-6,-99,-11c12486,21056,12451,21001,12401,20952v29,-49,106,-76,212,-76xm4719,16452v,-22,-21,-33,-42,-33c4649,16419,4635,16435,4635,16452r,98c4635,16566,4642,16577,4656,16582v7,6,21,11,28,11c4698,16593,4712,16588,4719,16582v14,-11,14,-27,7,-38l4726,16452r-7,xm12013,21154v-70,,-141,27,-190,70c11795,21252,11802,21290,11837,21317v35,22,85,16,120,-11c11978,21284,12006,21284,12020,21284v14,,43,6,64,22c12098,21322,12126,21328,12147,21328v22,,36,-6,50,-16c12232,21290,12239,21246,12211,21219v-57,-43,-127,-65,-198,-65xm15378,20114v-7,-5,-21,-5,-35,l15152,20223r-197,-109c14948,20109,14934,20109,14920,20114r-36,22c14870,20141,14870,20158,14877,20163v7,11,29,11,36,6l14934,20158r197,109c15138,20267,15138,20272,15145,20272v7,,15,,15,-5l15350,20158r49,27c15413,20190,15428,20190,15435,20180v7,-11,7,-22,-7,-28l15378,20114xm9178,17605v21,,42,-5,56,-16c9262,17567,9262,17529,9234,17507v-21,-16,-49,-38,-85,-59c9163,17448,9178,17448,9192,17442v42,-5,70,-32,63,-65c9248,17344,9213,17322,9170,17328v-63,5,-134,11,-183,11c8959,17322,8938,17306,8917,17295v-127,-87,-191,-130,-233,-147c8641,17078,8578,17012,8493,16958v,,,,-7,c8486,16947,8486,16936,8486,16925r,-11c8486,16909,8486,16909,8486,16903v99,28,198,49,296,60c8790,16963,8790,16963,8797,16963v35,,70,-22,70,-49c8874,16882,8846,16854,8804,16849v-113,-16,-219,-38,-325,-71c8500,16735,8514,16691,8514,16648v,-60,-14,-120,-49,-169c8500,16484,8536,16484,8571,16490v77,11,155,-22,197,-76c8811,16359,8811,16294,8768,16239v-42,-43,-148,-70,-225,-87c8507,16147,8458,16136,8416,16131v-21,-104,-50,-202,-78,-300c8324,15771,8253,15733,8169,15733v-92,,-177,,-268,c7816,15733,7746,15777,7731,15831v-28,98,-56,196,-77,300c7506,16147,7350,16185,7301,16239v,,-7,6,-7,6c7252,16294,7252,16359,7294,16414v35,49,99,76,169,76c7470,16490,7485,16490,7492,16490v35,-6,70,-6,105,-11c7562,16528,7548,16588,7548,16648v,70,28,141,78,206c7611,16871,7604,16893,7597,16914r,11c7597,16925,7597,16931,7597,16931v,5,,5,,10c7506,16996,7428,17067,7379,17143v-36,16,-99,60,-233,152c7125,17306,7104,17322,7075,17339v-42,-6,-120,-11,-183,-11c6850,17322,6814,17350,6807,17377v-7,33,29,60,64,65c6885,17442,6899,17442,6913,17448v-35,21,-63,43,-85,59c6800,17529,6800,17567,6828,17589v15,11,36,16,57,16c6906,17605,6920,17600,6934,17589v21,-11,43,-33,71,-49c7005,17556,7005,17567,6998,17578v,33,28,60,70,60c7068,17638,7075,17638,7075,17638v36,,71,-22,78,-54c7160,17507,7167,17459,7167,17426v49,-33,99,-65,141,-93c7308,17350,7301,17371,7301,17388v,125,49,245,148,343c7167,17883,6984,18144,6970,18427v-7,207,77,387,246,523c7407,19102,7689,19184,8014,19184r21,c8204,19184,8359,19162,8500,19118v7,,7,,14,-5c8599,19086,8677,19053,8740,19010v7,,7,-6,14,-6c8782,18988,8811,18966,8839,18944v169,-136,254,-315,247,-522c9072,18139,8888,17878,8606,17725v99,-98,148,-218,148,-343c8754,17366,8754,17350,8754,17333v43,28,92,60,134,93c8888,17459,8895,17507,8902,17584v,32,36,54,78,54c8980,17638,8987,17638,8987,17638v42,,71,-33,71,-60c9058,17567,9058,17551,9051,17540v28,22,56,38,70,49c9142,17600,9163,17605,9178,17605xm7887,15864v,,7,-5,21,-5c7992,15859,8084,15859,8169,15859v14,,21,5,21,5c8190,15864,8190,15869,8190,15869v7,17,7,28,14,44c8162,15913,8105,15913,8035,15913v-43,,-78,27,-78,60c7957,16005,7992,16033,8035,16033v,,,,,c8112,16033,8190,16033,8239,16033v14,54,29,114,43,168c8260,16201,8239,16201,8218,16201v-63,,-127,6,-162,6c8028,16207,7992,16207,7943,16201v-56,,-106,-5,-141,-5c7823,16087,7851,15973,7887,15864xm7477,16386v-21,,-35,-10,-49,-21c7421,16359,7407,16337,7428,16321v21,-11,92,-38,212,-54c7647,16288,7668,16310,7703,16316v7,,14,,14,c7738,16316,7851,16321,7936,16321v42,,85,,113,6c8049,16327,8049,16327,8049,16327r,c8084,16327,8155,16321,8218,16321v64,,120,-5,141,-5c8359,16316,8366,16316,8366,16316v36,,64,-22,71,-49c8458,16272,8486,16272,8507,16278v99,16,141,38,141,43c8663,16337,8648,16359,8648,16365v-7,11,-28,21,-49,21c8536,16381,8465,16376,8395,16370v-78,-5,-261,-11,-346,-11c7957,16359,7767,16365,7682,16370v-63,,-134,6,-205,16xm7760,16936v7,-16,14,-22,14,-22c7964,16941,8155,16941,8338,16914v,,,,,c8338,16914,8352,16925,8352,16941r,11c8359,16980,8338,17001,8331,17001v-35,6,-78,6,-127,6c8204,17007,8204,17007,8204,17007v-212,-6,-409,-44,-444,-71xm7837,17083r-77,169l7717,17235v,,-7,,-7,-5l7788,17067v7,5,28,11,49,16xm8218,16669v-35,-16,-77,-10,-106,11c8091,16707,8098,16740,8126,16762v29,16,64,33,92,49c8077,16827,7936,16822,7795,16800v-7,,-21,,-28,c7760,16800,7760,16800,7753,16800v-36,-44,-57,-93,-57,-141c7696,16588,7731,16528,7795,16479v,,,,,c7880,16473,7985,16473,8049,16473v56,,148,,233,6c8282,16479,8282,16479,8282,16479v35,27,56,54,77,87c8345,16561,8338,16561,8324,16561v-42,,-78,27,-78,59c8246,16653,8282,16675,8324,16675v21,,42,-11,56,-22c8380,16653,8380,16659,8380,16659v,27,-7,54,-21,81c8310,16718,8260,16691,8218,16669xm8945,18438v7,152,-50,289,-155,397c8782,18808,8754,18792,8719,18792v-42,,-78,27,-78,60l8641,18944v-21,17,-49,27,-77,38l8564,18961v,-33,-35,-60,-78,-60c8444,18901,8409,18928,8409,18961r,76c8296,19064,8176,19080,8042,19080r-7,c7746,19080,7499,19010,7336,18879v-141,-114,-211,-267,-204,-441c7139,18188,7308,17948,7562,17823v21,11,42,27,64,38c7640,17867,7654,17872,7668,17872v21,,49,-11,63,-27c7753,17818,7746,17785,7710,17763v-28,-16,-63,-32,-84,-54c7520,17627,7463,17513,7463,17393v,-109,50,-212,134,-288l7541,17219v,5,-7,11,-7,22c7534,17290,7583,17333,7640,17339r77,32c7731,17377,7738,17377,7753,17377v35,,70,-11,91,-27c7865,17333,7880,17312,7880,17290r84,-185c8042,17116,8119,17116,8183,17116r,c8246,17116,8303,17110,8345,17105v28,-6,57,-17,78,-33c8536,17154,8592,17268,8592,17393v,120,-56,234,-162,316c8402,17731,8373,17747,8345,17763r,-38c8345,17693,8310,17665,8268,17665v-43,,-78,28,-78,60l8190,17818v-28,5,-56,11,-85,16l8105,17812v,-32,-35,-60,-77,-60c7985,17752,7950,17780,7950,17812r,22c7943,17834,7936,17834,7922,17834v-42,-5,-78,16,-85,49c7830,17916,7858,17943,7901,17948v35,6,70,6,106,6c8007,17954,8014,17954,8014,17954v,,,,7,c8028,17954,8028,17954,8035,17954v169,-6,324,-49,444,-131c8768,17948,8938,18182,8945,18438xm8042,18846v-85,,-162,-11,-233,-27c7767,18808,7724,18824,7717,18852v-14,32,7,65,43,70c7851,18944,7943,18961,8042,18961v42,,77,-28,77,-60c8119,18873,8084,18846,8042,18846xm11357,21154v-70,,-141,27,-190,70c11139,21252,11146,21290,11181,21317v35,22,85,16,120,-11c11322,21284,11350,21284,11364,21284v14,,43,6,64,22c11442,21322,11470,21328,11491,21328v21,,36,-6,50,-16c11576,21290,11583,21246,11555,21219v-57,-43,-127,-65,-198,-65xm15371,19701r,-49c15371,19608,15336,19570,15286,19554v,-6,,-11,,-22c15286,19472,15223,19423,15145,19423v-77,,-141,49,-141,109c15004,19537,15004,19543,15004,19554v-49,16,-84,54,-84,98l14920,19701v-261,70,-452,261,-452,489c14468,20479,14772,20707,15138,20707v367,,670,-234,670,-517c15823,19962,15632,19771,15371,19701xm15145,19461v50,,85,27,85,66c15230,19532,15230,19532,15230,19537v,,,,,l15068,19537v,,,,,c15068,19532,15068,19532,15068,19527v,-33,35,-66,77,-66xm14983,19646v,-38,35,-65,85,-65l15230,19581v49,,85,27,85,65l15315,19684v-57,-11,-113,-16,-170,-16c15089,19668,15033,19673,14976,19684r,-38l14983,19646xm15597,20044r141,c15745,20065,15752,20087,15759,20114r-190,104l15533,20201v-14,-5,-28,-5,-35,6c15491,20218,15491,20229,15505,20234r50,27c15562,20261,15562,20267,15569,20267v7,,14,,14,-6l15766,20163v,6,,17,,22c15766,20234,15759,20283,15738,20327r-903,c14821,20327,14807,20337,14807,20348v,11,14,22,28,22l15717,20370v-92,169,-311,289,-572,289c14884,20659,14673,20539,14574,20370r141,c14729,20370,14743,20359,14743,20348v,-11,-14,-21,-28,-21l14553,20327v-21,-44,-28,-93,-28,-142c14525,20180,14525,20169,14525,20163r176,98c14708,20261,14708,20267,14715,20267v7,,14,,14,-6l14821,20212v14,-5,14,-22,7,-27c14821,20174,14800,20174,14793,20180r-78,43l14525,20120v7,-22,14,-49,21,-71l15456,20049v14,,28,-11,28,-22c15484,20016,15470,20005,15456,20005r-896,c14652,19837,14870,19717,15131,19717v261,,473,120,572,288l15576,20005v-14,,-29,11,-29,22c15547,20038,15576,20044,15597,20044xm9481,18596r-240,c9199,18596,9163,18623,9163,18656v,32,36,60,78,60l9481,18716v42,,77,-28,77,-60c9558,18623,9523,18596,9481,18596xm85,13246v-14,-32,-43,-60,-85,-81c,13165,,13165,,13165r,266c7,13426,14,13415,28,13404v35,-33,85,-87,57,-158xm409,7907v28,,42,-16,42,-32l451,7771v,-16,-7,-27,-21,-32c409,7728,381,7728,367,7739v-14,11,-14,27,-7,38l360,7875v,16,21,32,49,32xm42,13116r,c78,13116,106,13094,106,13067v,-11,,-17,-7,-22l49,12931r57,-120c113,12795,113,12778,99,12767v-14,-11,-28,-21,-50,-21l7,12746r,359l42,13116v,,,,,xm7,1937r,17c7,1954,7,1954,7,1948v,,,-5,,-11xm2716,16566v63,11,113,33,148,65c2885,16653,2899,16675,2892,16697r,21c2885,16751,2920,16784,2963,16789v,,7,,7,c3012,16789,3047,16767,3054,16735r,-22c3062,16659,3040,16599,2991,16550v-56,-55,-141,-93,-233,-109c2716,16435,2666,16457,2659,16490v-21,38,7,71,57,76xm127,13660v7,11,7,16,,27c113,13714,134,13736,162,13747v7,,14,,21,c212,13747,233,13736,240,13714v14,-27,14,-54,,-81c212,13562,134,13540,78,13524v-36,-11,-57,-17,-71,-27l7,13605v14,6,21,6,35,11c92,13627,113,13638,127,13660xm501,9344v,-87,-92,-158,-205,-158l289,9186r,-571c289,8468,212,8332,78,8239r289,77c367,8316,374,8316,374,8316v14,,21,,35,c451,8316,487,8305,522,8283v42,-27,63,-65,63,-109l585,7766v,-44,-21,-82,-63,-109c480,7630,430,7619,381,7630v,,-7,,-7,l14,7728r,76l402,7695v21,,42,,64,17c487,7722,501,7744,501,7766r,408c501,8196,487,8218,466,8229v-22,10,-43,16,-64,16l14,8147r,141c134,8370,205,8490,205,8615r,577l99,9192r,-33c99,9137,78,9127,56,9127v-21,,-42,16,-42,32l14,9192r,l14,9263r282,c360,9263,409,9301,409,9350v,49,-49,87,-113,87l7,9437r,70l296,9507v113,-5,205,-76,205,-163xm35,3722v85,-27,163,-59,226,-103c268,3619,268,3614,275,3614v28,-17,57,-38,85,-60c529,3418,614,3238,607,3031,593,2748,409,2487,127,2335v99,-98,148,-218,148,-343c275,1976,275,1959,275,1943v42,27,92,60,134,92c409,2068,416,2117,423,2193v,33,36,55,78,55c501,2248,508,2248,508,2248v42,,70,-33,70,-60c578,2177,578,2161,571,2150v29,21,57,38,71,49c656,2210,677,2215,691,2215v21,,43,-5,57,-16c776,2177,776,2139,748,2117v-21,-16,-50,-38,-85,-60c677,2057,691,2057,705,2052v43,-6,71,-33,64,-66c762,1954,727,1932,684,1937v-63,6,-134,11,-183,11c473,1932,451,1916,430,1905,303,1818,240,1774,198,1758,155,1687,92,1622,7,1567v,,,,-7,c,1556,,1546,,1535r,-11c,1518,,1518,,1513v99,27,198,49,296,60c303,1573,303,1573,310,1573v36,,71,-22,71,-49c395,1497,367,1464,332,1464,219,1448,113,1426,7,1393r,332c85,1801,127,1894,127,1997v,104,-42,196,-120,272l7,2433v7,-6,14,-6,14,-11c275,2547,444,2786,451,3037v8,152,-49,288,-155,397c289,3407,261,3390,226,3390v-43,,-78,28,-78,60l148,3543v-21,16,-49,27,-77,38l71,3559v,-32,-29,-54,-71,-54l,3733v7,,14,-5,21,-5c28,3728,28,3722,35,3722xm339,5540c339,5344,205,5176,7,5072r,109c127,5257,205,5371,219,5502v,,,,,c212,5518,212,5524,162,5540r,c134,5546,134,5546,120,5540v-7,-5,-21,-16,-35,-33c71,5491,56,5464,7,5453v,,,,-7,l,5567v14,17,28,33,56,44c92,5627,148,5633,198,5622v,,,,,c198,5622,198,5622,198,5622v,,7,,7,c176,5731,106,5829,,5894r,109c205,5910,339,5736,339,5540xm5460,16278v21,,49,5,63,21c5538,16310,5545,16327,5545,16343v,22,21,33,42,33c5615,16376,5629,16359,5629,16343v,-44,-28,-76,-49,-93c5545,16223,5502,16207,5446,16207v-28,,-42,16,-42,32c5411,16261,5432,16278,5460,16278xm7,8544r,169c21,8697,28,8680,21,8664l7,8544xm4522,20435r-99,l4423,20359v,-27,-28,-49,-63,-49c4324,20310,4296,20332,4296,20359r,76l4197,20435v-35,,-63,22,-63,49c4134,20512,4162,20533,4197,20533r99,l4296,20610v,27,28,49,64,49c4395,20659,4423,20637,4423,20610r,-77l4522,20533v35,,63,-21,63,-49c4578,20457,4557,20435,4522,20435xm3929,21224r,-48c3929,21132,3894,21094,3845,21078v,-6,,-11,,-22c3845,20996,3781,20947,3703,20947v-77,,-141,49,-141,109c3562,21061,3562,21067,3562,21078v-49,16,-84,54,-84,98l3478,21224v-219,60,-381,202,-431,376l3104,21600v,-11,7,-16,7,-27l4035,21573v14,,28,-11,28,-22c4063,21540,4049,21529,4035,21529r-896,c3231,21361,3450,21241,3711,21241v261,,472,120,571,288l4155,21529v-14,,-28,11,-28,22c4127,21562,4141,21573,4155,21573r141,c4296,21584,4303,21589,4303,21600r57,c4310,21426,4148,21284,3929,21224xm3711,20990v49,,84,28,84,66c3795,21061,3795,21061,3795,21067v,,,,,l3633,21067v,,,,,c3633,21061,3633,21061,3633,21056v-7,-38,28,-66,78,-66xm3873,21214v-57,-11,-113,-17,-170,-17c3647,21197,3591,21203,3534,21214r,-38c3534,21137,3569,21110,3619,21110r162,c3830,21110,3866,21137,3866,21176r,38l3873,21214xm2342,16550v49,,99,,148,5c2490,16555,2490,16555,2490,16555v42,,85,-27,85,-60c2575,16463,2540,16430,2497,16430v-49,,-99,,-148,-6l2349,16424v-42,,-85,28,-85,60c2264,16517,2300,16550,2342,16550xm3097,20561v28,-22,28,-49,,-71l2751,20223r445,c3231,20223,3259,20201,3259,20174v,-27,-28,-49,-63,-49l2624,20125r-275,-212l2434,19848v63,-49,98,-115,98,-191l2532,19565r388,l3323,19875v14,11,28,16,42,16c3379,19891,3400,19886,3407,19875v28,-22,28,-49,,-71l3090,19559r486,c3612,19559,3640,19537,3640,19510v,-27,-28,-49,-64,-49l3090,19461r317,-245c3435,19195,3435,19167,3407,19146v-28,-22,-63,-22,-92,l2913,19456r-388,l2525,19363v,-70,-35,-136,-98,-190l2342,19107r275,-212l3189,18895v35,,63,-22,63,-49c3252,18819,3224,18797,3189,18797r-445,l3090,18531v28,-22,28,-49,,-71c3062,18438,3026,18438,2998,18460r-346,267l2652,18384v,-28,-28,-49,-63,-49c2554,18335,2525,18356,2525,18384r,440l2250,19037r-84,-66c2102,18922,2018,18895,1919,18895r-120,l1799,18596r402,-310c2229,18264,2229,18237,2201,18215v-28,-22,-64,-22,-92,l1792,18460r,-376c1792,18057,1764,18035,1728,18035v-35,,-63,22,-63,49l1665,18460r-318,-245c1319,18193,1284,18193,1256,18215v-29,22,-29,49,,71l1658,18596r,299l1566,18895v-92,,-176,27,-247,76l1234,19037,959,18824r,-440c959,18356,931,18335,896,18335v-35,,-64,21,-64,49l832,18727,487,18460v-28,-22,-64,-22,-92,c367,18482,367,18509,395,18531r346,266l303,18797v-35,,-63,22,-63,49c240,18873,268,18895,303,18895r572,l1150,19107r-85,66c1002,19222,966,19287,966,19363r,93l578,19456,176,19146v-28,-22,-63,-22,-91,c56,19167,56,19195,85,19216r317,245l7,19461r,98l402,19559,85,19815v-29,22,-29,49,,71c99,19897,113,19902,127,19902v14,,35,-5,42,-16l571,19576r388,l959,19668v,71,36,136,99,191l1143,19924r-275,212l303,20136v-35,,-63,22,-63,49c240,20212,268,20234,303,20234r445,l402,20501v-28,21,-28,49,,70c416,20582,430,20588,444,20588v15,,36,-6,43,-17l832,20305r,343c832,20675,861,20697,896,20697v35,,63,-22,63,-49l959,20207r275,-212l1319,20060v64,49,148,76,247,76l1686,20136r,299l1284,20746v-28,21,-28,49,,70c1312,20838,1347,20838,1376,20816r317,-245l1693,20947v,27,28,49,63,49c1792,20996,1820,20974,1820,20947r,-376l2137,20816v15,11,29,17,43,17c2194,20833,2215,20827,2222,20816v28,-21,28,-49,,-70l1820,20435r,-299l1940,20136v92,,176,-27,247,-76l2271,19995r276,212l2547,20648v,27,28,49,63,49c2645,20697,2674,20675,2674,20648r,-343l3019,20571v14,11,28,17,43,17c3069,20577,3083,20571,3097,20561xm1086,19385v,-44,22,-87,64,-120l1234,19200r360,278l1086,19478r,-93xm1242,19853r-85,-65c1115,19755,1093,19712,1093,19668r,-92l1601,19576r-359,277xm1686,20038r-120,c1510,20038,1453,20022,1411,19989r-85,-65l1686,19646r,392xm1686,19407r-360,-278l1411,19064v42,-33,99,-49,155,-49l1686,19015r,392xm2264,19200r85,65c2391,19298,2413,19341,2413,19385r,93l1905,19478r359,-278xm1813,19015r120,c1989,19015,2046,19031,2088,19064r85,65l1813,19407r,-392xm2088,19989v-42,33,-99,49,-155,49l1813,20038r,-397l2173,19918r-85,71xm2264,19853r-359,-277l2413,19576r,92l2413,19668v,44,-22,87,-64,120l2264,19853xm6194,16245v,22,21,33,42,33c6264,16278,6278,16261,6278,16245r,-104c6278,16125,6271,16114,6257,16109v-21,-11,-49,-11,-63,c6179,16120,6179,16136,6187,16147r,98l6194,16245xm550,15597v21,-21,50,-21,64,-21c628,15576,656,15581,677,15597v14,17,43,22,64,22c762,15619,776,15614,790,15603v35,-22,42,-66,14,-93c755,15467,691,15439,614,15439v-71,,-141,28,-191,71c395,15537,402,15576,437,15603v29,27,85,21,113,-6xm1206,15597v21,-21,50,-21,64,-21c1284,15576,1312,15581,1333,15597v14,17,43,22,64,22c1418,15619,1432,15614,1446,15603v35,-22,42,-66,14,-93c1411,15467,1347,15439,1270,15439v-71,,-141,28,-191,71c1051,15537,1058,15576,1093,15603v36,27,85,21,113,-6xm748,16827r91,588c839,17437,847,17459,854,17486v14,103,127,174,261,174c1115,17660,1115,17660,1122,17660r77,c1270,17660,1340,17638,1390,17595v49,-39,70,-93,70,-153l1453,17377v-7,-49,14,-104,64,-142c1566,17192,1644,17165,1721,17165v219,-6,445,-6,670,c2469,17165,2547,17192,2596,17235v42,38,70,87,63,136c2659,17377,2659,17377,2659,17382r-7,66c2645,17502,2674,17556,2723,17600v49,44,113,65,190,65l2991,17665v,,,,7,c3132,17665,3238,17589,3259,17486v28,-185,85,-534,113,-746c3393,16631,3351,16522,3266,16430r120,-93c3421,16310,3421,16272,3386,16245v-35,-27,-85,-27,-120,l3153,16332v-127,-82,-289,-131,-465,-142c2427,16180,2173,16174,1926,16180v,-39,,-71,-7,-109l1834,15565v,-6,,-6,,-11c1848,15554,1869,15554,1883,15554v233,,466,-191,494,-213c2405,15314,2405,15282,2377,15254v-28,-21,-261,-212,-494,-212c1728,15042,1622,15086,1566,15146v-78,-60,-169,-115,-268,-147c1319,14863,1474,14754,1658,14754r501,c2589,14754,2935,14482,2935,14155r,-267c2935,13856,2899,13823,2850,13823v-42,,-85,27,-85,65l2765,14155v,240,-233,435,-529,468l2236,14182v,-32,-35,-65,-84,-65c2109,14117,2067,14144,2067,14182r,447l1637,14629v-7,,-15,,-22,l1615,14438v,-33,-35,-65,-84,-65c1481,14373,1446,14400,1446,14438r,218c1277,14705,1150,14819,1115,14955v-57,-11,-120,-16,-184,-16c868,14939,811,14944,755,14955v-35,-136,-162,-250,-332,-299l423,14438v,-33,-35,-65,-84,-65c289,14373,254,14400,254,14438r,191c247,14629,240,14629,233,14629r-226,l7,14759r240,c430,14759,585,14863,607,15004v-99,38,-191,87,-268,147c275,15091,176,15048,21,15048v,,-7,,-7,l14,15178v,,7,,7,c127,15178,205,15205,233,15254v-43,49,-85,109,-113,169c92,15429,56,15434,21,15434v,,-7,,-7,l14,15565v,,7,,7,c35,15565,56,15565,71,15565v,5,,11,,11l14,15902r,457c49,16441,106,16517,176,16582v141,125,346,213,572,245xm1891,16310v253,,514,,775,11c2836,16327,2991,16386,3090,16479v77,71,113,158,99,245c3153,16936,3104,17284,3076,17469v-7,38,-43,66,-99,66l2899,17535v-28,,-49,-11,-70,-22c2808,17497,2801,17480,2801,17459r7,-66c2808,17393,2808,17388,2808,17388v7,-87,-36,-169,-113,-234c2610,17083,2497,17045,2370,17039v-226,-5,-458,-5,-677,c1566,17045,1446,17083,1369,17154v-78,65,-113,152,-106,239l1270,17459v,21,-7,38,-28,54c1220,17529,1199,17535,1171,17535r-78,c1044,17535,1002,17507,995,17469v-7,-21,-7,-49,-14,-70l896,16838v7,,14,,21,c917,16838,917,16838,917,16838v303,,586,-98,769,-267c1799,16495,1862,16403,1891,16310xm1869,15173v106,,233,71,311,125c2102,15352,1968,15423,1869,15423v-35,,-70,-5,-98,-11c1742,15352,1707,15298,1658,15249v28,-49,106,-76,211,-76xm134,16093r85,-507c282,15293,585,15069,931,15069v346,,656,224,720,517l1742,16093v29,136,-28,283,-155,397c1432,16631,1199,16713,938,16713r,c684,16713,451,16631,296,16490,169,16376,106,16229,134,16093xm938,16664v332,,593,-158,593,-354c1531,16114,1263,15956,938,15956v-324,,-592,158,-592,354c346,16506,614,16664,938,16664xm938,16082v233,,431,103,431,228c1369,16435,1171,16539,938,16539v-233,,-430,-104,-430,-229c508,16185,705,16082,938,16082xm2949,16849v-43,-5,-85,22,-92,54l2843,16985v-7,33,28,65,70,71c2913,17056,2920,17056,2920,17056v43,,78,-22,85,-55l3019,16920v7,-33,-28,-66,-70,-71xm21374,9948r-141,164l20993,10166v-21,5,-35,16,-42,33c20944,10215,20951,10231,20958,10242r155,153l21099,10590v,17,7,33,28,39c21141,10639,21163,10639,21184,10634r233,-65l21579,10618r,-98l21438,10476v-7,,-14,-5,-21,-5c21410,10471,21402,10471,21395,10476r-169,49l21233,10384v,-11,-7,-22,-14,-33l21106,10242r177,-38c21297,10199,21311,10193,21318,10182r99,-119l21515,10182v7,11,22,17,36,22l21579,10210r,-120l21466,9954v-14,-33,-71,-33,-92,-6xm21508,10743v-28,11,-42,43,-21,65c21494,10814,21494,10824,21494,10835v,6,,11,,17c21487,10879,21501,10901,21537,10912v7,,14,,14,c21565,10912,21579,10906,21593,10901r,-136c21572,10737,21537,10727,21508,10743xm15943,16784v-29,21,-29,49,,70c15957,16865,15971,16871,15985,16871v14,,35,-6,42,-17l16373,16588r,343c16373,16958,16401,16980,16436,16980v36,,64,-22,64,-49l16500,16490r275,-212l16860,16343v63,49,148,76,246,76l17226,16419r,299l16824,17029v-28,21,-28,49,,70c16853,17121,16888,17121,16916,17099r317,-245l17233,17230v,27,29,49,64,49c17332,17279,17360,17257,17360,17230r,-376l17678,17099v14,11,28,17,42,17c17734,17116,17755,17110,17763,17099v28,-21,28,-49,,-70l17360,16718r,-299l17480,16419v92,,177,-27,247,-76l17812,16278r275,212l18087,16931v,27,28,49,63,49c18186,16980,18214,16958,18214,16931r,-343l18560,16854v14,11,28,17,42,17c18616,16871,18637,16865,18644,16854v28,-21,28,-49,,-70l18299,16517r444,c18778,16517,18807,16495,18807,16468v,-27,-29,-49,-64,-49l18172,16419r-275,-212l17981,16141v64,-48,99,-114,99,-190l18080,15859r388,l18870,16169v14,11,28,16,42,16c18926,16185,18948,16180,18955,16169v28,-22,28,-49,,-71l18637,15853r487,c19159,15853,19187,15831,19187,15804v,-27,-28,-49,-63,-49l18637,15755r318,-245c18983,15488,18983,15461,18955,15439v-29,-21,-64,-21,-92,l18461,15750r-388,l18073,15657v,-71,-35,-136,-99,-190l17889,15401r276,-212l18736,15189v35,,63,-22,63,-49c18799,15113,18771,15091,18736,15091r-444,l18637,14824v28,-21,28,-48,,-70c18609,14732,18574,14732,18546,14754r-346,266l18200,14678v,-28,-28,-49,-64,-49c18101,14629,18073,14650,18073,14678r,440l17798,15331r-85,-66c17650,15216,17565,15189,17466,15189r-120,l17346,14906r402,-310c17777,14574,17777,14547,17748,14525v-28,-22,-63,-22,-91,l17339,14770r,-375c17339,14367,17311,14346,17276,14346v-35,,-64,21,-64,49l17212,14770r-317,-245c16867,14503,16831,14503,16803,14525v-28,22,-28,49,,71l17205,14906r,299l17085,15205v-91,,-176,28,-247,77l16754,15347r-275,-212l16479,14694v,-27,-29,-49,-64,-49c16380,14645,16352,14667,16352,14694r,343l16006,14770v-28,-22,-63,-22,-92,c15886,14792,15886,14819,15914,14841r346,266l15816,15107v-36,,-64,22,-64,49c15752,15184,15780,15205,15816,15205r571,l16662,15418r-85,65c16514,15532,16479,15597,16479,15673r,93l16091,15766r-402,-310c15660,15434,15625,15434,15597,15456v-28,22,-28,49,,71l15914,15771r-486,c15392,15771,15364,15793,15364,15820v,28,28,49,64,49l15914,15869r-317,245c15569,16136,15569,16163,15597,16185v14,11,28,16,42,16c15653,16201,15674,16196,15682,16185r402,-310l16472,15875r,92c16472,16038,16507,16103,16570,16158r85,65l16380,16435r-572,c15773,16435,15745,16457,15745,16484v,28,28,49,63,49l16253,16533r-310,251xm17889,16076r-84,65l17445,15864r508,l17953,15956r,c17953,16000,17932,16044,17889,16076xm17805,15488r84,66c17932,15586,17953,15630,17953,15673r,93l17445,15766r360,-278xm17353,15303r120,c17530,15303,17586,15320,17628,15352r85,66l17353,15695r,-392xm17353,15929r360,278l17628,16272v-42,33,-98,49,-155,49l17353,16321r,-392xm17226,16327r-120,c17050,16327,16994,16310,16951,16278r-84,-66l17226,15935r,392xm16951,15352v43,-32,99,-49,155,-49l17226,15303r,392l16867,15418r84,-66xm16627,15673v,-43,21,-87,63,-119l16775,15488r360,278l16627,15766r,-93xm16627,15956r,-92l17135,15864r-360,277l16690,16076v-42,-32,-63,-76,-63,-120xm21572,7102r21,11l21593,7064v-7,,-21,,-28,11c21551,7080,21558,7097,21572,7102xm20873,7216v,11,15,22,29,22l21586,7238r,-43l20902,7195v-14,,-29,10,-29,21xm20979,7037r21,-11l21198,7135v7,,7,5,14,5c21219,7140,21226,7140,21226,7135r191,-109l21466,7053v14,6,28,6,35,-5c21508,7037,21508,7026,21494,7020r-63,-38c21424,6977,21410,6977,21395,6982r-190,109l21007,6982v-7,-5,-21,-5,-35,l20937,7004v-14,6,-14,22,-7,27c20951,7042,20972,7042,20979,7037xm19928,19352v-324,-16,-607,131,-628,327c19279,19875,19533,20049,19865,20065v331,17,606,-130,627,-326c20507,19543,20253,19369,19928,19352xm19879,19935v-233,-11,-416,-125,-409,-251c19484,19559,19688,19467,19921,19478v233,10,416,125,409,250c20316,19853,20105,19946,19879,19935xm20154,19031v21,,49,-5,63,-21c20239,18993,20267,18988,20281,18988v14,,42,5,56,27c20366,19042,20415,19048,20450,19031v35,-21,42,-60,21,-87c20429,18901,20358,18868,20288,18868v-71,-5,-141,16,-198,60c20062,18955,20062,18993,20090,19020v29,6,50,11,64,11xm21360,17649v,-33,-28,-65,-77,-71c21240,17578,21198,17600,21191,17638r-35,446l20739,18063v-7,,-14,,-21,l20732,17872v,-33,-28,-65,-77,-71c20605,17796,20570,17823,20563,17861r-21,218c20373,18117,20231,18226,20182,18362v-56,-11,-113,-22,-176,-27c19942,18329,19886,18335,19822,18340v-21,-141,-141,-261,-303,-316l19540,17807v,-33,-28,-65,-77,-71c19413,17731,19378,17758,19371,17796r-14,190c19350,17986,19343,17986,19336,17986r-417,-21l18955,17518v,-32,-29,-65,-78,-70c18828,17442,18792,17469,18785,17507r-35,441c18454,17899,18242,17693,18263,17453r22,-267c18285,17154,18256,17121,18207,17116v-42,,-85,21,-92,60l18094,17442v-28,332,296,615,727,637l19321,18106v184,11,325,125,339,261c19554,18400,19463,18444,19378,18503v-57,-59,-155,-108,-310,-119c18835,18373,18588,18547,18560,18569v-29,21,-36,60,-7,87c18574,18678,18792,18879,19025,18890v14,,35,,50,c19075,18895,19075,18895,19068,18901r-134,500c18919,19439,18919,19472,18919,19510v-246,-16,-500,-22,-761,-27c17981,19483,17812,19527,17685,19597r-106,-92c17551,19478,17494,19478,17459,19499v-35,22,-35,66,-7,93l17565,19690v-92,87,-141,196,-127,305c17452,20207,17473,20561,17487,20746v7,103,113,185,240,190c17727,20936,17727,20936,17734,20936r78,6c17882,20942,17953,20925,18002,20887v50,-38,78,-92,78,-147l18080,20675v,,,-6,,-11c18080,20610,18108,20566,18158,20528v56,-44,134,-60,211,-60c18595,20473,18821,20484,19039,20501v78,5,156,38,198,81c19279,20626,19300,20675,19286,20729r-14,66c19265,20849,19279,20903,19329,20947v42,43,112,71,183,76l19590,21029v,,,,7,c19731,21034,19844,20969,19872,20865v7,-27,14,-49,14,-70l20027,20212v233,-22,444,-98,600,-223c20796,19853,20888,19673,20866,19499r-42,-506c20824,18988,20824,18982,20824,18982v14,,35,6,49,6c21106,18999,21353,18824,21381,18803v29,-22,36,-60,7,-87c21367,18694,21149,18493,20916,18482v-155,-6,-261,32,-325,87c20521,18503,20429,18449,20337,18405v36,-136,198,-234,381,-223l21219,18210v127,5,254,-11,360,-49l21579,18019v-78,38,-169,60,-268,65l21360,17649xm19046,18781v-105,-5,-225,-82,-303,-142c18828,18590,18962,18525,19068,18531v105,5,176,38,204,87c19223,18667,19180,18721,19145,18776v-28,5,-63,5,-99,5xm19738,20795v-7,21,-14,43,-14,70c19717,20903,19667,20925,19625,20925r-78,-5c19519,20920,19498,20909,19484,20893v-14,-17,-21,-39,-21,-55l19477,20773v14,-87,-14,-174,-85,-240c19314,20457,19202,20414,19075,20403v-219,-17,-452,-27,-678,-33c18270,20365,18150,20403,18066,20468v-85,60,-127,142,-127,229c17939,20697,17939,20702,17939,20702r,71c17939,20795,17932,20811,17911,20827v-22,17,-43,22,-71,22l17763,20844v-50,,-85,-33,-92,-71c17657,20588,17636,20234,17621,20022v-7,-87,36,-169,120,-240c17847,19695,18009,19646,18179,19646v268,,529,11,776,27c18976,19766,19032,19864,19110,19946v169,179,444,288,748,304c19858,20250,19858,20250,19858,20250v7,,14,,21,l19738,20795xm20916,18623v106,6,225,82,303,142c21134,18814,21000,18879,20895,18873v-36,,-71,-5,-99,-16c20775,18797,20739,18737,20697,18683v42,-44,113,-65,219,-60xm20669,19020r42,507c20725,19668,20655,19810,20521,19918v-170,131,-409,202,-663,185c19858,20103,19858,20103,19858,20103v-254,-10,-480,-103,-628,-255c19110,19722,19068,19576,19110,19445r134,-501c19329,18656,19653,18449,20006,18465v345,22,628,262,663,555xm21501,11679v-28,-16,-63,-11,-84,11c21395,11712,21402,11739,21431,11755v49,27,56,44,56,60c21487,11848,21452,11864,21381,11897v-70,32,-162,76,-162,163c21219,12087,21247,12109,21283,12109v,,,,,c21318,12109,21346,12087,21346,12060v,-33,35,-49,106,-82c21501,11956,21558,11929,21593,11886r,-136c21565,11717,21529,11695,21501,11679xm21367,4490v-21,16,-21,38,,54l21593,4718r,-114l21445,4490v-28,-17,-57,-17,-78,xm21438,6514v,-43,-36,-81,-85,-98c21353,6411,21353,6405,21353,6395v,-60,-63,-109,-141,-109c21134,6286,21071,6335,21071,6395v,5,,10,,21c21022,6433,20986,6471,20986,6514r,49c20725,6634,20535,6824,20535,7053v,288,303,517,670,517c21346,7570,21473,7537,21579,7483r,-54c21473,7488,21346,7532,21205,7532v-254,,-473,-120,-571,-288l20775,7244v14,,28,-11,28,-22c20803,7211,20789,7200,20775,7200r-163,c20591,7156,20584,7107,20584,7059v,-6,,-17,,-22l20761,7135v7,,7,5,14,5c20782,7140,20789,7140,20789,7135r91,-49c20895,7080,20895,7064,20888,7059v-8,-6,-29,-11,-36,-6l20775,7097r-191,-104c20591,6971,20598,6944,20605,6922r910,c21529,6922,21544,6912,21544,6901v,-11,-15,-22,-29,-22l20619,6879v92,-169,311,-289,572,-289c21332,6590,21466,6629,21565,6694r,-55c21515,6612,21466,6596,21410,6580r,-66l21438,6514xm21212,6329v49,,85,27,85,66c21297,6400,21297,6400,21297,6405v,,,,,l21134,6405v,,,,,c21134,6400,21134,6400,21134,6395v-7,-39,36,-66,78,-66xm21381,6552v-56,-11,-113,-16,-169,-16c21156,6536,21099,6541,21043,6552r,-38c21043,6476,21078,6449,21127,6449r163,c21339,6449,21374,6476,21374,6514r,38l21381,6552xm21501,3886v7,32,43,54,85,54c21586,3940,21593,3940,21593,3940r,-136c21586,3804,21579,3804,21572,3810v-50,5,-78,38,-71,76xm19498,18999v21,,49,-6,63,-22c19582,18961,19611,18955,19625,18955v14,,42,6,56,27c19709,19010,19759,19015,19794,18999v35,-22,42,-60,21,-87c19773,18868,19702,18835,19632,18835v-71,-5,-141,17,-198,60c19406,18922,19406,18961,19434,18988v29,5,50,11,64,11xm21438,2514v,,,6,,c21438,2520,21431,2520,21431,2520v,,,,,c21431,2525,21431,2525,21424,2531v,,,,,5c21424,2541,21424,2541,21424,2547v,,,,,5c21424,2558,21424,2558,21424,2563v,,,,,6c21424,2574,21424,2574,21424,2580v,,,,,c21424,2585,21431,2585,21431,2590v,,,,,c21431,2590,21438,2596,21438,2596v,,,,,c21438,2596,21445,2601,21445,2601v,,,,7,c21452,2601,21452,2601,21459,2601v,,,,7,c21466,2601,21466,2601,21473,2601v35,11,78,22,113,33l21586,2307r-148,207xm21233,3271v7,11,21,22,43,27c21374,3331,21480,3358,21593,3374v,,,,7,l21600,3211r-21,27c21529,3227,21480,3216,21431,3205r169,-223l21600,2727r-360,484c21212,3222,21212,3249,21233,3271xm21417,6193v21,17,49,17,70,l21593,6112r,-115l21417,6133v-22,22,-22,44,,60xm21367,4691v-21,16,-21,38,,55l21593,4920r,-115l21445,4691v-28,-16,-57,-16,-78,xm21367,5333v-21,17,-21,38,,55l21593,5562r,-114l21445,5333v-28,-16,-57,-16,-78,xm21367,5132v-21,16,-21,38,,54l21593,5361r,-115l21445,5132v-28,-16,-57,-16,-78,xm21452,11162v-71,-33,-106,-55,-106,-82c21346,11064,21353,11053,21374,11037v28,-17,28,-49,7,-66c21360,10950,21318,10950,21297,10966v-50,33,-71,71,-71,114c21226,11167,21318,11211,21388,11244v71,32,106,54,106,81c21494,11358,21459,11374,21388,11407v-70,32,-162,76,-162,163c21226,11597,21254,11619,21290,11619v,,,,,c21325,11619,21353,11597,21353,11570v,-33,35,-49,106,-82c21508,11467,21565,11439,21600,11396r,-142c21558,11211,21501,11184,21452,11162xm18482,19744v,,,,,c18433,19744,18383,19739,18327,19739v-42,,-85,27,-85,60c18242,19831,18277,19864,18320,19864v,,,,,c18369,19864,18419,19864,18468,19869v42,,85,-27,85,-59c18567,19777,18531,19750,18482,19744xm17043,19004v7,-11,14,-16,28,-27c17099,18961,17106,18933,17092,18912v-21,-22,-56,-28,-84,-17c16972,18912,16944,18939,16930,18971v-28,71,21,120,57,158c17022,19167,17036,19178,17022,19200v-7,27,7,49,42,60c17071,19260,17078,19260,17085,19260v29,,50,-11,57,-33c17170,19156,17121,19107,17085,19069v-35,-27,-49,-43,-42,-65xm21261,19848v,-22,-21,-38,-49,-38l21156,19810v-29,,-50,16,-50,38c21106,19869,21127,19886,21156,19886r56,c21240,19886,21261,19869,21261,19848xm17283,18574v56,-16,134,-33,162,-103c17459,18438,17452,18405,17438,18373v-14,-22,-49,-33,-85,-22c17325,18362,17311,18389,17325,18416v7,11,7,22,7,33c17325,18471,17304,18482,17248,18493v-57,16,-134,32,-163,103c17057,18667,17106,18716,17142,18754v35,38,49,49,35,70c17170,18835,17170,18841,17156,18846v-28,17,-28,44,-14,66c17156,18922,17170,18928,17191,18928v14,,28,-6,35,-11c17255,18901,17276,18873,17290,18846v28,-70,-21,-119,-57,-158c17198,18650,17184,18639,17198,18618v7,-22,28,-28,85,-44xm16493,18264v-14,-22,-57,-33,-85,-16c16380,18259,16366,18291,16387,18313v7,5,7,16,7,27c16394,18346,16394,18351,16394,18356v-7,28,7,49,42,60c16443,18416,16450,18416,16450,18416v29,,50,-16,57,-32c16514,18373,16514,18356,16514,18346v7,-33,-7,-60,-21,-82xm16352,18667v-71,-33,-106,-55,-106,-82c16246,18569,16253,18558,16274,18541v28,-16,28,-48,7,-65c16260,18454,16218,18454,16196,18471v-49,32,-70,70,-70,114c16126,18672,16218,18716,16288,18748v71,33,106,55,106,82c16394,18863,16359,18879,16288,18912v-70,32,-162,76,-162,163c16126,19102,16154,19124,16189,19124v,,,,,c16225,19124,16253,19102,16253,19075v,-33,35,-49,106,-82c16429,18961,16521,18917,16521,18830v-7,-87,-92,-131,-169,-163xm16006,18084v,17,7,33,28,38c16048,18133,16069,18133,16091,18128r232,-65l16556,18128v7,,14,5,21,5c16592,18133,16606,18128,16613,18122v14,-10,28,-21,28,-38l16627,17888r155,-152c16796,17725,16796,17709,16789,17693v-7,-17,-21,-28,-42,-33l16507,17605r-141,-163c16345,17415,16288,17415,16267,17442r-141,163l15886,17660v-21,5,-35,16,-42,33c15837,17709,15844,17725,15851,17736r155,152l16006,18084xm16013,17736r176,-38c16204,17693,16218,17687,16225,17676r98,-120l16422,17676v7,11,21,17,35,22l16634,17736r-113,109c16514,17856,16507,17867,16507,17878r7,141l16345,17970v-7,,-14,-5,-22,-5c16316,17965,16309,17965,16302,17970r-169,49l16140,17878v,-11,-7,-22,-14,-33l16013,17736xm17156,18253v14,11,28,22,49,16l17367,18264r127,76c17509,18346,17516,18351,17530,18351v7,,14,,21,c17572,18346,17586,18335,17593,18318r43,-119l17770,18128v14,-11,28,-22,28,-38c17798,18073,17784,18057,17770,18052r-134,-66l17586,17867v-7,-17,-21,-28,-42,-33c17523,17829,17502,17834,17487,17845r-127,82l17198,17921v-21,,-42,6,-49,22c17135,17954,17135,17970,17142,17986r56,115l17142,18220v,6,,22,14,33xm17382,18008v14,,28,-5,42,-11l17494,17954r29,70c17530,18035,17537,18046,17551,18052r77,38l17551,18128v-14,5,-21,16,-21,27l17509,18226r-71,-44c17424,18177,17417,18171,17403,18171v,,,,-7,l17304,18177r28,-65c17339,18101,17339,18090,17332,18079r-35,-65l17382,18008xm16288,19407v-70,32,-162,76,-162,163c16126,19597,16154,19619,16189,19619v,,,,,c16225,19619,16253,19597,16253,19570v,-33,35,-49,106,-82c16429,19456,16521,19412,16521,19325v,-71,-64,-114,-113,-141c16380,19167,16345,19173,16323,19195v-21,21,-14,49,15,65c16387,19287,16394,19303,16394,19320v,38,-35,54,-106,87xm16634,21431r,-49c16634,21339,16599,21301,16549,21284v,-5,,-11,,-21c16549,21203,16486,21154,16408,21154v-77,,-141,49,-141,109c16267,21268,16267,21273,16267,21284v-49,17,-85,55,-85,98l16182,21431v-120,33,-225,93,-303,169l15950,21600v112,-98,275,-158,458,-158c16592,21442,16754,21502,16867,21600r70,c16860,21524,16754,21464,16634,21431xm16415,21192v50,,85,27,85,65c16500,21263,16500,21263,16500,21268v,,,,,l16338,21268v,,,,,c16338,21263,16338,21263,16338,21257v-7,-33,28,-65,77,-65xm16577,21415v-56,-11,-112,-16,-169,-16c16352,21399,16295,21404,16239,21415r,-38c16239,21339,16274,21312,16323,21312r163,c16535,21312,16570,21339,16570,21377r,38l16577,21415xm21445,19712v28,,49,-17,49,-39l21494,19630v,-22,-21,-38,-49,-38c21417,19592,21395,19608,21395,19630r,43c21388,19695,21417,19712,21445,19712xm17847,20141v-42,,-77,33,-77,66l17777,20288v,33,35,60,77,60c17854,20348,17861,20348,17861,20348v43,,78,-32,78,-65l17932,20201v,-32,-43,-60,-85,-60xm18080,19750v-99,11,-183,43,-247,92c17777,19886,17748,19940,17755,20000r,22c17755,20054,17791,20082,17833,20082v,,7,,7,c17882,20082,17918,20049,17918,20016r,-21c17918,19973,17925,19951,17953,19935v35,-28,92,-49,148,-55c18143,19875,18179,19842,18172,19810v-7,-44,-50,-71,-92,-60xm21410,19875v7,5,21,11,35,11c21459,19886,21473,19880,21480,19875v35,-27,71,-49,113,-65l21593,19722v-71,17,-127,49,-183,93c21388,19837,21388,19859,21410,19875xm21565,20000r21,16l21586,19935v-7,,-14,5,-21,11c21551,19962,21551,19984,21565,20000xm21247,19946r-42,32c21184,19995,21184,20016,21205,20033v7,5,21,11,35,11c21254,20044,21268,20038,21276,20033r42,-33c21339,19984,21339,19962,21318,19946v-21,-17,-57,-17,-71,xm21494,20071r,-49c21494,20000,21473,19984,21445,19984v-28,,-50,16,-50,38l21395,20065v,22,22,38,50,38c21473,20103,21494,20093,21494,20071xm21438,20419v7,5,21,11,35,11c21487,20430,21501,20424,21508,20419r78,-60l21586,20250r-155,120c21417,20376,21417,20403,21438,20419xm21283,19761v14,,28,-6,35,-11c21339,19733,21339,19712,21318,19695r-42,-32c21254,19646,21226,19646,21205,19663v-21,16,-21,38,,54l21247,19750v7,11,21,11,36,11xm11773,8996v-56,-16,-77,-22,-84,-44c11682,8931,11696,8914,11731,8876v35,-38,85,-87,57,-158c11773,8686,11745,8659,11703,8637v-28,-11,-64,-6,-85,16c11604,8675,11611,8702,11639,8718v15,6,22,17,29,28c11675,8767,11661,8784,11625,8822v-35,38,-84,87,-56,158c11597,9050,11675,9072,11731,9088v57,17,78,22,85,44c11823,9143,11823,9148,11816,9159v-14,27,7,49,35,60c11858,9219,11865,9219,11872,9219v28,,50,-11,57,-33c11943,9159,11943,9132,11929,9105v-21,-76,-99,-98,-156,-109xm7,1121r,267c28,1344,42,1301,42,1257,35,1214,28,1165,7,1121xm13220,9290v-29,71,21,120,56,158c13311,9486,13325,9497,13311,9518v-7,28,7,49,43,60c13361,9578,13368,9578,13375,9578v28,,49,-11,56,-32c13459,9475,13410,9426,13375,9388v-35,-33,-50,-49,-35,-71c13347,9306,13354,9301,13368,9290v28,-17,35,-44,21,-66c13368,9203,13332,9197,13304,9208v-42,22,-70,49,-84,82xm13523,4071v-49,-6,-92,-17,-141,-22c13340,4044,13290,4065,13283,4103v-7,33,21,71,71,77c13396,4185,13445,4190,13488,4201v7,,14,,14,c13544,4201,13572,4180,13586,4147v7,-33,-21,-65,-63,-76xm16521,9616v7,,7,,14,c16556,9616,16577,9605,16584,9584r22,-60c16613,9502,16599,9480,16570,9475v-28,-6,-56,5,-63,27l16486,9562v-7,27,7,49,35,54xm17812,11124v395,,719,-251,719,-555c18531,10351,18369,10166,18136,10073r,-146c18136,9861,18080,9807,18002,9790r,-43c18002,9703,17981,9665,17939,9638v-21,-16,-42,-22,-71,-27l17868,9214v,-28,-28,-44,-56,-44l17812,9170v-35,,-57,22,-57,44l17755,9611v-28,5,-49,16,-70,27c17650,9665,17621,9703,17621,9747r,43c17544,9807,17487,9861,17487,9927r,146c17255,10166,17092,10351,17092,10569v,304,325,555,720,555xm17741,9747v,-22,7,-33,22,-38c17777,9698,17791,9693,17812,9693v21,,42,5,49,16c17875,9720,17882,9731,17882,9747r,38l17734,9785r,-38l17741,9747xm17607,9927v,-28,29,-55,71,-55l17960,9872v35,,64,22,64,55l18024,10035v-64,-16,-135,-21,-205,-21c17748,10014,17678,10019,17614,10035r,-108l17607,9927xm17579,10139r,c17650,10117,17734,10101,17812,10101r,c17897,10101,17974,10112,18052,10139v204,65,345,217,367,392c18419,10531,18419,10531,18419,10531v-8,16,-8,21,-57,38l18362,10569r,c18334,10574,18334,10574,18320,10569v-7,-6,-21,-17,-35,-33c18270,10520,18256,10493,18207,10482v-21,-6,-49,,-71,5c18115,10493,18101,10509,18080,10525r,c18038,10563,18009,10569,17995,10563v-14,,-42,-11,-70,-27c17897,10520,17868,10493,17812,10487v-28,-5,-57,,-85,11c17699,10509,17678,10525,17657,10547r,c17628,10580,17600,10590,17579,10590v-21,,-42,,-63,-27l17516,10563r,c17494,10541,17473,10525,17452,10520v-21,-11,-56,-11,-77,-11c17325,10514,17297,10541,17276,10552v-21,17,-36,17,-36,17c17240,10569,17226,10569,17205,10541v14,-179,162,-337,374,-402xm17255,10667v49,,84,-28,105,-44c17382,10607,17403,10601,17403,10601v,,,,,c17410,10601,17417,10612,17431,10623v42,44,106,65,169,60c17664,10678,17713,10645,17755,10601v15,-16,22,-21,29,-21c17791,10580,17784,10580,17791,10580v7,,28,10,63,32c17882,10629,17925,10656,17981,10656v57,5,120,-22,177,-71l18158,10585r,c18165,10580,18172,10574,18172,10574r,c18172,10574,18179,10580,18186,10585v14,16,35,38,70,60c18292,10661,18348,10667,18397,10656v,,,,,c18397,10656,18397,10656,18397,10656v,,7,,7,c18355,10873,18108,11037,17812,11037v-289,,-536,-158,-593,-370c17233,10667,17240,10667,17255,10667xm19371,6683v-35,,-64,22,-64,49l19307,6808r-98,c19173,6808,19145,6830,19145,6857v,27,28,49,64,49l19307,6906r,76c19307,7010,19336,7031,19371,7031v35,,63,-21,63,-49l19434,6906r99,c19568,6906,19597,6884,19597,6857v,-27,-29,-49,-64,-49l19434,6808r,-76c19434,6705,19406,6683,19371,6683xm13826,8664v7,,14,,21,c13869,8659,13883,8648,13890,8631r42,-119l14066,8441v14,-11,28,-22,28,-38c14094,8386,14080,8370,14066,8365r-134,-66l13883,8180v-7,-17,-21,-28,-43,-33c13819,8141,13798,8147,13784,8158r-127,81l13495,8234v-21,,-43,5,-50,22c13431,8267,13431,8283,13438,8299r57,115l13438,8533v-7,17,-7,33,7,44c13459,8588,13474,8599,13495,8593r162,-5l13784,8664v14,-5,28,,42,xm13678,8484v,,,,,l13579,8490r29,-66c13615,8414,13615,8403,13608,8392r-36,-65l13664,8327v14,,28,-6,42,-11l13777,8272r28,71c13812,8354,13819,8365,13833,8370r78,38l13833,8446v-14,6,-21,17,-21,27l13791,8544r-71,-43c13706,8484,13692,8484,13678,8484xm16514,9725v14,-16,14,-43,-14,-54c16479,9660,16443,9660,16429,9682v-35,38,-63,49,-70,49c16331,9731,16309,9747,16309,9769v,21,22,38,50,38c16422,9812,16493,9747,16514,9725xm16316,9948v205,,381,-163,431,-315l16838,9355v,-5,,-5,7,-11l16902,9165v14,-38,,-77,-28,-109c16845,9023,16796,9007,16747,9007r-374,c16281,9007,16196,9018,16112,9045v-21,-22,-50,-49,-78,-65c15999,8952,15957,8931,15921,8914v22,-16,29,-38,36,-60c15957,8827,15950,8800,15928,8778r92,-54c16020,8724,16027,8724,16027,8718v21,-21,28,-43,21,-70c16034,8620,15992,8599,15950,8593r-318,-22c15583,8566,15540,8588,15519,8615v-14,22,-14,49,7,71c15526,8686,15526,8691,15533,8691r85,65c15590,8773,15576,8800,15576,8827v,22,7,44,21,66c15463,8936,15315,9023,15244,9143v-7,5,-7,11,-14,22c15216,9154,15209,9143,15195,9132v-28,-22,-50,-44,-78,-60c15131,9061,15145,9045,15145,9023v7,-22,,-43,-14,-65l15209,8920v,,7,,7,-6c15244,8898,15251,8876,15244,8849v-7,-27,-42,-49,-84,-54l14899,8756v-50,-5,-92,6,-113,33c14772,8805,14772,8833,14786,8849v,,,5,7,5l14849,8909v-21,16,-35,32,-42,54c14800,8980,14807,9001,14814,9018v-127,32,-268,109,-332,212l14461,9268v-14,16,-21,33,-28,54l14130,9322v-36,,-71,17,-92,39c14017,9382,14017,9415,14031,9437r99,179c14130,9622,14137,9627,14137,9633v,5,7,11,7,16c14235,9796,14426,9948,14652,9948r,316l14341,10264v-204,,-381,-93,-458,-240c13869,10003,13876,9976,13890,9959v21,-22,49,-32,77,-32c13996,9927,14031,9937,14045,9959v14,17,49,22,70,11c14137,9959,14144,9932,14130,9916v-36,-44,-99,-71,-170,-71c13897,9845,13833,9872,13791,9916v-35,43,-42,98,-21,141c13862,10231,14080,10346,14320,10346r2525,c16874,10346,16895,10329,16895,10307v,-21,-21,-38,-50,-38l16295,10269r,-315l16316,9954r,-6xm16105,9127v84,-28,169,-44,254,-44l16733,9083r,c16754,9083,16768,9088,16782,9099v14,11,14,28,14,38l16789,9165r-508,c16253,9165,16232,9181,16232,9203v,21,21,38,49,38l16761,9241r-14,43l15851,9284v14,-16,28,-32,42,-43l16091,9241v28,,49,-17,49,-38c16140,9181,16119,9165,16091,9165r-85,c16041,9154,16069,9143,16105,9127xm15914,8669r-98,60l15766,8724r-49,-6l15632,8648r282,21xm15837,8838v,16,-14,27,-36,27l15689,8860v-22,,-36,-16,-36,-27c15653,8816,15667,8805,15689,8805r,l15745,8811r56,5c15830,8811,15844,8822,15837,8838xm15230,9366v21,-44,42,-87,56,-125l15308,9197v7,-5,7,-16,14,-21c15413,9029,15632,8941,15738,8947v56,5,141,38,212,92c15971,9056,15985,9067,16006,9083v-63,27,-120,65,-169,103c15837,9186,15830,9192,15830,9192v-43,38,-85,81,-113,125c15717,9322,15710,9322,15710,9328v-36,60,-64,125,-64,196l15244,9524v-42,-44,-42,-98,-14,-158xm15089,8865r-71,33l14976,8893r-42,-6l14884,8838r205,27xm15025,9001v,11,-14,17,-21,11l14913,9001v-15,,-22,-11,-15,-16c14898,8980,14906,8974,14920,8974v,,,,7,l15018,8985v,-5,7,5,7,16xm14532,9306r21,-38c14630,9143,14835,9072,14934,9088v49,6,113,39,162,88c15117,9192,15138,9214,15152,9230v8,5,15,11,22,16c15160,9279,15145,9312,15131,9339v-28,65,-28,125,-7,185l14800,9524v-92,,-177,-38,-219,-104l14560,9388v-14,-17,-28,-33,-49,-44c14518,9328,14525,9317,14532,9306xm16189,10264r-1460,l14729,9948r1460,l16189,10264xm14630,9867v-91,,-183,-38,-261,-93l14384,9774v28,,49,-16,49,-38c14433,9714,14412,9698,14384,9698r-106,c14271,9687,14257,9676,14250,9665v21,-5,42,-21,42,-38c14292,9605,14271,9589,14242,9589r-49,l14101,9410r325,c14440,9410,14454,9415,14461,9426r21,33c14539,9551,14659,9605,14793,9605r889,c15710,9605,15731,9589,15731,9567v,-65,14,-125,49,-185l16711,9382r-77,234c16592,9741,16450,9872,16309,9872r-1679,l14630,9867xm13572,8887v57,-16,134,-33,163,-103c13749,8751,13742,8718,13727,8686v-14,-22,-49,-33,-84,-22c13615,8675,13601,8702,13615,8729v7,11,7,22,7,33c13615,8784,13593,8795,13537,8805v-56,17,-134,33,-162,104c13347,8980,13396,9029,13431,9067v35,38,50,49,35,70c13459,9148,13459,9154,13445,9159v-28,17,-28,44,-14,65c13445,9235,13459,9241,13481,9241v14,,28,-6,35,-11c13544,9214,13565,9186,13579,9159v29,-71,-21,-120,-56,-158c13488,8963,13474,8952,13488,8931v7,-22,28,-28,84,-44xm20669,11396v7,,14,,21,c20718,11396,20739,11385,20746,11363v15,-27,15,-54,,-81c20718,11211,20641,11189,20584,11173v-56,-17,-77,-22,-84,-44c20492,11107,20507,11091,20542,11053v35,-38,85,-87,56,-158c20584,10863,20556,10835,20514,10814v-29,-11,-64,-6,-85,16c20415,10852,20422,10879,20450,10895v14,6,21,17,28,27c20485,10944,20471,10961,20436,10999v-35,38,-85,87,-56,157c20408,11227,20485,11249,20542,11265v56,17,77,22,85,44c20634,11320,20634,11325,20627,11336v-8,22,7,49,42,60xm20239,3771v-15,11,-15,28,-8,39l20231,3907v,22,22,33,43,33c20295,3940,20316,3924,20316,3907r,-103c20316,3788,20309,3777,20295,3771v-14,-16,-42,-10,-56,xm18757,4114v,-21,-21,-32,-42,-32c18694,4082,18673,4098,18673,4114r,98c18673,4229,18680,4239,18694,4245v7,5,21,11,28,11c18736,4256,18750,4250,18757,4245v14,-11,14,-27,7,-38l18764,4114r-7,xm20239,3668v-8,,-8,,,l19738,3810v-64,-49,-156,-71,-240,-71c19406,3739,19321,3766,19258,3810r-494,-137c18764,3673,18757,3673,18757,3673v-49,-5,-99,6,-141,28c18574,3728,18553,3766,18553,3810r,408c18553,4261,18574,4299,18616,4327v28,21,71,32,113,32c18743,4359,18750,4359,18764,4359v,,7,,7,l19060,4283v-134,98,-218,234,-218,376l18842,5230r-7,c18722,5230,18630,5301,18630,5388v,87,92,158,205,158l19251,5546r,38c19251,5693,19364,5780,19505,5780v141,,254,-87,254,-196l19759,5546r416,c20288,5546,20380,5475,20380,5388v,-87,-92,-158,-205,-158l20168,5230r,-577c20168,4506,20090,4370,19956,4278r290,76c20246,4354,20253,4354,20253,4354v14,,21,,35,c20330,4354,20366,4343,20401,4321v42,-27,63,-65,63,-109l20464,3804v,-43,-21,-82,-63,-109c20337,3668,20288,3657,20239,3668xm19293,3869v,,,,,c19343,3826,19413,3804,19491,3804v77,,148,22,197,65l19688,3869v50,38,71,87,71,142c19759,4065,19731,4120,19681,4158v-7,5,-7,5,-14,11c19660,4169,19646,4174,19646,4185v-42,22,-99,38,-148,38c19441,4223,19385,4207,19336,4180v,,,,,c19329,4174,19321,4169,19314,4163v-49,-38,-77,-92,-77,-147c19223,3956,19251,3907,19293,3869xm19434,4561v-28,,-42,16,-42,32l19392,4631v-21,6,-35,11,-56,17l19321,4653r,-33c19321,4599,19300,4588,19279,4588v-21,,-42,16,-42,32l19237,4697r-35,16c19195,4713,19195,4713,19187,4713v,,-7,-6,-7,-11l19244,4223r28,-5c19272,4218,19279,4218,19279,4223v,,7,6,14,6c19357,4267,19427,4283,19505,4283v77,,155,-22,219,-54c19724,4229,19724,4229,19724,4229v,,,,,c19724,4229,19724,4229,19724,4229v,,,,,c19724,4229,19724,4229,19724,4229v,,7,,7,-6l19738,4223r,11c19738,4234,19738,4234,19738,4234r63,468c19801,4707,19801,4713,19794,4713v,,-7,,-14,l19639,4648v-49,-22,-99,-33,-155,-33l19484,4588v-7,-11,-21,-27,-50,-27xm18729,4283v-21,5,-42,,-64,-16c18644,4256,18630,4234,18630,4212r,-408c18630,3782,18644,3761,18665,3750v22,-11,43,-17,64,-17l19187,3859v-35,43,-56,92,-56,146c19131,4060,19152,4114,19195,4163r-466,120xm19660,5578v,71,-78,125,-162,125c19406,5703,19336,5644,19336,5578r,-38l19667,5540r,38l19660,5578xm20062,4653r,571l19963,5224r,-32c19963,5170,19942,5159,19921,5159v-21,,-42,17,-42,33l19879,5224r-78,c19801,5208,19780,5192,19759,5192v-21,,-42,16,-42,32l19399,5224v-28,,-42,17,-42,33c19357,5273,19378,5290,19399,5290r783,c20246,5290,20295,5328,20295,5377v,49,-49,87,-113,87l18835,5464v-64,,-113,-38,-113,-87c18722,5328,18771,5290,18835,5290r261,c19124,5290,19138,5273,19138,5257v,-16,-21,-33,-42,-33l18919,5224r,-571c18919,4522,18997,4397,19131,4310r-49,387c19075,4729,19096,4756,19131,4773v35,16,71,16,106,5l19378,4718v63,-27,148,-27,212,l19731,4784v14,5,35,11,49,11c19801,4795,19822,4789,19836,4784v36,-17,50,-44,50,-77l19836,4310v142,76,226,207,226,343xm20351,4218v,21,-14,43,-35,54c20295,4283,20274,4288,20253,4288r-466,-119c19829,4125,19851,4071,19851,4011v,-55,-22,-104,-57,-147l20253,3739v21,,42,,63,16c20337,3766,20351,3788,20351,3810r,408xm19491,3946v21,,49,5,63,21c19568,3978,19575,3995,19575,4011v,22,22,33,43,33c19639,4044,19660,4027,19660,4011v,-44,-28,-76,-49,-93c19575,3891,19533,3875,19477,3875v-29,,-43,16,-43,32c19448,3929,19470,3946,19491,3946xm20549,10400r-162,5l20260,10324v-14,-11,-36,-11,-57,-11c20182,10318,20168,10329,20161,10346r-49,119l19970,10531v-14,10,-28,21,-28,38c19942,10585,19949,10601,19970,10607r135,71l20147,10797v7,17,21,27,42,33c20196,10830,20203,10830,20210,10830v14,,29,-6,36,-11l20373,10743r162,5c20535,10748,20535,10748,20542,10748r,c20577,10748,20605,10727,20605,10699v,-11,,-16,-7,-21l20549,10563r56,-119c20612,10427,20612,10411,20598,10400v-7,5,-28,,-49,xm20429,10596r28,71l20366,10661v-15,,-29,,-43,11l20246,10716r-22,-71c20217,10634,20210,10623,20203,10618r-77,-44l20203,10536v14,-5,21,-16,28,-27l20260,10438r70,44c20344,10487,20358,10493,20373,10493r91,l20429,10558v-7,16,-7,27,,38xm20732,11559v-56,-16,-77,-22,-84,-43c20641,11505,20641,11494,20648,11483v14,-22,,-49,-29,-60c20591,11412,20556,11423,20542,11445v-21,33,-21,65,-7,98c20563,11614,20641,11635,20697,11652v56,16,78,21,85,43c20789,11717,20817,11728,20838,11728v7,,14,,21,c20895,11722,20909,11695,20902,11668v-36,-76,-113,-92,-170,-109xm20055,14035v-42,-5,-92,17,-99,55c19949,14122,19978,14161,20027,14166v42,5,92,11,134,22c20168,14188,20175,14188,20175,14188v42,,71,-22,85,-55c20267,14101,20239,14063,20196,14057v-49,-5,-91,-16,-141,-22xm20401,8697r,-49c20401,8604,20366,8566,20316,8550v,-6,,-11,,-22c20316,8468,20253,8419,20175,8419v-78,,-141,49,-141,109c20034,8533,20034,8539,20034,8550v-49,16,-85,54,-85,98l19949,8697v-261,70,-451,261,-451,489c19498,9475,19801,9703,20168,9703v367,,670,-234,670,-517c20845,8958,20662,8767,20401,8697xm20175,8457v49,,85,27,85,65c20260,8528,20260,8528,20260,8533v,,,,,l20097,8533v,,,,,c20097,8528,20097,8528,20097,8522v-7,-32,29,-65,78,-65xm20006,8642v,-38,35,-65,84,-65l20253,8577v49,,84,27,84,65l20337,8680v-56,-11,-113,-16,-169,-16c20112,8664,20055,8669,19999,8680r,-38l20006,8642xm20619,9045r142,c20768,9067,20775,9088,20782,9116r-191,103l20556,9203v-14,-6,-28,-6,-35,5c20514,9219,20514,9230,20528,9235r49,28c20584,9263,20584,9268,20591,9268v7,,14,,14,-5l20789,9165v,5,,16,,21c20789,9235,20782,9284,20761,9328r-903,c19844,9328,19829,9339,19829,9350v,11,15,21,29,21l20739,9371v-91,169,-310,289,-571,289c19907,9660,19695,9540,19597,9371r141,c19752,9371,19766,9361,19766,9350v,-11,-14,-22,-28,-22l19575,9328v-21,-44,-28,-93,-28,-142c19547,9181,19547,9170,19547,9165r177,98c19731,9263,19731,9268,19738,9268v7,,14,,14,-5l19844,9214v14,-6,14,-22,7,-28c19844,9176,19822,9176,19815,9181r-77,43l19547,9121v7,-22,14,-49,21,-71l20478,9050v14,,29,-11,29,-21c20507,9018,20492,9007,20478,9007r-896,c19674,8838,19893,8718,20154,8718v261,,473,120,571,289l20598,9007v-14,,-28,11,-28,22c20570,9039,20605,9045,20619,9045xm20401,9110v-7,-5,-21,-5,-35,l20175,9219r-197,-109c19970,9105,19956,9105,19942,9110r-35,22c19893,9137,19893,9154,19900,9159v7,11,28,11,35,6l19956,9154r198,109c20161,9263,20161,9268,20168,9268v7,,14,,14,-5l20373,9154r49,27c20436,9186,20450,9186,20457,9176v7,-11,7,-22,-7,-28l20401,9110xm14800,6139v-14,38,-14,71,-14,109c14539,6231,14285,6226,14024,6220v-177,,-346,44,-473,115l13445,6242v-28,-27,-84,-27,-120,-5c13290,6259,13290,6302,13318,6329r113,98c13340,6514,13290,6623,13304,6732v14,212,36,566,50,751c13361,7586,13466,7668,13593,7673v,,,,8,l13678,7679v71,,141,-16,191,-55c13918,7586,13946,7532,13946,7478r,-66c13946,7412,13946,7407,13946,7401v,-54,28,-98,78,-136c14080,7222,14158,7205,14235,7205v226,6,452,17,671,33c14983,7244,15061,7276,15103,7320v42,43,64,92,49,147l15138,7532v-7,54,7,109,57,152c15237,7728,15308,7755,15378,7761r78,5c15456,7766,15456,7766,15463,7766v134,5,247,-60,275,-163c15745,7576,15752,7554,15752,7532r141,-582c16126,6928,16338,6852,16493,6727v169,-137,261,-316,240,-490l16690,5731v,-6,,-11,,-11c16704,5720,16726,5725,16740,5725v232,11,479,-163,508,-185c17276,5518,17283,5480,17255,5453v-22,-22,-240,-223,-473,-234c16627,5214,16521,5252,16457,5306v-70,-65,-162,-120,-253,-163c16239,5007,16401,4909,16584,4920r501,27c17516,4969,17882,4718,17911,4386r21,-266c17932,4087,17904,4054,17854,4049v-49,-5,-84,22,-91,60l17741,4376v-21,239,-268,424,-571,440l17205,4376v,-33,-28,-66,-77,-71c17078,4299,17043,4327,17036,4365r-35,446l16584,4789v-7,,-14,,-21,l16577,4599v,-33,-28,-66,-77,-71c16457,4528,16415,4550,16408,4588r-21,217c16218,4844,16077,4952,16027,5088v-56,-10,-113,-21,-176,-27c15787,5056,15731,5061,15667,5067v-21,-142,-141,-262,-303,-316l15385,4533v,-32,-28,-65,-77,-70c15258,4457,15223,4484,15216,4522r-14,191c15195,4713,15188,4713,15181,4713r-417,-22l14800,4245v,-33,-28,-65,-78,-71c14680,4174,14637,4196,14630,4234r-35,441c14299,4626,14087,4419,14108,4180r22,-267c14130,3880,14101,3848,14052,3842v-49,-5,-85,22,-92,60l13939,4169v-28,332,296,615,727,636l15181,4838v183,11,324,125,338,261c15413,5132,15322,5176,15237,5235v-56,-59,-155,-108,-310,-119c14694,5105,14447,5279,14419,5301v-28,21,-35,60,-7,87c14433,5410,14652,5611,14884,5622v14,,36,,50,c14934,5627,14934,5627,14927,5633r-127,506xm16768,5339v106,5,226,81,303,141c16987,5529,16853,5595,16747,5589v-36,,-71,-5,-99,-16c16627,5513,16592,5453,16549,5399v35,-38,113,-66,219,-60xm15851,5186v345,22,635,256,670,555l16563,6248v14,141,-56,283,-190,391c16204,6770,15964,6841,15710,6824v,,,,,c15456,6814,15230,6721,15082,6569v-120,-125,-162,-272,-120,-403l15096,5665v78,-288,409,-495,755,-479xm14891,5497v-105,-6,-225,-82,-303,-142c14673,5306,14807,5241,14913,5246v105,6,176,38,204,87c15068,5382,15025,5437,14990,5491v-28,6,-56,11,-99,6xm14948,6650v169,180,444,289,748,305c15696,6955,15696,6955,15696,6955v7,,14,,21,l15583,7510v-7,22,-14,44,-14,71c15562,7619,15512,7641,15470,7641r-78,-6c15364,7635,15343,7624,15329,7608v-14,-16,-21,-38,-21,-54l15322,7488v14,-87,-14,-174,-85,-239c15160,7173,15047,7129,14920,7118v-219,-16,-452,-27,-678,-32c14115,7080,13996,7118,13911,7184v-85,60,-127,141,-127,228c13784,7412,13784,7418,13784,7418r,70c13784,7510,13777,7527,13756,7543v-21,16,-43,22,-71,22l13608,7559v-50,,-85,-32,-92,-71c13502,7303,13481,6950,13466,6737v-7,-87,36,-168,120,-239c13692,6411,13854,6362,14024,6362v268,,529,11,776,27c14821,6471,14870,6563,14948,6650xm12239,7325r-240,c11957,7325,11922,7352,11922,7385v,33,35,60,77,60l12239,7445v42,,78,-27,78,-60c12317,7352,12281,7325,12239,7325xm11809,9241v-28,-11,-64,,-78,22c11710,9295,11710,9328,11724,9361v28,70,106,92,162,108c11943,9486,11964,9491,11971,9513v7,22,35,33,56,33c12034,9546,12042,9546,12049,9546v35,-6,49,-33,42,-60c12063,9415,11985,9393,11929,9377v-57,-16,-78,-22,-85,-44c11837,9322,11837,9312,11844,9301v14,-22,,-49,-35,-60xm11745,8218r-162,5l11456,8141v-14,-10,-35,-10,-56,-10c11378,8136,11364,8147,11357,8163r-49,120l11167,8348v-14,11,-28,22,-28,38c11139,8403,11146,8419,11167,8424r134,71l11343,8615v7,16,21,27,42,33c11393,8648,11400,8648,11407,8648v14,,28,-6,35,-11l11569,8561r162,5c11731,8566,11731,8566,11738,8566r,c11773,8566,11802,8544,11802,8517v,-11,,-16,-7,-22l11745,8381r57,-120c11809,8245,11809,8229,11795,8218v-14,11,-29,,-50,xm11618,8414r29,70l11555,8479v-14,,-28,,-43,11l11435,8533r-21,-70c11407,8452,11400,8441,11393,8435r-78,-43l11393,8354v14,-6,21,-17,28,-27l11449,8256r71,43c11534,8305,11548,8310,11562,8310r92,l11618,8376v-7,16,-7,27,,38xm9770,9905v374,,670,-234,670,-517c10440,9165,10250,8969,9989,8898r,-49c9989,8805,9953,8767,9904,8751v,-5,,-11,,-22c9904,8669,9841,8620,9763,8620v-78,,-141,49,-141,109c9622,8735,9622,8740,9622,8751v-49,16,-85,54,-85,98l9537,8898v-261,71,-451,261,-451,490c9100,9676,9403,9905,9770,9905xm9770,8664v49,,85,27,85,65c9855,8735,9855,8735,9855,8740v,,,,,l9692,8740v,,,,,c9692,8735,9692,8735,9692,8729v,-38,36,-65,78,-65xm9608,8849v,-38,35,-65,84,-65l9855,8784v49,,84,27,84,65l9939,8887v-56,-11,-112,-16,-169,-16c9714,8871,9657,8876,9601,8887r,-38l9608,8849xm9467,9382v-7,-11,-28,-11,-36,-5l9354,9420,9163,9317v7,-22,15,-49,22,-71l10095,9246v14,,28,-11,28,-22c10123,9214,10109,9203,10095,9203r-896,c9290,9034,9509,8914,9770,8914v261,,473,120,571,289l10214,9203v-14,,-28,11,-28,21c10186,9235,10200,9246,10214,9246r142,c10363,9268,10370,9290,10377,9317r-191,103l10151,9404v-14,-5,-28,-5,-35,6c10109,9420,10109,9431,10123,9437r49,27c10179,9464,10179,9469,10186,9469v7,,14,,14,-5l10384,9366v,5,,16,,22c10384,9437,10377,9486,10356,9529r-903,c9439,9529,9424,9540,9424,9551v,11,15,22,29,22l10334,9573v-91,168,-310,288,-571,288c9509,9861,9290,9741,9192,9573r141,c9347,9573,9361,9562,9361,9551v,-11,-14,-22,-28,-22l9185,9529v-22,-43,-29,-92,-29,-141c9156,9382,9156,9371,9156,9366r177,98c9340,9464,9340,9469,9347,9469v7,,14,,14,-5l9453,9415v21,-5,21,-22,14,-33xm16006,5752v21,,49,-5,63,-21c16091,5714,16119,5709,16133,5709v14,,42,5,56,27c16218,5763,16267,5769,16302,5752v36,-21,43,-59,21,-87c16281,5622,16211,5589,16140,5589v-71,-5,-141,16,-197,60c15914,5676,15914,5714,15943,5741v28,,42,6,63,11xm12782,8577v-14,-22,-56,-33,-84,-16c12669,8571,12655,8604,12676,8626v7,5,7,16,7,27c12683,8659,12683,8664,12683,8669v-7,28,8,49,43,60c12733,8729,12740,8729,12740,8729v28,,49,-16,56,-32c12803,8686,12803,8669,12803,8659v7,-33,,-60,-21,-82xm13093,8011v-7,-16,-22,-27,-43,-33l12810,7924r-141,-163c12648,7733,12592,7733,12571,7761r-141,163l12190,7978v-21,6,-36,17,-43,33c12140,8027,12147,8044,12154,8054r156,153l12295,8403v,16,8,32,29,38c12338,8452,12359,8452,12380,8446r233,-65l12846,8446v7,,14,6,21,6c12881,8452,12895,8446,12902,8441v14,-11,28,-22,28,-38l12916,8207r155,-153c13093,8044,13100,8027,13093,8011xm12810,8163v-7,11,-14,22,-14,33l12803,8337r-169,-49c12627,8288,12620,8283,12613,8283v-7,,-14,,-21,5l12422,8337r8,-141c12430,8185,12422,8174,12415,8163r-112,-109l12479,8016v14,-5,28,-11,35,-21l12613,7875r99,120c12719,8005,12733,8011,12747,8016r176,38l12810,8163xm15004,9290v7,5,21,11,36,11c15054,9301,15068,9295,15075,9290v21,-17,21,-44,,-60l15011,9181v-21,-16,-56,-16,-77,c14913,9197,14913,9224,14934,9241r70,49xm12641,8980v-70,-33,-106,-55,-106,-82c12535,8882,12542,8871,12564,8854v28,-16,28,-49,7,-65c12549,8767,12507,8767,12486,8784v-49,32,-71,70,-71,114c12415,8985,12507,9029,12578,9061v70,33,105,55,105,82c12683,9176,12648,9192,12578,9224v-71,33,-163,77,-163,164c12415,9415,12444,9437,12479,9437v,,,,,c12514,9437,12542,9415,12542,9388v,-33,36,-49,106,-82c12719,9273,12810,9230,12810,9143v,-87,-91,-131,-169,-163xm12578,9720v-71,32,-163,76,-163,163c12415,9910,12444,9932,12479,9932v,,,,,c12514,9932,12542,9910,12542,9883v,-33,36,-49,106,-82c12719,9769,12810,9725,12810,9638v,-71,-63,-114,-112,-141c12669,9480,12634,9486,12613,9507v-21,22,-14,49,14,66c12676,9600,12683,9616,12683,9633v,38,-35,54,-105,87xm9354,7439r268,c9664,7439,9700,7412,9700,7380v,-33,-36,-60,-78,-60l9354,7320v-42,,-78,27,-78,60c9283,7418,9312,7439,9354,7439xm18609,6971v,-141,-148,-255,-332,-255l17706,6716v57,-87,148,-240,148,-343c17854,6210,17748,6084,17607,6084v-141,,-247,126,-247,289c17360,6476,17459,6639,17516,6727v-134,32,-226,130,-226,244c17290,7059,17346,7140,17438,7184r,909c17438,8196,17487,8288,17586,8365r452,348c18038,8713,18038,8713,18038,8713v,,,,,l18207,8844v99,76,233,114,367,114c18708,8958,18842,8920,18941,8838v98,-76,148,-174,148,-283c19089,8446,19032,8348,18941,8272r-445,-343c18482,7918,18475,7907,18475,7891r,-713c18546,7140,18609,7059,18609,6971xm17473,6373v,-114,64,-196,127,-196c17664,6177,17727,6259,17727,6373v,71,-70,196,-127,283c17544,6569,17473,6444,17473,6373xm18948,8561v,81,-43,157,-113,217c18694,8887,18482,8893,18327,8811r550,-425c18919,8435,18948,8495,18948,8561xm18623,8185r-360,278c18242,8479,18242,8512,18263,8528v14,11,29,16,43,16c18320,8544,18341,8539,18348,8528r360,-278l18785,8310r-557,430l18150,8680r78,-60c18249,8604,18249,8571,18228,8555v-21,-16,-63,-16,-85,l18066,8615r-85,-65l18031,8512v21,-17,21,-49,,-66c18009,8430,17967,8430,17946,8446r-49,38l17833,8435v28,-27,56,-54,78,-81c17925,8332,17911,8299,17882,8288v-28,-10,-70,,-84,22c17784,8332,17763,8354,17741,8370r-91,-71c17579,8245,17544,8174,17544,8098r,-158c17600,7946,17657,7962,17706,7989v14,6,28,11,35,11c17763,8000,17777,7995,17791,7984v21,-22,14,-49,-7,-66c17713,7875,17636,7853,17544,7848r,-234l18115,7614v35,,64,-22,64,-49c18179,7537,18150,7516,18115,7516r-571,l17544,7401r134,71c17692,7478,17699,7483,17713,7483v14,,21,-5,35,-11l17805,7445v28,-16,35,-44,14,-65c17798,7358,17763,7352,17734,7369r-21,11l17544,7293r,-66c17565,7233,17586,7233,17607,7233r663,c18292,7233,18313,7233,18334,7227r,71l18172,7385r-198,-103c17953,7271,17925,7271,17904,7282r-29,16c17847,7314,17840,7341,17861,7363v14,22,50,27,78,17l18136,7483v14,5,22,11,36,11c18186,7494,18193,7488,18207,7483r127,-65l18334,7527r-28,l18306,7527v-36,,-64,21,-64,49c18242,7603,18270,7624,18306,7624r28,l18334,7673r-85,c18214,7673,18186,7695,18186,7722v,28,28,49,63,49l18334,7771r,142c18334,7951,18355,7989,18390,8022r233,163xm18270,7135r-663,c17494,7135,17396,7064,17396,6971v,-87,91,-163,211,-163l18270,6808v113,,212,71,212,163c18482,7064,18390,7135,18270,7135xm15350,5714v21,,49,-5,63,-21c15435,5676,15463,5671,15477,5671v14,,42,5,56,27c15562,5725,15611,5731,15646,5714v36,-21,43,-60,21,-87c15625,5584,15555,5551,15484,5551v-71,-5,-141,16,-198,60c15258,5638,15258,5676,15286,5703v29,6,43,11,64,11xm17854,8054v-35,11,-49,39,-42,60c17826,8141,17826,8169,17826,8196v,5,,11,,16c17826,8239,17847,8261,17882,8261v,,,,7,c17925,8261,17946,8239,17953,8218v,-6,,-17,,-22c17953,8158,17946,8120,17932,8087v-7,-27,-43,-43,-78,-33xm15745,9078r28,10c15780,9094,15787,9094,15794,9094v22,,36,-6,50,-22c15858,9050,15844,9029,15823,9018r-29,-11c15766,8996,15738,9007,15724,9023v-14,22,-7,44,21,55xm16175,169v21,11,50,16,71,5l16387,136r141,38c16535,174,16542,180,16556,180v14,,28,-6,43,-11c16620,158,16634,141,16627,120l16620,5r,l16472,5r,33l16408,22v-7,,-14,-6,-28,-6c16366,16,16359,16,16352,22r-64,16l16288,5r-148,l16140,5r-7,115c16140,141,16154,158,16175,169xm13692,6863v-42,,-77,32,-77,65l13622,7010v,32,35,59,77,59c13699,7069,13706,7069,13706,7069v43,,78,-32,78,-65l13777,6922v,-38,-35,-65,-85,-59xm15710,6781v324,16,606,-131,628,-327c16352,6259,16105,6084,15773,6068v-331,-16,-606,131,-628,327c15131,6590,15385,6765,15710,6781xm15766,6199v233,11,416,125,409,250c16161,6574,15957,6667,15724,6656v-233,-11,-416,-125,-409,-251c15329,6280,15533,6188,15766,6199xm14334,6465v,,,,,c14285,6465,14235,6460,14179,6460v-42,,-85,27,-85,60c14094,6552,14130,6585,14172,6585v,,,,,c14221,6585,14271,6585,14320,6590v42,,85,-27,85,-59c14412,6498,14376,6465,14334,6465xm13925,6465v-99,11,-183,44,-247,93c13622,6601,13593,6656,13601,6716r,21c13601,6770,13636,6797,13678,6797v,,7,,7,c13727,6797,13763,6765,13763,6732r,-22c13763,6688,13770,6667,13798,6650v35,-27,92,-49,148,-54c13989,6590,14024,6558,14017,6525v,-43,-43,-65,-92,-60xm17198,8093v,-28,-28,-49,-63,-49l17036,8044r,-77c17036,7940,17008,7918,16972,7918v-35,,-63,22,-63,49l16909,8044r-99,c16775,8044,16747,8065,16747,8093v,27,28,48,63,48l16909,8141r,77c16909,8245,16937,8267,16972,8267v36,,64,-22,64,-49l17036,8141r99,c17170,8141,17198,8120,17198,8093xm5784,4163v374,,671,-234,671,-517c6455,3423,6264,3227,6003,3156r,-49c6003,3064,5968,3026,5918,3010v,-6,,-11,,-22c5918,2928,5855,2879,5777,2879v-77,,-141,49,-141,109c5636,2993,5636,2999,5636,3010v-49,16,-84,54,-84,97l5552,3156v-261,71,-452,262,-452,490c5114,3929,5411,4163,5784,4163xm5784,2917v50,,85,27,85,65c5869,2988,5869,2988,5869,2993v,,,,,l5707,2993v,,,,,c5707,2988,5707,2988,5707,2982v-7,-32,28,-65,77,-65xm5615,3102v,-38,35,-65,85,-65l5869,3037v49,,85,27,85,65l5954,3140v-57,-11,-113,-16,-170,-16c5728,3124,5672,3129,5615,3140r,-38xm5474,3641v-7,-11,-28,-11,-35,-6l5361,3679,5171,3576v7,-22,14,-49,21,-71l6102,3505v14,,28,-11,28,-22c6130,3472,6116,3461,6102,3461r-889,c5305,3293,5523,3173,5784,3173v261,,473,120,572,288l6229,3461v-14,,-28,11,-28,22c6201,3494,6215,3505,6229,3505r141,c6377,3527,6384,3548,6391,3576r-190,103l6165,3663v-14,-6,-28,-6,-35,5c6123,3679,6123,3690,6137,3695r50,27c6194,3722,6194,3728,6201,3728v7,,14,,14,-6l6398,3624v,6,,17,,22c6398,3695,6391,3744,6370,3788r-896,c5460,3788,5446,3799,5446,3810v,10,14,21,28,21l6356,3831v-92,169,-311,289,-572,289c5531,4120,5312,4000,5213,3831r141,c5368,3831,5382,3820,5382,3810v,-11,-14,-22,-28,-22l5192,3788v-21,-44,-28,-93,-28,-142c5164,3641,5164,3630,5164,3624r176,98c5347,3722,5347,3728,5354,3728v7,,14,,14,-6l5460,3673v21,-10,28,-27,14,-32xm5813,452r42,119c5862,588,5876,599,5897,604v7,,14,,21,c5933,604,5947,599,5954,593r127,-71l6243,528v,,,,7,l6250,528v35,,64,-22,64,-49c6314,468,6314,463,6306,457l6257,343r57,-120c6321,207,6321,190,6306,180v-14,-11,-28,-22,-49,-22l6095,163,5968,82c5954,71,5933,71,5911,71v-21,,-42,27,-42,43l5820,234r-141,65c5665,310,5650,321,5650,337v,17,7,33,29,39l5813,452xm5904,305v14,-6,22,-17,29,-27l5961,207r70,43c6038,261,6053,267,6067,267r91,l6123,332v-7,11,-7,22,,33l6158,430r-91,c6053,430,6038,430,6024,441r-70,43l5933,414v-7,-11,-15,-22,-22,-28l5834,343r70,-38xm7978,1083v-7,11,-7,16,-21,22c7929,1121,7929,1148,7943,1170v14,11,28,16,49,16c8007,1186,8021,1181,8028,1176v28,-17,49,-44,63,-71c8119,1034,8070,985,8035,947v-36,-38,-50,-49,-36,-71c8007,854,8028,844,8084,833v57,-17,134,-33,162,-104c8260,697,8253,664,8239,631v-14,-21,-49,-32,-84,-21c8126,620,8112,648,8126,675v8,11,8,22,8,32c8126,729,8105,740,8049,751v-57,16,-134,33,-162,103c7858,925,7908,974,7943,1012v28,33,42,49,35,71xm3972,305v42,5,91,-17,98,-49c4077,223,4113,201,4155,201v42,,85,28,85,66c4240,305,4197,332,4148,332v-50,-5,-85,22,-92,60c4049,430,4084,457,4134,463v7,,14,,21,c4296,463,4402,376,4402,272,4402,163,4289,82,4155,82v-120,,-226,65,-247,157c3894,261,3922,299,3972,305xm2589,1959v99,33,204,60,317,76c2906,2035,2913,2035,2913,2035v113,17,233,28,353,28c3386,2063,3506,2052,3626,2030r,326c3626,2373,3626,2384,3633,2400v-21,,-49,,-78,c3506,2400,3478,2433,3478,2471v,38,42,60,91,60c3894,2514,4211,2520,4536,2552v,,7,,7,c4585,2552,4621,2531,4628,2498v7,-33,-29,-65,-71,-71c4437,2416,4310,2411,4190,2405v7,-10,7,-27,7,-43l4197,2041v120,22,240,27,360,27c4790,2068,5023,2030,5234,1959v,,,,7,c5241,1959,5241,1959,5248,1959v,,,,7,c5255,1959,5255,1959,5255,1959v7,,7,-5,7,-5c5262,1954,5262,1954,5262,1954v,-6,7,-6,7,-11l5269,1943v,-6,8,-6,8,-11c5277,1932,5277,1932,5277,1932v,-5,,-5,7,-11c5284,1921,5284,1921,5284,1921v,-5,,-5,,-11l5284,1910v,-5,,-5,,-11c5284,1899,5284,1899,5284,1899v,-5,,-5,-7,-11c5277,1888,5277,1888,5277,1888v,,,,,c5277,1888,5277,1883,5277,1883l4867,1333v57,-11,113,-27,163,-43c5030,1290,5030,1290,5037,1290v,,,,7,c5044,1290,5044,1290,5051,1290v,,,,7,c5058,1290,5065,1284,5065,1284v,,,,,c5065,1284,5072,1279,5072,1279v,,,,,c5072,1273,5079,1273,5079,1268v,,,,,c5079,1263,5079,1263,5079,1257v,,,,,-5c5079,1246,5079,1246,5079,1241v,,,,,-6c5079,1230,5079,1230,5079,1224v,,,,,-5c5079,1214,5079,1214,5072,1208v,,,,,c5072,1208,5072,1208,5072,1208v,,,-5,,-5l4691,697v64,-11,120,-33,176,-49c4867,648,4867,648,4867,648v,,,,,c4867,648,4874,642,4874,642v,,,,,c4882,642,4882,637,4889,637v,,,,,c4910,615,4917,588,4903,566l4536,38r-191,l4705,566v-120,33,-247,49,-374,49l4331,615v-42,,-84,27,-84,60c4247,713,4282,740,4324,740v7,,21,,28,c4402,740,4451,740,4501,735r359,479c4755,1241,4649,1257,4543,1263r-35,-71c4494,1159,4444,1143,4402,1154v-42,11,-64,49,-50,81l4367,1263v-149,-6,-297,-33,-438,-82c3929,1181,3929,1181,3929,1181v,,,,,c3922,1181,3922,1181,3915,1176v,,,,,c3908,1176,3908,1176,3901,1176v,,-7,,-7,c3894,1176,3887,1176,3887,1176v-7,,-7,,-14,c3873,1176,3873,1176,3873,1176v,,,,,c3816,1197,3753,1214,3689,1224v-42,11,-70,44,-56,77c3640,1328,3675,1350,3711,1350v7,,14,,21,c3788,1339,3852,1322,3908,1306v176,55,360,82,543,82c4465,1388,4479,1388,4494,1388v,,,,7,c4501,1388,4508,1388,4508,1388v63,,127,-6,190,-17l5086,1894v-367,103,-783,92,-1143,-27c3943,1867,3943,1867,3943,1867v,,,,,c3936,1867,3936,1867,3929,1861v,,,,-7,c3915,1861,3915,1861,3908,1861v-7,,-7,,-14,c3894,1861,3894,1861,3887,1861v-7,,-7,,-14,6c3873,1867,3873,1867,3873,1867v,,,,,c3619,1954,3337,1981,3062,1954r7,-11c3090,1910,3076,1872,3040,1856v-42,-17,-91,-6,-113,22l2892,1927v-49,-11,-99,-22,-148,-33l3132,1371v78,11,155,17,240,17l3386,1388v49,,85,-27,85,-66c3471,1284,3435,1257,3386,1257r,c3238,1257,3097,1241,2956,1203l3315,724v50,5,92,5,142,5c3612,729,3767,702,3915,653v35,11,78,22,113,33c4035,686,4042,691,4056,691v35,,71,-16,78,-43c4148,615,4120,577,4077,566v-42,-11,-91,-22,-127,-38c3950,528,3943,528,3943,528v,,,,-7,c3936,528,3929,528,3929,528v,,-7,,-7,c3922,528,3915,528,3915,528v,,-7,,-7,c3908,528,3901,528,3901,528v-7,,-7,,-14,c3887,528,3887,528,3887,528v,,-7,,-7,c3802,555,3718,577,3640,588r14,-33c3668,522,3640,484,3598,479v-43,-11,-92,11,-99,43l3471,604v-113,,-233,-16,-339,-49l3492,27r-191,l2935,555v-15,27,-15,55,14,71l2949,626v,5,7,5,14,5c2963,631,2963,631,2963,631v,,7,6,7,6c2970,637,2970,637,2970,637v,,,,,c3026,659,3090,675,3146,686r-381,506c2765,1192,2765,1197,2765,1197v,,,,,c2765,1197,2765,1197,2765,1197v,6,,6,-7,11c2758,1208,2758,1208,2758,1214v,5,,5,,10c2758,1224,2758,1224,2758,1230v,5,,5,,11c2758,1241,2758,1241,2758,1246v,6,,6,,11c2758,1257,2758,1257,2758,1257v,6,7,6,7,11c2765,1268,2765,1268,2765,1268v,,7,5,7,5c2772,1273,2772,1273,2772,1273v,,7,6,7,6c2779,1279,2779,1279,2786,1279v,,,,7,c2793,1279,2793,1279,2801,1279v,,,,7,c2864,1295,2913,1312,2970,1322r-416,545c2540,1888,2540,1910,2554,1932v7,16,21,22,35,27xm3795,2003v35,-11,78,-22,113,-33c3950,1981,3993,1997,4028,2003r,359l4028,2362v,11,-7,16,-21,16l3816,2378v-14,,-21,-5,-21,-16l3795,2003xm7823,1469v-7,28,7,49,42,60c7873,1529,7880,1529,7887,1529v28,,49,-11,56,-32c7971,1426,7922,1377,7887,1339v-36,-33,-50,-49,-36,-71c7858,1257,7865,1252,7880,1241v28,-17,35,-44,21,-65c7880,1154,7844,1148,7816,1159v-35,17,-63,44,-78,76c7710,1306,7760,1355,7795,1393v28,38,42,49,28,76xm6807,348v,17,7,33,29,38c6850,397,6871,397,6892,392r233,-65l7358,392v7,,14,5,21,5c7393,397,7407,392,7414,386v14,-10,28,-21,28,-38l7428,152,7583,5r-155,l7322,109v-7,11,-14,22,-14,32l7315,283,7146,234v-7,,-14,-5,-21,-5c7118,229,7111,229,7104,234r-170,49l6941,141v,-10,-7,-21,-14,-32l6821,5r-155,l6821,152r-14,196xm3725,1023v42,6,84,-22,91,-54c3816,963,3816,952,3816,947v,-109,-113,-191,-247,-191c3428,756,3323,844,3323,947v,71,49,136,127,169c3464,1121,3478,1121,3492,1121v28,,56,-11,70,-33c3584,1056,3569,1018,3527,1001v-28,-11,-42,-32,-42,-54c3485,914,3520,882,3569,882v50,,85,27,85,65c3654,952,3654,952,3654,952v-14,38,21,71,71,71xm6349,1279v-7,-11,-7,-22,,-33c6363,1224,6349,1197,6321,1186v-29,-10,-64,,-78,22c6222,1241,6222,1273,6236,1306v28,71,106,93,162,109c6455,1431,6476,1437,6483,1459v7,21,35,32,56,32c6546,1491,6553,1491,6560,1491v36,-5,50,-32,43,-60c6575,1361,6497,1339,6440,1322v-63,-10,-84,-16,-91,-43xm6194,898v-7,-22,7,-38,42,-76c6271,784,6321,735,6292,664v-14,-33,-42,-60,-84,-82c6179,571,6144,577,6123,599v-14,21,-7,49,21,65c6158,669,6165,680,6172,691v7,22,-7,38,-42,76c6095,805,6045,854,6074,925v28,71,105,93,162,109c6292,1050,6314,1056,6321,1078v7,10,7,16,,27c6306,1132,6328,1154,6356,1165v7,,14,,21,c6405,1165,6426,1154,6433,1132v15,-27,15,-54,,-82c6405,980,6328,958,6271,941v-42,-16,-63,-21,-77,-43xm5552,3624r21,-10l5770,3722v7,,7,6,14,6c5792,3728,5799,3728,5799,3722r190,-108l6038,3641v15,5,29,5,36,-6c6081,3624,6081,3614,6067,3608r-57,-38c6003,3565,5989,3565,5975,3570r-191,109l5587,3570v-7,-5,-21,-5,-35,l5516,3592v-14,5,-14,22,-7,27c5523,3630,5538,3630,5552,3624xm677,3254v,33,35,60,78,60l995,3314v42,,77,-27,77,-60c1072,3222,1037,3195,995,3195r-240,c712,3195,677,3222,677,3254xm3450,4468v70,,134,-65,155,-87c3619,4365,3619,4337,3591,4327v-22,-11,-57,-11,-71,10c3485,4376,3457,4386,3450,4386v-29,,-50,17,-50,38c3400,4446,3421,4468,3450,4468xm1192,4267v,5,7,11,7,16c1199,4288,1206,4294,1206,4299v92,147,282,300,508,300l1714,4914r-310,c1199,4914,1023,4822,945,4675v-14,-22,-7,-49,7,-65c973,4588,1002,4577,1030,4577v28,,63,11,78,33c1122,4626,1157,4631,1178,4620v21,-10,28,-38,14,-54c1157,4522,1093,4495,1023,4495v-64,,-127,27,-169,71c818,4610,811,4664,832,4707v92,175,311,289,551,289l3908,4996v28,,49,-16,49,-38c3957,4936,3936,4920,3908,4920r-550,l3358,4604r28,c3591,4604,3767,4441,3816,4288r92,-277c3908,4005,3908,4005,3915,4000r57,-180c3986,3782,3972,3744,3943,3712v-28,-33,-77,-49,-127,-49l3442,3663v-91,,-176,10,-261,38c3160,3679,3132,3652,3104,3635v-35,-27,-78,-49,-113,-65c3012,3554,3019,3532,3026,3510v,-27,-7,-54,-28,-76l3090,3380v,,7,,7,-6c3118,3352,3125,3331,3118,3303v-14,-27,-56,-49,-99,-54l2702,3227v-50,-5,-92,17,-113,44c2575,3293,2575,3320,2596,3341v,,,6,7,6l2688,3412v-29,17,-43,44,-43,71c2645,3505,2652,3527,2666,3548v-134,44,-282,131,-352,251c2307,3804,2307,3810,2300,3820v-14,-10,-21,-21,-36,-32c2236,3766,2215,3744,2187,3728v14,-11,28,-27,28,-49c2222,3657,2215,3635,2201,3614r78,-38c2279,3576,2286,3576,2286,3570v28,-16,35,-38,28,-65c2307,3478,2271,3456,2229,3450r-261,-38c1919,3407,1876,3418,1855,3445v-14,16,-14,43,,60c1855,3505,1855,3510,1862,3510r57,55c1898,3581,1883,3597,1876,3619v-7,16,,38,7,54c1756,3706,1615,3782,1552,3886r-21,38c1517,3940,1510,3956,1503,3978r-304,c1164,3978,1129,3995,1108,4016v-22,22,-22,55,-8,77l1192,4267xm3280,4920r-1460,l1820,4604r1460,l3280,4920xm3203,3782v84,-27,169,-43,254,-43l3830,3739r,c3852,3739,3866,3744,3880,3755v14,11,14,27,14,38l3887,3820r-508,c3351,3820,3330,3837,3330,3859v,21,21,38,49,38l3859,3897r-14,43l2942,3940v14,-16,28,-33,42,-43l3181,3897v29,,50,-17,50,-38c3231,3837,3210,3820,3181,3820r-84,c3132,3810,3167,3793,3203,3782xm3005,3325r-99,60l2857,3380r-49,-6l2723,3303r282,22xm2935,3494v,16,-15,27,-36,27l2786,3516v-21,,-35,-17,-35,-28c2751,3472,2765,3461,2786,3461r,l2843,3467r56,5c2920,3467,2935,3478,2935,3494xm2321,4022v21,-44,42,-87,56,-125l2398,3853v7,-5,7,-16,15,-22c2504,3684,2723,3597,2829,3603v56,5,141,38,211,92c3062,3712,3076,3722,3097,3739v-64,27,-120,65,-170,103c2927,3842,2920,3848,2920,3848v-42,38,-84,81,-112,125c2808,3978,2801,3978,2801,3984v-36,60,-64,125,-64,196l2335,4180v-35,-49,-42,-98,-14,-158xm2180,3521r-71,33l2067,3548r-42,-5l1975,3494r205,27xm2116,3657v,11,-14,16,-21,11l2003,3657v-14,,-21,-11,-14,-16c1989,3635,1996,3630,2010,3630v,,,,8,l2109,3641v,-6,7,5,7,16xm1622,3962r22,-38c1721,3799,1926,3728,2025,3744v49,6,112,38,162,87c2208,3848,2229,3869,2243,3886v7,5,14,11,21,16c2250,3935,2236,3967,2222,3995v-28,65,-28,125,-7,185l1891,4180v-92,,-177,-39,-219,-104l1651,4044v-14,-17,-29,-33,-50,-44c1608,3984,1615,3973,1622,3962xm1524,4060v14,,28,5,35,16l1580,4109v57,92,176,147,311,147l2779,4256v29,,50,-17,50,-38c2829,4152,2843,4093,2878,4033r931,l3732,4267v-43,125,-184,255,-325,255l1714,4522v-92,,-183,-38,-261,-92l1467,4430v28,,50,-16,50,-38c1517,4370,1510,4348,1481,4348r-105,c1369,4337,1354,4327,1347,4316v22,-6,43,-22,43,-38c1390,4256,1369,4239,1340,4239r-42,l1206,4060r318,xm289,1029v43,-55,43,-120,,-175c247,811,141,784,63,767,49,762,28,762,14,756r,120c21,876,21,876,28,876v99,17,141,38,141,44c183,936,169,958,169,963v-7,11,-28,22,-49,22c85,980,49,980,14,974r,114c42,1088,71,1094,99,1099v70,11,141,-16,190,-70xm2885,2476v-42,6,-77,38,-63,76c2829,2585,2864,2607,2906,2607v7,,14,,14,c3047,2585,3174,2574,3301,2558v43,-6,78,-38,71,-71c3365,2454,3323,2427,3280,2433v-127,5,-261,21,-395,43xm2836,3733r28,11c2871,3750,2878,3750,2885,3750v21,,35,-6,50,-22c2949,3706,2935,3684,2913,3673r-28,-10c2857,3652,2829,3663,2815,3679v-14,22,,43,21,54xm4486,1703v-35,6,-70,-5,-84,-27c4374,1649,4324,1638,4289,1660v-35,22,-49,60,-21,87c4317,1801,4395,1829,4472,1829v22,,36,,57,-6c4663,1801,4747,1693,4712,1589v-14,-49,-56,-92,-113,-120c4543,1442,4472,1431,4409,1448v-7,,-7,,-14,5c4352,1464,4331,1497,4338,1535v14,32,64,54,106,43c4465,1573,4486,1578,4508,1584v21,5,35,21,35,38c4557,1660,4536,1693,4486,1703xm3619,4272v7,,7,,14,c3654,4272,3675,4261,3682,4239r21,-59c3711,4158,3696,4136,3668,4131v-28,-6,-56,5,-63,27l3584,4218v-15,27,7,49,35,54xm2095,3946v7,5,21,10,35,10c2144,3956,2159,3951,2166,3946v21,-17,21,-44,,-60l2102,3837v-21,-17,-56,-17,-77,c2003,3853,2003,3880,2025,3897r70,49xm12140,2688v21,-32,7,-70,-35,-87c12077,2590,12063,2569,12063,2547v,-33,35,-65,84,-65c12197,2482,12232,2509,12232,2547v,5,,5,,5c12225,2585,12260,2618,12303,2623v42,6,84,-22,91,-54c12394,2563,12394,2552,12394,2547v,-109,-113,-191,-247,-191c12013,2356,11900,2444,11900,2547v,71,50,136,127,169c12042,2721,12056,2721,12070,2721v28,,56,-11,70,-33xm13050,3434v21,,36,,57,-5c13241,3407,13325,3298,13290,3195v-14,-49,-56,-93,-113,-120c13121,3048,13050,3037,12987,3053v-7,,-7,,-14,6c12930,3069,12909,3102,12916,3140v14,33,64,55,106,44c13043,3178,13064,3184,13086,3189v21,6,35,22,35,38c13128,3260,13107,3298,13057,3303v-35,6,-70,-5,-84,-27c12944,3249,12895,3238,12860,3260v-35,22,-50,60,-21,87c12895,3401,12973,3434,13050,3434xm11174,3559v99,33,204,60,317,76c11491,3635,11498,3635,11498,3635v113,17,233,28,353,28c11971,3663,12091,3652,12211,3630r,326c12211,3973,12211,3984,12218,4000v-21,,-49,,-78,c12091,4000,12063,4033,12063,4071v,38,42,60,91,60c12479,4114,12796,4120,13121,4152v,,7,,7,c13170,4152,13205,4131,13213,4098v7,-33,-29,-65,-71,-71c13022,4016,12895,4011,12775,4005v7,-10,7,-27,7,-43l12782,3641v120,22,240,27,360,27c13375,3668,13608,3630,13819,3559v,,,,7,c13826,3559,13826,3559,13833,3559v,,,,7,c13840,3559,13840,3559,13840,3559v7,,7,-5,7,-5c13847,3554,13847,3554,13847,3554v,-6,7,-6,7,-11l13854,3543v,-6,8,-6,8,-11c13862,3532,13862,3532,13862,3532v,-5,,-5,7,-11c13869,3521,13869,3521,13869,3521v,-5,,-5,,-11l13869,3510v,-5,,-5,,-11c13869,3499,13869,3499,13869,3499v,-5,,-5,-7,-11c13862,3488,13862,3488,13862,3488v,,,,,c13862,3488,13862,3483,13862,3483r-410,-550c13509,2922,13565,2906,13615,2890v,,,,7,c13622,2890,13622,2890,13629,2890v,,,,7,c13636,2890,13636,2890,13643,2890v,,7,-6,7,-6c13650,2884,13650,2884,13650,2884v,,7,-5,7,-5c13657,2879,13657,2879,13657,2879v,-6,7,-6,7,-11c13664,2868,13664,2868,13664,2868v,-5,,-5,,-11c13664,2857,13664,2857,13664,2852v,-6,,-6,,-11c13664,2841,13664,2841,13664,2835v,-5,,-5,,-11c13664,2824,13664,2824,13664,2819v,-5,,-5,-7,-11c13657,2808,13657,2808,13657,2808v,,,,,c13657,2808,13657,2803,13657,2803r-381,-506c13340,2286,13396,2264,13452,2248v,,,,,c13452,2248,13452,2248,13452,2248v,,7,-6,7,-6c13459,2242,13459,2242,13459,2242v8,,8,-5,15,-5c13474,2237,13474,2237,13474,2237v21,-22,28,-49,14,-71l12698,1012v7,,14,,14,c12726,1012,12747,1007,12761,1001v21,-11,35,-32,35,-54l12789,795r127,-120c12930,659,12937,637,12930,615v-7,-22,-28,-38,-56,-44l12683,528,12571,397v-29,-38,-106,-38,-141,l12317,528r-191,11c12098,544,12077,561,12070,582v-7,22,,44,14,60l12211,762r-7,152c12204,936,12218,958,12239,969v21,11,42,16,64,11l11512,2133v-14,28,-14,55,15,71c11527,2204,11527,2204,11527,2204v,6,7,6,14,6c11541,2210,11541,2210,11541,2210v,,7,5,7,5c11548,2215,11548,2215,11548,2215v,,,,,c11604,2237,11668,2253,11724,2264r-381,506c11343,2770,11343,2776,11343,2776v,,,,,c11343,2776,11343,2776,11343,2776v,5,,5,-7,10c11336,2786,11336,2786,11336,2792v,5,,5,,11c11336,2803,11336,2803,11336,2808v,6,,6,,11c11336,2819,11336,2819,11336,2824v,6,,6,,11c11336,2835,11336,2835,11336,2835v,6,7,6,7,11c11343,2846,11343,2846,11343,2846v,,7,6,7,6c11350,2852,11350,2852,11350,2852v,,7,5,7,5c11357,2857,11357,2857,11364,2857v,,,,7,c11371,2857,11371,2857,11378,2857v,,,,8,c11442,2873,11491,2890,11548,2901r-409,549c11124,3472,11124,3494,11139,3516v7,32,21,38,35,43xm12613,3962r,c12613,3973,12606,3978,12592,3978r-191,c12387,3978,12380,3973,12380,3962r,-359c12415,3592,12458,3581,12493,3570v42,11,85,27,120,33l12613,3962xm12288,637r99,-22c12408,610,12422,604,12437,588r56,-66l12549,588v15,11,29,22,50,27l12698,637r-64,65c12620,713,12613,729,12613,746r7,81l12521,800v-7,,-21,-5,-28,-5c12486,795,12472,795,12465,800r-99,27l12373,746v,-17,-7,-33,-21,-44l12288,637xm11717,2950v78,11,155,16,240,16l11971,2966v49,,85,-27,85,-65c12056,2863,12020,2835,11971,2835r,c11823,2835,11682,2819,11541,2781r359,-479c11950,2307,11992,2307,12042,2307v155,,310,-27,458,-76c12535,2242,12578,2253,12613,2264v7,,14,5,28,5c12676,2269,12712,2253,12719,2226v14,-33,-14,-71,-57,-82c12620,2133,12571,2122,12535,2106v,,-7,,-7,c12528,2106,12528,2106,12521,2106v,,-7,,-7,c12514,2106,12507,2106,12507,2106v,,-7,,-7,c12500,2106,12493,2106,12493,2106v,,-7,,-7,c12479,2106,12479,2106,12472,2106v,,,,,c12472,2106,12465,2106,12465,2106v-78,27,-162,49,-240,60l12239,2133v14,-32,-14,-70,-56,-76c12140,2046,12091,2068,12084,2101r-28,81c11943,2182,11823,2166,11717,2133l12514,969r797,1164c13191,2166,13064,2182,12937,2182r,c12895,2182,12853,2210,12853,2242v,38,35,65,77,65c12937,2307,12952,2307,12959,2307v49,,98,,148,-5l13466,2781v-105,27,-211,43,-317,49l13114,2759v-14,-32,-64,-49,-106,-38c12966,2732,12944,2770,12959,2803r14,27c12825,2824,12676,2797,12535,2748v,,,,,c12535,2748,12535,2748,12535,2748v-7,,-7,,-14,-5c12521,2743,12521,2743,12521,2743v-7,,-7,,-14,c12507,2743,12500,2743,12500,2743v,,-7,,-7,c12486,2743,12486,2743,12479,2743v,,,,,c12479,2743,12479,2743,12479,2743v-57,22,-120,38,-184,49c12253,2803,12225,2835,12239,2868v7,27,42,49,78,49c12324,2917,12331,2917,12338,2917v56,-11,120,-27,176,-44c12691,2928,12874,2955,13057,2955v14,,29,,43,c13100,2955,13100,2955,13107,2955v,,7,,7,c13177,2955,13241,2950,13304,2939r388,522c13325,3565,12909,3554,12549,3434v,,,,,c12549,3434,12549,3434,12549,3434v-7,,-7,,-14,-5c12535,3429,12535,3429,12528,3429v-7,,-7,,-14,c12507,3429,12507,3429,12500,3429v,,,,-7,c12486,3429,12486,3429,12479,3434v,,,,,c12479,3434,12479,3434,12479,3434v-254,87,-536,114,-811,87l11675,3510v21,-32,7,-71,-28,-87c11604,3407,11555,3418,11534,3445r-36,49c11449,3483,11400,3472,11350,3461r367,-511xm13854,544r1390,c15413,544,15555,435,15555,305r,-300l15406,5r,300l15406,305v,71,-70,125,-162,125l14786,430r,-425l14637,5r,425l14461,430r,-316c14461,82,14426,54,14384,54v-43,,-78,28,-78,60l14306,430r-452,c13763,430,13692,376,13692,305r,-300l13544,5r,300c13537,441,13678,544,13854,544xm16345,637v-50,22,-120,54,-120,130c16225,800,16260,827,16302,827v,,,,,c16345,827,16380,800,16380,767v,-5,28,-21,49,-32c16479,713,16549,680,16549,604v,-71,-70,-109,-120,-131c16408,463,16380,452,16380,441v,,,-6,7,-11c16415,408,16422,370,16394,348v-28,-21,-78,-27,-106,-5c16253,370,16232,403,16232,435v,71,70,109,120,131c16373,577,16401,588,16401,599v-7,16,-35,27,-56,38xm12980,1861v,-109,-113,-190,-247,-190c12613,1671,12507,1736,12486,1829v-7,32,21,70,63,76c12592,1910,12641,1888,12648,1856v7,-33,43,-55,85,-55c12775,1801,12818,1829,12818,1867v,38,-43,65,-92,65c12676,1927,12641,1954,12634,1992v-7,32,28,65,78,71c12719,2063,12726,2063,12733,2063v134,-6,247,-93,247,-202xm16521,223v-21,-27,-64,-38,-99,-22c16387,218,16373,256,16394,283v,,,,,c16380,316,16408,343,16443,354v7,,14,,22,c16500,354,16528,337,16535,310v7,-11,7,-22,7,-32c16542,261,16535,245,16521,223xm15498,1616v-35,,-63,22,-63,49l15435,2008r-346,-267c15061,1720,15025,1720,14997,1741v-28,22,-28,49,,71l15343,2079r-445,c14863,2079,14835,2101,14835,2128v,27,28,49,63,49l15470,2177r275,212l15660,2454v-63,49,-98,115,-98,191l15562,2737r-388,l14772,2427v-29,-22,-64,-22,-92,c14652,2449,14652,2476,14680,2498r317,245l14511,2743v-36,,-64,22,-64,49c14447,2819,14475,2841,14511,2841r486,l14680,3086v-28,21,-28,49,,70c14694,3167,14708,3173,14722,3173v14,,35,-6,42,-17l15167,2846r388,l15555,2939v,71,35,136,98,190l15738,3195r-275,212l14898,3407v-35,,-63,22,-63,49c14835,3483,14863,3505,14898,3505r445,l14997,3771v-28,22,-28,49,,71c15011,3853,15025,3859,15040,3859v14,,35,-6,42,-17l15428,3576r,342c15428,3946,15456,3967,15491,3967v35,,64,-21,64,-49l15555,3478r275,-213l15914,3331v64,49,148,76,247,76l16281,3407r,299l15879,4016v-28,22,-28,49,,71c15907,4109,15943,4109,15971,4087r317,-245l16288,4218v,27,28,49,64,49c16387,4267,16415,4245,16415,4218r,-376l16733,4087v14,11,28,16,42,16c16789,4103,16810,4098,16817,4087v28,-22,28,-49,,-71l16415,3706r,-299l16535,3407v92,,176,-27,247,-76l16867,3265r275,213l17142,3918v,28,28,49,63,49c17240,3967,17269,3946,17269,3918r,-342l17614,3842v14,11,29,17,43,17c17671,3859,17692,3853,17699,3842v28,-22,28,-49,,-71l17353,3505r445,c17833,3505,17861,3483,17861,3456v,-27,-28,-49,-63,-49l17226,3407r-275,-212l17036,3129v63,-49,99,-114,99,-190l17135,2846r388,l17925,3156v14,11,28,17,42,17c17981,3173,18002,3167,18009,3156v29,-21,29,-49,,-70l17692,2841r487,c18214,2841,18242,2819,18242,2792v,-27,-28,-49,-63,-49l17692,2743r317,-245c18038,2476,18038,2449,18009,2427v-28,-22,-63,-22,-91,l17516,2737r-388,l17128,2645v,-71,-36,-136,-99,-191l16944,2389r275,-212l17791,2177v35,,63,-22,63,-49c17854,2101,17826,2079,17791,2079r-445,l17692,1812v28,-22,28,-49,,-71c17664,1720,17628,1720,17600,1741r-345,267l17255,1665v,-27,-29,-49,-64,-49c17156,1616,17128,1638,17128,1665r,441l16853,2318r-85,-65c16704,2204,16620,2177,16521,2177r-120,l16401,1878r402,-311c16831,1546,16831,1518,16803,1497v-28,-22,-63,-22,-92,l16394,1741r,-375c16394,1339,16366,1317,16331,1317v-36,,-64,22,-64,49l16267,1736r-317,-245c15921,1469,15886,1469,15858,1491v-28,22,-28,49,,71l16260,1872r,299l16140,2171v-92,,-176,28,-247,77l15808,2313r-275,-212l15533,1660v29,-22,,-44,-35,-44xm16944,3042r-84,65l16500,2830r508,l17008,2922r,c17008,2966,16987,3010,16944,3042xm16860,2454r84,66c16987,2552,17008,2596,17008,2639r,93l16500,2732r360,-278xm16408,2269r120,c16584,2269,16641,2286,16683,2318r85,66l16408,2661r,-392xm16408,2901r360,277l16683,3244v-42,32,-99,49,-155,49l16408,3293r,-392xm15830,3107r-85,-65c15703,3010,15682,2966,15682,2922r,-92l16189,2830r-359,277xm16281,3293r-120,c16105,3293,16048,3276,16006,3244r-85,-66l16281,2901r,392xm16006,2318v42,-32,99,-49,155,-49l16281,2269r,392l15921,2384r85,-66xm15830,2454r359,278l15682,2732r,-93c15682,2596,15703,2552,15745,2520r85,-66xm15047,381r148,c15279,381,15343,332,15343,267r,-38c15343,196,15308,169,15265,169v-42,,-77,27,-77,60l15188,272r-148,c14997,272,14962,299,14962,332v7,27,42,49,85,49xm13826,321v43,,78,-27,78,-60l13904,r-148,l13756,267v-7,32,28,54,70,54xm10468,7586v-14,33,8,66,43,71c10602,7679,10694,7695,10793,7695v42,,78,-27,78,-60c10871,7603,10835,7576,10793,7576v-85,,-162,-11,-233,-28c10525,7543,10483,7559,10468,7586xm10285,1263v374,,670,-234,670,-517c10955,522,10765,327,10504,256r,-49c10504,163,10468,125,10419,109v,-6,,-11,,-22c10419,54,10398,27,10370,5r-184,c10158,27,10137,54,10137,87v,6,,11,,22c10088,125,10052,163,10052,207r,49c9791,327,9601,517,9601,746v14,283,317,517,684,517xm10285,22v49,,85,27,85,65c10370,93,10370,93,10370,98v,,,,,l10207,98v,,,,,c10207,93,10207,93,10207,87v-7,-38,36,-65,78,-65xm10116,207v,-38,35,-66,84,-66l10363,141v49,,84,28,84,66l10447,245v-56,-11,-113,-16,-169,-16c10222,229,10165,234,10109,245r,-38l10116,207xm9862,887r-162,c9678,844,9671,795,9671,746v,-6,,-17,,-22l9848,822v7,,7,5,14,5c9869,827,9876,827,9876,822r92,-49c9982,767,9982,751,9975,746v-7,-11,-29,-11,-36,-6l9862,784,9671,680v7,-21,14,-49,21,-70l10602,610v15,,29,-11,29,-22c10631,577,10617,566,10602,566r-895,c9798,397,10017,278,10278,278v254,,473,119,571,288l10722,566v-14,,-28,11,-28,22c10694,599,10708,610,10722,610r141,c10871,631,10878,653,10885,680r-191,104l10659,767v-14,-5,-28,-5,-35,6c10617,784,10617,795,10631,800r49,27c10687,827,10687,833,10694,833v7,,14,,14,-6l10892,729v,6,,17,,22c10892,800,10885,849,10863,893r-902,c9946,893,9932,903,9932,914v,11,14,22,29,22l10842,936v-91,169,-310,288,-571,288c10017,1224,9798,1105,9700,936r141,c9855,936,9869,925,9869,914v,-11,7,-27,-7,-27xm11470,4071v-42,5,-77,38,-63,76c11414,4180,11449,4201,11491,4201v7,,14,,14,c11632,4180,11759,4169,11886,4152v43,-5,78,-38,71,-70c11950,4049,11908,4022,11865,4027v-134,11,-268,27,-395,44xm10052,724r21,-11l10271,822v7,,7,5,14,5c10292,827,10299,827,10299,822r191,-109l10539,740v14,6,28,6,35,-5c10581,724,10581,713,10567,707r-63,-38c10497,664,10483,664,10468,669r-190,109l10080,669v-7,-5,-21,-5,-35,l10010,691v-14,6,-14,22,-7,27c10024,729,10038,735,10052,724xm8373,1888v-28,22,-28,49,,71l8775,2269r,300l8656,2569v-92,,-177,27,-247,76l8324,2710,8056,2498r,-441c8056,2030,8028,2008,7992,2008v-35,,-63,22,-63,49l7929,2400,7583,2133v-28,-21,-63,-21,-91,c7463,2155,7463,2182,7492,2204r345,267l7393,2471v-35,,-64,22,-64,49c7329,2547,7358,2569,7393,2569r571,l8239,2781r-84,65c8091,2895,8056,2961,8056,3037r,92l7668,3129,7266,2819v-28,-22,-64,-22,-92,c7146,2841,7146,2868,7174,2890r318,245l7005,3135v-35,,-64,21,-64,49c6941,3211,6970,3233,7005,3233r487,l7174,3478v-28,21,-28,49,,70c7188,3559,7202,3565,7216,3565v15,,36,-6,43,-17l7661,3238r388,l8049,3314v,71,35,136,99,191l8232,3570r-275,212l7386,3782v-36,,-64,22,-64,49c7322,3859,7350,3880,7386,3880r444,l7485,4147v-29,22,-29,49,,71c7499,4229,7513,4234,7527,4234v14,,35,-5,42,-16l7915,3951r,343c7915,4321,7943,4343,7978,4343v36,,64,-22,64,-49l8042,3853r275,-212l8402,3706v63,49,148,76,246,76l8768,3782r,300l8366,4392v-28,22,-28,49,,71c8395,4484,8430,4484,8458,4463r317,-245l8775,4593v,27,29,49,64,49c8874,4642,8902,4620,8902,4593r,-375l9220,4463v14,10,28,16,42,16c9276,4479,9297,4473,9305,4463v28,-22,28,-49,,-71l8902,4082r,-300l9022,3782v92,,177,-27,247,-76l9354,3641r275,212l9629,4294v,27,28,49,63,49c9728,4343,9756,4321,9756,4294r,-343l10102,4218v14,11,28,16,42,16c10158,4234,10179,4229,10186,4218v28,-22,28,-49,,-71l9841,3880r444,c10320,3880,10349,3859,10349,3831v,-27,-29,-49,-64,-49l9714,3782,9439,3570r84,-65c9587,3456,9622,3390,9622,3314r,-92l10010,3222r402,310c10426,3543,10440,3548,10454,3548v14,,36,-5,43,-16c10525,3510,10525,3483,10497,3461r-318,-245l10666,3216v35,,63,-21,63,-49c10729,3140,10701,3118,10666,3118r-487,l10497,2873v28,-21,28,-49,,-70c10468,2781,10433,2781,10405,2803r-402,310l9615,3113r,-93c9615,2950,9580,2884,9516,2830r-85,-65l9707,2552r571,c10313,2552,10341,2531,10341,2503v,-27,-28,-49,-63,-49l9834,2454r345,-266c10207,2166,10207,2139,10179,2117v-28,-22,-63,-22,-91,l9742,2384r,-343c9742,2014,9714,1992,9678,1992v-35,,-63,22,-63,49l9615,2498r-275,212l9255,2645v-63,-49,-148,-76,-247,-76l8888,2569r,-300l9290,1959v29,-22,29,-49,,-71c9262,1867,9227,1867,9199,1888r-318,245l8881,1758v,-27,-28,-49,-63,-49c8782,1709,8754,1731,8754,1758r,375l8437,1888v,-21,-35,-21,-64,xm8183,3031v,-43,21,-87,63,-119l8331,2846r360,278l8183,3124r,-93xm8331,3499r-85,-65c8204,3401,8183,3358,8183,3314r,-92l8691,3222r-360,277xm8782,3684r-119,c8606,3684,8550,3668,8507,3635r-84,-65l8782,3293r,391xm8782,3059l8423,2781r84,-65c8550,2683,8606,2667,8663,2667r119,l8782,3059xm9446,3434r-85,65l9001,3222r508,l9509,3314r,c9509,3363,9481,3401,9446,3434xm9354,2846r85,66c9481,2944,9502,2988,9502,3031r,93l8994,3124r360,-278xm8909,2661r120,c9086,2661,9142,2678,9185,2710r84,66l8909,3053r,-392xm8909,3293r360,277l9185,3635v-43,33,-99,49,-156,49l8909,3684r,-391xm10666,4479v-85,,-155,43,-169,98c10468,4675,10440,4773,10419,4876v-148,17,-303,55,-353,109c10066,4985,10059,4990,10059,4990v-42,49,-42,115,,169c10095,5208,10158,5235,10229,5235v7,,21,,28,c10292,5230,10327,5230,10363,5224v-36,49,-50,109,-50,169c10313,5464,10341,5535,10391,5600v-14,16,-21,38,-28,60l10363,5671v,,,5,,5c10363,5682,10363,5682,10363,5687v-92,54,-170,125,-219,201c10109,5905,10045,5948,9911,6041v-21,11,-42,27,-70,43c9798,6079,9721,6073,9657,6073v-42,-5,-77,22,-84,49c9566,6155,9601,6182,9636,6188v14,,28,,42,5c9643,6215,9615,6237,9594,6253v-28,22,-28,60,,82c9608,6346,9629,6351,9650,6351v21,,35,-5,50,-16c9721,6324,9742,6302,9770,6286v,16,,27,-7,38c9763,6356,9791,6384,9834,6384v,,7,,7,c9876,6384,9911,6362,9918,6329v7,-76,14,-125,14,-158c9982,6139,10031,6106,10073,6079v,16,-7,38,-7,54c10066,6259,10116,6378,10214,6476v-282,153,-465,414,-479,697c9728,7380,9812,7559,9982,7695v190,153,472,234,797,234l10800,7929v169,,324,-22,466,-65c11273,7864,11273,7864,11280,7859v84,-28,162,-60,225,-104c11512,7755,11512,7750,11520,7750v28,-17,56,-38,84,-60c11773,7554,11858,7374,11851,7167v-14,-283,-197,-544,-480,-696c11470,6373,11520,6253,11520,6128v,-16,,-33,,-49c11562,6106,11611,6139,11654,6171v,33,7,82,14,158c11668,6362,11703,6384,11745,6384v,,7,,7,c11795,6384,11823,6351,11823,6324v,-11,,-27,-7,-38c11844,6307,11872,6324,11886,6335v14,11,36,16,50,16c11957,6351,11978,6346,11992,6335v28,-22,28,-60,,-82c11971,6237,11943,6215,11908,6193v14,,28,,42,-5c11992,6182,12020,6155,12013,6122v-7,-32,-42,-54,-84,-49c11865,6079,11795,6084,11745,6084v-28,-16,-49,-32,-70,-43c11548,5954,11484,5910,11442,5894v-42,-71,-106,-136,-191,-191c11251,5703,11251,5703,11244,5703v,-10,,-21,,-32l11244,5660v,-6,,-6,,-11c11343,5676,11442,5698,11541,5709v7,,7,,14,c11590,5709,11625,5687,11625,5660v7,-33,-21,-60,-63,-65c11449,5578,11343,5556,11237,5524v22,-44,36,-87,36,-131c11273,5333,11259,5273,11223,5224v36,6,71,6,106,11c11407,5246,11484,5214,11527,5159v42,-54,42,-120,,-174c11484,4941,11378,4914,11301,4898v-35,-5,-85,-16,-127,-22c11153,4773,11124,4675,11096,4577v-14,-60,-84,-98,-169,-98c10842,4473,10751,4473,10666,4479xm11371,6128v,120,-56,234,-162,316c11181,6465,11153,6482,11124,6498r,-38c11124,6427,11089,6400,11047,6400v-42,,-78,27,-78,60l10969,6552v-28,6,-56,11,-84,17l10885,6547v,-33,-36,-60,-78,-60c10765,6487,10729,6514,10729,6547r,22c10722,6569,10715,6569,10701,6569v-42,-6,-77,16,-84,49c10610,6650,10638,6678,10680,6683v35,5,71,5,106,5c10786,6688,10793,6688,10793,6688v,,,,7,c10807,6688,10807,6688,10814,6688v169,-5,325,-49,445,-130c11512,6683,11682,6922,11689,7173v7,152,-50,288,-155,397c11527,7543,11498,7527,11463,7527v-42,,-78,27,-78,59l11385,7679v-21,16,-49,27,-77,38l11308,7695v,-32,-35,-60,-78,-60c11188,7635,11153,7663,11153,7695r,76c11040,7799,10920,7815,10786,7815r-7,c10490,7815,10243,7744,10080,7614,9939,7499,9869,7347,9876,7173v7,-251,176,-490,430,-615c10327,6569,10349,6585,10370,6596v14,5,28,11,42,11c10433,6607,10461,6596,10476,6580v21,-28,14,-60,-22,-82c10426,6482,10391,6465,10370,6444v-106,-82,-163,-196,-163,-316c10207,6019,10257,5916,10341,5839r-56,115c10285,5959,10278,5965,10278,5976v,48,49,92,106,97l10461,6106v15,6,22,6,36,6c10532,6112,10567,6101,10588,6084v22,-16,36,-38,36,-60l10708,5839v78,11,155,11,219,11c10927,5850,10927,5850,10927,5850v63,,120,-5,162,-11c11117,5834,11146,5823,11167,5807v141,81,204,196,204,321xm11075,5404v21,,42,-11,57,-22c11132,5382,11132,5388,11132,5388v,27,-8,54,-22,81c11061,5448,11012,5426,10969,5399v-35,-17,-77,-11,-106,11c10835,5431,10849,5469,10878,5491v28,16,63,33,91,49c10828,5556,10687,5551,10546,5529v-7,,-21,,-28,c10511,5529,10511,5529,10504,5529v-36,-43,-57,-92,-57,-141c10447,5317,10483,5257,10546,5208v,,,,,c10631,5203,10737,5203,10800,5203v56,,148,,233,5c11033,5208,11033,5208,11033,5208v35,27,56,55,77,87c11096,5290,11089,5290,11075,5290v-42,,-77,27,-77,60c11005,5382,11033,5410,11075,5404xm11110,5676v7,27,-14,49,-21,49c11054,5731,11012,5731,10962,5731r,c10751,5731,10553,5687,10518,5660v7,-16,14,-22,14,-22c10722,5665,10913,5665,11096,5638v,,,,,c11096,5638,11110,5649,11110,5665r,11xm10532,5801v21,6,35,11,56,11l10511,5981r-43,-16c10468,5965,10461,5965,10461,5959r71,-158xm11117,5045v7,,7,,,c11160,5045,11188,5023,11195,4996v21,5,49,5,71,11c11364,5023,11407,5045,11407,5050v14,17,,38,,44c11400,5105,11378,5116,11357,5116v-63,-6,-134,-11,-204,-17c11075,5094,10892,5088,10807,5088v-92,,-282,6,-367,11c10370,5105,10299,5110,10229,5116v-22,,-36,-11,-50,-22c10172,5088,10158,5067,10179,5050v21,-11,92,-38,212,-54c10398,5018,10419,5039,10454,5045v7,,14,,14,c10490,5045,10602,5050,10687,5050v42,,85,,113,6c10800,5056,10800,5056,10800,5056r,c10835,5056,10906,5050,10969,5050v71,-5,134,-5,148,-5xm10955,4604v7,16,7,27,14,44c10927,4648,10871,4648,10800,4648v-42,,-78,27,-78,59c10722,4740,10758,4767,10800,4767r,c10878,4767,10955,4767,11005,4767v14,55,28,115,42,169c11026,4936,11005,4936,10983,4936v-63,,-127,5,-162,5c10793,4941,10758,4941,10708,4936v-56,,-106,-5,-141,-5c10588,4816,10617,4707,10652,4599v,,7,-6,21,-6c10758,4593,10849,4593,10934,4593v7,,14,6,21,11c10955,4599,10955,4599,10955,4604xm10193,7146v,-33,-28,-60,-70,-60l10123,7086v-43,,-71,27,-78,54c10038,7276,10102,7401,10207,7499v15,11,36,22,57,22c10278,7521,10299,7516,10313,7505v28,-22,36,-55,7,-82c10236,7352,10193,7254,10193,7146xm7999,354r-56,119c7936,490,7936,506,7950,517v14,11,28,22,49,16l8162,528r127,76c8303,610,8310,615,8324,615v7,,14,,21,c8366,610,8380,599,8387,582r43,-119l8564,392v14,-11,28,-22,28,-38c8592,337,8578,321,8564,316l8430,250,8380,131v-7,-17,-21,-28,-42,-33c8317,93,8296,98,8282,109r-127,81l7992,185v-21,,-42,5,-49,22c7936,223,7929,234,7936,250r63,104xm8183,272v14,,28,-5,42,-11l8296,218r28,70c8331,299,8338,310,8352,316r78,38l8352,392v-14,5,-21,16,-21,27l8303,484r-71,-43c8218,435,8211,430,8197,430v,,,,-7,l8098,435r28,-65c8134,359,8134,348,8126,337r-35,-70l8183,272xm10737,5295v-43,,-78,27,-78,55c10659,5382,10694,5410,10737,5410v42,,77,-28,77,-60c10814,5322,10779,5295,10737,5295xm11110,5905v-35,16,-49,49,-35,76c11096,6008,11103,6046,11103,6079v,33,36,60,78,60l11181,6139v42,,78,-27,78,-60c11259,6030,11244,5976,11216,5932v-28,-27,-70,-38,-106,-27xe" fillcolor="#f2f2f2 [3052]" stroked="f" strokeweight="1pt">
                  <v:stroke miterlimit="4" joinstyle="miter"/>
                  <v:path arrowok="t" o:extrusionok="f" o:connecttype="custom" o:connectlocs="1943893,2519998;1943893,2519998;1943893,2519998;1943893,2519998" o:connectangles="0,90,180,270"/>
                </v:shape>
                <v:shape id="Shape" o:spid="_x0000_s1035" style="position:absolute;left:2794;top:2794;width:13472;height:13998;visibility:visible;mso-wrap-style:square;v-text-anchor:middle" coordsize="21581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" path="m21581,1535v,,-81,20,-244,59c21174,1633,20950,1692,20666,1731v-61,,-102,19,-163,19c20442,1476,20320,1222,20178,987v-82,-137,-183,-274,-285,-392c19791,478,19669,360,19547,262,19425,164,19283,86,19120,47v-163,-59,-346,-59,-508,-20c18530,47,18449,86,18367,125r-20,20l18327,164v-21,20,-41,20,-41,39c18266,223,18225,262,18205,282v-102,117,-183,274,-204,431c17981,869,18001,1026,18062,1163v61,137,143,255,244,352c18510,1711,18734,1848,18978,1927v244,78,467,117,691,137c19934,2083,20157,2064,20381,2025v41,254,20,528,-81,783c20198,3102,20015,3337,19750,3533v-244,195,-549,332,-854,430c18591,4061,18266,4081,17940,4042v-325,-39,-651,-118,-956,-235c16822,3748,16679,3689,16537,3611v,,20,-20,20,-20l16598,3552r41,-19l16679,3513r21,-20l16700,3493v,,20,-19,20,-19l16781,3415v41,-39,81,-98,122,-137c17045,3082,17127,2847,17167,2632v21,-118,21,-235,,-333c17167,2240,17147,2181,17147,2123v,-20,-20,-59,-20,-79l17106,2005r,-20l17106,1985v,,,-19,,-19c17025,1750,16903,1555,16720,1418v-163,-138,-386,-235,-590,-275c16028,1124,15927,1124,15805,1124v-61,,-102,19,-163,19c15622,1143,15601,1163,15561,1163r-61,20c15500,1183,15479,1183,15479,1183r,l15459,1183r-41,19c15398,1202,15378,1222,15357,1241v-40,20,-81,39,-122,79c15154,1378,15073,1437,15012,1515v-62,79,-102,157,-143,235c14828,1829,14808,1927,14808,2005v,20,,39,,59c14808,2083,14808,2103,14808,2123v,39,,78,20,137c14828,2279,14828,2299,14849,2318r20,59l14869,2416r20,39c14889,2475,14910,2495,14910,2514v81,157,203,274,325,353c15378,2945,15520,2965,15662,2965v61,,143,-20,204,-40c15927,2906,15988,2886,16049,2847v101,-78,183,-176,224,-274c16313,2475,16334,2358,16313,2260v,-20,,-59,-20,-79c16293,2162,16293,2162,16293,2142r,-19c16293,2103,16293,2103,16293,2103v-20,-39,-41,-78,-61,-118c16191,1927,16110,1868,16069,1848v-122,-58,-224,-58,-305,-58c15642,1829,15622,1829,15601,1829v-20,,-20,,-20,c15561,1829,15540,1848,15561,1868v,20,20,39,40,20c15601,1888,15642,1868,15683,1868v61,,142,,244,59c15967,1946,16028,2005,16049,2044v20,20,40,59,40,98c16089,2142,16089,2162,16089,2162r,19c16089,2201,16089,2201,16089,2220v,20,,40,,59c16089,2358,16089,2436,16049,2514v-41,79,-102,157,-183,216c15825,2749,15764,2769,15723,2788v-20,,-61,20,-81,20c15622,2808,15581,2808,15561,2808v-122,,-224,-39,-346,-98c15113,2651,15032,2553,14971,2436v,-20,-21,-39,-21,-39l14950,2377v,,,,,l14950,2377r,-19l14930,2299v,-20,,-39,,-39c14930,2220,14930,2201,14930,2162v,-20,,-39,,-59c14930,2083,14930,2064,14930,2044v,-59,41,-137,61,-196c15012,1790,15052,1731,15113,1672v41,-59,102,-98,163,-137c15317,1515,15337,1496,15378,1476v20,,40,-19,61,-19l15479,1437r61,-19c15561,1418,15581,1398,15601,1398v41,,82,-20,122,-20c15805,1378,15886,1378,15967,1398v163,39,326,117,448,215c16537,1731,16639,1868,16700,2044v,,,,,l16700,2044r,20l16700,2103v,20,20,39,20,59c16720,2201,16740,2240,16740,2299v,98,,176,-20,274c16700,2749,16618,2925,16496,3082v-20,39,-61,78,-101,118l16334,3258r-61,59l16232,3337r-20,19c16191,3376,16171,3395,16150,3395v-20,20,-61,40,-81,40c15744,3258,15439,3082,15134,2886v-143,-78,-265,-176,-387,-254c14625,2553,14483,2455,14361,2377v-244,-176,-488,-352,-733,-509c13161,1535,12693,1241,12225,1006,12001,889,11757,791,11534,713v-224,-79,-448,-138,-651,-196c10679,478,10476,438,10293,419v-183,-20,-346,-20,-509,c9479,438,9256,478,9093,517v-41,19,-81,19,-122,39c8889,575,8808,595,8747,615v-41,,-61,19,-102,39l8625,654v-20,,,,-20,l8584,654r-40,19l8462,713r-101,58l8422,850v-21,,-21,19,-41,19l8300,928v-61,39,-102,78,-163,137c8096,1085,8076,1124,8056,1163v-41,-39,-102,-98,-143,-137c7506,693,7018,458,6510,360,6001,243,5473,243,4984,360v-244,59,-488,137,-711,235l4191,634r-81,20l4028,693v-20,20,-61,20,-81,39c3886,771,3845,791,3784,830v-40,39,-101,78,-142,118c3459,1104,3296,1280,3154,1476v-122,196,-224,412,-265,647c2849,2338,2849,2573,2869,2788v20,216,81,412,183,607c3093,3493,3134,3572,3195,3650v-122,-39,-245,-59,-387,-78c2584,3552,2361,3552,2117,3591v-224,39,-448,137,-672,255c1242,3963,1059,4120,896,4316v-40,39,-81,98,-122,137c734,4512,713,4551,673,4610v-21,19,-41,58,-41,78l591,4766r-41,79l510,4923c408,5138,327,5373,266,5608v-122,470,-122,979,,1469c388,7567,632,8037,957,8428v41,59,82,98,143,137c1059,8585,1039,8624,998,8644v-61,39,-102,98,-142,156l795,8879v,19,-21,19,-21,39l795,8918r-61,98l693,9094r-20,39l673,9153v,,,,,19l673,9192v-21,39,-21,59,-41,98c612,9368,591,9447,571,9505v-21,39,-21,79,-41,118c489,9779,449,9995,428,10289v,137,,313,,489c449,10954,469,11150,530,11346v41,196,122,411,204,627c815,12188,917,12404,1039,12639v223,450,528,900,895,1351c2117,14225,2279,14460,2462,14695v82,117,183,235,265,372c2808,15184,2910,15321,2991,15439v204,294,387,587,570,901c3540,16359,3520,16399,3520,16418v-20,20,-41,39,-41,59l3439,16516r-21,39l3357,16614r-61,59c3256,16712,3215,16731,3174,16771v-162,117,-346,176,-529,215c2544,17006,2462,17006,2361,17006v-41,,-102,,-143,-20c2198,16986,2178,16986,2157,16966r-40,-19l2096,16947r,c2096,16947,2096,16947,2096,16947v-162,-59,-325,-137,-447,-274c1527,16555,1445,16399,1425,16242v-20,-78,-20,-157,-20,-235c1405,15968,1405,15929,1425,15889v,-19,,-39,20,-58l1466,15772r20,-39c1486,15713,1506,15694,1506,15674v21,-39,41,-59,61,-98c1608,15517,1669,15459,1710,15419v61,-39,122,-78,183,-117c1954,15282,2035,15243,2096,15243v21,,41,,61,c2178,15243,2198,15243,2218,15243v41,,82,,102,c2340,15243,2361,15243,2361,15243r61,20l2442,15263r,c2442,15263,2442,15263,2442,15263r20,c2483,15263,2503,15263,2503,15282v122,59,224,137,285,235c2849,15615,2889,15733,2889,15850v,20,,59,,79c2889,15948,2889,15987,2869,16007v-20,39,-41,98,-61,137c2747,16222,2666,16281,2584,16320v-81,39,-162,59,-244,39c2320,16359,2300,16359,2279,16359v-20,,-20,,-40,l2218,16359v,,,,-20,c2157,16340,2137,16340,2096,16320v-61,-39,-101,-78,-122,-117c1913,16105,1913,16026,1913,15968v,-59,21,-98,21,-79c1934,15870,1934,15850,1913,15850v-20,,-40,,-40,20c1873,15870,1873,15870,1873,15889v,20,-21,40,-21,79c1852,16026,1852,16144,1913,16261v41,59,82,118,143,157c2096,16438,2137,16457,2178,16477v,,,,20,l2218,16477v21,,21,,41,c2279,16477,2300,16477,2340,16496v102,20,204,,326,-39c2767,16418,2869,16340,2950,16242v41,-59,62,-118,82,-176c3052,16007,3073,15929,3073,15870v,-137,-21,-294,-102,-411c2889,15321,2767,15204,2605,15145v-21,-19,-41,-19,-61,-19l2503,15106r-41,l2401,15086v-20,,-40,,-61,-19c2300,15067,2259,15067,2198,15047v-20,,-41,,-61,c2117,15047,2096,15047,2076,15047v-81,,-183,39,-264,59c1730,15145,1649,15184,1567,15243v-81,59,-142,137,-203,216c1344,15498,1303,15537,1283,15576v-21,20,-21,39,-41,59l1222,15674r,20l1222,15694v,,,19,,19l1201,15772v,19,-20,39,-20,78c1181,15909,1161,15948,1161,16007v,98,,196,20,313c1222,16516,1323,16712,1466,16888v142,176,346,294,569,372c2035,17260,2056,17260,2056,17260r,l2076,17260r41,20c2137,17280,2178,17299,2198,17299v61,20,122,20,183,20c2503,17339,2625,17319,2727,17319v244,-39,468,-118,671,-255c3459,17025,3500,16986,3540,16947r61,-59c3601,16888,3601,16888,3622,16869r,l3642,16849r20,-39l3683,16771r40,-40c3723,16731,3744,16712,3744,16712v61,137,142,294,203,431c4069,17436,4150,17750,4191,18063v41,313,,627,-81,920c4008,19277,3866,19571,3662,19806v-203,235,-467,431,-752,529c2645,20413,2381,20433,2096,20413v41,-196,61,-431,41,-685c2117,19512,2076,19297,1995,19062v-82,-216,-224,-451,-428,-646c1466,18318,1344,18239,1201,18181v-142,-59,-305,-79,-467,-59c571,18141,408,18220,286,18318v-41,19,-61,58,-81,78c184,18416,184,18416,164,18435r-20,20l123,18474v-40,79,-81,137,-101,235c-19,18866,1,19042,42,19199v61,157,142,294,224,411c367,19728,469,19845,612,19943v122,98,264,196,406,274c1262,20354,1527,20472,1812,20531v,58,-21,117,-21,156c1750,20961,1689,21177,1649,21333v-41,157,-61,235,-61,235l1628,21588v,,21,-20,41,-59c1689,21490,1730,21451,1750,21373v82,-137,184,-353,265,-627c2035,20687,2035,20628,2056,20589v305,39,630,20,935,-58c3337,20433,3642,20217,3866,19943v122,-137,203,-274,284,-431c4171,19473,4191,19434,4212,19395r20,-20l4232,19356r,-20l4252,19277r21,-59l4293,19160v20,-39,41,-79,41,-118c4374,18886,4415,18709,4435,18533v21,-176,,-352,-20,-509c4374,17691,4273,17358,4130,17064v-81,-176,-163,-352,-264,-509c3886,16536,3886,16516,3906,16496v143,-215,204,-450,224,-705c4130,15674,4130,15537,4130,15419v-20,-117,-41,-235,-81,-352c3906,14597,3683,14166,3398,13735v-264,-411,-570,-803,-915,-1194c2320,12345,2157,12149,1974,11973v-162,-176,-346,-372,-488,-568c1323,11209,1181,10994,1079,10778,957,10563,856,10328,815,10093v-41,-235,-41,-490,20,-705c835,9368,856,9329,856,9309r,-19c856,9290,856,9290,856,9290r,-20l876,9231r41,-98l957,9055r21,-39c978,8996,998,8996,998,8977r41,-79c1079,8859,1120,8800,1161,8761v20,-19,61,-59,81,-78c1344,8781,1445,8879,1567,8957v204,157,448,294,712,352c2422,9349,2564,9368,2706,9349v82,-20,143,-40,204,-79c2930,9251,2950,9251,2950,9231v21,-19,41,-39,41,-39l3012,9172v,,,,,-19l3012,9133v,-19,20,-39,20,-59c3032,9055,3052,9035,3052,9016v,-20,,-39,,-59l3052,8898v,-19,-20,-39,-20,-59c3012,8761,2971,8702,2910,8663v-102,-98,-204,-176,-346,-235c2320,8311,2035,8252,1750,8291v-183,20,-345,79,-508,176c1201,8409,1161,8370,1120,8311,815,7919,612,7488,530,7038,449,6587,469,6117,591,5706v21,-98,61,-215,102,-313c713,5334,734,5295,754,5236r,-19c754,5217,754,5197,754,5217r,-20l774,5158r41,-78l856,5001r40,-59l937,4884v20,-20,20,-39,41,-59c998,4786,1039,4747,1059,4688v41,-39,61,-78,102,-118c1425,4257,1791,4042,2178,3963v386,-78,793,-39,1139,98c3479,4120,3642,4218,3784,4335v143,118,244,235,305,372c4110,4747,4130,4786,4130,4805v20,40,20,79,20,118c4150,4962,4150,5001,4171,5040v,40,,79,,118c4150,5295,4110,5452,4008,5550v-81,117,-203,195,-325,254c3561,5863,3418,5882,3296,5863v-61,,-122,-20,-183,-39c3052,5804,3012,5765,2971,5726v-41,-39,-82,-79,-102,-118c2849,5589,2849,5569,2828,5530v-20,-20,-20,-59,-40,-78c2747,5354,2727,5256,2747,5158v,-39,20,-78,41,-118c2808,5001,2828,4962,2849,4942v61,-58,122,-97,183,-117c3093,4805,3154,4805,3215,4805v61,,102,20,142,40c3398,4864,3418,4903,3439,4923v20,19,20,39,40,59c3479,5001,3500,5001,3500,5001r,c3500,5021,3520,5021,3520,5021v20,,20,-20,20,-39c3540,4982,3540,4982,3540,4962v,-20,-20,-39,-40,-59c3479,4884,3459,4845,3418,4805v-40,-39,-101,-58,-162,-58c3195,4727,3113,4747,3032,4766v-82,20,-163,79,-224,137c2767,4942,2747,4982,2727,5021v-21,39,-41,98,-41,156c2666,5295,2686,5393,2727,5510v,40,20,59,40,79c2788,5628,2788,5647,2808,5667v41,59,81,118,122,157c2991,5863,3052,5902,3113,5941v61,39,143,59,224,59c3500,6020,3662,6000,3805,5961v162,-59,305,-157,427,-294c4354,5530,4435,5373,4456,5177r,-39c4456,5119,4456,5119,4456,5099r,-39l4456,5040r,c4456,5021,4456,5040,4456,5021v,-39,,-98,,-137c4456,4845,4435,4786,4415,4747v-20,-40,-20,-98,-41,-137c4334,4531,4293,4453,4252,4394v41,,82,,143,c4395,4394,4395,4394,4415,4394r,l4435,4394r41,c4496,4394,4496,4394,4517,4394r40,c4761,4375,4923,4296,5066,4179v142,-118,244,-255,305,-411c5432,3611,5452,3454,5412,3317v-21,-78,-41,-137,-62,-215c5310,3043,5269,2984,5228,2925v-40,-58,-101,-97,-162,-117c5045,2788,5005,2769,4984,2769v-20,-20,-61,-20,-81,-39c4781,2690,4659,2671,4557,2690v-61,,-101,20,-162,40c4354,2749,4293,2788,4273,2808v-82,59,-123,137,-143,215c4110,3102,4110,3180,4110,3239v20,59,40,117,61,156c4212,3435,4232,3454,4273,3474v20,19,61,19,61,39c4354,3513,4354,3513,4354,3513v20,,20,,20,-20c4374,3474,4374,3474,4354,3454r,c4354,3454,4354,3454,4334,3454v-21,,-41,-19,-61,-39c4252,3395,4212,3376,4191,3337v-20,-39,-41,-79,-41,-137c4150,3141,4150,3082,4171,3023v20,-58,61,-137,122,-176c4334,2828,4354,2808,4395,2788v40,-19,81,-19,122,-39c4618,2730,4720,2749,4822,2788v20,,61,20,81,40c4923,2847,4944,2847,4984,2867v41,19,82,58,122,98c5147,3004,5167,3063,5208,3102v20,58,41,117,41,176c5269,3395,5249,3533,5188,3650v-61,118,-143,235,-265,313c4801,4042,4659,4100,4517,4120v-41,,-82,,-122,c4354,4120,4313,4120,4273,4100v-41,-19,-82,-19,-123,-19c4110,4061,4069,4061,4049,4042v-143,-59,-285,-177,-387,-294c3540,3611,3459,3474,3378,3298,3235,2965,3195,2573,3276,2201v81,-372,305,-725,630,-979c3947,1183,3988,1163,4028,1124v41,-20,82,-59,143,-79c4191,1026,4212,1026,4232,1006r61,-39l4354,928r81,-39l4517,850r40,-20l4557,830v,,,,,l4578,830v61,-20,101,-39,162,-59c4842,732,4964,693,5066,673,5513,556,5981,536,6449,615v468,78,935,274,1322,568c7832,1222,7873,1261,7934,1300v-102,157,-163,313,-184,490c7710,2064,7771,2338,7893,2573v61,117,142,235,244,333c8198,2945,8259,2984,8320,3023v20,,41,20,61,20l8442,3043v20,,41,,61,c8523,3043,8544,3043,8564,3023v20,,41,-19,61,-19l8645,3004v,,21,,21,-20l8686,2965v20,,20,-20,41,-40c8747,2906,8747,2906,8767,2886v41,-58,82,-137,82,-196c8869,2553,8849,2416,8808,2279v-81,-254,-224,-489,-366,-685c8361,1476,8259,1378,8157,1280v21,-19,41,-58,82,-78c8279,1163,8340,1124,8381,1085r81,-40c8483,1045,8483,1026,8503,1026r41,-20l8625,967r102,-39l8767,908r21,c8788,908,8808,908,8788,908r20,c8828,908,8869,889,8889,889v245,-59,489,-79,733,-20c9866,908,10110,1006,10334,1124v223,117,447,254,650,391c11188,1672,11391,1829,11574,1985v204,157,387,333,590,490c12571,2788,12978,3082,13405,3356v427,255,874,490,1383,627c14910,4022,15032,4042,15154,4061v122,20,264,20,386,c15805,4042,16049,3963,16273,3846v20,-20,40,-20,61,-39c16517,3905,16679,3983,16862,4061v305,137,651,235,997,274c18042,4355,18205,4355,18388,4355v183,-20,366,-39,529,-98c18957,4238,18998,4238,19039,4218r61,-20l19161,4179r61,-20l19242,4159r20,l19283,4140v40,-20,81,-40,122,-59c19567,4003,19710,3905,19852,3807v285,-216,509,-509,610,-842c20564,2671,20584,2358,20523,2064v61,-20,122,-20,163,-39c20991,1946,21195,1848,21337,1770v81,-39,122,-59,163,-78c21540,1672,21561,1653,21561,1653r20,-118xm19649,1770v-204,-20,-407,-59,-610,-137c18835,1555,18632,1457,18469,1300v-81,-78,-142,-176,-183,-274c18245,928,18225,810,18225,713v20,-98,61,-216,142,-294c18388,399,18408,380,18428,360v21,,21,-20,41,-20l18489,321r21,-20c18550,262,18612,243,18673,223v122,-39,244,-20,366,20c19161,282,19283,340,19405,419v122,78,223,176,325,294c19832,830,19913,948,19995,1065v122,215,223,450,284,685c20096,1790,19873,1790,19649,1770xm1771,20315v-244,-59,-488,-157,-712,-274c937,19963,795,19884,693,19786v-122,-98,-224,-195,-305,-313c306,19356,225,19238,205,19121v-41,-118,-41,-255,-21,-353c205,18709,225,18670,266,18611r20,-19l306,18572v,,21,-19,21,-39c347,18513,367,18494,388,18474v101,-78,203,-117,305,-137c795,18318,917,18337,1018,18396v102,39,204,117,285,176c1466,18729,1567,18925,1649,19121v81,195,122,391,142,587c1791,19923,1791,20119,1771,20315xm835,10857v122,235,265,450,407,665c1405,11738,1567,11934,1730,12129v163,196,326,392,488,568c2381,12893,2523,13089,2666,13285v142,196,284,391,407,587c3337,14264,3561,14675,3683,15106v20,98,61,215,61,313c3764,15517,3764,15635,3764,15733v-20,156,-61,313,-122,450c3642,16183,3642,16164,3622,16164v-163,-275,-346,-549,-529,-803c2910,15106,2747,14851,2564,14597v-163,-255,-325,-490,-468,-744c1791,13363,1527,12913,1283,12482v-122,-215,-224,-431,-305,-627c896,11659,815,11464,754,11268v-61,-196,-102,-372,-122,-529c612,10602,591,10445,591,10308v,-39,,-78,,-98c591,10210,591,10210,591,10210v41,216,122,431,244,647xm1812,8389v244,-39,508,20,732,118c2645,8565,2767,8624,2849,8722v40,39,81,98,101,137c2971,8898,2971,8957,2950,8996v-40,98,-142,157,-244,176c2584,9192,2462,9172,2340,9133v-244,-59,-467,-196,-651,-352c1588,8702,1486,8624,1405,8526v122,-78,264,-117,407,-137xm8320,1692v163,196,285,391,366,626c8727,2436,8747,2553,8727,2671v,59,-21,98,-61,157c8666,2828,8645,2847,8645,2867v,,-20,19,-20,19l8605,2906v,,,,,l8605,2906v-21,,-21,19,-41,19c8523,2945,8462,2945,8422,2925v-41,-19,-102,-58,-143,-97c8198,2749,8117,2651,8056,2534,7934,2318,7893,2064,7934,1829v20,-137,81,-274,162,-392c8157,1496,8239,1594,8320,1692xm15540,3689v-101,,-203,,-325,-19c15113,3650,14991,3630,14889,3611v-447,-118,-854,-333,-1281,-588c13405,2906,13201,2769,12998,2632v-203,-137,-407,-294,-610,-431c12184,2044,11981,1888,11798,1731v-203,-157,-407,-313,-631,-470c10944,1104,10720,967,10476,869,10252,771,10028,693,9784,634v,,,,,c9825,634,9845,634,9886,634v142,,305,20,488,59c10557,713,10740,752,10923,810v204,59,407,118,611,216c11737,1104,11961,1202,12184,1320v448,235,916,489,1424,783c13852,2240,14117,2397,14381,2553v264,157,508,333,793,510c15439,3239,15723,3395,16008,3572v,,20,,20,19c15866,3630,15703,3670,15540,3689xe" fillcolor="#21409a [3204]" stroked="f" strokeweight="1pt">
                  <v:stroke miterlimit="4" joinstyle="miter"/>
                  <v:path arrowok="t" o:extrusionok="f" o:connecttype="custom" o:connectlocs="673628,699933;673628,699933;673628,699933;673628,699933" o:connectangles="0,90,180,270"/>
                </v:shape>
                <v:shape id="Shape" o:spid="_x0000_s1036" style="position:absolute;left:22606;top:33528;width:13496;height:13947;visibility:visible;mso-wrap-style:square;v-text-anchor:middle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" path="m21519,2398v-61,-157,-143,-295,-224,-413c21194,1867,21092,1749,20950,1651v-122,-98,-264,-197,-407,-275c20300,1238,20035,1120,19751,1061v,-59,20,-118,20,-157c19812,629,19873,413,19913,256v41,-158,61,-236,61,-236l19934,v,,-21,20,-41,59c19873,98,19832,138,19812,216v-81,138,-183,354,-264,629c19527,904,19527,963,19507,1002v-305,-39,-630,-19,-935,59c18227,1160,17922,1376,17699,1651v-122,138,-204,275,-285,432c17394,2123,17373,2162,17353,2201r-20,20l17333,2241r,19l17313,2319r-21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0,10633,20462,10849v122,216,224,452,264,688c20767,11773,20767,12028,20706,12245v,19,-20,59,-20,78l20686,12343v,,,,,l20686,12362r-21,40l20625,12500r-41,79l20564,12618v,20,-21,20,-21,39l20503,12736v-41,39,-82,98,-122,137c20360,12893,20320,12932,20300,12952v-102,-98,-204,-196,-326,-275c19771,12520,19527,12382,19263,12323v-142,-39,-284,-59,-427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6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1,-118c17373,16568,17373,16529,17373,16490v21,-138,61,-295,163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2,20,-183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6,16588,18857,16529,18857,16470v20,-118,,-216,-41,-334c18816,16097,18796,16077,18776,16057v-21,-39,-21,-59,-41,-78c18694,15920,18654,15861,18613,15822v-61,-40,-122,-79,-183,-118c18369,15664,18288,15645,18207,15645v-163,-20,-326,,-468,39c17577,15743,17434,15841,17312,15979v-121,137,-203,295,-223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7,18789,16418,18829,16479,18848v21,20,61,40,82,40c16581,18907,16622,18907,16642,18927v122,39,244,59,345,39c17048,18966,17089,18947,17150,18927v41,-20,102,-59,122,-79c17353,18789,17394,18711,17414,18632v20,-78,20,-157,20,-216c17414,18357,17394,18298,17373,18259v-40,-40,-61,-59,-101,-79c17252,18160,17211,18160,17211,18141v-20,,-20,,-20,c17170,18141,17170,18141,17170,18160v,20,,20,21,40l17191,18200v,,,,20,c17231,18200,17252,18219,17272,18239v20,20,61,39,81,79c17373,18357,17394,18396,17394,18455v,59,,118,-21,177c17353,18691,17312,18770,17252,18809v-41,20,-61,39,-102,59c17109,18888,17069,18888,17028,18907v-102,20,-203,,-305,-39c16703,18868,16662,18848,16642,18829v-20,-20,-41,-20,-81,-40c16520,18770,16479,18730,16439,18691v-41,-39,-61,-98,-102,-137c16317,18495,16296,18436,16296,18377v-20,-118,,-256,61,-374c16418,17885,16500,17767,16622,17689v122,-79,264,-138,406,-157c17069,17532,17109,17532,17150,17532v41,,81,,122,19c17312,17571,17353,17571,17394,17571v40,20,81,20,101,39c17638,17669,17780,17787,17881,17905v122,138,204,275,285,452c18308,18691,18349,19084,18267,19458v-81,373,-304,727,-629,982c17597,20480,17556,20499,17516,20539v-41,19,-82,59,-143,78c17353,20637,17333,20637,17312,20657r-60,39l17191,20735r-82,39l17028,20814r-41,19l16987,20833v,,,,,l16967,20833v-61,20,-102,40,-163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1,20c12842,18691,12842,18711,12822,18730v-21,20,-21,20,-41,40c12741,18829,12700,18907,12700,18966v-20,138,,275,41,413c12822,19635,12964,19870,13106,20067v82,118,183,216,285,314c13370,20401,13350,20440,13309,20460v-40,39,-101,79,-142,118l13086,20617v-20,,-20,20,-41,20l13005,20657r-82,39l12822,20735r-41,20l12761,20755v,,-20,,,l12741,20755v-21,,-61,20,-82,20c12415,20833,12172,20853,11928,20794v-244,-39,-488,-137,-711,-255c10993,20421,10769,20283,10566,20146v-203,-158,-406,-315,-589,-472c9774,19517,9591,19340,9388,19183v-407,-315,-813,-610,-1240,-885c7722,18043,7274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0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19,20303,6360,20264v81,-59,163,-118,224,-197c6645,19988,6685,19910,6726,19831v40,-78,61,-177,61,-255c6787,19556,6787,19536,6787,19517v,-20,,-40,,-59c6787,19418,6787,19379,6766,19320v,-20,,-39,-20,-59l6726,19202r,-39l6706,19124v,-20,-21,-40,-21,-59c6604,18907,6482,18789,6360,18711v-142,-79,-284,-98,-427,-98c5872,18613,5791,18632,5730,18652v-61,20,-122,39,-183,79c5446,18809,5364,18907,5324,19006v-41,98,-61,216,-41,314c5283,19340,5283,19379,5303,19399v,19,,19,,39l5303,19458v,19,,19,,19c5324,19517,5344,19556,5364,19595v41,59,122,118,163,138c5649,19792,5750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1,-39,142,-59c5811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5,19458,4795,19438v,-39,-20,-79,-20,-138c4775,19202,4775,19124,4795,19025v21,-177,102,-353,224,-511c5039,18475,5080,18436,5121,18396r61,-59l5242,18278r41,-19l5303,18239v21,-20,41,-39,61,-39c5385,18180,5425,18161,5446,18161v325,176,630,353,934,550c6523,18789,6645,18888,6766,18966v122,79,265,177,387,256c7396,19399,7640,19576,7884,19733v467,334,935,629,1402,865c9510,20716,9753,20814,9977,20892v224,79,447,138,650,197c10830,21128,11034,21168,11217,21187v182,20,345,20,508,c12029,21168,12253,21128,12415,21089v41,-20,82,-20,122,-39c12619,21030,12700,21010,12761,20991v40,,61,-20,101,-40l12883,20951v20,,,,20,l12923,20951r41,-19l13045,20892r102,-59l13188,20814v20,,20,-20,40,-20l13309,20735v61,-39,102,-78,163,-137c13513,20578,13533,20539,13553,20499v41,40,102,99,143,138c14102,20971,14590,21207,15098,21305v508,118,1036,118,1524,c16865,21246,17109,21168,17333,21069r81,-39l17495,20991r82,-40c17597,20932,17638,20932,17658,20912v61,-39,101,-59,162,-98c17861,20775,17922,20735,17963,20696v183,-157,345,-334,487,-531c18572,19969,18674,19752,18715,19517v40,-217,40,-452,20,-669c18715,18632,18654,18436,18552,18239v-41,-98,-81,-177,-142,-255c18532,18023,18654,18043,18796,18062v223,20,447,20,691,-19c19710,18003,19934,17905,20157,17787v203,-118,386,-275,549,-472c20746,17276,20787,17217,20828,17178v40,-59,61,-98,101,-157c20950,17001,20970,16962,20970,16942r41,-79l21051,16785r41,-79c21194,16490,21275,16254,21336,16018v122,-471,122,-983,,-1474c21214,14053,20970,13581,20645,13188v-41,-59,-81,-98,-142,-138c20543,13031,20564,12991,20604,12972v61,-40,102,-98,142,-157l20807,12736v,-20,21,-20,21,-39l20848,12657r61,-98l20950,12480r20,-39l20970,12421v,,,,,-19l20970,12382v20,-39,20,-59,41,-98c21031,12205,21051,12127,21072,12068v20,-40,20,-79,40,-118c21153,11793,21194,11576,21214,11282v,-138,,-315,,-492c21194,10613,21173,10417,21112,10220v-40,-196,-122,-413,-203,-629c20828,9375,20726,9159,20604,8923v-223,-452,-528,-904,-894,-1356c19527,7331,19365,7095,19182,6859v-81,-118,-183,-235,-264,-373c18836,6368,18735,6230,18654,6113v-204,-295,-387,-590,-569,-905c18105,5189,18125,5149,18125,5130v21,-20,41,-40,41,-59l18186,5051r21,-39l18267,4953r61,-59c18369,4855,18410,4835,18450,4796v163,-118,346,-177,529,-217c19080,4560,19162,4560,19263,4560v41,,102,,142,19c19426,4579,19446,4579,19466,4599r41,20l19527,4619r,c19527,4619,19527,4619,19527,4619v163,59,325,137,447,275c20096,5012,20178,5169,20198,5326v20,79,20,158,20,236c20218,5602,20218,5641,20198,5680v,20,,39,-20,59l20157,5798r-20,39c20137,5857,20117,5877,20117,5896v-21,40,-41,59,-61,99c20015,6054,19954,6113,19913,6152v-61,39,-122,78,-182,118c19670,6289,19588,6329,19527,6329v-20,,-40,,-61,c19446,6329,19426,6329,19405,6329v-40,,-81,,-101,c19283,6329,19263,6329,19263,6329r-61,-20l19182,6309r,c19182,6309,19182,6309,19182,6309r-20,c19141,6309,19121,6309,19121,6289v-122,-59,-224,-137,-285,-235c18775,5955,18735,5837,18735,5719v,-19,,-59,,-78c18735,5621,18735,5582,18755,5562v20,-39,41,-98,61,-137c18877,5346,18958,5287,19040,5248v81,-40,162,-59,243,-40c19304,5208,19324,5208,19344,5208v21,,21,,41,l19405,5208v,,,,21,c19466,5228,19487,5228,19527,5248v61,39,102,78,122,118c19710,5464,19710,5543,19710,5601v,59,-20,99,-20,79c19690,5700,19690,5719,19710,5719v21,,41,,41,-19c19751,5700,19751,5700,19751,5680v,-20,20,-39,20,-79c19771,5543,19771,5425,19710,5307v-40,-59,-81,-118,-142,-158c19527,5130,19487,5110,19446,5090v,,,,-20,l19405,5090v-20,,-20,,-40,c19344,5090,19324,5090,19283,5071v-101,-20,-203,,-325,39c18857,5149,18755,5228,18674,5326v-41,59,-61,118,-81,177c18572,5562,18552,5641,18552,5700v,137,20,295,102,413c18735,6250,18857,6368,19019,6427v21,20,41,20,61,20l19121,6466r41,l19223,6486v20,,40,,60,20c19324,6506,19365,6506,19426,6525v20,,40,,61,c19507,6525,19527,6525,19548,6525v81,,183,-39,264,-59c19893,6427,19974,6388,20056,6329v81,-59,142,-138,203,-216c20279,6073,20320,6034,20340,5995v20,-20,20,-40,41,-59l20401,5896r,-19l20401,5877v,,,-20,,-20l20421,5798v,-20,21,-39,21,-79c20442,5660,20462,5621,20462,5562v,-98,,-196,-20,-314c20401,5051,20299,4855,20157,4678v-142,-177,-345,-295,-569,-374c19588,4304,19568,4304,19568,4304r,l19548,4304r-41,-19c19487,4285,19446,4265,19426,4265v-61,-20,-122,-20,-183,-20c19121,4226,18999,4245,18897,4245v-243,40,-467,118,-670,256c18166,4540,18125,4579,18085,4619r-61,59c18024,4678,18024,4678,18003,4697r,l17983,4717r-20,39l17942,4796r-40,39c17902,4835,17881,4855,17881,4855v-61,-138,-142,-295,-203,-433c17556,4127,17475,3813,17434,3499v-40,-315,,-629,82,-924c17617,2280,17759,1985,17963,1749v203,-236,467,-432,752,-530c18979,1140,19243,1120,19527,1140v-40,197,-61,432,-40,688c19507,2044,19548,2260,19629,2496v81,216,223,452,427,649c20157,3243,20279,3322,20421,3381v143,59,305,78,468,59c21051,3420,21214,3341,21336,3243v40,-20,61,-59,81,-79c21437,3145,21437,3145,21458,3125r20,-20l21498,3086v41,-79,82,-138,102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2,20696,3292,20814,3292,20912v-20,98,-61,216,-142,295c3129,21227,3109,21246,3089,21266v-21,,-21,19,-41,19l3028,21305r-21,20c2967,21364,2906,21384,2845,21403v-122,40,-244,20,-366,-19c2357,21344,2235,21285,2113,21207v-122,-79,-223,-177,-325,-295c1687,20794,1605,20676,1524,20558v-122,-216,-223,-452,-284,-688c1422,19851,1646,19851,1869,19851xm11725,21010v-41,,-61,,-102,c11481,21010,11318,20991,11135,20951v-183,-19,-365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7,255,610,393c8697,19123,8900,19281,9103,19418v204,158,407,315,590,472c9896,20047,10099,20204,10323,20362v223,157,447,295,690,393c11257,20873,11481,20971,11725,21010v,,,,,xm13452,20224v-102,-78,-183,-177,-264,-275c13025,19752,12903,19556,12822,19320v-41,-118,-61,-236,-41,-354c12781,18907,12802,18868,12842,18809v,,20,-20,20,-39c12862,18770,12883,18750,12883,18750r20,-20c12903,18730,12903,18730,12903,18730r,c12923,18730,12923,18711,12944,18711v40,-20,101,-20,142,c13127,18730,13188,18770,13228,18809v82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1,197,101,374,121,531c20909,11006,20909,11164,20929,11321v,39,,78,,98c20929,11419,20929,11419,20929,11419v-40,-236,-142,-452,-243,-668c20564,10515,20421,10299,20279,10083v-162,-217,-325,-413,-487,-610c19629,9277,19466,9080,19304,8903v-163,-196,-305,-393,-447,-589c18715,8117,18572,7921,18450,7724v-264,-393,-487,-806,-609,-1238c17821,6388,17780,6270,17780,6171v-41,-118,-41,-216,-41,-334xm21316,2830v-21,59,-41,98,-82,157l21214,3007r-20,20c21194,3027,21173,3046,21173,3066v-20,20,-40,39,-61,59c21011,3204,20909,3243,20808,3263v-102,19,-224,,-326,-59c20381,3164,20279,3086,20198,3027v-163,-157,-264,-354,-346,-551c19771,2280,19731,2083,19710,1887v-20,-216,-20,-433,,-609c19954,1336,20198,1435,20421,1553v122,78,265,157,366,255c20909,1906,21011,2005,21092,2123v81,118,163,236,183,353c21336,2594,21356,2712,21316,2830xe" fillcolor="#21409a [3204]" stroked="f" strokeweight="1pt">
                  <v:stroke miterlimit="4" joinstyle="miter"/>
                  <v:path arrowok="t" o:extrusionok="f" o:connecttype="custom" o:connectlocs="674840,697396;674840,697396;674840,697396;674840,697396" o:connectangles="0,90,180,270"/>
                </v:shape>
                <v:shape id="Line" o:spid="_x0000_s1037" style="position:absolute;left:17864;top:3725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" path="m,l21600,r,21600e" filled="f" strokecolor="#21409a [3204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8" style="position:absolute;left:3810;top:17780;width:17293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" path="m21600,21600l,21600,,e" filled="f" strokecolor="#21409a [3204]" strokeweight="1pt">
                  <v:stroke miterlimit="4" joinstyle="miter"/>
                  <v:path arrowok="t" o:extrusionok="f" o:connecttype="custom" o:connectlocs="864658,1437459;864658,1437459;864658,1437459;864658,1437459" o:connectangles="0,90,180,27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1DE0" w:rsidRDefault="00481DE0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176436" wp14:editId="0018D1B5">
              <wp:simplePos x="0" y="0"/>
              <wp:positionH relativeFrom="page">
                <wp:posOffset>1557867</wp:posOffset>
              </wp:positionH>
              <wp:positionV relativeFrom="page">
                <wp:posOffset>304800</wp:posOffset>
              </wp:positionV>
              <wp:extent cx="5902836" cy="9389976"/>
              <wp:effectExtent l="0" t="0" r="0" b="1905"/>
              <wp:wrapNone/>
              <wp:docPr id="75" name="Group 75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2836" cy="9389976"/>
                        <a:chOff x="0" y="0"/>
                        <a:chExt cx="5902836" cy="9389976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2573866" y="0"/>
                          <a:ext cx="3328416" cy="4471416"/>
                          <a:chOff x="0" y="0"/>
                          <a:chExt cx="3328970" cy="4468191"/>
                        </a:xfrm>
                      </wpg:grpSpPr>
                      <wps:wsp>
                        <wps:cNvPr id="4" name="Shape"/>
                        <wps:cNvSpPr/>
                        <wps:spPr>
                          <a:xfrm>
                            <a:off x="812800" y="1303867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Shape"/>
                        <wps:cNvSpPr/>
                        <wps:spPr>
                          <a:xfrm>
                            <a:off x="668867" y="1024467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1303867" y="1659467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Shape"/>
                        <wps:cNvSpPr/>
                        <wps:spPr>
                          <a:xfrm>
                            <a:off x="541867" y="1346200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694267" y="1193800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9" name="Shape"/>
                        <wps:cNvSpPr/>
                        <wps:spPr>
                          <a:xfrm>
                            <a:off x="558800" y="1066800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508000" y="1049867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694267" y="491067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0" y="0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1981200" y="3073400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Line"/>
                        <wps:cNvSpPr/>
                        <wps:spPr>
                          <a:xfrm>
                            <a:off x="1498600" y="93133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Line"/>
                        <wps:cNvSpPr/>
                        <wps:spPr>
                          <a:xfrm>
                            <a:off x="84667" y="1498600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23" name="Shape"/>
                      <wps:cNvSpPr>
                        <a:spLocks noChangeAspect="1"/>
                      </wps:cNvSpPr>
                      <wps:spPr>
                        <a:xfrm>
                          <a:off x="0" y="3572933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4" name="Group 24"/>
                      <wpg:cNvGrpSpPr/>
                      <wpg:grpSpPr>
                        <a:xfrm>
                          <a:off x="2573866" y="4921785"/>
                          <a:ext cx="3328970" cy="4468191"/>
                          <a:chOff x="0" y="163518"/>
                          <a:chExt cx="3328970" cy="4468191"/>
                        </a:xfrm>
                      </wpg:grpSpPr>
                      <wps:wsp>
                        <wps:cNvPr id="25" name="Shape"/>
                        <wps:cNvSpPr/>
                        <wps:spPr>
                          <a:xfrm>
                            <a:off x="812800" y="1467385"/>
                            <a:ext cx="1728240" cy="191237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7" h="21600" extrusionOk="0">
                                <a:moveTo>
                                  <a:pt x="17778" y="11947"/>
                                </a:moveTo>
                                <a:cubicBezTo>
                                  <a:pt x="17667" y="11947"/>
                                  <a:pt x="17572" y="12033"/>
                                  <a:pt x="17572" y="12134"/>
                                </a:cubicBezTo>
                                <a:cubicBezTo>
                                  <a:pt x="17572" y="12206"/>
                                  <a:pt x="17619" y="12263"/>
                                  <a:pt x="17683" y="12292"/>
                                </a:cubicBezTo>
                                <a:cubicBezTo>
                                  <a:pt x="17699" y="12292"/>
                                  <a:pt x="17699" y="12306"/>
                                  <a:pt x="17715" y="12306"/>
                                </a:cubicBezTo>
                                <a:cubicBezTo>
                                  <a:pt x="17746" y="12306"/>
                                  <a:pt x="17762" y="12292"/>
                                  <a:pt x="17778" y="12277"/>
                                </a:cubicBezTo>
                                <a:cubicBezTo>
                                  <a:pt x="17794" y="12249"/>
                                  <a:pt x="17778" y="12206"/>
                                  <a:pt x="17746" y="12191"/>
                                </a:cubicBezTo>
                                <a:cubicBezTo>
                                  <a:pt x="17730" y="12177"/>
                                  <a:pt x="17715" y="12163"/>
                                  <a:pt x="17715" y="12134"/>
                                </a:cubicBezTo>
                                <a:cubicBezTo>
                                  <a:pt x="17715" y="12105"/>
                                  <a:pt x="17746" y="12076"/>
                                  <a:pt x="17778" y="12076"/>
                                </a:cubicBezTo>
                                <a:cubicBezTo>
                                  <a:pt x="17810" y="12076"/>
                                  <a:pt x="17841" y="12105"/>
                                  <a:pt x="17841" y="12134"/>
                                </a:cubicBezTo>
                                <a:cubicBezTo>
                                  <a:pt x="17841" y="12134"/>
                                  <a:pt x="17841" y="12134"/>
                                  <a:pt x="17841" y="12148"/>
                                </a:cubicBezTo>
                                <a:cubicBezTo>
                                  <a:pt x="17841" y="12177"/>
                                  <a:pt x="17857" y="12220"/>
                                  <a:pt x="17905" y="12220"/>
                                </a:cubicBezTo>
                                <a:cubicBezTo>
                                  <a:pt x="17937" y="12220"/>
                                  <a:pt x="17984" y="12206"/>
                                  <a:pt x="17984" y="12163"/>
                                </a:cubicBezTo>
                                <a:cubicBezTo>
                                  <a:pt x="17984" y="12148"/>
                                  <a:pt x="17984" y="12148"/>
                                  <a:pt x="17984" y="12134"/>
                                </a:cubicBezTo>
                                <a:cubicBezTo>
                                  <a:pt x="17984" y="12033"/>
                                  <a:pt x="17889" y="11947"/>
                                  <a:pt x="17778" y="11947"/>
                                </a:cubicBezTo>
                                <a:close/>
                                <a:moveTo>
                                  <a:pt x="18476" y="11474"/>
                                </a:moveTo>
                                <a:cubicBezTo>
                                  <a:pt x="18476" y="11374"/>
                                  <a:pt x="18381" y="11288"/>
                                  <a:pt x="18270" y="11288"/>
                                </a:cubicBezTo>
                                <a:cubicBezTo>
                                  <a:pt x="18174" y="11288"/>
                                  <a:pt x="18079" y="11345"/>
                                  <a:pt x="18063" y="11445"/>
                                </a:cubicBezTo>
                                <a:cubicBezTo>
                                  <a:pt x="18063" y="11474"/>
                                  <a:pt x="18079" y="11517"/>
                                  <a:pt x="18111" y="11517"/>
                                </a:cubicBezTo>
                                <a:cubicBezTo>
                                  <a:pt x="18143" y="11517"/>
                                  <a:pt x="18190" y="11503"/>
                                  <a:pt x="18190" y="11474"/>
                                </a:cubicBezTo>
                                <a:cubicBezTo>
                                  <a:pt x="18190" y="11445"/>
                                  <a:pt x="18222" y="11417"/>
                                  <a:pt x="18254" y="11417"/>
                                </a:cubicBezTo>
                                <a:cubicBezTo>
                                  <a:pt x="18285" y="11417"/>
                                  <a:pt x="18317" y="11445"/>
                                  <a:pt x="18317" y="11474"/>
                                </a:cubicBezTo>
                                <a:cubicBezTo>
                                  <a:pt x="18317" y="11517"/>
                                  <a:pt x="18285" y="11546"/>
                                  <a:pt x="18238" y="11531"/>
                                </a:cubicBezTo>
                                <a:cubicBezTo>
                                  <a:pt x="18206" y="11531"/>
                                  <a:pt x="18159" y="11560"/>
                                  <a:pt x="18159" y="11589"/>
                                </a:cubicBezTo>
                                <a:cubicBezTo>
                                  <a:pt x="18159" y="11618"/>
                                  <a:pt x="18190" y="11661"/>
                                  <a:pt x="18222" y="11661"/>
                                </a:cubicBezTo>
                                <a:cubicBezTo>
                                  <a:pt x="18222" y="11661"/>
                                  <a:pt x="18238" y="11661"/>
                                  <a:pt x="18238" y="11661"/>
                                </a:cubicBezTo>
                                <a:cubicBezTo>
                                  <a:pt x="18381" y="11661"/>
                                  <a:pt x="18476" y="11575"/>
                                  <a:pt x="18476" y="11474"/>
                                </a:cubicBezTo>
                                <a:close/>
                                <a:moveTo>
                                  <a:pt x="18634" y="12665"/>
                                </a:moveTo>
                                <a:cubicBezTo>
                                  <a:pt x="18587" y="12636"/>
                                  <a:pt x="18539" y="12636"/>
                                  <a:pt x="18476" y="12636"/>
                                </a:cubicBezTo>
                                <a:cubicBezTo>
                                  <a:pt x="18476" y="12636"/>
                                  <a:pt x="18476" y="12636"/>
                                  <a:pt x="18460" y="12636"/>
                                </a:cubicBezTo>
                                <a:cubicBezTo>
                                  <a:pt x="18428" y="12650"/>
                                  <a:pt x="18396" y="12679"/>
                                  <a:pt x="18412" y="12708"/>
                                </a:cubicBezTo>
                                <a:cubicBezTo>
                                  <a:pt x="18428" y="12736"/>
                                  <a:pt x="18460" y="12765"/>
                                  <a:pt x="18507" y="12751"/>
                                </a:cubicBezTo>
                                <a:cubicBezTo>
                                  <a:pt x="18523" y="12751"/>
                                  <a:pt x="18539" y="12751"/>
                                  <a:pt x="18555" y="12765"/>
                                </a:cubicBezTo>
                                <a:cubicBezTo>
                                  <a:pt x="18571" y="12779"/>
                                  <a:pt x="18587" y="12794"/>
                                  <a:pt x="18587" y="12808"/>
                                </a:cubicBezTo>
                                <a:cubicBezTo>
                                  <a:pt x="18603" y="12837"/>
                                  <a:pt x="18571" y="12880"/>
                                  <a:pt x="18539" y="12880"/>
                                </a:cubicBezTo>
                                <a:cubicBezTo>
                                  <a:pt x="18507" y="12880"/>
                                  <a:pt x="18476" y="12880"/>
                                  <a:pt x="18460" y="12851"/>
                                </a:cubicBezTo>
                                <a:cubicBezTo>
                                  <a:pt x="18444" y="12822"/>
                                  <a:pt x="18396" y="12808"/>
                                  <a:pt x="18365" y="12837"/>
                                </a:cubicBezTo>
                                <a:cubicBezTo>
                                  <a:pt x="18333" y="12851"/>
                                  <a:pt x="18317" y="12894"/>
                                  <a:pt x="18349" y="12923"/>
                                </a:cubicBezTo>
                                <a:cubicBezTo>
                                  <a:pt x="18381" y="12980"/>
                                  <a:pt x="18460" y="13009"/>
                                  <a:pt x="18523" y="13009"/>
                                </a:cubicBezTo>
                                <a:cubicBezTo>
                                  <a:pt x="18539" y="13009"/>
                                  <a:pt x="18555" y="13009"/>
                                  <a:pt x="18571" y="13009"/>
                                </a:cubicBezTo>
                                <a:cubicBezTo>
                                  <a:pt x="18682" y="12980"/>
                                  <a:pt x="18745" y="12880"/>
                                  <a:pt x="18730" y="12779"/>
                                </a:cubicBezTo>
                                <a:cubicBezTo>
                                  <a:pt x="18714" y="12722"/>
                                  <a:pt x="18682" y="12679"/>
                                  <a:pt x="18634" y="12665"/>
                                </a:cubicBezTo>
                                <a:close/>
                                <a:moveTo>
                                  <a:pt x="888" y="15892"/>
                                </a:moveTo>
                                <a:cubicBezTo>
                                  <a:pt x="888" y="15791"/>
                                  <a:pt x="793" y="15705"/>
                                  <a:pt x="682" y="15705"/>
                                </a:cubicBezTo>
                                <a:cubicBezTo>
                                  <a:pt x="587" y="15705"/>
                                  <a:pt x="492" y="15763"/>
                                  <a:pt x="476" y="15863"/>
                                </a:cubicBezTo>
                                <a:cubicBezTo>
                                  <a:pt x="476" y="15892"/>
                                  <a:pt x="492" y="15935"/>
                                  <a:pt x="523" y="15935"/>
                                </a:cubicBezTo>
                                <a:cubicBezTo>
                                  <a:pt x="555" y="15935"/>
                                  <a:pt x="603" y="15920"/>
                                  <a:pt x="603" y="15892"/>
                                </a:cubicBezTo>
                                <a:cubicBezTo>
                                  <a:pt x="603" y="15863"/>
                                  <a:pt x="634" y="15834"/>
                                  <a:pt x="666" y="15834"/>
                                </a:cubicBezTo>
                                <a:cubicBezTo>
                                  <a:pt x="698" y="15834"/>
                                  <a:pt x="730" y="15863"/>
                                  <a:pt x="730" y="15892"/>
                                </a:cubicBezTo>
                                <a:cubicBezTo>
                                  <a:pt x="730" y="15935"/>
                                  <a:pt x="698" y="15963"/>
                                  <a:pt x="650" y="15949"/>
                                </a:cubicBezTo>
                                <a:cubicBezTo>
                                  <a:pt x="619" y="15949"/>
                                  <a:pt x="571" y="15978"/>
                                  <a:pt x="571" y="16006"/>
                                </a:cubicBezTo>
                                <a:cubicBezTo>
                                  <a:pt x="571" y="16035"/>
                                  <a:pt x="603" y="16078"/>
                                  <a:pt x="634" y="16078"/>
                                </a:cubicBezTo>
                                <a:cubicBezTo>
                                  <a:pt x="634" y="16078"/>
                                  <a:pt x="650" y="16078"/>
                                  <a:pt x="650" y="16078"/>
                                </a:cubicBezTo>
                                <a:cubicBezTo>
                                  <a:pt x="793" y="16078"/>
                                  <a:pt x="888" y="16006"/>
                                  <a:pt x="888" y="15892"/>
                                </a:cubicBezTo>
                                <a:close/>
                                <a:moveTo>
                                  <a:pt x="21584" y="2782"/>
                                </a:moveTo>
                                <a:cubicBezTo>
                                  <a:pt x="21568" y="2739"/>
                                  <a:pt x="21537" y="2696"/>
                                  <a:pt x="21489" y="2668"/>
                                </a:cubicBezTo>
                                <a:cubicBezTo>
                                  <a:pt x="21441" y="2639"/>
                                  <a:pt x="21394" y="2639"/>
                                  <a:pt x="21330" y="2639"/>
                                </a:cubicBezTo>
                                <a:cubicBezTo>
                                  <a:pt x="21330" y="2639"/>
                                  <a:pt x="21330" y="2639"/>
                                  <a:pt x="21315" y="2639"/>
                                </a:cubicBezTo>
                                <a:cubicBezTo>
                                  <a:pt x="21283" y="2653"/>
                                  <a:pt x="21251" y="2682"/>
                                  <a:pt x="21267" y="2711"/>
                                </a:cubicBezTo>
                                <a:cubicBezTo>
                                  <a:pt x="21283" y="2739"/>
                                  <a:pt x="21315" y="2768"/>
                                  <a:pt x="21362" y="2754"/>
                                </a:cubicBezTo>
                                <a:cubicBezTo>
                                  <a:pt x="21378" y="2754"/>
                                  <a:pt x="21394" y="2754"/>
                                  <a:pt x="21410" y="2768"/>
                                </a:cubicBezTo>
                                <a:cubicBezTo>
                                  <a:pt x="21426" y="2782"/>
                                  <a:pt x="21441" y="2797"/>
                                  <a:pt x="21441" y="2811"/>
                                </a:cubicBezTo>
                                <a:cubicBezTo>
                                  <a:pt x="21457" y="2840"/>
                                  <a:pt x="21426" y="2883"/>
                                  <a:pt x="21394" y="2883"/>
                                </a:cubicBezTo>
                                <a:cubicBezTo>
                                  <a:pt x="21362" y="2883"/>
                                  <a:pt x="21330" y="2883"/>
                                  <a:pt x="21315" y="2854"/>
                                </a:cubicBezTo>
                                <a:cubicBezTo>
                                  <a:pt x="21299" y="2826"/>
                                  <a:pt x="21251" y="2811"/>
                                  <a:pt x="21219" y="2840"/>
                                </a:cubicBezTo>
                                <a:cubicBezTo>
                                  <a:pt x="21188" y="2854"/>
                                  <a:pt x="21172" y="2897"/>
                                  <a:pt x="21204" y="2926"/>
                                </a:cubicBezTo>
                                <a:cubicBezTo>
                                  <a:pt x="21235" y="2983"/>
                                  <a:pt x="21315" y="3012"/>
                                  <a:pt x="21378" y="3012"/>
                                </a:cubicBezTo>
                                <a:cubicBezTo>
                                  <a:pt x="21394" y="3012"/>
                                  <a:pt x="21410" y="3012"/>
                                  <a:pt x="21426" y="3012"/>
                                </a:cubicBezTo>
                                <a:cubicBezTo>
                                  <a:pt x="21537" y="2983"/>
                                  <a:pt x="21600" y="2883"/>
                                  <a:pt x="21584" y="2782"/>
                                </a:cubicBezTo>
                                <a:close/>
                                <a:moveTo>
                                  <a:pt x="1063" y="17082"/>
                                </a:moveTo>
                                <a:cubicBezTo>
                                  <a:pt x="1015" y="17053"/>
                                  <a:pt x="967" y="17053"/>
                                  <a:pt x="904" y="17053"/>
                                </a:cubicBezTo>
                                <a:cubicBezTo>
                                  <a:pt x="904" y="17053"/>
                                  <a:pt x="904" y="17053"/>
                                  <a:pt x="888" y="17053"/>
                                </a:cubicBezTo>
                                <a:cubicBezTo>
                                  <a:pt x="856" y="17068"/>
                                  <a:pt x="825" y="17096"/>
                                  <a:pt x="841" y="17125"/>
                                </a:cubicBezTo>
                                <a:cubicBezTo>
                                  <a:pt x="856" y="17154"/>
                                  <a:pt x="888" y="17182"/>
                                  <a:pt x="936" y="17168"/>
                                </a:cubicBezTo>
                                <a:cubicBezTo>
                                  <a:pt x="952" y="17168"/>
                                  <a:pt x="967" y="17168"/>
                                  <a:pt x="983" y="17182"/>
                                </a:cubicBezTo>
                                <a:cubicBezTo>
                                  <a:pt x="999" y="17197"/>
                                  <a:pt x="1015" y="17211"/>
                                  <a:pt x="1015" y="17226"/>
                                </a:cubicBezTo>
                                <a:cubicBezTo>
                                  <a:pt x="1031" y="17254"/>
                                  <a:pt x="999" y="17297"/>
                                  <a:pt x="967" y="17297"/>
                                </a:cubicBezTo>
                                <a:cubicBezTo>
                                  <a:pt x="936" y="17297"/>
                                  <a:pt x="904" y="17297"/>
                                  <a:pt x="888" y="17269"/>
                                </a:cubicBezTo>
                                <a:cubicBezTo>
                                  <a:pt x="872" y="17240"/>
                                  <a:pt x="825" y="17226"/>
                                  <a:pt x="793" y="17254"/>
                                </a:cubicBezTo>
                                <a:cubicBezTo>
                                  <a:pt x="761" y="17269"/>
                                  <a:pt x="745" y="17312"/>
                                  <a:pt x="777" y="17340"/>
                                </a:cubicBezTo>
                                <a:cubicBezTo>
                                  <a:pt x="809" y="17398"/>
                                  <a:pt x="888" y="17426"/>
                                  <a:pt x="952" y="17426"/>
                                </a:cubicBezTo>
                                <a:cubicBezTo>
                                  <a:pt x="967" y="17426"/>
                                  <a:pt x="983" y="17426"/>
                                  <a:pt x="999" y="17426"/>
                                </a:cubicBezTo>
                                <a:cubicBezTo>
                                  <a:pt x="1110" y="17398"/>
                                  <a:pt x="1174" y="17297"/>
                                  <a:pt x="1158" y="17197"/>
                                </a:cubicBezTo>
                                <a:cubicBezTo>
                                  <a:pt x="1142" y="17139"/>
                                  <a:pt x="1110" y="17111"/>
                                  <a:pt x="1063" y="17082"/>
                                </a:cubicBezTo>
                                <a:close/>
                                <a:moveTo>
                                  <a:pt x="206" y="16379"/>
                                </a:moveTo>
                                <a:cubicBezTo>
                                  <a:pt x="95" y="16379"/>
                                  <a:pt x="0" y="16465"/>
                                  <a:pt x="0" y="16566"/>
                                </a:cubicBezTo>
                                <a:cubicBezTo>
                                  <a:pt x="0" y="16637"/>
                                  <a:pt x="48" y="16695"/>
                                  <a:pt x="111" y="16724"/>
                                </a:cubicBezTo>
                                <a:cubicBezTo>
                                  <a:pt x="127" y="16724"/>
                                  <a:pt x="127" y="16738"/>
                                  <a:pt x="143" y="16738"/>
                                </a:cubicBezTo>
                                <a:cubicBezTo>
                                  <a:pt x="174" y="16738"/>
                                  <a:pt x="190" y="16724"/>
                                  <a:pt x="206" y="16709"/>
                                </a:cubicBezTo>
                                <a:cubicBezTo>
                                  <a:pt x="222" y="16680"/>
                                  <a:pt x="206" y="16637"/>
                                  <a:pt x="174" y="16623"/>
                                </a:cubicBezTo>
                                <a:cubicBezTo>
                                  <a:pt x="159" y="16609"/>
                                  <a:pt x="143" y="16594"/>
                                  <a:pt x="143" y="16566"/>
                                </a:cubicBezTo>
                                <a:cubicBezTo>
                                  <a:pt x="143" y="16537"/>
                                  <a:pt x="174" y="16508"/>
                                  <a:pt x="206" y="16508"/>
                                </a:cubicBezTo>
                                <a:cubicBezTo>
                                  <a:pt x="238" y="16508"/>
                                  <a:pt x="270" y="16537"/>
                                  <a:pt x="270" y="16566"/>
                                </a:cubicBezTo>
                                <a:cubicBezTo>
                                  <a:pt x="270" y="16566"/>
                                  <a:pt x="270" y="16566"/>
                                  <a:pt x="270" y="16580"/>
                                </a:cubicBezTo>
                                <a:cubicBezTo>
                                  <a:pt x="270" y="16609"/>
                                  <a:pt x="285" y="16652"/>
                                  <a:pt x="333" y="16652"/>
                                </a:cubicBezTo>
                                <a:cubicBezTo>
                                  <a:pt x="365" y="16652"/>
                                  <a:pt x="412" y="16637"/>
                                  <a:pt x="412" y="16594"/>
                                </a:cubicBezTo>
                                <a:cubicBezTo>
                                  <a:pt x="412" y="16580"/>
                                  <a:pt x="412" y="16580"/>
                                  <a:pt x="412" y="16566"/>
                                </a:cubicBezTo>
                                <a:cubicBezTo>
                                  <a:pt x="412" y="16451"/>
                                  <a:pt x="317" y="16379"/>
                                  <a:pt x="206" y="16379"/>
                                </a:cubicBezTo>
                                <a:close/>
                                <a:moveTo>
                                  <a:pt x="5424" y="229"/>
                                </a:moveTo>
                                <a:cubicBezTo>
                                  <a:pt x="5456" y="229"/>
                                  <a:pt x="5503" y="215"/>
                                  <a:pt x="5503" y="186"/>
                                </a:cubicBezTo>
                                <a:cubicBezTo>
                                  <a:pt x="5503" y="158"/>
                                  <a:pt x="5535" y="129"/>
                                  <a:pt x="5567" y="129"/>
                                </a:cubicBezTo>
                                <a:cubicBezTo>
                                  <a:pt x="5598" y="129"/>
                                  <a:pt x="5630" y="158"/>
                                  <a:pt x="5630" y="186"/>
                                </a:cubicBezTo>
                                <a:cubicBezTo>
                                  <a:pt x="5630" y="229"/>
                                  <a:pt x="5598" y="258"/>
                                  <a:pt x="5551" y="244"/>
                                </a:cubicBezTo>
                                <a:cubicBezTo>
                                  <a:pt x="5519" y="244"/>
                                  <a:pt x="5471" y="273"/>
                                  <a:pt x="5471" y="301"/>
                                </a:cubicBezTo>
                                <a:cubicBezTo>
                                  <a:pt x="5471" y="330"/>
                                  <a:pt x="5503" y="373"/>
                                  <a:pt x="5535" y="373"/>
                                </a:cubicBezTo>
                                <a:cubicBezTo>
                                  <a:pt x="5535" y="373"/>
                                  <a:pt x="5551" y="373"/>
                                  <a:pt x="5551" y="373"/>
                                </a:cubicBezTo>
                                <a:cubicBezTo>
                                  <a:pt x="5662" y="373"/>
                                  <a:pt x="5757" y="287"/>
                                  <a:pt x="5757" y="186"/>
                                </a:cubicBezTo>
                                <a:cubicBezTo>
                                  <a:pt x="5757" y="86"/>
                                  <a:pt x="5662" y="0"/>
                                  <a:pt x="5551" y="0"/>
                                </a:cubicBezTo>
                                <a:cubicBezTo>
                                  <a:pt x="5456" y="0"/>
                                  <a:pt x="5360" y="57"/>
                                  <a:pt x="5344" y="158"/>
                                </a:cubicBezTo>
                                <a:cubicBezTo>
                                  <a:pt x="5360" y="186"/>
                                  <a:pt x="5392" y="215"/>
                                  <a:pt x="5424" y="229"/>
                                </a:cubicBezTo>
                                <a:close/>
                                <a:moveTo>
                                  <a:pt x="5329" y="6727"/>
                                </a:moveTo>
                                <a:cubicBezTo>
                                  <a:pt x="5360" y="6727"/>
                                  <a:pt x="5408" y="6712"/>
                                  <a:pt x="5408" y="6684"/>
                                </a:cubicBezTo>
                                <a:cubicBezTo>
                                  <a:pt x="5408" y="6655"/>
                                  <a:pt x="5440" y="6626"/>
                                  <a:pt x="5471" y="6626"/>
                                </a:cubicBezTo>
                                <a:cubicBezTo>
                                  <a:pt x="5503" y="6626"/>
                                  <a:pt x="5535" y="6655"/>
                                  <a:pt x="5535" y="6684"/>
                                </a:cubicBezTo>
                                <a:cubicBezTo>
                                  <a:pt x="5535" y="6727"/>
                                  <a:pt x="5503" y="6755"/>
                                  <a:pt x="5456" y="6741"/>
                                </a:cubicBezTo>
                                <a:cubicBezTo>
                                  <a:pt x="5424" y="6741"/>
                                  <a:pt x="5376" y="6770"/>
                                  <a:pt x="5376" y="6798"/>
                                </a:cubicBezTo>
                                <a:cubicBezTo>
                                  <a:pt x="5376" y="6827"/>
                                  <a:pt x="5408" y="6870"/>
                                  <a:pt x="5440" y="6870"/>
                                </a:cubicBezTo>
                                <a:cubicBezTo>
                                  <a:pt x="5440" y="6870"/>
                                  <a:pt x="5456" y="6870"/>
                                  <a:pt x="5456" y="6870"/>
                                </a:cubicBezTo>
                                <a:cubicBezTo>
                                  <a:pt x="5567" y="6870"/>
                                  <a:pt x="5662" y="6784"/>
                                  <a:pt x="5662" y="6684"/>
                                </a:cubicBezTo>
                                <a:cubicBezTo>
                                  <a:pt x="5662" y="6583"/>
                                  <a:pt x="5567" y="6497"/>
                                  <a:pt x="5456" y="6497"/>
                                </a:cubicBezTo>
                                <a:cubicBezTo>
                                  <a:pt x="5360" y="6497"/>
                                  <a:pt x="5265" y="6555"/>
                                  <a:pt x="5249" y="6655"/>
                                </a:cubicBezTo>
                                <a:cubicBezTo>
                                  <a:pt x="5265" y="6684"/>
                                  <a:pt x="5297" y="6712"/>
                                  <a:pt x="5329" y="6727"/>
                                </a:cubicBezTo>
                                <a:close/>
                                <a:moveTo>
                                  <a:pt x="4996" y="1018"/>
                                </a:moveTo>
                                <a:cubicBezTo>
                                  <a:pt x="5011" y="1018"/>
                                  <a:pt x="5011" y="1033"/>
                                  <a:pt x="5027" y="1033"/>
                                </a:cubicBezTo>
                                <a:cubicBezTo>
                                  <a:pt x="5059" y="1033"/>
                                  <a:pt x="5075" y="1018"/>
                                  <a:pt x="5091" y="1004"/>
                                </a:cubicBezTo>
                                <a:cubicBezTo>
                                  <a:pt x="5107" y="975"/>
                                  <a:pt x="5091" y="932"/>
                                  <a:pt x="5059" y="918"/>
                                </a:cubicBezTo>
                                <a:cubicBezTo>
                                  <a:pt x="5043" y="904"/>
                                  <a:pt x="5027" y="889"/>
                                  <a:pt x="5027" y="861"/>
                                </a:cubicBezTo>
                                <a:cubicBezTo>
                                  <a:pt x="5027" y="832"/>
                                  <a:pt x="5059" y="803"/>
                                  <a:pt x="5091" y="803"/>
                                </a:cubicBezTo>
                                <a:cubicBezTo>
                                  <a:pt x="5122" y="803"/>
                                  <a:pt x="5154" y="832"/>
                                  <a:pt x="5154" y="861"/>
                                </a:cubicBezTo>
                                <a:cubicBezTo>
                                  <a:pt x="5154" y="861"/>
                                  <a:pt x="5154" y="861"/>
                                  <a:pt x="5154" y="875"/>
                                </a:cubicBezTo>
                                <a:cubicBezTo>
                                  <a:pt x="5154" y="904"/>
                                  <a:pt x="5170" y="947"/>
                                  <a:pt x="5218" y="947"/>
                                </a:cubicBezTo>
                                <a:cubicBezTo>
                                  <a:pt x="5249" y="947"/>
                                  <a:pt x="5297" y="932"/>
                                  <a:pt x="5297" y="889"/>
                                </a:cubicBezTo>
                                <a:cubicBezTo>
                                  <a:pt x="5297" y="875"/>
                                  <a:pt x="5297" y="875"/>
                                  <a:pt x="5297" y="861"/>
                                </a:cubicBezTo>
                                <a:cubicBezTo>
                                  <a:pt x="5297" y="760"/>
                                  <a:pt x="5202" y="674"/>
                                  <a:pt x="5091" y="674"/>
                                </a:cubicBezTo>
                                <a:cubicBezTo>
                                  <a:pt x="4980" y="674"/>
                                  <a:pt x="4885" y="760"/>
                                  <a:pt x="4885" y="861"/>
                                </a:cubicBezTo>
                                <a:cubicBezTo>
                                  <a:pt x="4885" y="918"/>
                                  <a:pt x="4932" y="975"/>
                                  <a:pt x="4996" y="1018"/>
                                </a:cubicBezTo>
                                <a:close/>
                                <a:moveTo>
                                  <a:pt x="4900" y="7516"/>
                                </a:moveTo>
                                <a:cubicBezTo>
                                  <a:pt x="4916" y="7516"/>
                                  <a:pt x="4916" y="7530"/>
                                  <a:pt x="4932" y="7530"/>
                                </a:cubicBezTo>
                                <a:cubicBezTo>
                                  <a:pt x="4964" y="7530"/>
                                  <a:pt x="4980" y="7516"/>
                                  <a:pt x="4996" y="7501"/>
                                </a:cubicBezTo>
                                <a:cubicBezTo>
                                  <a:pt x="5011" y="7473"/>
                                  <a:pt x="4996" y="7429"/>
                                  <a:pt x="4964" y="7415"/>
                                </a:cubicBezTo>
                                <a:cubicBezTo>
                                  <a:pt x="4948" y="7401"/>
                                  <a:pt x="4932" y="7386"/>
                                  <a:pt x="4932" y="7358"/>
                                </a:cubicBezTo>
                                <a:cubicBezTo>
                                  <a:pt x="4932" y="7329"/>
                                  <a:pt x="4964" y="7300"/>
                                  <a:pt x="4996" y="7300"/>
                                </a:cubicBezTo>
                                <a:cubicBezTo>
                                  <a:pt x="5027" y="7300"/>
                                  <a:pt x="5059" y="7329"/>
                                  <a:pt x="5059" y="7358"/>
                                </a:cubicBezTo>
                                <a:cubicBezTo>
                                  <a:pt x="5059" y="7358"/>
                                  <a:pt x="5059" y="7358"/>
                                  <a:pt x="5059" y="7372"/>
                                </a:cubicBezTo>
                                <a:cubicBezTo>
                                  <a:pt x="5059" y="7401"/>
                                  <a:pt x="5075" y="7444"/>
                                  <a:pt x="5122" y="7444"/>
                                </a:cubicBezTo>
                                <a:cubicBezTo>
                                  <a:pt x="5154" y="7444"/>
                                  <a:pt x="5202" y="7429"/>
                                  <a:pt x="5202" y="7386"/>
                                </a:cubicBezTo>
                                <a:cubicBezTo>
                                  <a:pt x="5202" y="7372"/>
                                  <a:pt x="5202" y="7372"/>
                                  <a:pt x="5202" y="7358"/>
                                </a:cubicBezTo>
                                <a:cubicBezTo>
                                  <a:pt x="5202" y="7257"/>
                                  <a:pt x="5107" y="7171"/>
                                  <a:pt x="4996" y="7171"/>
                                </a:cubicBezTo>
                                <a:cubicBezTo>
                                  <a:pt x="4885" y="7171"/>
                                  <a:pt x="4789" y="7257"/>
                                  <a:pt x="4789" y="7358"/>
                                </a:cubicBezTo>
                                <a:cubicBezTo>
                                  <a:pt x="4789" y="7415"/>
                                  <a:pt x="4821" y="7473"/>
                                  <a:pt x="4900" y="7516"/>
                                </a:cubicBezTo>
                                <a:close/>
                                <a:moveTo>
                                  <a:pt x="20617" y="1965"/>
                                </a:moveTo>
                                <a:cubicBezTo>
                                  <a:pt x="20506" y="1965"/>
                                  <a:pt x="20411" y="2051"/>
                                  <a:pt x="20411" y="2151"/>
                                </a:cubicBezTo>
                                <a:cubicBezTo>
                                  <a:pt x="20411" y="2223"/>
                                  <a:pt x="20458" y="2280"/>
                                  <a:pt x="20522" y="2309"/>
                                </a:cubicBezTo>
                                <a:cubicBezTo>
                                  <a:pt x="20537" y="2309"/>
                                  <a:pt x="20537" y="2324"/>
                                  <a:pt x="20553" y="2324"/>
                                </a:cubicBezTo>
                                <a:cubicBezTo>
                                  <a:pt x="20585" y="2324"/>
                                  <a:pt x="20601" y="2309"/>
                                  <a:pt x="20617" y="2295"/>
                                </a:cubicBezTo>
                                <a:cubicBezTo>
                                  <a:pt x="20633" y="2266"/>
                                  <a:pt x="20617" y="2223"/>
                                  <a:pt x="20585" y="2209"/>
                                </a:cubicBezTo>
                                <a:cubicBezTo>
                                  <a:pt x="20569" y="2194"/>
                                  <a:pt x="20553" y="2180"/>
                                  <a:pt x="20553" y="2151"/>
                                </a:cubicBezTo>
                                <a:cubicBezTo>
                                  <a:pt x="20553" y="2123"/>
                                  <a:pt x="20585" y="2094"/>
                                  <a:pt x="20617" y="2094"/>
                                </a:cubicBezTo>
                                <a:cubicBezTo>
                                  <a:pt x="20648" y="2094"/>
                                  <a:pt x="20680" y="2123"/>
                                  <a:pt x="20680" y="2151"/>
                                </a:cubicBezTo>
                                <a:cubicBezTo>
                                  <a:pt x="20680" y="2151"/>
                                  <a:pt x="20680" y="2151"/>
                                  <a:pt x="20680" y="2166"/>
                                </a:cubicBezTo>
                                <a:cubicBezTo>
                                  <a:pt x="20680" y="2194"/>
                                  <a:pt x="20696" y="2237"/>
                                  <a:pt x="20744" y="2237"/>
                                </a:cubicBezTo>
                                <a:cubicBezTo>
                                  <a:pt x="20775" y="2237"/>
                                  <a:pt x="20823" y="2223"/>
                                  <a:pt x="20823" y="2180"/>
                                </a:cubicBezTo>
                                <a:cubicBezTo>
                                  <a:pt x="20823" y="2166"/>
                                  <a:pt x="20823" y="2166"/>
                                  <a:pt x="20823" y="2151"/>
                                </a:cubicBezTo>
                                <a:cubicBezTo>
                                  <a:pt x="20839" y="2051"/>
                                  <a:pt x="20744" y="1965"/>
                                  <a:pt x="20617" y="1965"/>
                                </a:cubicBezTo>
                                <a:close/>
                                <a:moveTo>
                                  <a:pt x="5392" y="21026"/>
                                </a:moveTo>
                                <a:cubicBezTo>
                                  <a:pt x="5376" y="21026"/>
                                  <a:pt x="5376" y="21026"/>
                                  <a:pt x="5360" y="21026"/>
                                </a:cubicBezTo>
                                <a:lnTo>
                                  <a:pt x="5202" y="21127"/>
                                </a:lnTo>
                                <a:lnTo>
                                  <a:pt x="5043" y="21026"/>
                                </a:lnTo>
                                <a:cubicBezTo>
                                  <a:pt x="5027" y="21026"/>
                                  <a:pt x="5027" y="21026"/>
                                  <a:pt x="5011" y="21026"/>
                                </a:cubicBezTo>
                                <a:lnTo>
                                  <a:pt x="4980" y="21041"/>
                                </a:lnTo>
                                <a:cubicBezTo>
                                  <a:pt x="4964" y="21041"/>
                                  <a:pt x="4964" y="21055"/>
                                  <a:pt x="4980" y="21069"/>
                                </a:cubicBezTo>
                                <a:cubicBezTo>
                                  <a:pt x="4980" y="21084"/>
                                  <a:pt x="4996" y="21084"/>
                                  <a:pt x="5011" y="21069"/>
                                </a:cubicBezTo>
                                <a:lnTo>
                                  <a:pt x="5027" y="21055"/>
                                </a:lnTo>
                                <a:lnTo>
                                  <a:pt x="5186" y="21155"/>
                                </a:lnTo>
                                <a:cubicBezTo>
                                  <a:pt x="5186" y="21155"/>
                                  <a:pt x="5202" y="21155"/>
                                  <a:pt x="5202" y="21155"/>
                                </a:cubicBezTo>
                                <a:cubicBezTo>
                                  <a:pt x="5202" y="21155"/>
                                  <a:pt x="5218" y="21155"/>
                                  <a:pt x="5218" y="21155"/>
                                </a:cubicBezTo>
                                <a:lnTo>
                                  <a:pt x="5376" y="21055"/>
                                </a:lnTo>
                                <a:lnTo>
                                  <a:pt x="5424" y="21084"/>
                                </a:lnTo>
                                <a:cubicBezTo>
                                  <a:pt x="5440" y="21084"/>
                                  <a:pt x="5456" y="21084"/>
                                  <a:pt x="5456" y="21084"/>
                                </a:cubicBezTo>
                                <a:cubicBezTo>
                                  <a:pt x="5456" y="21069"/>
                                  <a:pt x="5456" y="21055"/>
                                  <a:pt x="5456" y="21055"/>
                                </a:cubicBezTo>
                                <a:lnTo>
                                  <a:pt x="5392" y="21026"/>
                                </a:lnTo>
                                <a:close/>
                                <a:moveTo>
                                  <a:pt x="12925" y="1750"/>
                                </a:moveTo>
                                <a:cubicBezTo>
                                  <a:pt x="12925" y="1649"/>
                                  <a:pt x="12830" y="1563"/>
                                  <a:pt x="12719" y="1563"/>
                                </a:cubicBezTo>
                                <a:cubicBezTo>
                                  <a:pt x="12624" y="1563"/>
                                  <a:pt x="12529" y="1621"/>
                                  <a:pt x="12513" y="1721"/>
                                </a:cubicBezTo>
                                <a:cubicBezTo>
                                  <a:pt x="12513" y="1750"/>
                                  <a:pt x="12529" y="1793"/>
                                  <a:pt x="12560" y="1793"/>
                                </a:cubicBezTo>
                                <a:cubicBezTo>
                                  <a:pt x="12592" y="1793"/>
                                  <a:pt x="12640" y="1778"/>
                                  <a:pt x="12640" y="1750"/>
                                </a:cubicBezTo>
                                <a:cubicBezTo>
                                  <a:pt x="12640" y="1721"/>
                                  <a:pt x="12671" y="1692"/>
                                  <a:pt x="12703" y="1692"/>
                                </a:cubicBezTo>
                                <a:cubicBezTo>
                                  <a:pt x="12735" y="1692"/>
                                  <a:pt x="12767" y="1721"/>
                                  <a:pt x="12767" y="1750"/>
                                </a:cubicBezTo>
                                <a:cubicBezTo>
                                  <a:pt x="12767" y="1793"/>
                                  <a:pt x="12735" y="1822"/>
                                  <a:pt x="12687" y="1807"/>
                                </a:cubicBezTo>
                                <a:cubicBezTo>
                                  <a:pt x="12656" y="1807"/>
                                  <a:pt x="12608" y="1836"/>
                                  <a:pt x="12608" y="1865"/>
                                </a:cubicBezTo>
                                <a:cubicBezTo>
                                  <a:pt x="12608" y="1893"/>
                                  <a:pt x="12640" y="1936"/>
                                  <a:pt x="12671" y="1936"/>
                                </a:cubicBezTo>
                                <a:cubicBezTo>
                                  <a:pt x="12671" y="1936"/>
                                  <a:pt x="12687" y="1936"/>
                                  <a:pt x="12687" y="1936"/>
                                </a:cubicBezTo>
                                <a:cubicBezTo>
                                  <a:pt x="12830" y="1936"/>
                                  <a:pt x="12925" y="1850"/>
                                  <a:pt x="12925" y="1750"/>
                                </a:cubicBezTo>
                                <a:close/>
                                <a:moveTo>
                                  <a:pt x="5947" y="1363"/>
                                </a:moveTo>
                                <a:cubicBezTo>
                                  <a:pt x="5900" y="1334"/>
                                  <a:pt x="5852" y="1334"/>
                                  <a:pt x="5789" y="1334"/>
                                </a:cubicBezTo>
                                <a:cubicBezTo>
                                  <a:pt x="5789" y="1334"/>
                                  <a:pt x="5789" y="1334"/>
                                  <a:pt x="5773" y="1334"/>
                                </a:cubicBezTo>
                                <a:cubicBezTo>
                                  <a:pt x="5741" y="1348"/>
                                  <a:pt x="5709" y="1377"/>
                                  <a:pt x="5725" y="1406"/>
                                </a:cubicBezTo>
                                <a:cubicBezTo>
                                  <a:pt x="5741" y="1434"/>
                                  <a:pt x="5773" y="1463"/>
                                  <a:pt x="5820" y="1449"/>
                                </a:cubicBezTo>
                                <a:cubicBezTo>
                                  <a:pt x="5836" y="1449"/>
                                  <a:pt x="5852" y="1449"/>
                                  <a:pt x="5868" y="1463"/>
                                </a:cubicBezTo>
                                <a:cubicBezTo>
                                  <a:pt x="5884" y="1477"/>
                                  <a:pt x="5900" y="1492"/>
                                  <a:pt x="5900" y="1506"/>
                                </a:cubicBezTo>
                                <a:cubicBezTo>
                                  <a:pt x="5915" y="1535"/>
                                  <a:pt x="5884" y="1578"/>
                                  <a:pt x="5852" y="1578"/>
                                </a:cubicBezTo>
                                <a:cubicBezTo>
                                  <a:pt x="5820" y="1578"/>
                                  <a:pt x="5789" y="1578"/>
                                  <a:pt x="5773" y="1549"/>
                                </a:cubicBezTo>
                                <a:cubicBezTo>
                                  <a:pt x="5757" y="1520"/>
                                  <a:pt x="5709" y="1506"/>
                                  <a:pt x="5678" y="1535"/>
                                </a:cubicBezTo>
                                <a:cubicBezTo>
                                  <a:pt x="5646" y="1549"/>
                                  <a:pt x="5630" y="1592"/>
                                  <a:pt x="5662" y="1621"/>
                                </a:cubicBezTo>
                                <a:cubicBezTo>
                                  <a:pt x="5693" y="1678"/>
                                  <a:pt x="5773" y="1707"/>
                                  <a:pt x="5836" y="1707"/>
                                </a:cubicBezTo>
                                <a:cubicBezTo>
                                  <a:pt x="5852" y="1707"/>
                                  <a:pt x="5868" y="1707"/>
                                  <a:pt x="5884" y="1707"/>
                                </a:cubicBezTo>
                                <a:cubicBezTo>
                                  <a:pt x="5995" y="1678"/>
                                  <a:pt x="6058" y="1578"/>
                                  <a:pt x="6042" y="1477"/>
                                </a:cubicBezTo>
                                <a:cubicBezTo>
                                  <a:pt x="6026" y="1434"/>
                                  <a:pt x="5995" y="1391"/>
                                  <a:pt x="5947" y="1363"/>
                                </a:cubicBezTo>
                                <a:close/>
                                <a:moveTo>
                                  <a:pt x="13084" y="2926"/>
                                </a:moveTo>
                                <a:cubicBezTo>
                                  <a:pt x="13036" y="2897"/>
                                  <a:pt x="12989" y="2897"/>
                                  <a:pt x="12925" y="2897"/>
                                </a:cubicBezTo>
                                <a:cubicBezTo>
                                  <a:pt x="12925" y="2897"/>
                                  <a:pt x="12925" y="2897"/>
                                  <a:pt x="12909" y="2897"/>
                                </a:cubicBezTo>
                                <a:cubicBezTo>
                                  <a:pt x="12878" y="2912"/>
                                  <a:pt x="12846" y="2940"/>
                                  <a:pt x="12862" y="2969"/>
                                </a:cubicBezTo>
                                <a:cubicBezTo>
                                  <a:pt x="12878" y="2998"/>
                                  <a:pt x="12909" y="3026"/>
                                  <a:pt x="12957" y="3012"/>
                                </a:cubicBezTo>
                                <a:cubicBezTo>
                                  <a:pt x="12973" y="3012"/>
                                  <a:pt x="12989" y="3012"/>
                                  <a:pt x="13004" y="3026"/>
                                </a:cubicBezTo>
                                <a:cubicBezTo>
                                  <a:pt x="13020" y="3041"/>
                                  <a:pt x="13036" y="3055"/>
                                  <a:pt x="13036" y="3069"/>
                                </a:cubicBezTo>
                                <a:cubicBezTo>
                                  <a:pt x="13052" y="3098"/>
                                  <a:pt x="13020" y="3141"/>
                                  <a:pt x="12989" y="3141"/>
                                </a:cubicBezTo>
                                <a:cubicBezTo>
                                  <a:pt x="12957" y="3141"/>
                                  <a:pt x="12925" y="3141"/>
                                  <a:pt x="12909" y="3112"/>
                                </a:cubicBezTo>
                                <a:cubicBezTo>
                                  <a:pt x="12893" y="3084"/>
                                  <a:pt x="12846" y="3069"/>
                                  <a:pt x="12814" y="3098"/>
                                </a:cubicBezTo>
                                <a:cubicBezTo>
                                  <a:pt x="12782" y="3112"/>
                                  <a:pt x="12767" y="3155"/>
                                  <a:pt x="12798" y="3184"/>
                                </a:cubicBezTo>
                                <a:cubicBezTo>
                                  <a:pt x="12830" y="3241"/>
                                  <a:pt x="12909" y="3270"/>
                                  <a:pt x="12973" y="3270"/>
                                </a:cubicBezTo>
                                <a:cubicBezTo>
                                  <a:pt x="12989" y="3270"/>
                                  <a:pt x="13004" y="3270"/>
                                  <a:pt x="13020" y="3270"/>
                                </a:cubicBezTo>
                                <a:cubicBezTo>
                                  <a:pt x="13131" y="3241"/>
                                  <a:pt x="13195" y="3141"/>
                                  <a:pt x="13179" y="3041"/>
                                </a:cubicBezTo>
                                <a:cubicBezTo>
                                  <a:pt x="13163" y="2998"/>
                                  <a:pt x="13131" y="2955"/>
                                  <a:pt x="13084" y="2926"/>
                                </a:cubicBezTo>
                                <a:close/>
                                <a:moveTo>
                                  <a:pt x="12227" y="2223"/>
                                </a:moveTo>
                                <a:cubicBezTo>
                                  <a:pt x="12116" y="2223"/>
                                  <a:pt x="12021" y="2309"/>
                                  <a:pt x="12021" y="2410"/>
                                </a:cubicBezTo>
                                <a:cubicBezTo>
                                  <a:pt x="12021" y="2481"/>
                                  <a:pt x="12069" y="2539"/>
                                  <a:pt x="12132" y="2567"/>
                                </a:cubicBezTo>
                                <a:cubicBezTo>
                                  <a:pt x="12148" y="2567"/>
                                  <a:pt x="12148" y="2582"/>
                                  <a:pt x="12164" y="2582"/>
                                </a:cubicBezTo>
                                <a:cubicBezTo>
                                  <a:pt x="12196" y="2582"/>
                                  <a:pt x="12211" y="2567"/>
                                  <a:pt x="12227" y="2553"/>
                                </a:cubicBezTo>
                                <a:cubicBezTo>
                                  <a:pt x="12243" y="2524"/>
                                  <a:pt x="12227" y="2481"/>
                                  <a:pt x="12196" y="2467"/>
                                </a:cubicBezTo>
                                <a:cubicBezTo>
                                  <a:pt x="12180" y="2453"/>
                                  <a:pt x="12164" y="2438"/>
                                  <a:pt x="12164" y="2410"/>
                                </a:cubicBezTo>
                                <a:cubicBezTo>
                                  <a:pt x="12164" y="2381"/>
                                  <a:pt x="12196" y="2352"/>
                                  <a:pt x="12227" y="2352"/>
                                </a:cubicBezTo>
                                <a:cubicBezTo>
                                  <a:pt x="12259" y="2352"/>
                                  <a:pt x="12291" y="2381"/>
                                  <a:pt x="12291" y="2410"/>
                                </a:cubicBezTo>
                                <a:cubicBezTo>
                                  <a:pt x="12291" y="2410"/>
                                  <a:pt x="12291" y="2410"/>
                                  <a:pt x="12291" y="2424"/>
                                </a:cubicBezTo>
                                <a:cubicBezTo>
                                  <a:pt x="12291" y="2453"/>
                                  <a:pt x="12307" y="2496"/>
                                  <a:pt x="12354" y="2496"/>
                                </a:cubicBezTo>
                                <a:cubicBezTo>
                                  <a:pt x="12386" y="2496"/>
                                  <a:pt x="12433" y="2481"/>
                                  <a:pt x="12433" y="2438"/>
                                </a:cubicBezTo>
                                <a:cubicBezTo>
                                  <a:pt x="12433" y="2424"/>
                                  <a:pt x="12433" y="2424"/>
                                  <a:pt x="12433" y="2410"/>
                                </a:cubicBezTo>
                                <a:cubicBezTo>
                                  <a:pt x="12433" y="2309"/>
                                  <a:pt x="12338" y="2223"/>
                                  <a:pt x="12227" y="2223"/>
                                </a:cubicBezTo>
                                <a:close/>
                                <a:moveTo>
                                  <a:pt x="21315" y="1492"/>
                                </a:moveTo>
                                <a:cubicBezTo>
                                  <a:pt x="21315" y="1391"/>
                                  <a:pt x="21219" y="1305"/>
                                  <a:pt x="21108" y="1305"/>
                                </a:cubicBezTo>
                                <a:cubicBezTo>
                                  <a:pt x="21013" y="1305"/>
                                  <a:pt x="20918" y="1363"/>
                                  <a:pt x="20902" y="1463"/>
                                </a:cubicBezTo>
                                <a:cubicBezTo>
                                  <a:pt x="20902" y="1492"/>
                                  <a:pt x="20918" y="1535"/>
                                  <a:pt x="20950" y="1535"/>
                                </a:cubicBezTo>
                                <a:cubicBezTo>
                                  <a:pt x="20982" y="1535"/>
                                  <a:pt x="21029" y="1520"/>
                                  <a:pt x="21029" y="1492"/>
                                </a:cubicBezTo>
                                <a:cubicBezTo>
                                  <a:pt x="21029" y="1463"/>
                                  <a:pt x="21061" y="1434"/>
                                  <a:pt x="21093" y="1434"/>
                                </a:cubicBezTo>
                                <a:cubicBezTo>
                                  <a:pt x="21124" y="1434"/>
                                  <a:pt x="21156" y="1463"/>
                                  <a:pt x="21156" y="1492"/>
                                </a:cubicBezTo>
                                <a:cubicBezTo>
                                  <a:pt x="21156" y="1535"/>
                                  <a:pt x="21124" y="1563"/>
                                  <a:pt x="21077" y="1549"/>
                                </a:cubicBezTo>
                                <a:cubicBezTo>
                                  <a:pt x="21045" y="1549"/>
                                  <a:pt x="20997" y="1578"/>
                                  <a:pt x="20997" y="1606"/>
                                </a:cubicBezTo>
                                <a:cubicBezTo>
                                  <a:pt x="20997" y="1635"/>
                                  <a:pt x="21029" y="1678"/>
                                  <a:pt x="21061" y="1678"/>
                                </a:cubicBezTo>
                                <a:cubicBezTo>
                                  <a:pt x="21061" y="1678"/>
                                  <a:pt x="21077" y="1678"/>
                                  <a:pt x="21077" y="1678"/>
                                </a:cubicBezTo>
                                <a:cubicBezTo>
                                  <a:pt x="21219" y="1678"/>
                                  <a:pt x="21315" y="1592"/>
                                  <a:pt x="21315" y="1492"/>
                                </a:cubicBezTo>
                                <a:close/>
                                <a:moveTo>
                                  <a:pt x="5392" y="20625"/>
                                </a:moveTo>
                                <a:lnTo>
                                  <a:pt x="5392" y="20582"/>
                                </a:lnTo>
                                <a:cubicBezTo>
                                  <a:pt x="5392" y="20539"/>
                                  <a:pt x="5360" y="20496"/>
                                  <a:pt x="5313" y="20481"/>
                                </a:cubicBezTo>
                                <a:cubicBezTo>
                                  <a:pt x="5313" y="20481"/>
                                  <a:pt x="5313" y="20467"/>
                                  <a:pt x="5313" y="20467"/>
                                </a:cubicBezTo>
                                <a:cubicBezTo>
                                  <a:pt x="5313" y="20410"/>
                                  <a:pt x="5265" y="20367"/>
                                  <a:pt x="5202" y="20367"/>
                                </a:cubicBezTo>
                                <a:cubicBezTo>
                                  <a:pt x="5138" y="20367"/>
                                  <a:pt x="5091" y="20410"/>
                                  <a:pt x="5091" y="20467"/>
                                </a:cubicBezTo>
                                <a:cubicBezTo>
                                  <a:pt x="5091" y="20467"/>
                                  <a:pt x="5091" y="20481"/>
                                  <a:pt x="5091" y="20481"/>
                                </a:cubicBezTo>
                                <a:cubicBezTo>
                                  <a:pt x="5043" y="20496"/>
                                  <a:pt x="5011" y="20539"/>
                                  <a:pt x="5011" y="20582"/>
                                </a:cubicBezTo>
                                <a:lnTo>
                                  <a:pt x="5011" y="20625"/>
                                </a:lnTo>
                                <a:cubicBezTo>
                                  <a:pt x="4789" y="20696"/>
                                  <a:pt x="4631" y="20883"/>
                                  <a:pt x="4631" y="21098"/>
                                </a:cubicBezTo>
                                <a:cubicBezTo>
                                  <a:pt x="4631" y="21371"/>
                                  <a:pt x="4885" y="21600"/>
                                  <a:pt x="5186" y="21600"/>
                                </a:cubicBezTo>
                                <a:cubicBezTo>
                                  <a:pt x="5487" y="21600"/>
                                  <a:pt x="5741" y="21371"/>
                                  <a:pt x="5741" y="21098"/>
                                </a:cubicBezTo>
                                <a:cubicBezTo>
                                  <a:pt x="5773" y="20883"/>
                                  <a:pt x="5614" y="20682"/>
                                  <a:pt x="5392" y="20625"/>
                                </a:cubicBezTo>
                                <a:close/>
                                <a:moveTo>
                                  <a:pt x="5218" y="20395"/>
                                </a:moveTo>
                                <a:cubicBezTo>
                                  <a:pt x="5249" y="20395"/>
                                  <a:pt x="5281" y="20424"/>
                                  <a:pt x="5281" y="20453"/>
                                </a:cubicBezTo>
                                <a:cubicBezTo>
                                  <a:pt x="5281" y="20453"/>
                                  <a:pt x="5281" y="20453"/>
                                  <a:pt x="5281" y="20467"/>
                                </a:cubicBezTo>
                                <a:cubicBezTo>
                                  <a:pt x="5281" y="20467"/>
                                  <a:pt x="5281" y="20467"/>
                                  <a:pt x="5281" y="20467"/>
                                </a:cubicBezTo>
                                <a:lnTo>
                                  <a:pt x="5138" y="20467"/>
                                </a:lnTo>
                                <a:cubicBezTo>
                                  <a:pt x="5138" y="20467"/>
                                  <a:pt x="5138" y="20467"/>
                                  <a:pt x="5138" y="20467"/>
                                </a:cubicBezTo>
                                <a:cubicBezTo>
                                  <a:pt x="5138" y="20467"/>
                                  <a:pt x="5138" y="20467"/>
                                  <a:pt x="5138" y="20453"/>
                                </a:cubicBezTo>
                                <a:cubicBezTo>
                                  <a:pt x="5138" y="20424"/>
                                  <a:pt x="5170" y="20395"/>
                                  <a:pt x="5218" y="20395"/>
                                </a:cubicBezTo>
                                <a:close/>
                                <a:moveTo>
                                  <a:pt x="5075" y="20567"/>
                                </a:moveTo>
                                <a:cubicBezTo>
                                  <a:pt x="5075" y="20539"/>
                                  <a:pt x="5107" y="20510"/>
                                  <a:pt x="5138" y="20510"/>
                                </a:cubicBezTo>
                                <a:lnTo>
                                  <a:pt x="5281" y="20510"/>
                                </a:lnTo>
                                <a:cubicBezTo>
                                  <a:pt x="5313" y="20510"/>
                                  <a:pt x="5344" y="20539"/>
                                  <a:pt x="5344" y="20567"/>
                                </a:cubicBezTo>
                                <a:lnTo>
                                  <a:pt x="5344" y="20610"/>
                                </a:lnTo>
                                <a:cubicBezTo>
                                  <a:pt x="5297" y="20596"/>
                                  <a:pt x="5249" y="20596"/>
                                  <a:pt x="5202" y="20596"/>
                                </a:cubicBezTo>
                                <a:cubicBezTo>
                                  <a:pt x="5154" y="20596"/>
                                  <a:pt x="5107" y="20596"/>
                                  <a:pt x="5059" y="20610"/>
                                </a:cubicBezTo>
                                <a:lnTo>
                                  <a:pt x="5059" y="20567"/>
                                </a:lnTo>
                                <a:close/>
                                <a:moveTo>
                                  <a:pt x="5582" y="20955"/>
                                </a:moveTo>
                                <a:lnTo>
                                  <a:pt x="5709" y="20955"/>
                                </a:lnTo>
                                <a:cubicBezTo>
                                  <a:pt x="5709" y="20983"/>
                                  <a:pt x="5725" y="20998"/>
                                  <a:pt x="5725" y="21026"/>
                                </a:cubicBezTo>
                                <a:lnTo>
                                  <a:pt x="5567" y="21127"/>
                                </a:lnTo>
                                <a:lnTo>
                                  <a:pt x="5535" y="21112"/>
                                </a:lnTo>
                                <a:cubicBezTo>
                                  <a:pt x="5519" y="21112"/>
                                  <a:pt x="5503" y="21112"/>
                                  <a:pt x="5503" y="21112"/>
                                </a:cubicBezTo>
                                <a:cubicBezTo>
                                  <a:pt x="5503" y="21127"/>
                                  <a:pt x="5503" y="21141"/>
                                  <a:pt x="5503" y="21141"/>
                                </a:cubicBezTo>
                                <a:lnTo>
                                  <a:pt x="5551" y="21170"/>
                                </a:lnTo>
                                <a:cubicBezTo>
                                  <a:pt x="5551" y="21170"/>
                                  <a:pt x="5567" y="21170"/>
                                  <a:pt x="5567" y="21170"/>
                                </a:cubicBezTo>
                                <a:cubicBezTo>
                                  <a:pt x="5567" y="21170"/>
                                  <a:pt x="5582" y="21170"/>
                                  <a:pt x="5582" y="21170"/>
                                </a:cubicBezTo>
                                <a:lnTo>
                                  <a:pt x="5725" y="21069"/>
                                </a:lnTo>
                                <a:cubicBezTo>
                                  <a:pt x="5725" y="21084"/>
                                  <a:pt x="5725" y="21084"/>
                                  <a:pt x="5725" y="21098"/>
                                </a:cubicBezTo>
                                <a:cubicBezTo>
                                  <a:pt x="5725" y="21141"/>
                                  <a:pt x="5709" y="21198"/>
                                  <a:pt x="5709" y="21241"/>
                                </a:cubicBezTo>
                                <a:lnTo>
                                  <a:pt x="4964" y="21241"/>
                                </a:lnTo>
                                <a:cubicBezTo>
                                  <a:pt x="4948" y="21241"/>
                                  <a:pt x="4948" y="21256"/>
                                  <a:pt x="4948" y="21256"/>
                                </a:cubicBezTo>
                                <a:cubicBezTo>
                                  <a:pt x="4948" y="21256"/>
                                  <a:pt x="4964" y="21270"/>
                                  <a:pt x="4964" y="21270"/>
                                </a:cubicBezTo>
                                <a:lnTo>
                                  <a:pt x="5693" y="21270"/>
                                </a:lnTo>
                                <a:cubicBezTo>
                                  <a:pt x="5614" y="21442"/>
                                  <a:pt x="5440" y="21557"/>
                                  <a:pt x="5218" y="21557"/>
                                </a:cubicBezTo>
                                <a:cubicBezTo>
                                  <a:pt x="4996" y="21557"/>
                                  <a:pt x="4821" y="21442"/>
                                  <a:pt x="4742" y="21270"/>
                                </a:cubicBezTo>
                                <a:lnTo>
                                  <a:pt x="4853" y="21270"/>
                                </a:lnTo>
                                <a:cubicBezTo>
                                  <a:pt x="4869" y="21270"/>
                                  <a:pt x="4869" y="21256"/>
                                  <a:pt x="4869" y="21256"/>
                                </a:cubicBezTo>
                                <a:cubicBezTo>
                                  <a:pt x="4869" y="21256"/>
                                  <a:pt x="4853" y="21241"/>
                                  <a:pt x="4853" y="21241"/>
                                </a:cubicBezTo>
                                <a:lnTo>
                                  <a:pt x="4710" y="21241"/>
                                </a:lnTo>
                                <a:cubicBezTo>
                                  <a:pt x="4694" y="21198"/>
                                  <a:pt x="4694" y="21155"/>
                                  <a:pt x="4694" y="21098"/>
                                </a:cubicBezTo>
                                <a:cubicBezTo>
                                  <a:pt x="4694" y="21084"/>
                                  <a:pt x="4694" y="21084"/>
                                  <a:pt x="4694" y="21069"/>
                                </a:cubicBezTo>
                                <a:lnTo>
                                  <a:pt x="4837" y="21170"/>
                                </a:lnTo>
                                <a:cubicBezTo>
                                  <a:pt x="4837" y="21170"/>
                                  <a:pt x="4853" y="21170"/>
                                  <a:pt x="4853" y="21170"/>
                                </a:cubicBezTo>
                                <a:cubicBezTo>
                                  <a:pt x="4853" y="21170"/>
                                  <a:pt x="4869" y="21170"/>
                                  <a:pt x="4869" y="21170"/>
                                </a:cubicBezTo>
                                <a:lnTo>
                                  <a:pt x="4948" y="21127"/>
                                </a:lnTo>
                                <a:cubicBezTo>
                                  <a:pt x="4964" y="21127"/>
                                  <a:pt x="4964" y="21112"/>
                                  <a:pt x="4948" y="21098"/>
                                </a:cubicBezTo>
                                <a:cubicBezTo>
                                  <a:pt x="4948" y="21084"/>
                                  <a:pt x="4932" y="21084"/>
                                  <a:pt x="4916" y="21098"/>
                                </a:cubicBezTo>
                                <a:lnTo>
                                  <a:pt x="4853" y="21141"/>
                                </a:lnTo>
                                <a:lnTo>
                                  <a:pt x="4694" y="21041"/>
                                </a:lnTo>
                                <a:cubicBezTo>
                                  <a:pt x="4694" y="21012"/>
                                  <a:pt x="4710" y="20998"/>
                                  <a:pt x="4710" y="20969"/>
                                </a:cubicBezTo>
                                <a:lnTo>
                                  <a:pt x="5471" y="20969"/>
                                </a:lnTo>
                                <a:cubicBezTo>
                                  <a:pt x="5487" y="20969"/>
                                  <a:pt x="5487" y="20955"/>
                                  <a:pt x="5487" y="20955"/>
                                </a:cubicBezTo>
                                <a:cubicBezTo>
                                  <a:pt x="5487" y="20955"/>
                                  <a:pt x="5471" y="20940"/>
                                  <a:pt x="5471" y="20940"/>
                                </a:cubicBezTo>
                                <a:lnTo>
                                  <a:pt x="4726" y="20940"/>
                                </a:lnTo>
                                <a:cubicBezTo>
                                  <a:pt x="4805" y="20768"/>
                                  <a:pt x="4980" y="20653"/>
                                  <a:pt x="5202" y="20653"/>
                                </a:cubicBezTo>
                                <a:cubicBezTo>
                                  <a:pt x="5424" y="20653"/>
                                  <a:pt x="5598" y="20768"/>
                                  <a:pt x="5678" y="20940"/>
                                </a:cubicBezTo>
                                <a:lnTo>
                                  <a:pt x="5582" y="20940"/>
                                </a:lnTo>
                                <a:cubicBezTo>
                                  <a:pt x="5567" y="20940"/>
                                  <a:pt x="5567" y="20955"/>
                                  <a:pt x="5567" y="20955"/>
                                </a:cubicBezTo>
                                <a:cubicBezTo>
                                  <a:pt x="5567" y="20955"/>
                                  <a:pt x="5567" y="20955"/>
                                  <a:pt x="5582" y="20955"/>
                                </a:cubicBezTo>
                                <a:close/>
                                <a:moveTo>
                                  <a:pt x="5852" y="7860"/>
                                </a:moveTo>
                                <a:cubicBezTo>
                                  <a:pt x="5804" y="7831"/>
                                  <a:pt x="5757" y="7831"/>
                                  <a:pt x="5693" y="7831"/>
                                </a:cubicBezTo>
                                <a:cubicBezTo>
                                  <a:pt x="5693" y="7831"/>
                                  <a:pt x="5693" y="7831"/>
                                  <a:pt x="5678" y="7831"/>
                                </a:cubicBezTo>
                                <a:cubicBezTo>
                                  <a:pt x="5646" y="7845"/>
                                  <a:pt x="5614" y="7874"/>
                                  <a:pt x="5630" y="7903"/>
                                </a:cubicBezTo>
                                <a:cubicBezTo>
                                  <a:pt x="5646" y="7931"/>
                                  <a:pt x="5678" y="7960"/>
                                  <a:pt x="5725" y="7946"/>
                                </a:cubicBezTo>
                                <a:cubicBezTo>
                                  <a:pt x="5741" y="7946"/>
                                  <a:pt x="5757" y="7946"/>
                                  <a:pt x="5773" y="7960"/>
                                </a:cubicBezTo>
                                <a:cubicBezTo>
                                  <a:pt x="5789" y="7975"/>
                                  <a:pt x="5804" y="7989"/>
                                  <a:pt x="5804" y="8003"/>
                                </a:cubicBezTo>
                                <a:cubicBezTo>
                                  <a:pt x="5820" y="8032"/>
                                  <a:pt x="5789" y="8075"/>
                                  <a:pt x="5757" y="8075"/>
                                </a:cubicBezTo>
                                <a:cubicBezTo>
                                  <a:pt x="5725" y="8075"/>
                                  <a:pt x="5693" y="8075"/>
                                  <a:pt x="5678" y="8046"/>
                                </a:cubicBezTo>
                                <a:cubicBezTo>
                                  <a:pt x="5662" y="8018"/>
                                  <a:pt x="5614" y="8003"/>
                                  <a:pt x="5582" y="8032"/>
                                </a:cubicBezTo>
                                <a:cubicBezTo>
                                  <a:pt x="5551" y="8046"/>
                                  <a:pt x="5535" y="8089"/>
                                  <a:pt x="5567" y="8118"/>
                                </a:cubicBezTo>
                                <a:cubicBezTo>
                                  <a:pt x="5598" y="8175"/>
                                  <a:pt x="5678" y="8204"/>
                                  <a:pt x="5741" y="8204"/>
                                </a:cubicBezTo>
                                <a:cubicBezTo>
                                  <a:pt x="5757" y="8204"/>
                                  <a:pt x="5773" y="8204"/>
                                  <a:pt x="5789" y="8204"/>
                                </a:cubicBezTo>
                                <a:cubicBezTo>
                                  <a:pt x="5900" y="8175"/>
                                  <a:pt x="5963" y="8075"/>
                                  <a:pt x="5947" y="7975"/>
                                </a:cubicBezTo>
                                <a:cubicBezTo>
                                  <a:pt x="5931" y="7931"/>
                                  <a:pt x="5900" y="7888"/>
                                  <a:pt x="5852" y="78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" name="Shape"/>
                        <wps:cNvSpPr/>
                        <wps:spPr>
                          <a:xfrm>
                            <a:off x="668867" y="1187985"/>
                            <a:ext cx="2026103" cy="207872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9392" y="20703"/>
                                </a:moveTo>
                                <a:lnTo>
                                  <a:pt x="9392" y="20663"/>
                                </a:lnTo>
                                <a:cubicBezTo>
                                  <a:pt x="9392" y="20624"/>
                                  <a:pt x="9365" y="20584"/>
                                  <a:pt x="9325" y="20571"/>
                                </a:cubicBezTo>
                                <a:cubicBezTo>
                                  <a:pt x="9325" y="20571"/>
                                  <a:pt x="9325" y="20558"/>
                                  <a:pt x="9325" y="20558"/>
                                </a:cubicBezTo>
                                <a:cubicBezTo>
                                  <a:pt x="9325" y="20505"/>
                                  <a:pt x="9284" y="20465"/>
                                  <a:pt x="9230" y="20465"/>
                                </a:cubicBezTo>
                                <a:cubicBezTo>
                                  <a:pt x="9176" y="20465"/>
                                  <a:pt x="9135" y="20505"/>
                                  <a:pt x="9135" y="20558"/>
                                </a:cubicBezTo>
                                <a:cubicBezTo>
                                  <a:pt x="9135" y="20558"/>
                                  <a:pt x="9135" y="20571"/>
                                  <a:pt x="9135" y="20571"/>
                                </a:cubicBezTo>
                                <a:cubicBezTo>
                                  <a:pt x="9095" y="20584"/>
                                  <a:pt x="9068" y="20624"/>
                                  <a:pt x="9068" y="20663"/>
                                </a:cubicBezTo>
                                <a:lnTo>
                                  <a:pt x="9068" y="20703"/>
                                </a:lnTo>
                                <a:cubicBezTo>
                                  <a:pt x="8878" y="20769"/>
                                  <a:pt x="8743" y="20940"/>
                                  <a:pt x="8743" y="21138"/>
                                </a:cubicBezTo>
                                <a:cubicBezTo>
                                  <a:pt x="8743" y="21389"/>
                                  <a:pt x="8959" y="21600"/>
                                  <a:pt x="9217" y="21600"/>
                                </a:cubicBezTo>
                                <a:cubicBezTo>
                                  <a:pt x="9474" y="21600"/>
                                  <a:pt x="9690" y="21389"/>
                                  <a:pt x="9690" y="21138"/>
                                </a:cubicBezTo>
                                <a:cubicBezTo>
                                  <a:pt x="9717" y="20940"/>
                                  <a:pt x="9582" y="20756"/>
                                  <a:pt x="9392" y="20703"/>
                                </a:cubicBezTo>
                                <a:close/>
                                <a:moveTo>
                                  <a:pt x="9244" y="20492"/>
                                </a:moveTo>
                                <a:cubicBezTo>
                                  <a:pt x="9271" y="20492"/>
                                  <a:pt x="9298" y="20518"/>
                                  <a:pt x="9298" y="20544"/>
                                </a:cubicBezTo>
                                <a:cubicBezTo>
                                  <a:pt x="9298" y="20544"/>
                                  <a:pt x="9298" y="20544"/>
                                  <a:pt x="9298" y="20558"/>
                                </a:cubicBezTo>
                                <a:cubicBezTo>
                                  <a:pt x="9298" y="20558"/>
                                  <a:pt x="9298" y="20558"/>
                                  <a:pt x="9298" y="20558"/>
                                </a:cubicBezTo>
                                <a:lnTo>
                                  <a:pt x="9176" y="20558"/>
                                </a:lnTo>
                                <a:cubicBezTo>
                                  <a:pt x="9176" y="20558"/>
                                  <a:pt x="9176" y="20558"/>
                                  <a:pt x="9176" y="20558"/>
                                </a:cubicBezTo>
                                <a:cubicBezTo>
                                  <a:pt x="9176" y="20558"/>
                                  <a:pt x="9176" y="20558"/>
                                  <a:pt x="9176" y="20544"/>
                                </a:cubicBezTo>
                                <a:cubicBezTo>
                                  <a:pt x="9176" y="20518"/>
                                  <a:pt x="9203" y="20492"/>
                                  <a:pt x="9244" y="20492"/>
                                </a:cubicBezTo>
                                <a:close/>
                                <a:moveTo>
                                  <a:pt x="9122" y="20650"/>
                                </a:moveTo>
                                <a:cubicBezTo>
                                  <a:pt x="9122" y="20624"/>
                                  <a:pt x="9149" y="20597"/>
                                  <a:pt x="9176" y="20597"/>
                                </a:cubicBezTo>
                                <a:lnTo>
                                  <a:pt x="9298" y="20597"/>
                                </a:lnTo>
                                <a:cubicBezTo>
                                  <a:pt x="9325" y="20597"/>
                                  <a:pt x="9352" y="20624"/>
                                  <a:pt x="9352" y="20650"/>
                                </a:cubicBezTo>
                                <a:lnTo>
                                  <a:pt x="9352" y="20690"/>
                                </a:lnTo>
                                <a:cubicBezTo>
                                  <a:pt x="9311" y="20676"/>
                                  <a:pt x="9271" y="20676"/>
                                  <a:pt x="9230" y="20676"/>
                                </a:cubicBezTo>
                                <a:cubicBezTo>
                                  <a:pt x="9189" y="20676"/>
                                  <a:pt x="9149" y="20676"/>
                                  <a:pt x="9108" y="20690"/>
                                </a:cubicBezTo>
                                <a:lnTo>
                                  <a:pt x="9108" y="20650"/>
                                </a:lnTo>
                                <a:close/>
                                <a:moveTo>
                                  <a:pt x="9555" y="21006"/>
                                </a:moveTo>
                                <a:lnTo>
                                  <a:pt x="9663" y="21006"/>
                                </a:lnTo>
                                <a:cubicBezTo>
                                  <a:pt x="9663" y="21033"/>
                                  <a:pt x="9677" y="21046"/>
                                  <a:pt x="9677" y="21072"/>
                                </a:cubicBezTo>
                                <a:lnTo>
                                  <a:pt x="9541" y="21165"/>
                                </a:lnTo>
                                <a:lnTo>
                                  <a:pt x="9514" y="21151"/>
                                </a:lnTo>
                                <a:cubicBezTo>
                                  <a:pt x="9501" y="21151"/>
                                  <a:pt x="9487" y="21151"/>
                                  <a:pt x="9487" y="21151"/>
                                </a:cubicBezTo>
                                <a:cubicBezTo>
                                  <a:pt x="9487" y="21165"/>
                                  <a:pt x="9487" y="21178"/>
                                  <a:pt x="9487" y="21178"/>
                                </a:cubicBezTo>
                                <a:lnTo>
                                  <a:pt x="9528" y="21204"/>
                                </a:lnTo>
                                <a:cubicBezTo>
                                  <a:pt x="9528" y="21204"/>
                                  <a:pt x="9541" y="21204"/>
                                  <a:pt x="9541" y="21204"/>
                                </a:cubicBezTo>
                                <a:cubicBezTo>
                                  <a:pt x="9541" y="21204"/>
                                  <a:pt x="9555" y="21204"/>
                                  <a:pt x="9555" y="21204"/>
                                </a:cubicBezTo>
                                <a:lnTo>
                                  <a:pt x="9677" y="21112"/>
                                </a:lnTo>
                                <a:cubicBezTo>
                                  <a:pt x="9677" y="21125"/>
                                  <a:pt x="9677" y="21125"/>
                                  <a:pt x="9677" y="21138"/>
                                </a:cubicBezTo>
                                <a:cubicBezTo>
                                  <a:pt x="9677" y="21178"/>
                                  <a:pt x="9663" y="21231"/>
                                  <a:pt x="9663" y="21270"/>
                                </a:cubicBezTo>
                                <a:lnTo>
                                  <a:pt x="9027" y="21270"/>
                                </a:lnTo>
                                <a:cubicBezTo>
                                  <a:pt x="9014" y="21270"/>
                                  <a:pt x="9014" y="21283"/>
                                  <a:pt x="9014" y="21283"/>
                                </a:cubicBezTo>
                                <a:cubicBezTo>
                                  <a:pt x="9014" y="21283"/>
                                  <a:pt x="9027" y="21297"/>
                                  <a:pt x="9027" y="21297"/>
                                </a:cubicBezTo>
                                <a:lnTo>
                                  <a:pt x="9650" y="21297"/>
                                </a:lnTo>
                                <a:cubicBezTo>
                                  <a:pt x="9582" y="21455"/>
                                  <a:pt x="9433" y="21560"/>
                                  <a:pt x="9244" y="21560"/>
                                </a:cubicBezTo>
                                <a:cubicBezTo>
                                  <a:pt x="9068" y="21560"/>
                                  <a:pt x="8905" y="21455"/>
                                  <a:pt x="8838" y="21297"/>
                                </a:cubicBezTo>
                                <a:lnTo>
                                  <a:pt x="8932" y="21297"/>
                                </a:lnTo>
                                <a:cubicBezTo>
                                  <a:pt x="8946" y="21297"/>
                                  <a:pt x="8946" y="21283"/>
                                  <a:pt x="8946" y="21283"/>
                                </a:cubicBezTo>
                                <a:cubicBezTo>
                                  <a:pt x="8946" y="21283"/>
                                  <a:pt x="8932" y="21270"/>
                                  <a:pt x="8932" y="21270"/>
                                </a:cubicBezTo>
                                <a:lnTo>
                                  <a:pt x="8824" y="21270"/>
                                </a:lnTo>
                                <a:cubicBezTo>
                                  <a:pt x="8811" y="21231"/>
                                  <a:pt x="8811" y="21191"/>
                                  <a:pt x="8811" y="21138"/>
                                </a:cubicBezTo>
                                <a:cubicBezTo>
                                  <a:pt x="8811" y="21125"/>
                                  <a:pt x="8811" y="21125"/>
                                  <a:pt x="8811" y="21112"/>
                                </a:cubicBezTo>
                                <a:lnTo>
                                  <a:pt x="8932" y="21204"/>
                                </a:lnTo>
                                <a:cubicBezTo>
                                  <a:pt x="8932" y="21204"/>
                                  <a:pt x="8946" y="21204"/>
                                  <a:pt x="8946" y="21204"/>
                                </a:cubicBezTo>
                                <a:cubicBezTo>
                                  <a:pt x="8946" y="21204"/>
                                  <a:pt x="8959" y="21204"/>
                                  <a:pt x="8959" y="21204"/>
                                </a:cubicBezTo>
                                <a:lnTo>
                                  <a:pt x="9027" y="21165"/>
                                </a:lnTo>
                                <a:cubicBezTo>
                                  <a:pt x="9041" y="21165"/>
                                  <a:pt x="9041" y="21151"/>
                                  <a:pt x="9027" y="21138"/>
                                </a:cubicBezTo>
                                <a:cubicBezTo>
                                  <a:pt x="9027" y="21125"/>
                                  <a:pt x="9014" y="21125"/>
                                  <a:pt x="9000" y="21138"/>
                                </a:cubicBezTo>
                                <a:lnTo>
                                  <a:pt x="8946" y="21178"/>
                                </a:lnTo>
                                <a:lnTo>
                                  <a:pt x="8811" y="21085"/>
                                </a:lnTo>
                                <a:cubicBezTo>
                                  <a:pt x="8811" y="21059"/>
                                  <a:pt x="8824" y="21046"/>
                                  <a:pt x="8824" y="21019"/>
                                </a:cubicBezTo>
                                <a:lnTo>
                                  <a:pt x="9474" y="21019"/>
                                </a:lnTo>
                                <a:cubicBezTo>
                                  <a:pt x="9487" y="21019"/>
                                  <a:pt x="9487" y="21006"/>
                                  <a:pt x="9487" y="21006"/>
                                </a:cubicBezTo>
                                <a:cubicBezTo>
                                  <a:pt x="9487" y="21006"/>
                                  <a:pt x="9474" y="20993"/>
                                  <a:pt x="9474" y="20993"/>
                                </a:cubicBezTo>
                                <a:lnTo>
                                  <a:pt x="8838" y="20993"/>
                                </a:lnTo>
                                <a:cubicBezTo>
                                  <a:pt x="8905" y="20835"/>
                                  <a:pt x="9054" y="20729"/>
                                  <a:pt x="9244" y="20729"/>
                                </a:cubicBezTo>
                                <a:cubicBezTo>
                                  <a:pt x="9420" y="20729"/>
                                  <a:pt x="9582" y="20835"/>
                                  <a:pt x="9650" y="20993"/>
                                </a:cubicBezTo>
                                <a:lnTo>
                                  <a:pt x="9568" y="20993"/>
                                </a:lnTo>
                                <a:cubicBezTo>
                                  <a:pt x="9555" y="20993"/>
                                  <a:pt x="9555" y="21006"/>
                                  <a:pt x="9555" y="21006"/>
                                </a:cubicBezTo>
                                <a:cubicBezTo>
                                  <a:pt x="9555" y="21006"/>
                                  <a:pt x="9541" y="21006"/>
                                  <a:pt x="9555" y="21006"/>
                                </a:cubicBezTo>
                                <a:close/>
                                <a:moveTo>
                                  <a:pt x="9392" y="21072"/>
                                </a:moveTo>
                                <a:cubicBezTo>
                                  <a:pt x="9379" y="21072"/>
                                  <a:pt x="9379" y="21072"/>
                                  <a:pt x="9365" y="21072"/>
                                </a:cubicBezTo>
                                <a:lnTo>
                                  <a:pt x="9230" y="21165"/>
                                </a:lnTo>
                                <a:lnTo>
                                  <a:pt x="9095" y="21072"/>
                                </a:lnTo>
                                <a:cubicBezTo>
                                  <a:pt x="9081" y="21072"/>
                                  <a:pt x="9081" y="21072"/>
                                  <a:pt x="9068" y="21072"/>
                                </a:cubicBezTo>
                                <a:lnTo>
                                  <a:pt x="9041" y="21085"/>
                                </a:lnTo>
                                <a:cubicBezTo>
                                  <a:pt x="9027" y="21085"/>
                                  <a:pt x="9027" y="21099"/>
                                  <a:pt x="9041" y="21112"/>
                                </a:cubicBezTo>
                                <a:cubicBezTo>
                                  <a:pt x="9041" y="21125"/>
                                  <a:pt x="9054" y="21125"/>
                                  <a:pt x="9068" y="21112"/>
                                </a:cubicBezTo>
                                <a:lnTo>
                                  <a:pt x="9081" y="21099"/>
                                </a:lnTo>
                                <a:lnTo>
                                  <a:pt x="9217" y="21191"/>
                                </a:lnTo>
                                <a:cubicBezTo>
                                  <a:pt x="9217" y="21191"/>
                                  <a:pt x="9230" y="21191"/>
                                  <a:pt x="9230" y="21191"/>
                                </a:cubicBezTo>
                                <a:cubicBezTo>
                                  <a:pt x="9230" y="21191"/>
                                  <a:pt x="9244" y="21191"/>
                                  <a:pt x="9244" y="21191"/>
                                </a:cubicBezTo>
                                <a:lnTo>
                                  <a:pt x="9379" y="21099"/>
                                </a:lnTo>
                                <a:lnTo>
                                  <a:pt x="9420" y="21125"/>
                                </a:lnTo>
                                <a:cubicBezTo>
                                  <a:pt x="9433" y="21125"/>
                                  <a:pt x="9447" y="21125"/>
                                  <a:pt x="9447" y="21125"/>
                                </a:cubicBezTo>
                                <a:cubicBezTo>
                                  <a:pt x="9447" y="21112"/>
                                  <a:pt x="9447" y="21099"/>
                                  <a:pt x="9447" y="21099"/>
                                </a:cubicBezTo>
                                <a:lnTo>
                                  <a:pt x="9392" y="21072"/>
                                </a:lnTo>
                                <a:close/>
                                <a:moveTo>
                                  <a:pt x="10746" y="11361"/>
                                </a:moveTo>
                                <a:cubicBezTo>
                                  <a:pt x="10746" y="11163"/>
                                  <a:pt x="10611" y="10991"/>
                                  <a:pt x="10421" y="10925"/>
                                </a:cubicBezTo>
                                <a:lnTo>
                                  <a:pt x="10421" y="10886"/>
                                </a:lnTo>
                                <a:cubicBezTo>
                                  <a:pt x="10421" y="10846"/>
                                  <a:pt x="10394" y="10807"/>
                                  <a:pt x="10353" y="10793"/>
                                </a:cubicBezTo>
                                <a:cubicBezTo>
                                  <a:pt x="10353" y="10793"/>
                                  <a:pt x="10353" y="10780"/>
                                  <a:pt x="10353" y="10780"/>
                                </a:cubicBezTo>
                                <a:cubicBezTo>
                                  <a:pt x="10353" y="10727"/>
                                  <a:pt x="10313" y="10688"/>
                                  <a:pt x="10259" y="10688"/>
                                </a:cubicBezTo>
                                <a:cubicBezTo>
                                  <a:pt x="10205" y="10688"/>
                                  <a:pt x="10164" y="10727"/>
                                  <a:pt x="10164" y="10780"/>
                                </a:cubicBezTo>
                                <a:cubicBezTo>
                                  <a:pt x="10164" y="10780"/>
                                  <a:pt x="10164" y="10793"/>
                                  <a:pt x="10164" y="10793"/>
                                </a:cubicBezTo>
                                <a:cubicBezTo>
                                  <a:pt x="10123" y="10807"/>
                                  <a:pt x="10096" y="10846"/>
                                  <a:pt x="10096" y="10886"/>
                                </a:cubicBezTo>
                                <a:lnTo>
                                  <a:pt x="10096" y="10925"/>
                                </a:lnTo>
                                <a:cubicBezTo>
                                  <a:pt x="9907" y="10991"/>
                                  <a:pt x="9771" y="11163"/>
                                  <a:pt x="9771" y="11361"/>
                                </a:cubicBezTo>
                                <a:cubicBezTo>
                                  <a:pt x="9771" y="11611"/>
                                  <a:pt x="9988" y="11823"/>
                                  <a:pt x="10245" y="11823"/>
                                </a:cubicBezTo>
                                <a:cubicBezTo>
                                  <a:pt x="10502" y="11823"/>
                                  <a:pt x="10746" y="11625"/>
                                  <a:pt x="10746" y="11361"/>
                                </a:cubicBezTo>
                                <a:close/>
                                <a:moveTo>
                                  <a:pt x="10272" y="10714"/>
                                </a:moveTo>
                                <a:cubicBezTo>
                                  <a:pt x="10299" y="10714"/>
                                  <a:pt x="10326" y="10741"/>
                                  <a:pt x="10326" y="10767"/>
                                </a:cubicBezTo>
                                <a:cubicBezTo>
                                  <a:pt x="10326" y="10767"/>
                                  <a:pt x="10326" y="10767"/>
                                  <a:pt x="10326" y="10780"/>
                                </a:cubicBezTo>
                                <a:cubicBezTo>
                                  <a:pt x="10326" y="10780"/>
                                  <a:pt x="10326" y="10780"/>
                                  <a:pt x="10326" y="10780"/>
                                </a:cubicBezTo>
                                <a:lnTo>
                                  <a:pt x="10205" y="10780"/>
                                </a:lnTo>
                                <a:cubicBezTo>
                                  <a:pt x="10205" y="10780"/>
                                  <a:pt x="10205" y="10780"/>
                                  <a:pt x="10205" y="10780"/>
                                </a:cubicBezTo>
                                <a:cubicBezTo>
                                  <a:pt x="10205" y="10780"/>
                                  <a:pt x="10205" y="10780"/>
                                  <a:pt x="10205" y="10767"/>
                                </a:cubicBezTo>
                                <a:cubicBezTo>
                                  <a:pt x="10205" y="10741"/>
                                  <a:pt x="10232" y="10714"/>
                                  <a:pt x="10272" y="10714"/>
                                </a:cubicBezTo>
                                <a:close/>
                                <a:moveTo>
                                  <a:pt x="10150" y="10873"/>
                                </a:moveTo>
                                <a:cubicBezTo>
                                  <a:pt x="10150" y="10846"/>
                                  <a:pt x="10177" y="10820"/>
                                  <a:pt x="10205" y="10820"/>
                                </a:cubicBezTo>
                                <a:lnTo>
                                  <a:pt x="10326" y="10820"/>
                                </a:lnTo>
                                <a:cubicBezTo>
                                  <a:pt x="10353" y="10820"/>
                                  <a:pt x="10380" y="10846"/>
                                  <a:pt x="10380" y="10873"/>
                                </a:cubicBezTo>
                                <a:lnTo>
                                  <a:pt x="10380" y="10912"/>
                                </a:lnTo>
                                <a:cubicBezTo>
                                  <a:pt x="10340" y="10899"/>
                                  <a:pt x="10299" y="10899"/>
                                  <a:pt x="10259" y="10899"/>
                                </a:cubicBezTo>
                                <a:cubicBezTo>
                                  <a:pt x="10218" y="10899"/>
                                  <a:pt x="10177" y="10899"/>
                                  <a:pt x="10137" y="10912"/>
                                </a:cubicBezTo>
                                <a:lnTo>
                                  <a:pt x="10137" y="10873"/>
                                </a:lnTo>
                                <a:close/>
                                <a:moveTo>
                                  <a:pt x="10272" y="11783"/>
                                </a:moveTo>
                                <a:cubicBezTo>
                                  <a:pt x="10096" y="11783"/>
                                  <a:pt x="9934" y="11677"/>
                                  <a:pt x="9866" y="11519"/>
                                </a:cubicBezTo>
                                <a:lnTo>
                                  <a:pt x="9961" y="11519"/>
                                </a:lnTo>
                                <a:cubicBezTo>
                                  <a:pt x="9974" y="11519"/>
                                  <a:pt x="9974" y="11506"/>
                                  <a:pt x="9974" y="11506"/>
                                </a:cubicBezTo>
                                <a:cubicBezTo>
                                  <a:pt x="9974" y="11506"/>
                                  <a:pt x="9961" y="11493"/>
                                  <a:pt x="9961" y="11493"/>
                                </a:cubicBezTo>
                                <a:lnTo>
                                  <a:pt x="9839" y="11493"/>
                                </a:lnTo>
                                <a:cubicBezTo>
                                  <a:pt x="9826" y="11453"/>
                                  <a:pt x="9826" y="11414"/>
                                  <a:pt x="9826" y="11361"/>
                                </a:cubicBezTo>
                                <a:cubicBezTo>
                                  <a:pt x="9826" y="11348"/>
                                  <a:pt x="9826" y="11348"/>
                                  <a:pt x="9826" y="11334"/>
                                </a:cubicBezTo>
                                <a:lnTo>
                                  <a:pt x="9947" y="11427"/>
                                </a:lnTo>
                                <a:cubicBezTo>
                                  <a:pt x="9947" y="11427"/>
                                  <a:pt x="9961" y="11427"/>
                                  <a:pt x="9961" y="11427"/>
                                </a:cubicBezTo>
                                <a:cubicBezTo>
                                  <a:pt x="9961" y="11427"/>
                                  <a:pt x="9974" y="11427"/>
                                  <a:pt x="9974" y="11427"/>
                                </a:cubicBezTo>
                                <a:lnTo>
                                  <a:pt x="10042" y="11387"/>
                                </a:lnTo>
                                <a:cubicBezTo>
                                  <a:pt x="10056" y="11387"/>
                                  <a:pt x="10056" y="11374"/>
                                  <a:pt x="10042" y="11361"/>
                                </a:cubicBezTo>
                                <a:cubicBezTo>
                                  <a:pt x="10042" y="11348"/>
                                  <a:pt x="10029" y="11348"/>
                                  <a:pt x="10015" y="11361"/>
                                </a:cubicBezTo>
                                <a:lnTo>
                                  <a:pt x="9961" y="11400"/>
                                </a:lnTo>
                                <a:lnTo>
                                  <a:pt x="9826" y="11308"/>
                                </a:lnTo>
                                <a:cubicBezTo>
                                  <a:pt x="9826" y="11282"/>
                                  <a:pt x="9839" y="11268"/>
                                  <a:pt x="9839" y="11242"/>
                                </a:cubicBezTo>
                                <a:lnTo>
                                  <a:pt x="10489" y="11242"/>
                                </a:lnTo>
                                <a:cubicBezTo>
                                  <a:pt x="10502" y="11242"/>
                                  <a:pt x="10502" y="11229"/>
                                  <a:pt x="10502" y="11229"/>
                                </a:cubicBezTo>
                                <a:cubicBezTo>
                                  <a:pt x="10502" y="11229"/>
                                  <a:pt x="10489" y="11216"/>
                                  <a:pt x="10489" y="11216"/>
                                </a:cubicBezTo>
                                <a:lnTo>
                                  <a:pt x="9853" y="11216"/>
                                </a:lnTo>
                                <a:cubicBezTo>
                                  <a:pt x="9920" y="11057"/>
                                  <a:pt x="10069" y="10952"/>
                                  <a:pt x="10259" y="10952"/>
                                </a:cubicBezTo>
                                <a:cubicBezTo>
                                  <a:pt x="10448" y="10952"/>
                                  <a:pt x="10597" y="11057"/>
                                  <a:pt x="10665" y="11216"/>
                                </a:cubicBezTo>
                                <a:lnTo>
                                  <a:pt x="10583" y="11216"/>
                                </a:lnTo>
                                <a:cubicBezTo>
                                  <a:pt x="10570" y="11216"/>
                                  <a:pt x="10570" y="11229"/>
                                  <a:pt x="10570" y="11229"/>
                                </a:cubicBezTo>
                                <a:cubicBezTo>
                                  <a:pt x="10570" y="11229"/>
                                  <a:pt x="10583" y="11242"/>
                                  <a:pt x="10583" y="11242"/>
                                </a:cubicBezTo>
                                <a:lnTo>
                                  <a:pt x="10692" y="11242"/>
                                </a:lnTo>
                                <a:cubicBezTo>
                                  <a:pt x="10692" y="11268"/>
                                  <a:pt x="10705" y="11282"/>
                                  <a:pt x="10705" y="11308"/>
                                </a:cubicBezTo>
                                <a:lnTo>
                                  <a:pt x="10570" y="11400"/>
                                </a:lnTo>
                                <a:lnTo>
                                  <a:pt x="10543" y="11387"/>
                                </a:lnTo>
                                <a:cubicBezTo>
                                  <a:pt x="10529" y="11387"/>
                                  <a:pt x="10516" y="11387"/>
                                  <a:pt x="10516" y="11387"/>
                                </a:cubicBezTo>
                                <a:cubicBezTo>
                                  <a:pt x="10516" y="11400"/>
                                  <a:pt x="10516" y="11414"/>
                                  <a:pt x="10516" y="11414"/>
                                </a:cubicBezTo>
                                <a:lnTo>
                                  <a:pt x="10556" y="11440"/>
                                </a:lnTo>
                                <a:cubicBezTo>
                                  <a:pt x="10556" y="11440"/>
                                  <a:pt x="10570" y="11440"/>
                                  <a:pt x="10570" y="11440"/>
                                </a:cubicBezTo>
                                <a:cubicBezTo>
                                  <a:pt x="10570" y="11440"/>
                                  <a:pt x="10583" y="11440"/>
                                  <a:pt x="10583" y="11440"/>
                                </a:cubicBezTo>
                                <a:lnTo>
                                  <a:pt x="10705" y="11348"/>
                                </a:lnTo>
                                <a:cubicBezTo>
                                  <a:pt x="10705" y="11361"/>
                                  <a:pt x="10705" y="11361"/>
                                  <a:pt x="10705" y="11374"/>
                                </a:cubicBezTo>
                                <a:cubicBezTo>
                                  <a:pt x="10705" y="11414"/>
                                  <a:pt x="10692" y="11466"/>
                                  <a:pt x="10692" y="11506"/>
                                </a:cubicBezTo>
                                <a:lnTo>
                                  <a:pt x="10042" y="11506"/>
                                </a:lnTo>
                                <a:cubicBezTo>
                                  <a:pt x="10029" y="11506"/>
                                  <a:pt x="10029" y="11519"/>
                                  <a:pt x="10029" y="11519"/>
                                </a:cubicBezTo>
                                <a:cubicBezTo>
                                  <a:pt x="10029" y="11519"/>
                                  <a:pt x="10042" y="11532"/>
                                  <a:pt x="10042" y="11532"/>
                                </a:cubicBezTo>
                                <a:lnTo>
                                  <a:pt x="10665" y="11532"/>
                                </a:lnTo>
                                <a:cubicBezTo>
                                  <a:pt x="10597" y="11677"/>
                                  <a:pt x="10448" y="11783"/>
                                  <a:pt x="10272" y="11783"/>
                                </a:cubicBezTo>
                                <a:close/>
                                <a:moveTo>
                                  <a:pt x="10096" y="11348"/>
                                </a:moveTo>
                                <a:lnTo>
                                  <a:pt x="10110" y="11334"/>
                                </a:lnTo>
                                <a:lnTo>
                                  <a:pt x="10245" y="11427"/>
                                </a:lnTo>
                                <a:cubicBezTo>
                                  <a:pt x="10245" y="11427"/>
                                  <a:pt x="10259" y="11427"/>
                                  <a:pt x="10259" y="11427"/>
                                </a:cubicBezTo>
                                <a:cubicBezTo>
                                  <a:pt x="10259" y="11427"/>
                                  <a:pt x="10272" y="11427"/>
                                  <a:pt x="10272" y="11427"/>
                                </a:cubicBezTo>
                                <a:lnTo>
                                  <a:pt x="10408" y="11334"/>
                                </a:lnTo>
                                <a:lnTo>
                                  <a:pt x="10448" y="11361"/>
                                </a:lnTo>
                                <a:cubicBezTo>
                                  <a:pt x="10462" y="11361"/>
                                  <a:pt x="10475" y="11361"/>
                                  <a:pt x="10475" y="11361"/>
                                </a:cubicBezTo>
                                <a:cubicBezTo>
                                  <a:pt x="10475" y="11348"/>
                                  <a:pt x="10475" y="11334"/>
                                  <a:pt x="10475" y="11334"/>
                                </a:cubicBezTo>
                                <a:lnTo>
                                  <a:pt x="10435" y="11308"/>
                                </a:lnTo>
                                <a:cubicBezTo>
                                  <a:pt x="10421" y="11308"/>
                                  <a:pt x="10421" y="11308"/>
                                  <a:pt x="10408" y="11308"/>
                                </a:cubicBezTo>
                                <a:lnTo>
                                  <a:pt x="10272" y="11400"/>
                                </a:lnTo>
                                <a:lnTo>
                                  <a:pt x="10137" y="11308"/>
                                </a:lnTo>
                                <a:cubicBezTo>
                                  <a:pt x="10123" y="11308"/>
                                  <a:pt x="10123" y="11308"/>
                                  <a:pt x="10110" y="11308"/>
                                </a:cubicBezTo>
                                <a:lnTo>
                                  <a:pt x="10083" y="11321"/>
                                </a:lnTo>
                                <a:cubicBezTo>
                                  <a:pt x="10069" y="11321"/>
                                  <a:pt x="10069" y="11334"/>
                                  <a:pt x="10083" y="11348"/>
                                </a:cubicBezTo>
                                <a:cubicBezTo>
                                  <a:pt x="10083" y="11348"/>
                                  <a:pt x="10096" y="11348"/>
                                  <a:pt x="10096" y="11348"/>
                                </a:cubicBezTo>
                                <a:close/>
                                <a:moveTo>
                                  <a:pt x="7592" y="5766"/>
                                </a:moveTo>
                                <a:lnTo>
                                  <a:pt x="7592" y="5727"/>
                                </a:lnTo>
                                <a:cubicBezTo>
                                  <a:pt x="7592" y="5687"/>
                                  <a:pt x="7565" y="5647"/>
                                  <a:pt x="7525" y="5634"/>
                                </a:cubicBezTo>
                                <a:cubicBezTo>
                                  <a:pt x="7525" y="5634"/>
                                  <a:pt x="7525" y="5621"/>
                                  <a:pt x="7525" y="5621"/>
                                </a:cubicBezTo>
                                <a:cubicBezTo>
                                  <a:pt x="7525" y="5568"/>
                                  <a:pt x="7484" y="5529"/>
                                  <a:pt x="7430" y="5529"/>
                                </a:cubicBezTo>
                                <a:cubicBezTo>
                                  <a:pt x="7376" y="5529"/>
                                  <a:pt x="7335" y="5568"/>
                                  <a:pt x="7335" y="5621"/>
                                </a:cubicBezTo>
                                <a:cubicBezTo>
                                  <a:pt x="7335" y="5621"/>
                                  <a:pt x="7335" y="5634"/>
                                  <a:pt x="7335" y="5634"/>
                                </a:cubicBezTo>
                                <a:cubicBezTo>
                                  <a:pt x="7295" y="5647"/>
                                  <a:pt x="7268" y="5687"/>
                                  <a:pt x="7268" y="5727"/>
                                </a:cubicBezTo>
                                <a:lnTo>
                                  <a:pt x="7268" y="5766"/>
                                </a:lnTo>
                                <a:cubicBezTo>
                                  <a:pt x="7078" y="5832"/>
                                  <a:pt x="6943" y="6004"/>
                                  <a:pt x="6943" y="6202"/>
                                </a:cubicBezTo>
                                <a:cubicBezTo>
                                  <a:pt x="6943" y="6452"/>
                                  <a:pt x="7159" y="6663"/>
                                  <a:pt x="7417" y="6663"/>
                                </a:cubicBezTo>
                                <a:cubicBezTo>
                                  <a:pt x="7674" y="6663"/>
                                  <a:pt x="7890" y="6452"/>
                                  <a:pt x="7890" y="6202"/>
                                </a:cubicBezTo>
                                <a:cubicBezTo>
                                  <a:pt x="7917" y="6004"/>
                                  <a:pt x="7782" y="5832"/>
                                  <a:pt x="7592" y="5766"/>
                                </a:cubicBezTo>
                                <a:close/>
                                <a:moveTo>
                                  <a:pt x="7430" y="5555"/>
                                </a:moveTo>
                                <a:cubicBezTo>
                                  <a:pt x="7457" y="5555"/>
                                  <a:pt x="7484" y="5581"/>
                                  <a:pt x="7484" y="5608"/>
                                </a:cubicBezTo>
                                <a:cubicBezTo>
                                  <a:pt x="7484" y="5608"/>
                                  <a:pt x="7484" y="5608"/>
                                  <a:pt x="7484" y="5621"/>
                                </a:cubicBezTo>
                                <a:cubicBezTo>
                                  <a:pt x="7484" y="5621"/>
                                  <a:pt x="7484" y="5621"/>
                                  <a:pt x="7484" y="5621"/>
                                </a:cubicBezTo>
                                <a:lnTo>
                                  <a:pt x="7362" y="5621"/>
                                </a:lnTo>
                                <a:cubicBezTo>
                                  <a:pt x="7362" y="5621"/>
                                  <a:pt x="7362" y="5621"/>
                                  <a:pt x="7362" y="5621"/>
                                </a:cubicBezTo>
                                <a:cubicBezTo>
                                  <a:pt x="7362" y="5621"/>
                                  <a:pt x="7362" y="5621"/>
                                  <a:pt x="7362" y="5608"/>
                                </a:cubicBezTo>
                                <a:cubicBezTo>
                                  <a:pt x="7376" y="5581"/>
                                  <a:pt x="7403" y="5555"/>
                                  <a:pt x="7430" y="5555"/>
                                </a:cubicBezTo>
                                <a:close/>
                                <a:moveTo>
                                  <a:pt x="7322" y="5727"/>
                                </a:moveTo>
                                <a:cubicBezTo>
                                  <a:pt x="7322" y="5700"/>
                                  <a:pt x="7349" y="5674"/>
                                  <a:pt x="7376" y="5674"/>
                                </a:cubicBezTo>
                                <a:lnTo>
                                  <a:pt x="7498" y="5674"/>
                                </a:lnTo>
                                <a:cubicBezTo>
                                  <a:pt x="7525" y="5674"/>
                                  <a:pt x="7552" y="5700"/>
                                  <a:pt x="7552" y="5727"/>
                                </a:cubicBezTo>
                                <a:lnTo>
                                  <a:pt x="7552" y="5766"/>
                                </a:lnTo>
                                <a:cubicBezTo>
                                  <a:pt x="7511" y="5753"/>
                                  <a:pt x="7471" y="5753"/>
                                  <a:pt x="7430" y="5753"/>
                                </a:cubicBezTo>
                                <a:cubicBezTo>
                                  <a:pt x="7389" y="5753"/>
                                  <a:pt x="7349" y="5753"/>
                                  <a:pt x="7308" y="5766"/>
                                </a:cubicBezTo>
                                <a:lnTo>
                                  <a:pt x="7308" y="5727"/>
                                </a:lnTo>
                                <a:close/>
                                <a:moveTo>
                                  <a:pt x="7755" y="6083"/>
                                </a:moveTo>
                                <a:lnTo>
                                  <a:pt x="7863" y="6083"/>
                                </a:lnTo>
                                <a:cubicBezTo>
                                  <a:pt x="7863" y="6109"/>
                                  <a:pt x="7877" y="6122"/>
                                  <a:pt x="7877" y="6149"/>
                                </a:cubicBezTo>
                                <a:lnTo>
                                  <a:pt x="7741" y="6241"/>
                                </a:lnTo>
                                <a:lnTo>
                                  <a:pt x="7714" y="6228"/>
                                </a:lnTo>
                                <a:cubicBezTo>
                                  <a:pt x="7701" y="6228"/>
                                  <a:pt x="7687" y="6228"/>
                                  <a:pt x="7687" y="6228"/>
                                </a:cubicBezTo>
                                <a:cubicBezTo>
                                  <a:pt x="7687" y="6241"/>
                                  <a:pt x="7687" y="6254"/>
                                  <a:pt x="7687" y="6254"/>
                                </a:cubicBezTo>
                                <a:lnTo>
                                  <a:pt x="7728" y="6281"/>
                                </a:lnTo>
                                <a:cubicBezTo>
                                  <a:pt x="7728" y="6281"/>
                                  <a:pt x="7741" y="6281"/>
                                  <a:pt x="7741" y="6281"/>
                                </a:cubicBezTo>
                                <a:cubicBezTo>
                                  <a:pt x="7741" y="6281"/>
                                  <a:pt x="7755" y="6281"/>
                                  <a:pt x="7755" y="6281"/>
                                </a:cubicBezTo>
                                <a:lnTo>
                                  <a:pt x="7877" y="6188"/>
                                </a:lnTo>
                                <a:cubicBezTo>
                                  <a:pt x="7877" y="6202"/>
                                  <a:pt x="7877" y="6202"/>
                                  <a:pt x="7877" y="6215"/>
                                </a:cubicBezTo>
                                <a:cubicBezTo>
                                  <a:pt x="7877" y="6254"/>
                                  <a:pt x="7863" y="6307"/>
                                  <a:pt x="7863" y="6347"/>
                                </a:cubicBezTo>
                                <a:lnTo>
                                  <a:pt x="7227" y="6347"/>
                                </a:lnTo>
                                <a:cubicBezTo>
                                  <a:pt x="7214" y="6347"/>
                                  <a:pt x="7214" y="6360"/>
                                  <a:pt x="7214" y="6360"/>
                                </a:cubicBezTo>
                                <a:cubicBezTo>
                                  <a:pt x="7214" y="6360"/>
                                  <a:pt x="7227" y="6373"/>
                                  <a:pt x="7227" y="6373"/>
                                </a:cubicBezTo>
                                <a:lnTo>
                                  <a:pt x="7850" y="6373"/>
                                </a:lnTo>
                                <a:cubicBezTo>
                                  <a:pt x="7782" y="6531"/>
                                  <a:pt x="7633" y="6637"/>
                                  <a:pt x="7444" y="6637"/>
                                </a:cubicBezTo>
                                <a:cubicBezTo>
                                  <a:pt x="7268" y="6637"/>
                                  <a:pt x="7105" y="6531"/>
                                  <a:pt x="7038" y="6373"/>
                                </a:cubicBezTo>
                                <a:lnTo>
                                  <a:pt x="7132" y="6373"/>
                                </a:lnTo>
                                <a:cubicBezTo>
                                  <a:pt x="7146" y="6373"/>
                                  <a:pt x="7146" y="6360"/>
                                  <a:pt x="7146" y="6360"/>
                                </a:cubicBezTo>
                                <a:cubicBezTo>
                                  <a:pt x="7146" y="6360"/>
                                  <a:pt x="7132" y="6347"/>
                                  <a:pt x="7132" y="6347"/>
                                </a:cubicBezTo>
                                <a:lnTo>
                                  <a:pt x="7011" y="6347"/>
                                </a:lnTo>
                                <a:cubicBezTo>
                                  <a:pt x="6997" y="6307"/>
                                  <a:pt x="6997" y="6268"/>
                                  <a:pt x="6997" y="6215"/>
                                </a:cubicBezTo>
                                <a:cubicBezTo>
                                  <a:pt x="6997" y="6202"/>
                                  <a:pt x="6997" y="6202"/>
                                  <a:pt x="6997" y="6188"/>
                                </a:cubicBezTo>
                                <a:lnTo>
                                  <a:pt x="7119" y="6281"/>
                                </a:lnTo>
                                <a:cubicBezTo>
                                  <a:pt x="7119" y="6281"/>
                                  <a:pt x="7132" y="6281"/>
                                  <a:pt x="7132" y="6281"/>
                                </a:cubicBezTo>
                                <a:cubicBezTo>
                                  <a:pt x="7132" y="6281"/>
                                  <a:pt x="7146" y="6281"/>
                                  <a:pt x="7146" y="6281"/>
                                </a:cubicBezTo>
                                <a:lnTo>
                                  <a:pt x="7214" y="6241"/>
                                </a:lnTo>
                                <a:cubicBezTo>
                                  <a:pt x="7227" y="6241"/>
                                  <a:pt x="7227" y="6228"/>
                                  <a:pt x="7214" y="6215"/>
                                </a:cubicBezTo>
                                <a:cubicBezTo>
                                  <a:pt x="7214" y="6202"/>
                                  <a:pt x="7200" y="6202"/>
                                  <a:pt x="7186" y="6215"/>
                                </a:cubicBezTo>
                                <a:lnTo>
                                  <a:pt x="7132" y="6254"/>
                                </a:lnTo>
                                <a:lnTo>
                                  <a:pt x="6997" y="6162"/>
                                </a:lnTo>
                                <a:cubicBezTo>
                                  <a:pt x="6997" y="6136"/>
                                  <a:pt x="7011" y="6122"/>
                                  <a:pt x="7011" y="6096"/>
                                </a:cubicBezTo>
                                <a:lnTo>
                                  <a:pt x="7660" y="6096"/>
                                </a:lnTo>
                                <a:cubicBezTo>
                                  <a:pt x="7674" y="6096"/>
                                  <a:pt x="7674" y="6083"/>
                                  <a:pt x="7674" y="6083"/>
                                </a:cubicBezTo>
                                <a:cubicBezTo>
                                  <a:pt x="7674" y="6083"/>
                                  <a:pt x="7660" y="6070"/>
                                  <a:pt x="7660" y="6070"/>
                                </a:cubicBezTo>
                                <a:lnTo>
                                  <a:pt x="7024" y="6070"/>
                                </a:lnTo>
                                <a:cubicBezTo>
                                  <a:pt x="7092" y="5911"/>
                                  <a:pt x="7241" y="5806"/>
                                  <a:pt x="7430" y="5806"/>
                                </a:cubicBezTo>
                                <a:cubicBezTo>
                                  <a:pt x="7606" y="5806"/>
                                  <a:pt x="7768" y="5911"/>
                                  <a:pt x="7836" y="6070"/>
                                </a:cubicBezTo>
                                <a:lnTo>
                                  <a:pt x="7755" y="6070"/>
                                </a:lnTo>
                                <a:cubicBezTo>
                                  <a:pt x="7741" y="6070"/>
                                  <a:pt x="7741" y="6083"/>
                                  <a:pt x="7741" y="6083"/>
                                </a:cubicBezTo>
                                <a:cubicBezTo>
                                  <a:pt x="7741" y="6083"/>
                                  <a:pt x="7741" y="6083"/>
                                  <a:pt x="7755" y="6083"/>
                                </a:cubicBezTo>
                                <a:close/>
                                <a:moveTo>
                                  <a:pt x="7592" y="6149"/>
                                </a:moveTo>
                                <a:cubicBezTo>
                                  <a:pt x="7579" y="6149"/>
                                  <a:pt x="7579" y="6149"/>
                                  <a:pt x="7565" y="6149"/>
                                </a:cubicBezTo>
                                <a:lnTo>
                                  <a:pt x="7430" y="6241"/>
                                </a:lnTo>
                                <a:lnTo>
                                  <a:pt x="7295" y="6149"/>
                                </a:lnTo>
                                <a:cubicBezTo>
                                  <a:pt x="7281" y="6149"/>
                                  <a:pt x="7281" y="6149"/>
                                  <a:pt x="7268" y="6149"/>
                                </a:cubicBezTo>
                                <a:lnTo>
                                  <a:pt x="7241" y="6162"/>
                                </a:lnTo>
                                <a:cubicBezTo>
                                  <a:pt x="7227" y="6162"/>
                                  <a:pt x="7227" y="6175"/>
                                  <a:pt x="7241" y="6188"/>
                                </a:cubicBezTo>
                                <a:cubicBezTo>
                                  <a:pt x="7241" y="6202"/>
                                  <a:pt x="7254" y="6202"/>
                                  <a:pt x="7268" y="6188"/>
                                </a:cubicBezTo>
                                <a:lnTo>
                                  <a:pt x="7281" y="6175"/>
                                </a:lnTo>
                                <a:lnTo>
                                  <a:pt x="7417" y="6268"/>
                                </a:lnTo>
                                <a:cubicBezTo>
                                  <a:pt x="7417" y="6268"/>
                                  <a:pt x="7430" y="6268"/>
                                  <a:pt x="7430" y="6268"/>
                                </a:cubicBezTo>
                                <a:cubicBezTo>
                                  <a:pt x="7430" y="6268"/>
                                  <a:pt x="7444" y="6268"/>
                                  <a:pt x="7444" y="6268"/>
                                </a:cubicBezTo>
                                <a:lnTo>
                                  <a:pt x="7579" y="6175"/>
                                </a:lnTo>
                                <a:lnTo>
                                  <a:pt x="7620" y="6202"/>
                                </a:lnTo>
                                <a:cubicBezTo>
                                  <a:pt x="7633" y="6202"/>
                                  <a:pt x="7647" y="6202"/>
                                  <a:pt x="7647" y="6202"/>
                                </a:cubicBezTo>
                                <a:cubicBezTo>
                                  <a:pt x="7647" y="6188"/>
                                  <a:pt x="7647" y="6175"/>
                                  <a:pt x="7647" y="6175"/>
                                </a:cubicBezTo>
                                <a:lnTo>
                                  <a:pt x="7592" y="6149"/>
                                </a:lnTo>
                                <a:close/>
                                <a:moveTo>
                                  <a:pt x="5860" y="16335"/>
                                </a:moveTo>
                                <a:lnTo>
                                  <a:pt x="5860" y="16296"/>
                                </a:lnTo>
                                <a:cubicBezTo>
                                  <a:pt x="5860" y="16256"/>
                                  <a:pt x="5833" y="16216"/>
                                  <a:pt x="5792" y="16203"/>
                                </a:cubicBezTo>
                                <a:cubicBezTo>
                                  <a:pt x="5792" y="16203"/>
                                  <a:pt x="5792" y="16190"/>
                                  <a:pt x="5792" y="16190"/>
                                </a:cubicBezTo>
                                <a:cubicBezTo>
                                  <a:pt x="5792" y="16137"/>
                                  <a:pt x="5752" y="16098"/>
                                  <a:pt x="5698" y="16098"/>
                                </a:cubicBezTo>
                                <a:cubicBezTo>
                                  <a:pt x="5644" y="16098"/>
                                  <a:pt x="5603" y="16137"/>
                                  <a:pt x="5603" y="16190"/>
                                </a:cubicBezTo>
                                <a:cubicBezTo>
                                  <a:pt x="5603" y="16190"/>
                                  <a:pt x="5603" y="16203"/>
                                  <a:pt x="5603" y="16203"/>
                                </a:cubicBezTo>
                                <a:cubicBezTo>
                                  <a:pt x="5562" y="16216"/>
                                  <a:pt x="5535" y="16256"/>
                                  <a:pt x="5535" y="16296"/>
                                </a:cubicBezTo>
                                <a:lnTo>
                                  <a:pt x="5535" y="16335"/>
                                </a:lnTo>
                                <a:cubicBezTo>
                                  <a:pt x="5346" y="16401"/>
                                  <a:pt x="5211" y="16573"/>
                                  <a:pt x="5211" y="16771"/>
                                </a:cubicBezTo>
                                <a:cubicBezTo>
                                  <a:pt x="5211" y="17021"/>
                                  <a:pt x="5427" y="17232"/>
                                  <a:pt x="5684" y="17232"/>
                                </a:cubicBezTo>
                                <a:cubicBezTo>
                                  <a:pt x="5941" y="17232"/>
                                  <a:pt x="6158" y="17021"/>
                                  <a:pt x="6158" y="16771"/>
                                </a:cubicBezTo>
                                <a:cubicBezTo>
                                  <a:pt x="6171" y="16573"/>
                                  <a:pt x="6036" y="16401"/>
                                  <a:pt x="5860" y="16335"/>
                                </a:cubicBezTo>
                                <a:close/>
                                <a:moveTo>
                                  <a:pt x="5698" y="16124"/>
                                </a:moveTo>
                                <a:cubicBezTo>
                                  <a:pt x="5725" y="16124"/>
                                  <a:pt x="5752" y="16151"/>
                                  <a:pt x="5752" y="16177"/>
                                </a:cubicBezTo>
                                <a:cubicBezTo>
                                  <a:pt x="5752" y="16177"/>
                                  <a:pt x="5752" y="16177"/>
                                  <a:pt x="5752" y="16190"/>
                                </a:cubicBezTo>
                                <a:cubicBezTo>
                                  <a:pt x="5752" y="16190"/>
                                  <a:pt x="5752" y="16190"/>
                                  <a:pt x="5752" y="16190"/>
                                </a:cubicBezTo>
                                <a:lnTo>
                                  <a:pt x="5630" y="16190"/>
                                </a:lnTo>
                                <a:cubicBezTo>
                                  <a:pt x="5630" y="16190"/>
                                  <a:pt x="5630" y="16190"/>
                                  <a:pt x="5630" y="16190"/>
                                </a:cubicBezTo>
                                <a:cubicBezTo>
                                  <a:pt x="5630" y="16190"/>
                                  <a:pt x="5630" y="16190"/>
                                  <a:pt x="5630" y="16177"/>
                                </a:cubicBezTo>
                                <a:cubicBezTo>
                                  <a:pt x="5644" y="16151"/>
                                  <a:pt x="5671" y="16124"/>
                                  <a:pt x="5698" y="16124"/>
                                </a:cubicBezTo>
                                <a:close/>
                                <a:moveTo>
                                  <a:pt x="5576" y="16296"/>
                                </a:moveTo>
                                <a:cubicBezTo>
                                  <a:pt x="5576" y="16269"/>
                                  <a:pt x="5603" y="16243"/>
                                  <a:pt x="5630" y="16243"/>
                                </a:cubicBezTo>
                                <a:lnTo>
                                  <a:pt x="5752" y="16243"/>
                                </a:lnTo>
                                <a:cubicBezTo>
                                  <a:pt x="5779" y="16243"/>
                                  <a:pt x="5806" y="16269"/>
                                  <a:pt x="5806" y="16296"/>
                                </a:cubicBezTo>
                                <a:lnTo>
                                  <a:pt x="5806" y="16335"/>
                                </a:lnTo>
                                <a:cubicBezTo>
                                  <a:pt x="5765" y="16322"/>
                                  <a:pt x="5725" y="16322"/>
                                  <a:pt x="5684" y="16322"/>
                                </a:cubicBezTo>
                                <a:cubicBezTo>
                                  <a:pt x="5644" y="16322"/>
                                  <a:pt x="5603" y="16322"/>
                                  <a:pt x="5562" y="16335"/>
                                </a:cubicBezTo>
                                <a:lnTo>
                                  <a:pt x="5562" y="16296"/>
                                </a:lnTo>
                                <a:close/>
                                <a:moveTo>
                                  <a:pt x="6009" y="16652"/>
                                </a:moveTo>
                                <a:lnTo>
                                  <a:pt x="6117" y="16652"/>
                                </a:lnTo>
                                <a:cubicBezTo>
                                  <a:pt x="6117" y="16678"/>
                                  <a:pt x="6131" y="16692"/>
                                  <a:pt x="6131" y="16718"/>
                                </a:cubicBezTo>
                                <a:lnTo>
                                  <a:pt x="5995" y="16810"/>
                                </a:lnTo>
                                <a:lnTo>
                                  <a:pt x="5968" y="16797"/>
                                </a:lnTo>
                                <a:cubicBezTo>
                                  <a:pt x="5955" y="16797"/>
                                  <a:pt x="5941" y="16797"/>
                                  <a:pt x="5941" y="16797"/>
                                </a:cubicBezTo>
                                <a:cubicBezTo>
                                  <a:pt x="5941" y="16810"/>
                                  <a:pt x="5941" y="16823"/>
                                  <a:pt x="5941" y="16823"/>
                                </a:cubicBezTo>
                                <a:lnTo>
                                  <a:pt x="5982" y="16850"/>
                                </a:lnTo>
                                <a:cubicBezTo>
                                  <a:pt x="5982" y="16850"/>
                                  <a:pt x="5995" y="16850"/>
                                  <a:pt x="5995" y="16850"/>
                                </a:cubicBezTo>
                                <a:cubicBezTo>
                                  <a:pt x="5995" y="16850"/>
                                  <a:pt x="6009" y="16850"/>
                                  <a:pt x="6009" y="16850"/>
                                </a:cubicBezTo>
                                <a:lnTo>
                                  <a:pt x="6131" y="16757"/>
                                </a:lnTo>
                                <a:cubicBezTo>
                                  <a:pt x="6131" y="16771"/>
                                  <a:pt x="6131" y="16771"/>
                                  <a:pt x="6131" y="16784"/>
                                </a:cubicBezTo>
                                <a:cubicBezTo>
                                  <a:pt x="6131" y="16823"/>
                                  <a:pt x="6117" y="16876"/>
                                  <a:pt x="6117" y="16916"/>
                                </a:cubicBezTo>
                                <a:lnTo>
                                  <a:pt x="5481" y="16916"/>
                                </a:lnTo>
                                <a:cubicBezTo>
                                  <a:pt x="5468" y="16916"/>
                                  <a:pt x="5468" y="16929"/>
                                  <a:pt x="5468" y="16929"/>
                                </a:cubicBezTo>
                                <a:cubicBezTo>
                                  <a:pt x="5468" y="16929"/>
                                  <a:pt x="5481" y="16942"/>
                                  <a:pt x="5481" y="16942"/>
                                </a:cubicBezTo>
                                <a:lnTo>
                                  <a:pt x="6104" y="16942"/>
                                </a:lnTo>
                                <a:cubicBezTo>
                                  <a:pt x="6036" y="17101"/>
                                  <a:pt x="5887" y="17206"/>
                                  <a:pt x="5698" y="17206"/>
                                </a:cubicBezTo>
                                <a:cubicBezTo>
                                  <a:pt x="5522" y="17206"/>
                                  <a:pt x="5359" y="17101"/>
                                  <a:pt x="5292" y="16942"/>
                                </a:cubicBezTo>
                                <a:lnTo>
                                  <a:pt x="5386" y="16942"/>
                                </a:lnTo>
                                <a:cubicBezTo>
                                  <a:pt x="5400" y="16942"/>
                                  <a:pt x="5400" y="16929"/>
                                  <a:pt x="5400" y="16929"/>
                                </a:cubicBezTo>
                                <a:cubicBezTo>
                                  <a:pt x="5400" y="16929"/>
                                  <a:pt x="5386" y="16916"/>
                                  <a:pt x="5386" y="16916"/>
                                </a:cubicBezTo>
                                <a:lnTo>
                                  <a:pt x="5265" y="16916"/>
                                </a:lnTo>
                                <a:cubicBezTo>
                                  <a:pt x="5251" y="16876"/>
                                  <a:pt x="5251" y="16837"/>
                                  <a:pt x="5251" y="16784"/>
                                </a:cubicBezTo>
                                <a:cubicBezTo>
                                  <a:pt x="5251" y="16771"/>
                                  <a:pt x="5251" y="16771"/>
                                  <a:pt x="5251" y="16757"/>
                                </a:cubicBezTo>
                                <a:lnTo>
                                  <a:pt x="5373" y="16850"/>
                                </a:lnTo>
                                <a:cubicBezTo>
                                  <a:pt x="5373" y="16850"/>
                                  <a:pt x="5386" y="16850"/>
                                  <a:pt x="5386" y="16850"/>
                                </a:cubicBezTo>
                                <a:cubicBezTo>
                                  <a:pt x="5386" y="16850"/>
                                  <a:pt x="5400" y="16850"/>
                                  <a:pt x="5400" y="16850"/>
                                </a:cubicBezTo>
                                <a:lnTo>
                                  <a:pt x="5468" y="16810"/>
                                </a:lnTo>
                                <a:cubicBezTo>
                                  <a:pt x="5481" y="16810"/>
                                  <a:pt x="5481" y="16797"/>
                                  <a:pt x="5468" y="16784"/>
                                </a:cubicBezTo>
                                <a:cubicBezTo>
                                  <a:pt x="5468" y="16771"/>
                                  <a:pt x="5454" y="16771"/>
                                  <a:pt x="5441" y="16784"/>
                                </a:cubicBezTo>
                                <a:lnTo>
                                  <a:pt x="5386" y="16823"/>
                                </a:lnTo>
                                <a:lnTo>
                                  <a:pt x="5251" y="16731"/>
                                </a:lnTo>
                                <a:cubicBezTo>
                                  <a:pt x="5251" y="16705"/>
                                  <a:pt x="5265" y="16692"/>
                                  <a:pt x="5265" y="16665"/>
                                </a:cubicBezTo>
                                <a:lnTo>
                                  <a:pt x="5914" y="16665"/>
                                </a:lnTo>
                                <a:cubicBezTo>
                                  <a:pt x="5928" y="16665"/>
                                  <a:pt x="5928" y="16652"/>
                                  <a:pt x="5928" y="16652"/>
                                </a:cubicBezTo>
                                <a:cubicBezTo>
                                  <a:pt x="5928" y="16652"/>
                                  <a:pt x="5914" y="16639"/>
                                  <a:pt x="5914" y="16639"/>
                                </a:cubicBezTo>
                                <a:lnTo>
                                  <a:pt x="5278" y="16639"/>
                                </a:lnTo>
                                <a:cubicBezTo>
                                  <a:pt x="5346" y="16480"/>
                                  <a:pt x="5495" y="16375"/>
                                  <a:pt x="5684" y="16375"/>
                                </a:cubicBezTo>
                                <a:cubicBezTo>
                                  <a:pt x="5860" y="16375"/>
                                  <a:pt x="6023" y="16480"/>
                                  <a:pt x="6090" y="16639"/>
                                </a:cubicBezTo>
                                <a:lnTo>
                                  <a:pt x="6009" y="16639"/>
                                </a:lnTo>
                                <a:cubicBezTo>
                                  <a:pt x="5995" y="16639"/>
                                  <a:pt x="5995" y="16652"/>
                                  <a:pt x="5995" y="16652"/>
                                </a:cubicBezTo>
                                <a:cubicBezTo>
                                  <a:pt x="5995" y="16652"/>
                                  <a:pt x="6009" y="16652"/>
                                  <a:pt x="6009" y="16652"/>
                                </a:cubicBezTo>
                                <a:close/>
                                <a:moveTo>
                                  <a:pt x="5860" y="16705"/>
                                </a:moveTo>
                                <a:cubicBezTo>
                                  <a:pt x="5847" y="16705"/>
                                  <a:pt x="5847" y="16705"/>
                                  <a:pt x="5833" y="16705"/>
                                </a:cubicBezTo>
                                <a:lnTo>
                                  <a:pt x="5698" y="16797"/>
                                </a:lnTo>
                                <a:lnTo>
                                  <a:pt x="5562" y="16705"/>
                                </a:lnTo>
                                <a:cubicBezTo>
                                  <a:pt x="5549" y="16705"/>
                                  <a:pt x="5549" y="16705"/>
                                  <a:pt x="5535" y="16705"/>
                                </a:cubicBezTo>
                                <a:lnTo>
                                  <a:pt x="5508" y="16718"/>
                                </a:lnTo>
                                <a:cubicBezTo>
                                  <a:pt x="5495" y="16718"/>
                                  <a:pt x="5495" y="16731"/>
                                  <a:pt x="5508" y="16744"/>
                                </a:cubicBezTo>
                                <a:cubicBezTo>
                                  <a:pt x="5508" y="16757"/>
                                  <a:pt x="5522" y="16757"/>
                                  <a:pt x="5535" y="16744"/>
                                </a:cubicBezTo>
                                <a:lnTo>
                                  <a:pt x="5549" y="16731"/>
                                </a:lnTo>
                                <a:lnTo>
                                  <a:pt x="5684" y="16823"/>
                                </a:lnTo>
                                <a:cubicBezTo>
                                  <a:pt x="5684" y="16823"/>
                                  <a:pt x="5698" y="16823"/>
                                  <a:pt x="5698" y="16823"/>
                                </a:cubicBezTo>
                                <a:cubicBezTo>
                                  <a:pt x="5698" y="16823"/>
                                  <a:pt x="5711" y="16823"/>
                                  <a:pt x="5711" y="16823"/>
                                </a:cubicBezTo>
                                <a:lnTo>
                                  <a:pt x="5847" y="16731"/>
                                </a:lnTo>
                                <a:lnTo>
                                  <a:pt x="5887" y="16757"/>
                                </a:lnTo>
                                <a:cubicBezTo>
                                  <a:pt x="5901" y="16757"/>
                                  <a:pt x="5914" y="16757"/>
                                  <a:pt x="5914" y="16757"/>
                                </a:cubicBezTo>
                                <a:cubicBezTo>
                                  <a:pt x="5914" y="16744"/>
                                  <a:pt x="5914" y="16731"/>
                                  <a:pt x="5914" y="16731"/>
                                </a:cubicBezTo>
                                <a:lnTo>
                                  <a:pt x="5860" y="16705"/>
                                </a:lnTo>
                                <a:close/>
                                <a:moveTo>
                                  <a:pt x="18108" y="4631"/>
                                </a:moveTo>
                                <a:cubicBezTo>
                                  <a:pt x="18095" y="4631"/>
                                  <a:pt x="18095" y="4631"/>
                                  <a:pt x="18081" y="4631"/>
                                </a:cubicBezTo>
                                <a:lnTo>
                                  <a:pt x="17946" y="4724"/>
                                </a:lnTo>
                                <a:lnTo>
                                  <a:pt x="17811" y="4631"/>
                                </a:lnTo>
                                <a:cubicBezTo>
                                  <a:pt x="17797" y="4631"/>
                                  <a:pt x="17797" y="4631"/>
                                  <a:pt x="17783" y="4631"/>
                                </a:cubicBezTo>
                                <a:lnTo>
                                  <a:pt x="17756" y="4645"/>
                                </a:lnTo>
                                <a:cubicBezTo>
                                  <a:pt x="17743" y="4645"/>
                                  <a:pt x="17743" y="4658"/>
                                  <a:pt x="17756" y="4671"/>
                                </a:cubicBezTo>
                                <a:cubicBezTo>
                                  <a:pt x="17756" y="4684"/>
                                  <a:pt x="17770" y="4684"/>
                                  <a:pt x="17783" y="4671"/>
                                </a:cubicBezTo>
                                <a:lnTo>
                                  <a:pt x="17797" y="4658"/>
                                </a:lnTo>
                                <a:lnTo>
                                  <a:pt x="17932" y="4750"/>
                                </a:lnTo>
                                <a:cubicBezTo>
                                  <a:pt x="17932" y="4750"/>
                                  <a:pt x="17946" y="4750"/>
                                  <a:pt x="17946" y="4750"/>
                                </a:cubicBezTo>
                                <a:cubicBezTo>
                                  <a:pt x="17946" y="4750"/>
                                  <a:pt x="17959" y="4750"/>
                                  <a:pt x="17959" y="4750"/>
                                </a:cubicBezTo>
                                <a:lnTo>
                                  <a:pt x="18095" y="4658"/>
                                </a:lnTo>
                                <a:lnTo>
                                  <a:pt x="18135" y="4684"/>
                                </a:lnTo>
                                <a:cubicBezTo>
                                  <a:pt x="18149" y="4684"/>
                                  <a:pt x="18162" y="4684"/>
                                  <a:pt x="18162" y="4684"/>
                                </a:cubicBezTo>
                                <a:cubicBezTo>
                                  <a:pt x="18162" y="4671"/>
                                  <a:pt x="18162" y="4658"/>
                                  <a:pt x="18162" y="4658"/>
                                </a:cubicBezTo>
                                <a:lnTo>
                                  <a:pt x="18108" y="4631"/>
                                </a:lnTo>
                                <a:close/>
                                <a:moveTo>
                                  <a:pt x="18108" y="4262"/>
                                </a:moveTo>
                                <a:lnTo>
                                  <a:pt x="18108" y="4222"/>
                                </a:lnTo>
                                <a:cubicBezTo>
                                  <a:pt x="18108" y="4183"/>
                                  <a:pt x="18081" y="4143"/>
                                  <a:pt x="18041" y="4130"/>
                                </a:cubicBezTo>
                                <a:cubicBezTo>
                                  <a:pt x="18041" y="4130"/>
                                  <a:pt x="18041" y="4117"/>
                                  <a:pt x="18041" y="4117"/>
                                </a:cubicBezTo>
                                <a:cubicBezTo>
                                  <a:pt x="18041" y="4064"/>
                                  <a:pt x="18000" y="4024"/>
                                  <a:pt x="17946" y="4024"/>
                                </a:cubicBezTo>
                                <a:cubicBezTo>
                                  <a:pt x="17892" y="4024"/>
                                  <a:pt x="17851" y="4064"/>
                                  <a:pt x="17851" y="4117"/>
                                </a:cubicBezTo>
                                <a:cubicBezTo>
                                  <a:pt x="17851" y="4117"/>
                                  <a:pt x="17851" y="4130"/>
                                  <a:pt x="17851" y="4130"/>
                                </a:cubicBezTo>
                                <a:cubicBezTo>
                                  <a:pt x="17811" y="4143"/>
                                  <a:pt x="17783" y="4183"/>
                                  <a:pt x="17783" y="4222"/>
                                </a:cubicBezTo>
                                <a:lnTo>
                                  <a:pt x="17783" y="4262"/>
                                </a:lnTo>
                                <a:cubicBezTo>
                                  <a:pt x="17594" y="4328"/>
                                  <a:pt x="17459" y="4499"/>
                                  <a:pt x="17459" y="4697"/>
                                </a:cubicBezTo>
                                <a:cubicBezTo>
                                  <a:pt x="17459" y="4948"/>
                                  <a:pt x="17675" y="5159"/>
                                  <a:pt x="17932" y="5159"/>
                                </a:cubicBezTo>
                                <a:cubicBezTo>
                                  <a:pt x="18189" y="5159"/>
                                  <a:pt x="18406" y="4948"/>
                                  <a:pt x="18406" y="4697"/>
                                </a:cubicBezTo>
                                <a:cubicBezTo>
                                  <a:pt x="18420" y="4499"/>
                                  <a:pt x="18284" y="4328"/>
                                  <a:pt x="18108" y="4262"/>
                                </a:cubicBezTo>
                                <a:close/>
                                <a:moveTo>
                                  <a:pt x="17946" y="4051"/>
                                </a:moveTo>
                                <a:cubicBezTo>
                                  <a:pt x="17973" y="4051"/>
                                  <a:pt x="18000" y="4077"/>
                                  <a:pt x="18000" y="4104"/>
                                </a:cubicBezTo>
                                <a:cubicBezTo>
                                  <a:pt x="18000" y="4104"/>
                                  <a:pt x="18000" y="4104"/>
                                  <a:pt x="18000" y="4117"/>
                                </a:cubicBezTo>
                                <a:cubicBezTo>
                                  <a:pt x="18000" y="4117"/>
                                  <a:pt x="18000" y="4117"/>
                                  <a:pt x="18000" y="4117"/>
                                </a:cubicBezTo>
                                <a:lnTo>
                                  <a:pt x="17892" y="4117"/>
                                </a:lnTo>
                                <a:cubicBezTo>
                                  <a:pt x="17892" y="4117"/>
                                  <a:pt x="17892" y="4117"/>
                                  <a:pt x="17892" y="4117"/>
                                </a:cubicBezTo>
                                <a:cubicBezTo>
                                  <a:pt x="17892" y="4117"/>
                                  <a:pt x="17892" y="4117"/>
                                  <a:pt x="17892" y="4104"/>
                                </a:cubicBezTo>
                                <a:cubicBezTo>
                                  <a:pt x="17892" y="4077"/>
                                  <a:pt x="17919" y="4051"/>
                                  <a:pt x="17946" y="4051"/>
                                </a:cubicBezTo>
                                <a:close/>
                                <a:moveTo>
                                  <a:pt x="17824" y="4209"/>
                                </a:moveTo>
                                <a:cubicBezTo>
                                  <a:pt x="17824" y="4183"/>
                                  <a:pt x="17851" y="4156"/>
                                  <a:pt x="17878" y="4156"/>
                                </a:cubicBezTo>
                                <a:lnTo>
                                  <a:pt x="18000" y="4156"/>
                                </a:lnTo>
                                <a:cubicBezTo>
                                  <a:pt x="18027" y="4156"/>
                                  <a:pt x="18054" y="4183"/>
                                  <a:pt x="18054" y="4209"/>
                                </a:cubicBezTo>
                                <a:lnTo>
                                  <a:pt x="18054" y="4249"/>
                                </a:lnTo>
                                <a:cubicBezTo>
                                  <a:pt x="18014" y="4236"/>
                                  <a:pt x="17973" y="4236"/>
                                  <a:pt x="17932" y="4236"/>
                                </a:cubicBezTo>
                                <a:cubicBezTo>
                                  <a:pt x="17892" y="4236"/>
                                  <a:pt x="17851" y="4236"/>
                                  <a:pt x="17811" y="4249"/>
                                </a:cubicBezTo>
                                <a:lnTo>
                                  <a:pt x="17811" y="4209"/>
                                </a:lnTo>
                                <a:close/>
                                <a:moveTo>
                                  <a:pt x="18257" y="4565"/>
                                </a:moveTo>
                                <a:lnTo>
                                  <a:pt x="18365" y="4565"/>
                                </a:lnTo>
                                <a:cubicBezTo>
                                  <a:pt x="18365" y="4592"/>
                                  <a:pt x="18379" y="4605"/>
                                  <a:pt x="18379" y="4631"/>
                                </a:cubicBezTo>
                                <a:lnTo>
                                  <a:pt x="18244" y="4724"/>
                                </a:lnTo>
                                <a:lnTo>
                                  <a:pt x="18217" y="4711"/>
                                </a:lnTo>
                                <a:cubicBezTo>
                                  <a:pt x="18203" y="4711"/>
                                  <a:pt x="18189" y="4711"/>
                                  <a:pt x="18189" y="4711"/>
                                </a:cubicBezTo>
                                <a:cubicBezTo>
                                  <a:pt x="18189" y="4724"/>
                                  <a:pt x="18189" y="4737"/>
                                  <a:pt x="18189" y="4737"/>
                                </a:cubicBezTo>
                                <a:lnTo>
                                  <a:pt x="18230" y="4763"/>
                                </a:lnTo>
                                <a:cubicBezTo>
                                  <a:pt x="18230" y="4763"/>
                                  <a:pt x="18244" y="4763"/>
                                  <a:pt x="18244" y="4763"/>
                                </a:cubicBezTo>
                                <a:cubicBezTo>
                                  <a:pt x="18244" y="4763"/>
                                  <a:pt x="18257" y="4763"/>
                                  <a:pt x="18257" y="4763"/>
                                </a:cubicBezTo>
                                <a:lnTo>
                                  <a:pt x="18379" y="4671"/>
                                </a:lnTo>
                                <a:cubicBezTo>
                                  <a:pt x="18379" y="4684"/>
                                  <a:pt x="18379" y="4684"/>
                                  <a:pt x="18379" y="4697"/>
                                </a:cubicBezTo>
                                <a:cubicBezTo>
                                  <a:pt x="18379" y="4737"/>
                                  <a:pt x="18365" y="4790"/>
                                  <a:pt x="18365" y="4829"/>
                                </a:cubicBezTo>
                                <a:lnTo>
                                  <a:pt x="17729" y="4829"/>
                                </a:lnTo>
                                <a:cubicBezTo>
                                  <a:pt x="17716" y="4829"/>
                                  <a:pt x="17716" y="4843"/>
                                  <a:pt x="17716" y="4843"/>
                                </a:cubicBezTo>
                                <a:cubicBezTo>
                                  <a:pt x="17716" y="4843"/>
                                  <a:pt x="17729" y="4856"/>
                                  <a:pt x="17729" y="4856"/>
                                </a:cubicBezTo>
                                <a:lnTo>
                                  <a:pt x="18352" y="4856"/>
                                </a:lnTo>
                                <a:cubicBezTo>
                                  <a:pt x="18284" y="5014"/>
                                  <a:pt x="18135" y="5120"/>
                                  <a:pt x="17946" y="5120"/>
                                </a:cubicBezTo>
                                <a:cubicBezTo>
                                  <a:pt x="17770" y="5120"/>
                                  <a:pt x="17608" y="5014"/>
                                  <a:pt x="17540" y="4856"/>
                                </a:cubicBezTo>
                                <a:lnTo>
                                  <a:pt x="17635" y="4856"/>
                                </a:lnTo>
                                <a:cubicBezTo>
                                  <a:pt x="17648" y="4856"/>
                                  <a:pt x="17648" y="4843"/>
                                  <a:pt x="17648" y="4843"/>
                                </a:cubicBezTo>
                                <a:cubicBezTo>
                                  <a:pt x="17648" y="4843"/>
                                  <a:pt x="17635" y="4829"/>
                                  <a:pt x="17635" y="4829"/>
                                </a:cubicBezTo>
                                <a:lnTo>
                                  <a:pt x="17513" y="4829"/>
                                </a:lnTo>
                                <a:cubicBezTo>
                                  <a:pt x="17499" y="4790"/>
                                  <a:pt x="17499" y="4750"/>
                                  <a:pt x="17499" y="4697"/>
                                </a:cubicBezTo>
                                <a:cubicBezTo>
                                  <a:pt x="17499" y="4684"/>
                                  <a:pt x="17499" y="4684"/>
                                  <a:pt x="17499" y="4671"/>
                                </a:cubicBezTo>
                                <a:lnTo>
                                  <a:pt x="17621" y="4763"/>
                                </a:lnTo>
                                <a:cubicBezTo>
                                  <a:pt x="17621" y="4763"/>
                                  <a:pt x="17635" y="4763"/>
                                  <a:pt x="17635" y="4763"/>
                                </a:cubicBezTo>
                                <a:cubicBezTo>
                                  <a:pt x="17635" y="4763"/>
                                  <a:pt x="17648" y="4763"/>
                                  <a:pt x="17648" y="4763"/>
                                </a:cubicBezTo>
                                <a:lnTo>
                                  <a:pt x="17716" y="4724"/>
                                </a:lnTo>
                                <a:cubicBezTo>
                                  <a:pt x="17729" y="4724"/>
                                  <a:pt x="17729" y="4711"/>
                                  <a:pt x="17716" y="4697"/>
                                </a:cubicBezTo>
                                <a:cubicBezTo>
                                  <a:pt x="17716" y="4684"/>
                                  <a:pt x="17702" y="4684"/>
                                  <a:pt x="17689" y="4697"/>
                                </a:cubicBezTo>
                                <a:lnTo>
                                  <a:pt x="17635" y="4737"/>
                                </a:lnTo>
                                <a:lnTo>
                                  <a:pt x="17499" y="4645"/>
                                </a:lnTo>
                                <a:cubicBezTo>
                                  <a:pt x="17499" y="4618"/>
                                  <a:pt x="17513" y="4605"/>
                                  <a:pt x="17513" y="4579"/>
                                </a:cubicBezTo>
                                <a:lnTo>
                                  <a:pt x="18162" y="4579"/>
                                </a:lnTo>
                                <a:cubicBezTo>
                                  <a:pt x="18176" y="4579"/>
                                  <a:pt x="18176" y="4565"/>
                                  <a:pt x="18176" y="4565"/>
                                </a:cubicBezTo>
                                <a:cubicBezTo>
                                  <a:pt x="18176" y="4565"/>
                                  <a:pt x="18162" y="4552"/>
                                  <a:pt x="18162" y="4552"/>
                                </a:cubicBezTo>
                                <a:lnTo>
                                  <a:pt x="17526" y="4552"/>
                                </a:lnTo>
                                <a:cubicBezTo>
                                  <a:pt x="17594" y="4394"/>
                                  <a:pt x="17743" y="4288"/>
                                  <a:pt x="17932" y="4288"/>
                                </a:cubicBezTo>
                                <a:cubicBezTo>
                                  <a:pt x="18108" y="4288"/>
                                  <a:pt x="18271" y="4394"/>
                                  <a:pt x="18338" y="4552"/>
                                </a:cubicBezTo>
                                <a:lnTo>
                                  <a:pt x="18257" y="4552"/>
                                </a:lnTo>
                                <a:cubicBezTo>
                                  <a:pt x="18244" y="4552"/>
                                  <a:pt x="18244" y="4565"/>
                                  <a:pt x="18244" y="4565"/>
                                </a:cubicBezTo>
                                <a:cubicBezTo>
                                  <a:pt x="18244" y="4565"/>
                                  <a:pt x="18257" y="4565"/>
                                  <a:pt x="18257" y="4565"/>
                                </a:cubicBezTo>
                                <a:close/>
                                <a:moveTo>
                                  <a:pt x="447" y="10134"/>
                                </a:moveTo>
                                <a:lnTo>
                                  <a:pt x="460" y="10120"/>
                                </a:lnTo>
                                <a:lnTo>
                                  <a:pt x="595" y="10213"/>
                                </a:lnTo>
                                <a:cubicBezTo>
                                  <a:pt x="595" y="10213"/>
                                  <a:pt x="609" y="10213"/>
                                  <a:pt x="609" y="10213"/>
                                </a:cubicBezTo>
                                <a:cubicBezTo>
                                  <a:pt x="609" y="10213"/>
                                  <a:pt x="623" y="10213"/>
                                  <a:pt x="623" y="10213"/>
                                </a:cubicBezTo>
                                <a:lnTo>
                                  <a:pt x="758" y="10120"/>
                                </a:lnTo>
                                <a:lnTo>
                                  <a:pt x="798" y="10147"/>
                                </a:lnTo>
                                <a:cubicBezTo>
                                  <a:pt x="812" y="10147"/>
                                  <a:pt x="826" y="10147"/>
                                  <a:pt x="826" y="10147"/>
                                </a:cubicBezTo>
                                <a:cubicBezTo>
                                  <a:pt x="826" y="10134"/>
                                  <a:pt x="826" y="10120"/>
                                  <a:pt x="826" y="10120"/>
                                </a:cubicBezTo>
                                <a:lnTo>
                                  <a:pt x="785" y="10094"/>
                                </a:lnTo>
                                <a:cubicBezTo>
                                  <a:pt x="771" y="10094"/>
                                  <a:pt x="771" y="10094"/>
                                  <a:pt x="758" y="10094"/>
                                </a:cubicBezTo>
                                <a:lnTo>
                                  <a:pt x="623" y="10186"/>
                                </a:lnTo>
                                <a:lnTo>
                                  <a:pt x="487" y="10094"/>
                                </a:lnTo>
                                <a:cubicBezTo>
                                  <a:pt x="474" y="10094"/>
                                  <a:pt x="474" y="10094"/>
                                  <a:pt x="460" y="10094"/>
                                </a:cubicBezTo>
                                <a:lnTo>
                                  <a:pt x="433" y="10107"/>
                                </a:lnTo>
                                <a:cubicBezTo>
                                  <a:pt x="420" y="10107"/>
                                  <a:pt x="420" y="10120"/>
                                  <a:pt x="433" y="10134"/>
                                </a:cubicBezTo>
                                <a:cubicBezTo>
                                  <a:pt x="420" y="10134"/>
                                  <a:pt x="433" y="10134"/>
                                  <a:pt x="447" y="10134"/>
                                </a:cubicBezTo>
                                <a:close/>
                                <a:moveTo>
                                  <a:pt x="609" y="10609"/>
                                </a:moveTo>
                                <a:cubicBezTo>
                                  <a:pt x="866" y="10609"/>
                                  <a:pt x="1083" y="10398"/>
                                  <a:pt x="1083" y="10147"/>
                                </a:cubicBezTo>
                                <a:cubicBezTo>
                                  <a:pt x="1083" y="9949"/>
                                  <a:pt x="947" y="9777"/>
                                  <a:pt x="758" y="9711"/>
                                </a:cubicBezTo>
                                <a:lnTo>
                                  <a:pt x="758" y="9672"/>
                                </a:lnTo>
                                <a:cubicBezTo>
                                  <a:pt x="758" y="9632"/>
                                  <a:pt x="731" y="9593"/>
                                  <a:pt x="690" y="9579"/>
                                </a:cubicBezTo>
                                <a:cubicBezTo>
                                  <a:pt x="690" y="9579"/>
                                  <a:pt x="690" y="9566"/>
                                  <a:pt x="690" y="9566"/>
                                </a:cubicBezTo>
                                <a:cubicBezTo>
                                  <a:pt x="690" y="9514"/>
                                  <a:pt x="650" y="9474"/>
                                  <a:pt x="595" y="9474"/>
                                </a:cubicBezTo>
                                <a:cubicBezTo>
                                  <a:pt x="541" y="9474"/>
                                  <a:pt x="501" y="9514"/>
                                  <a:pt x="501" y="9566"/>
                                </a:cubicBezTo>
                                <a:cubicBezTo>
                                  <a:pt x="501" y="9566"/>
                                  <a:pt x="501" y="9579"/>
                                  <a:pt x="501" y="9579"/>
                                </a:cubicBezTo>
                                <a:cubicBezTo>
                                  <a:pt x="460" y="9593"/>
                                  <a:pt x="433" y="9632"/>
                                  <a:pt x="433" y="9672"/>
                                </a:cubicBezTo>
                                <a:lnTo>
                                  <a:pt x="433" y="9711"/>
                                </a:lnTo>
                                <a:cubicBezTo>
                                  <a:pt x="244" y="9777"/>
                                  <a:pt x="108" y="9949"/>
                                  <a:pt x="108" y="10147"/>
                                </a:cubicBezTo>
                                <a:cubicBezTo>
                                  <a:pt x="135" y="10398"/>
                                  <a:pt x="352" y="10609"/>
                                  <a:pt x="609" y="10609"/>
                                </a:cubicBezTo>
                                <a:close/>
                                <a:moveTo>
                                  <a:pt x="609" y="9500"/>
                                </a:moveTo>
                                <a:cubicBezTo>
                                  <a:pt x="636" y="9500"/>
                                  <a:pt x="663" y="9527"/>
                                  <a:pt x="663" y="9553"/>
                                </a:cubicBezTo>
                                <a:cubicBezTo>
                                  <a:pt x="663" y="9553"/>
                                  <a:pt x="663" y="9553"/>
                                  <a:pt x="663" y="9566"/>
                                </a:cubicBezTo>
                                <a:cubicBezTo>
                                  <a:pt x="663" y="9566"/>
                                  <a:pt x="663" y="9566"/>
                                  <a:pt x="663" y="9566"/>
                                </a:cubicBezTo>
                                <a:lnTo>
                                  <a:pt x="541" y="9566"/>
                                </a:lnTo>
                                <a:cubicBezTo>
                                  <a:pt x="541" y="9566"/>
                                  <a:pt x="541" y="9566"/>
                                  <a:pt x="541" y="9566"/>
                                </a:cubicBezTo>
                                <a:cubicBezTo>
                                  <a:pt x="541" y="9566"/>
                                  <a:pt x="541" y="9566"/>
                                  <a:pt x="541" y="9553"/>
                                </a:cubicBezTo>
                                <a:cubicBezTo>
                                  <a:pt x="555" y="9527"/>
                                  <a:pt x="582" y="9500"/>
                                  <a:pt x="609" y="9500"/>
                                </a:cubicBezTo>
                                <a:close/>
                                <a:moveTo>
                                  <a:pt x="487" y="9659"/>
                                </a:moveTo>
                                <a:cubicBezTo>
                                  <a:pt x="487" y="9632"/>
                                  <a:pt x="514" y="9606"/>
                                  <a:pt x="541" y="9606"/>
                                </a:cubicBezTo>
                                <a:lnTo>
                                  <a:pt x="663" y="9606"/>
                                </a:lnTo>
                                <a:cubicBezTo>
                                  <a:pt x="690" y="9606"/>
                                  <a:pt x="717" y="9632"/>
                                  <a:pt x="717" y="9659"/>
                                </a:cubicBezTo>
                                <a:lnTo>
                                  <a:pt x="717" y="9698"/>
                                </a:lnTo>
                                <a:cubicBezTo>
                                  <a:pt x="677" y="9685"/>
                                  <a:pt x="636" y="9685"/>
                                  <a:pt x="595" y="9685"/>
                                </a:cubicBezTo>
                                <a:cubicBezTo>
                                  <a:pt x="555" y="9685"/>
                                  <a:pt x="514" y="9685"/>
                                  <a:pt x="474" y="9698"/>
                                </a:cubicBezTo>
                                <a:lnTo>
                                  <a:pt x="474" y="9659"/>
                                </a:lnTo>
                                <a:close/>
                                <a:moveTo>
                                  <a:pt x="311" y="10266"/>
                                </a:moveTo>
                                <a:lnTo>
                                  <a:pt x="189" y="10266"/>
                                </a:lnTo>
                                <a:cubicBezTo>
                                  <a:pt x="176" y="10226"/>
                                  <a:pt x="176" y="10186"/>
                                  <a:pt x="176" y="10134"/>
                                </a:cubicBezTo>
                                <a:cubicBezTo>
                                  <a:pt x="176" y="10120"/>
                                  <a:pt x="176" y="10120"/>
                                  <a:pt x="176" y="10107"/>
                                </a:cubicBezTo>
                                <a:lnTo>
                                  <a:pt x="298" y="10200"/>
                                </a:lnTo>
                                <a:cubicBezTo>
                                  <a:pt x="298" y="10200"/>
                                  <a:pt x="311" y="10200"/>
                                  <a:pt x="311" y="10200"/>
                                </a:cubicBezTo>
                                <a:cubicBezTo>
                                  <a:pt x="311" y="10200"/>
                                  <a:pt x="325" y="10200"/>
                                  <a:pt x="325" y="10200"/>
                                </a:cubicBezTo>
                                <a:lnTo>
                                  <a:pt x="392" y="10160"/>
                                </a:lnTo>
                                <a:cubicBezTo>
                                  <a:pt x="406" y="10160"/>
                                  <a:pt x="406" y="10147"/>
                                  <a:pt x="392" y="10134"/>
                                </a:cubicBezTo>
                                <a:cubicBezTo>
                                  <a:pt x="392" y="10120"/>
                                  <a:pt x="379" y="10120"/>
                                  <a:pt x="365" y="10134"/>
                                </a:cubicBezTo>
                                <a:lnTo>
                                  <a:pt x="311" y="10173"/>
                                </a:lnTo>
                                <a:lnTo>
                                  <a:pt x="176" y="10081"/>
                                </a:lnTo>
                                <a:cubicBezTo>
                                  <a:pt x="176" y="10054"/>
                                  <a:pt x="189" y="10041"/>
                                  <a:pt x="189" y="10015"/>
                                </a:cubicBezTo>
                                <a:lnTo>
                                  <a:pt x="839" y="10015"/>
                                </a:lnTo>
                                <a:cubicBezTo>
                                  <a:pt x="853" y="10015"/>
                                  <a:pt x="853" y="10002"/>
                                  <a:pt x="853" y="10002"/>
                                </a:cubicBezTo>
                                <a:cubicBezTo>
                                  <a:pt x="853" y="10002"/>
                                  <a:pt x="839" y="9989"/>
                                  <a:pt x="839" y="9989"/>
                                </a:cubicBezTo>
                                <a:lnTo>
                                  <a:pt x="203" y="9989"/>
                                </a:lnTo>
                                <a:cubicBezTo>
                                  <a:pt x="271" y="9830"/>
                                  <a:pt x="420" y="9725"/>
                                  <a:pt x="609" y="9725"/>
                                </a:cubicBezTo>
                                <a:cubicBezTo>
                                  <a:pt x="785" y="9725"/>
                                  <a:pt x="947" y="9830"/>
                                  <a:pt x="1015" y="9989"/>
                                </a:cubicBezTo>
                                <a:lnTo>
                                  <a:pt x="934" y="9989"/>
                                </a:lnTo>
                                <a:cubicBezTo>
                                  <a:pt x="920" y="9989"/>
                                  <a:pt x="920" y="10002"/>
                                  <a:pt x="920" y="10002"/>
                                </a:cubicBezTo>
                                <a:cubicBezTo>
                                  <a:pt x="920" y="10002"/>
                                  <a:pt x="934" y="10015"/>
                                  <a:pt x="934" y="10015"/>
                                </a:cubicBezTo>
                                <a:lnTo>
                                  <a:pt x="1042" y="10015"/>
                                </a:lnTo>
                                <a:cubicBezTo>
                                  <a:pt x="1042" y="10041"/>
                                  <a:pt x="1056" y="10054"/>
                                  <a:pt x="1056" y="10081"/>
                                </a:cubicBezTo>
                                <a:lnTo>
                                  <a:pt x="920" y="10173"/>
                                </a:lnTo>
                                <a:lnTo>
                                  <a:pt x="893" y="10160"/>
                                </a:lnTo>
                                <a:cubicBezTo>
                                  <a:pt x="880" y="10160"/>
                                  <a:pt x="866" y="10160"/>
                                  <a:pt x="866" y="10160"/>
                                </a:cubicBezTo>
                                <a:cubicBezTo>
                                  <a:pt x="866" y="10173"/>
                                  <a:pt x="866" y="10186"/>
                                  <a:pt x="866" y="10186"/>
                                </a:cubicBezTo>
                                <a:lnTo>
                                  <a:pt x="907" y="10213"/>
                                </a:lnTo>
                                <a:cubicBezTo>
                                  <a:pt x="907" y="10213"/>
                                  <a:pt x="920" y="10213"/>
                                  <a:pt x="920" y="10213"/>
                                </a:cubicBezTo>
                                <a:cubicBezTo>
                                  <a:pt x="920" y="10213"/>
                                  <a:pt x="934" y="10213"/>
                                  <a:pt x="934" y="10213"/>
                                </a:cubicBezTo>
                                <a:lnTo>
                                  <a:pt x="1056" y="10120"/>
                                </a:lnTo>
                                <a:cubicBezTo>
                                  <a:pt x="1056" y="10134"/>
                                  <a:pt x="1056" y="10134"/>
                                  <a:pt x="1056" y="10147"/>
                                </a:cubicBezTo>
                                <a:cubicBezTo>
                                  <a:pt x="1056" y="10186"/>
                                  <a:pt x="1042" y="10239"/>
                                  <a:pt x="1042" y="10279"/>
                                </a:cubicBezTo>
                                <a:lnTo>
                                  <a:pt x="406" y="10279"/>
                                </a:lnTo>
                                <a:cubicBezTo>
                                  <a:pt x="392" y="10279"/>
                                  <a:pt x="392" y="10292"/>
                                  <a:pt x="392" y="10292"/>
                                </a:cubicBezTo>
                                <a:cubicBezTo>
                                  <a:pt x="392" y="10292"/>
                                  <a:pt x="406" y="10305"/>
                                  <a:pt x="406" y="10305"/>
                                </a:cubicBezTo>
                                <a:lnTo>
                                  <a:pt x="1029" y="10305"/>
                                </a:lnTo>
                                <a:cubicBezTo>
                                  <a:pt x="961" y="10464"/>
                                  <a:pt x="812" y="10569"/>
                                  <a:pt x="623" y="10569"/>
                                </a:cubicBezTo>
                                <a:cubicBezTo>
                                  <a:pt x="447" y="10569"/>
                                  <a:pt x="284" y="10464"/>
                                  <a:pt x="217" y="10305"/>
                                </a:cubicBezTo>
                                <a:lnTo>
                                  <a:pt x="311" y="10305"/>
                                </a:lnTo>
                                <a:cubicBezTo>
                                  <a:pt x="325" y="10305"/>
                                  <a:pt x="325" y="10292"/>
                                  <a:pt x="325" y="10292"/>
                                </a:cubicBezTo>
                                <a:cubicBezTo>
                                  <a:pt x="325" y="10292"/>
                                  <a:pt x="311" y="10266"/>
                                  <a:pt x="311" y="10266"/>
                                </a:cubicBezTo>
                                <a:close/>
                                <a:moveTo>
                                  <a:pt x="15997" y="10160"/>
                                </a:moveTo>
                                <a:cubicBezTo>
                                  <a:pt x="15970" y="10173"/>
                                  <a:pt x="15956" y="10186"/>
                                  <a:pt x="15970" y="10213"/>
                                </a:cubicBezTo>
                                <a:cubicBezTo>
                                  <a:pt x="15983" y="10239"/>
                                  <a:pt x="15983" y="10266"/>
                                  <a:pt x="15983" y="10279"/>
                                </a:cubicBezTo>
                                <a:cubicBezTo>
                                  <a:pt x="15983" y="10279"/>
                                  <a:pt x="15983" y="10292"/>
                                  <a:pt x="15983" y="10292"/>
                                </a:cubicBezTo>
                                <a:cubicBezTo>
                                  <a:pt x="15983" y="10318"/>
                                  <a:pt x="15997" y="10332"/>
                                  <a:pt x="16024" y="10332"/>
                                </a:cubicBezTo>
                                <a:cubicBezTo>
                                  <a:pt x="16024" y="10332"/>
                                  <a:pt x="16024" y="10332"/>
                                  <a:pt x="16024" y="10332"/>
                                </a:cubicBezTo>
                                <a:cubicBezTo>
                                  <a:pt x="16051" y="10332"/>
                                  <a:pt x="16065" y="10318"/>
                                  <a:pt x="16065" y="10292"/>
                                </a:cubicBezTo>
                                <a:cubicBezTo>
                                  <a:pt x="16065" y="10279"/>
                                  <a:pt x="16065" y="10279"/>
                                  <a:pt x="16065" y="10266"/>
                                </a:cubicBezTo>
                                <a:cubicBezTo>
                                  <a:pt x="16065" y="10226"/>
                                  <a:pt x="16065" y="10200"/>
                                  <a:pt x="16051" y="10160"/>
                                </a:cubicBezTo>
                                <a:cubicBezTo>
                                  <a:pt x="16051" y="10173"/>
                                  <a:pt x="16024" y="10160"/>
                                  <a:pt x="15997" y="10160"/>
                                </a:cubicBezTo>
                                <a:close/>
                                <a:moveTo>
                                  <a:pt x="15997" y="8656"/>
                                </a:moveTo>
                                <a:cubicBezTo>
                                  <a:pt x="15997" y="8511"/>
                                  <a:pt x="15916" y="8392"/>
                                  <a:pt x="15821" y="8392"/>
                                </a:cubicBezTo>
                                <a:cubicBezTo>
                                  <a:pt x="15726" y="8392"/>
                                  <a:pt x="15645" y="8511"/>
                                  <a:pt x="15645" y="8656"/>
                                </a:cubicBezTo>
                                <a:cubicBezTo>
                                  <a:pt x="15645" y="8748"/>
                                  <a:pt x="15713" y="8893"/>
                                  <a:pt x="15753" y="8973"/>
                                </a:cubicBezTo>
                                <a:cubicBezTo>
                                  <a:pt x="15659" y="8999"/>
                                  <a:pt x="15591" y="9091"/>
                                  <a:pt x="15591" y="9197"/>
                                </a:cubicBezTo>
                                <a:cubicBezTo>
                                  <a:pt x="15591" y="9276"/>
                                  <a:pt x="15632" y="9342"/>
                                  <a:pt x="15699" y="9382"/>
                                </a:cubicBezTo>
                                <a:lnTo>
                                  <a:pt x="15699" y="10200"/>
                                </a:lnTo>
                                <a:cubicBezTo>
                                  <a:pt x="15699" y="10292"/>
                                  <a:pt x="15740" y="10371"/>
                                  <a:pt x="15808" y="10437"/>
                                </a:cubicBezTo>
                                <a:lnTo>
                                  <a:pt x="16132" y="10754"/>
                                </a:lnTo>
                                <a:lnTo>
                                  <a:pt x="16132" y="10754"/>
                                </a:lnTo>
                                <a:cubicBezTo>
                                  <a:pt x="16132" y="10754"/>
                                  <a:pt x="16132" y="10754"/>
                                  <a:pt x="16132" y="10754"/>
                                </a:cubicBezTo>
                                <a:lnTo>
                                  <a:pt x="16254" y="10873"/>
                                </a:lnTo>
                                <a:cubicBezTo>
                                  <a:pt x="16322" y="10939"/>
                                  <a:pt x="16417" y="10978"/>
                                  <a:pt x="16511" y="10978"/>
                                </a:cubicBezTo>
                                <a:cubicBezTo>
                                  <a:pt x="16606" y="10978"/>
                                  <a:pt x="16701" y="10939"/>
                                  <a:pt x="16768" y="10873"/>
                                </a:cubicBezTo>
                                <a:cubicBezTo>
                                  <a:pt x="16836" y="10807"/>
                                  <a:pt x="16877" y="10714"/>
                                  <a:pt x="16877" y="10622"/>
                                </a:cubicBezTo>
                                <a:cubicBezTo>
                                  <a:pt x="16877" y="10530"/>
                                  <a:pt x="16836" y="10437"/>
                                  <a:pt x="16768" y="10371"/>
                                </a:cubicBezTo>
                                <a:lnTo>
                                  <a:pt x="16457" y="10068"/>
                                </a:lnTo>
                                <a:cubicBezTo>
                                  <a:pt x="16444" y="10054"/>
                                  <a:pt x="16444" y="10041"/>
                                  <a:pt x="16444" y="10028"/>
                                </a:cubicBezTo>
                                <a:lnTo>
                                  <a:pt x="16444" y="9382"/>
                                </a:lnTo>
                                <a:cubicBezTo>
                                  <a:pt x="16511" y="9342"/>
                                  <a:pt x="16552" y="9276"/>
                                  <a:pt x="16552" y="9197"/>
                                </a:cubicBezTo>
                                <a:cubicBezTo>
                                  <a:pt x="16552" y="9065"/>
                                  <a:pt x="16444" y="8973"/>
                                  <a:pt x="16322" y="8973"/>
                                </a:cubicBezTo>
                                <a:lnTo>
                                  <a:pt x="15916" y="8973"/>
                                </a:lnTo>
                                <a:cubicBezTo>
                                  <a:pt x="15929" y="8880"/>
                                  <a:pt x="15997" y="8748"/>
                                  <a:pt x="15997" y="8656"/>
                                </a:cubicBezTo>
                                <a:close/>
                                <a:moveTo>
                                  <a:pt x="15726" y="8656"/>
                                </a:moveTo>
                                <a:cubicBezTo>
                                  <a:pt x="15726" y="8550"/>
                                  <a:pt x="15767" y="8484"/>
                                  <a:pt x="15808" y="8484"/>
                                </a:cubicBezTo>
                                <a:cubicBezTo>
                                  <a:pt x="15848" y="8484"/>
                                  <a:pt x="15889" y="8563"/>
                                  <a:pt x="15889" y="8656"/>
                                </a:cubicBezTo>
                                <a:cubicBezTo>
                                  <a:pt x="15889" y="8722"/>
                                  <a:pt x="15835" y="8827"/>
                                  <a:pt x="15808" y="8907"/>
                                </a:cubicBezTo>
                                <a:cubicBezTo>
                                  <a:pt x="15780" y="8841"/>
                                  <a:pt x="15726" y="8722"/>
                                  <a:pt x="15726" y="8656"/>
                                </a:cubicBezTo>
                                <a:close/>
                                <a:moveTo>
                                  <a:pt x="16782" y="10622"/>
                                </a:moveTo>
                                <a:cubicBezTo>
                                  <a:pt x="16782" y="10701"/>
                                  <a:pt x="16755" y="10767"/>
                                  <a:pt x="16701" y="10820"/>
                                </a:cubicBezTo>
                                <a:cubicBezTo>
                                  <a:pt x="16606" y="10912"/>
                                  <a:pt x="16444" y="10925"/>
                                  <a:pt x="16335" y="10846"/>
                                </a:cubicBezTo>
                                <a:lnTo>
                                  <a:pt x="16728" y="10464"/>
                                </a:lnTo>
                                <a:cubicBezTo>
                                  <a:pt x="16755" y="10503"/>
                                  <a:pt x="16782" y="10569"/>
                                  <a:pt x="16782" y="10622"/>
                                </a:cubicBezTo>
                                <a:close/>
                                <a:moveTo>
                                  <a:pt x="16538" y="10279"/>
                                </a:moveTo>
                                <a:lnTo>
                                  <a:pt x="16281" y="10530"/>
                                </a:lnTo>
                                <a:cubicBezTo>
                                  <a:pt x="16268" y="10543"/>
                                  <a:pt x="16268" y="10569"/>
                                  <a:pt x="16281" y="10595"/>
                                </a:cubicBezTo>
                                <a:cubicBezTo>
                                  <a:pt x="16295" y="10609"/>
                                  <a:pt x="16295" y="10609"/>
                                  <a:pt x="16308" y="10609"/>
                                </a:cubicBezTo>
                                <a:cubicBezTo>
                                  <a:pt x="16322" y="10609"/>
                                  <a:pt x="16335" y="10609"/>
                                  <a:pt x="16335" y="10595"/>
                                </a:cubicBezTo>
                                <a:lnTo>
                                  <a:pt x="16592" y="10345"/>
                                </a:lnTo>
                                <a:lnTo>
                                  <a:pt x="16647" y="10398"/>
                                </a:lnTo>
                                <a:lnTo>
                                  <a:pt x="16254" y="10780"/>
                                </a:lnTo>
                                <a:lnTo>
                                  <a:pt x="16200" y="10727"/>
                                </a:lnTo>
                                <a:lnTo>
                                  <a:pt x="16254" y="10675"/>
                                </a:lnTo>
                                <a:cubicBezTo>
                                  <a:pt x="16268" y="10661"/>
                                  <a:pt x="16268" y="10635"/>
                                  <a:pt x="16254" y="10609"/>
                                </a:cubicBezTo>
                                <a:cubicBezTo>
                                  <a:pt x="16241" y="10595"/>
                                  <a:pt x="16214" y="10595"/>
                                  <a:pt x="16186" y="10609"/>
                                </a:cubicBezTo>
                                <a:lnTo>
                                  <a:pt x="16132" y="10661"/>
                                </a:lnTo>
                                <a:lnTo>
                                  <a:pt x="16078" y="10609"/>
                                </a:lnTo>
                                <a:lnTo>
                                  <a:pt x="16105" y="10582"/>
                                </a:lnTo>
                                <a:cubicBezTo>
                                  <a:pt x="16119" y="10569"/>
                                  <a:pt x="16119" y="10543"/>
                                  <a:pt x="16105" y="10516"/>
                                </a:cubicBezTo>
                                <a:cubicBezTo>
                                  <a:pt x="16092" y="10503"/>
                                  <a:pt x="16065" y="10503"/>
                                  <a:pt x="16038" y="10516"/>
                                </a:cubicBezTo>
                                <a:lnTo>
                                  <a:pt x="16011" y="10543"/>
                                </a:lnTo>
                                <a:lnTo>
                                  <a:pt x="15970" y="10503"/>
                                </a:lnTo>
                                <a:cubicBezTo>
                                  <a:pt x="15997" y="10477"/>
                                  <a:pt x="16011" y="10450"/>
                                  <a:pt x="16024" y="10424"/>
                                </a:cubicBezTo>
                                <a:cubicBezTo>
                                  <a:pt x="16038" y="10398"/>
                                  <a:pt x="16024" y="10371"/>
                                  <a:pt x="16011" y="10371"/>
                                </a:cubicBezTo>
                                <a:cubicBezTo>
                                  <a:pt x="15983" y="10358"/>
                                  <a:pt x="15956" y="10371"/>
                                  <a:pt x="15956" y="10384"/>
                                </a:cubicBezTo>
                                <a:cubicBezTo>
                                  <a:pt x="15943" y="10398"/>
                                  <a:pt x="15929" y="10424"/>
                                  <a:pt x="15916" y="10437"/>
                                </a:cubicBezTo>
                                <a:lnTo>
                                  <a:pt x="15848" y="10371"/>
                                </a:lnTo>
                                <a:cubicBezTo>
                                  <a:pt x="15794" y="10318"/>
                                  <a:pt x="15767" y="10252"/>
                                  <a:pt x="15767" y="10186"/>
                                </a:cubicBezTo>
                                <a:lnTo>
                                  <a:pt x="15767" y="10054"/>
                                </a:lnTo>
                                <a:cubicBezTo>
                                  <a:pt x="15808" y="10054"/>
                                  <a:pt x="15848" y="10081"/>
                                  <a:pt x="15875" y="10107"/>
                                </a:cubicBezTo>
                                <a:cubicBezTo>
                                  <a:pt x="15889" y="10107"/>
                                  <a:pt x="15889" y="10120"/>
                                  <a:pt x="15902" y="10120"/>
                                </a:cubicBezTo>
                                <a:cubicBezTo>
                                  <a:pt x="15916" y="10120"/>
                                  <a:pt x="15929" y="10120"/>
                                  <a:pt x="15943" y="10107"/>
                                </a:cubicBezTo>
                                <a:cubicBezTo>
                                  <a:pt x="15956" y="10094"/>
                                  <a:pt x="15956" y="10068"/>
                                  <a:pt x="15929" y="10041"/>
                                </a:cubicBezTo>
                                <a:cubicBezTo>
                                  <a:pt x="15875" y="10002"/>
                                  <a:pt x="15821" y="9975"/>
                                  <a:pt x="15753" y="9975"/>
                                </a:cubicBezTo>
                                <a:lnTo>
                                  <a:pt x="15753" y="9764"/>
                                </a:lnTo>
                                <a:lnTo>
                                  <a:pt x="16159" y="9764"/>
                                </a:lnTo>
                                <a:cubicBezTo>
                                  <a:pt x="16186" y="9764"/>
                                  <a:pt x="16200" y="9751"/>
                                  <a:pt x="16200" y="9725"/>
                                </a:cubicBezTo>
                                <a:cubicBezTo>
                                  <a:pt x="16200" y="9698"/>
                                  <a:pt x="16186" y="9685"/>
                                  <a:pt x="16159" y="9685"/>
                                </a:cubicBezTo>
                                <a:lnTo>
                                  <a:pt x="15753" y="9685"/>
                                </a:lnTo>
                                <a:lnTo>
                                  <a:pt x="15753" y="9579"/>
                                </a:lnTo>
                                <a:lnTo>
                                  <a:pt x="15848" y="9645"/>
                                </a:lnTo>
                                <a:cubicBezTo>
                                  <a:pt x="15862" y="9645"/>
                                  <a:pt x="15862" y="9659"/>
                                  <a:pt x="15875" y="9659"/>
                                </a:cubicBezTo>
                                <a:cubicBezTo>
                                  <a:pt x="15889" y="9659"/>
                                  <a:pt x="15889" y="9659"/>
                                  <a:pt x="15902" y="9645"/>
                                </a:cubicBezTo>
                                <a:lnTo>
                                  <a:pt x="15943" y="9619"/>
                                </a:lnTo>
                                <a:cubicBezTo>
                                  <a:pt x="15956" y="9606"/>
                                  <a:pt x="15970" y="9579"/>
                                  <a:pt x="15956" y="9553"/>
                                </a:cubicBezTo>
                                <a:cubicBezTo>
                                  <a:pt x="15943" y="9540"/>
                                  <a:pt x="15916" y="9527"/>
                                  <a:pt x="15889" y="9540"/>
                                </a:cubicBezTo>
                                <a:lnTo>
                                  <a:pt x="15875" y="9553"/>
                                </a:lnTo>
                                <a:lnTo>
                                  <a:pt x="15753" y="9474"/>
                                </a:lnTo>
                                <a:lnTo>
                                  <a:pt x="15753" y="9421"/>
                                </a:lnTo>
                                <a:cubicBezTo>
                                  <a:pt x="15767" y="9421"/>
                                  <a:pt x="15780" y="9421"/>
                                  <a:pt x="15794" y="9421"/>
                                </a:cubicBezTo>
                                <a:lnTo>
                                  <a:pt x="16268" y="9421"/>
                                </a:lnTo>
                                <a:cubicBezTo>
                                  <a:pt x="16281" y="9421"/>
                                  <a:pt x="16295" y="9421"/>
                                  <a:pt x="16308" y="9421"/>
                                </a:cubicBezTo>
                                <a:lnTo>
                                  <a:pt x="16308" y="9487"/>
                                </a:lnTo>
                                <a:lnTo>
                                  <a:pt x="16200" y="9566"/>
                                </a:lnTo>
                                <a:lnTo>
                                  <a:pt x="16065" y="9474"/>
                                </a:lnTo>
                                <a:cubicBezTo>
                                  <a:pt x="16051" y="9461"/>
                                  <a:pt x="16024" y="9461"/>
                                  <a:pt x="16011" y="9474"/>
                                </a:cubicBezTo>
                                <a:lnTo>
                                  <a:pt x="15997" y="9487"/>
                                </a:lnTo>
                                <a:cubicBezTo>
                                  <a:pt x="15983" y="9500"/>
                                  <a:pt x="15970" y="9527"/>
                                  <a:pt x="15983" y="9553"/>
                                </a:cubicBezTo>
                                <a:cubicBezTo>
                                  <a:pt x="15997" y="9566"/>
                                  <a:pt x="16024" y="9579"/>
                                  <a:pt x="16038" y="9566"/>
                                </a:cubicBezTo>
                                <a:lnTo>
                                  <a:pt x="16173" y="9659"/>
                                </a:lnTo>
                                <a:cubicBezTo>
                                  <a:pt x="16186" y="9659"/>
                                  <a:pt x="16186" y="9672"/>
                                  <a:pt x="16200" y="9672"/>
                                </a:cubicBezTo>
                                <a:cubicBezTo>
                                  <a:pt x="16214" y="9672"/>
                                  <a:pt x="16214" y="9672"/>
                                  <a:pt x="16227" y="9659"/>
                                </a:cubicBezTo>
                                <a:lnTo>
                                  <a:pt x="16322" y="9606"/>
                                </a:lnTo>
                                <a:lnTo>
                                  <a:pt x="16322" y="9711"/>
                                </a:lnTo>
                                <a:lnTo>
                                  <a:pt x="16308" y="9711"/>
                                </a:lnTo>
                                <a:cubicBezTo>
                                  <a:pt x="16308" y="9711"/>
                                  <a:pt x="16308" y="9711"/>
                                  <a:pt x="16308" y="9711"/>
                                </a:cubicBezTo>
                                <a:cubicBezTo>
                                  <a:pt x="16281" y="9711"/>
                                  <a:pt x="16268" y="9725"/>
                                  <a:pt x="16268" y="9751"/>
                                </a:cubicBezTo>
                                <a:cubicBezTo>
                                  <a:pt x="16268" y="9777"/>
                                  <a:pt x="16281" y="9791"/>
                                  <a:pt x="16308" y="9791"/>
                                </a:cubicBezTo>
                                <a:lnTo>
                                  <a:pt x="16322" y="9791"/>
                                </a:lnTo>
                                <a:lnTo>
                                  <a:pt x="16322" y="9830"/>
                                </a:lnTo>
                                <a:lnTo>
                                  <a:pt x="16254" y="9830"/>
                                </a:lnTo>
                                <a:cubicBezTo>
                                  <a:pt x="16227" y="9830"/>
                                  <a:pt x="16214" y="9843"/>
                                  <a:pt x="16214" y="9870"/>
                                </a:cubicBezTo>
                                <a:cubicBezTo>
                                  <a:pt x="16214" y="9896"/>
                                  <a:pt x="16227" y="9909"/>
                                  <a:pt x="16254" y="9909"/>
                                </a:cubicBezTo>
                                <a:lnTo>
                                  <a:pt x="16322" y="9909"/>
                                </a:lnTo>
                                <a:lnTo>
                                  <a:pt x="16322" y="10041"/>
                                </a:lnTo>
                                <a:cubicBezTo>
                                  <a:pt x="16322" y="10081"/>
                                  <a:pt x="16335" y="10107"/>
                                  <a:pt x="16362" y="10134"/>
                                </a:cubicBezTo>
                                <a:lnTo>
                                  <a:pt x="16538" y="10279"/>
                                </a:lnTo>
                                <a:close/>
                                <a:moveTo>
                                  <a:pt x="16295" y="9052"/>
                                </a:moveTo>
                                <a:cubicBezTo>
                                  <a:pt x="16376" y="9052"/>
                                  <a:pt x="16444" y="9118"/>
                                  <a:pt x="16444" y="9197"/>
                                </a:cubicBezTo>
                                <a:cubicBezTo>
                                  <a:pt x="16444" y="9276"/>
                                  <a:pt x="16376" y="9342"/>
                                  <a:pt x="16295" y="9342"/>
                                </a:cubicBezTo>
                                <a:lnTo>
                                  <a:pt x="15821" y="9342"/>
                                </a:lnTo>
                                <a:cubicBezTo>
                                  <a:pt x="15740" y="9342"/>
                                  <a:pt x="15672" y="9276"/>
                                  <a:pt x="15672" y="9197"/>
                                </a:cubicBezTo>
                                <a:cubicBezTo>
                                  <a:pt x="15672" y="9118"/>
                                  <a:pt x="15740" y="9052"/>
                                  <a:pt x="15821" y="9052"/>
                                </a:cubicBezTo>
                                <a:lnTo>
                                  <a:pt x="16295" y="9052"/>
                                </a:lnTo>
                                <a:close/>
                                <a:moveTo>
                                  <a:pt x="13209" y="8735"/>
                                </a:moveTo>
                                <a:cubicBezTo>
                                  <a:pt x="13141" y="8748"/>
                                  <a:pt x="13074" y="8775"/>
                                  <a:pt x="13033" y="8814"/>
                                </a:cubicBezTo>
                                <a:cubicBezTo>
                                  <a:pt x="12992" y="8854"/>
                                  <a:pt x="12979" y="8907"/>
                                  <a:pt x="12979" y="8959"/>
                                </a:cubicBezTo>
                                <a:lnTo>
                                  <a:pt x="12979" y="8973"/>
                                </a:lnTo>
                                <a:cubicBezTo>
                                  <a:pt x="12979" y="8999"/>
                                  <a:pt x="13006" y="9025"/>
                                  <a:pt x="13033" y="9025"/>
                                </a:cubicBezTo>
                                <a:cubicBezTo>
                                  <a:pt x="13033" y="9025"/>
                                  <a:pt x="13033" y="9025"/>
                                  <a:pt x="13047" y="9025"/>
                                </a:cubicBezTo>
                                <a:cubicBezTo>
                                  <a:pt x="13074" y="9025"/>
                                  <a:pt x="13101" y="8999"/>
                                  <a:pt x="13101" y="8959"/>
                                </a:cubicBezTo>
                                <a:lnTo>
                                  <a:pt x="13101" y="8933"/>
                                </a:lnTo>
                                <a:cubicBezTo>
                                  <a:pt x="13101" y="8920"/>
                                  <a:pt x="13114" y="8893"/>
                                  <a:pt x="13128" y="8880"/>
                                </a:cubicBezTo>
                                <a:cubicBezTo>
                                  <a:pt x="13155" y="8854"/>
                                  <a:pt x="13195" y="8841"/>
                                  <a:pt x="13236" y="8827"/>
                                </a:cubicBezTo>
                                <a:cubicBezTo>
                                  <a:pt x="13263" y="8827"/>
                                  <a:pt x="13290" y="8788"/>
                                  <a:pt x="13290" y="8761"/>
                                </a:cubicBezTo>
                                <a:cubicBezTo>
                                  <a:pt x="13277" y="8761"/>
                                  <a:pt x="13250" y="8735"/>
                                  <a:pt x="13209" y="8735"/>
                                </a:cubicBezTo>
                                <a:close/>
                                <a:moveTo>
                                  <a:pt x="13507" y="8735"/>
                                </a:moveTo>
                                <a:cubicBezTo>
                                  <a:pt x="13507" y="8735"/>
                                  <a:pt x="13493" y="8735"/>
                                  <a:pt x="13507" y="8735"/>
                                </a:cubicBezTo>
                                <a:cubicBezTo>
                                  <a:pt x="13466" y="8735"/>
                                  <a:pt x="13439" y="8735"/>
                                  <a:pt x="13399" y="8735"/>
                                </a:cubicBezTo>
                                <a:cubicBezTo>
                                  <a:pt x="13371" y="8735"/>
                                  <a:pt x="13344" y="8761"/>
                                  <a:pt x="13344" y="8788"/>
                                </a:cubicBezTo>
                                <a:cubicBezTo>
                                  <a:pt x="13344" y="8814"/>
                                  <a:pt x="13371" y="8841"/>
                                  <a:pt x="13399" y="8841"/>
                                </a:cubicBezTo>
                                <a:cubicBezTo>
                                  <a:pt x="13399" y="8841"/>
                                  <a:pt x="13399" y="8841"/>
                                  <a:pt x="13399" y="8841"/>
                                </a:cubicBezTo>
                                <a:cubicBezTo>
                                  <a:pt x="13439" y="8841"/>
                                  <a:pt x="13466" y="8841"/>
                                  <a:pt x="13507" y="8841"/>
                                </a:cubicBezTo>
                                <a:cubicBezTo>
                                  <a:pt x="13534" y="8841"/>
                                  <a:pt x="13561" y="8814"/>
                                  <a:pt x="13574" y="8788"/>
                                </a:cubicBezTo>
                                <a:cubicBezTo>
                                  <a:pt x="13561" y="8775"/>
                                  <a:pt x="13534" y="8748"/>
                                  <a:pt x="13507" y="8735"/>
                                </a:cubicBezTo>
                                <a:close/>
                                <a:moveTo>
                                  <a:pt x="14305" y="9909"/>
                                </a:moveTo>
                                <a:cubicBezTo>
                                  <a:pt x="14400" y="9909"/>
                                  <a:pt x="14481" y="9857"/>
                                  <a:pt x="14495" y="9764"/>
                                </a:cubicBezTo>
                                <a:cubicBezTo>
                                  <a:pt x="14495" y="9738"/>
                                  <a:pt x="14508" y="9725"/>
                                  <a:pt x="14508" y="9698"/>
                                </a:cubicBezTo>
                                <a:lnTo>
                                  <a:pt x="14603" y="9170"/>
                                </a:lnTo>
                                <a:cubicBezTo>
                                  <a:pt x="14765" y="9157"/>
                                  <a:pt x="14914" y="9078"/>
                                  <a:pt x="15036" y="8973"/>
                                </a:cubicBezTo>
                                <a:cubicBezTo>
                                  <a:pt x="15158" y="8854"/>
                                  <a:pt x="15226" y="8695"/>
                                  <a:pt x="15199" y="8537"/>
                                </a:cubicBezTo>
                                <a:lnTo>
                                  <a:pt x="15171" y="8075"/>
                                </a:lnTo>
                                <a:cubicBezTo>
                                  <a:pt x="15171" y="8075"/>
                                  <a:pt x="15171" y="8062"/>
                                  <a:pt x="15171" y="8062"/>
                                </a:cubicBezTo>
                                <a:cubicBezTo>
                                  <a:pt x="15185" y="8062"/>
                                  <a:pt x="15199" y="8062"/>
                                  <a:pt x="15212" y="8062"/>
                                </a:cubicBezTo>
                                <a:cubicBezTo>
                                  <a:pt x="15374" y="8075"/>
                                  <a:pt x="15550" y="7917"/>
                                  <a:pt x="15577" y="7891"/>
                                </a:cubicBezTo>
                                <a:cubicBezTo>
                                  <a:pt x="15605" y="7864"/>
                                  <a:pt x="15605" y="7838"/>
                                  <a:pt x="15577" y="7811"/>
                                </a:cubicBezTo>
                                <a:cubicBezTo>
                                  <a:pt x="15564" y="7785"/>
                                  <a:pt x="15402" y="7613"/>
                                  <a:pt x="15239" y="7600"/>
                                </a:cubicBezTo>
                                <a:cubicBezTo>
                                  <a:pt x="15131" y="7587"/>
                                  <a:pt x="15050" y="7627"/>
                                  <a:pt x="15009" y="7679"/>
                                </a:cubicBezTo>
                                <a:cubicBezTo>
                                  <a:pt x="14955" y="7613"/>
                                  <a:pt x="14901" y="7574"/>
                                  <a:pt x="14833" y="7534"/>
                                </a:cubicBezTo>
                                <a:cubicBezTo>
                                  <a:pt x="14860" y="7416"/>
                                  <a:pt x="14968" y="7323"/>
                                  <a:pt x="15104" y="7336"/>
                                </a:cubicBezTo>
                                <a:lnTo>
                                  <a:pt x="15456" y="7363"/>
                                </a:lnTo>
                                <a:cubicBezTo>
                                  <a:pt x="15753" y="7376"/>
                                  <a:pt x="16024" y="7152"/>
                                  <a:pt x="16038" y="6861"/>
                                </a:cubicBezTo>
                                <a:lnTo>
                                  <a:pt x="16051" y="6624"/>
                                </a:lnTo>
                                <a:cubicBezTo>
                                  <a:pt x="16051" y="6597"/>
                                  <a:pt x="16024" y="6571"/>
                                  <a:pt x="15997" y="6558"/>
                                </a:cubicBezTo>
                                <a:cubicBezTo>
                                  <a:pt x="15970" y="6558"/>
                                  <a:pt x="15943" y="6584"/>
                                  <a:pt x="15929" y="6611"/>
                                </a:cubicBezTo>
                                <a:lnTo>
                                  <a:pt x="15916" y="6848"/>
                                </a:lnTo>
                                <a:cubicBezTo>
                                  <a:pt x="15902" y="7059"/>
                                  <a:pt x="15726" y="7231"/>
                                  <a:pt x="15510" y="7244"/>
                                </a:cubicBezTo>
                                <a:lnTo>
                                  <a:pt x="15537" y="6848"/>
                                </a:lnTo>
                                <a:cubicBezTo>
                                  <a:pt x="15537" y="6822"/>
                                  <a:pt x="15510" y="6795"/>
                                  <a:pt x="15483" y="6782"/>
                                </a:cubicBezTo>
                                <a:cubicBezTo>
                                  <a:pt x="15456" y="6782"/>
                                  <a:pt x="15429" y="6809"/>
                                  <a:pt x="15415" y="6835"/>
                                </a:cubicBezTo>
                                <a:lnTo>
                                  <a:pt x="15388" y="7231"/>
                                </a:lnTo>
                                <a:lnTo>
                                  <a:pt x="15090" y="7218"/>
                                </a:lnTo>
                                <a:cubicBezTo>
                                  <a:pt x="15090" y="7218"/>
                                  <a:pt x="15077" y="7218"/>
                                  <a:pt x="15077" y="7218"/>
                                </a:cubicBezTo>
                                <a:lnTo>
                                  <a:pt x="15090" y="7046"/>
                                </a:lnTo>
                                <a:cubicBezTo>
                                  <a:pt x="15090" y="7020"/>
                                  <a:pt x="15063" y="6993"/>
                                  <a:pt x="15036" y="6980"/>
                                </a:cubicBezTo>
                                <a:cubicBezTo>
                                  <a:pt x="15009" y="6980"/>
                                  <a:pt x="14982" y="7006"/>
                                  <a:pt x="14968" y="7033"/>
                                </a:cubicBezTo>
                                <a:lnTo>
                                  <a:pt x="14955" y="7231"/>
                                </a:lnTo>
                                <a:cubicBezTo>
                                  <a:pt x="14833" y="7270"/>
                                  <a:pt x="14738" y="7363"/>
                                  <a:pt x="14698" y="7481"/>
                                </a:cubicBezTo>
                                <a:cubicBezTo>
                                  <a:pt x="14657" y="7468"/>
                                  <a:pt x="14617" y="7455"/>
                                  <a:pt x="14576" y="7455"/>
                                </a:cubicBezTo>
                                <a:cubicBezTo>
                                  <a:pt x="14535" y="7455"/>
                                  <a:pt x="14495" y="7455"/>
                                  <a:pt x="14454" y="7468"/>
                                </a:cubicBezTo>
                                <a:cubicBezTo>
                                  <a:pt x="14441" y="7336"/>
                                  <a:pt x="14359" y="7231"/>
                                  <a:pt x="14238" y="7178"/>
                                </a:cubicBezTo>
                                <a:lnTo>
                                  <a:pt x="14251" y="6980"/>
                                </a:lnTo>
                                <a:cubicBezTo>
                                  <a:pt x="14251" y="6954"/>
                                  <a:pt x="14224" y="6927"/>
                                  <a:pt x="14197" y="6914"/>
                                </a:cubicBezTo>
                                <a:cubicBezTo>
                                  <a:pt x="14170" y="6914"/>
                                  <a:pt x="14143" y="6940"/>
                                  <a:pt x="14129" y="6967"/>
                                </a:cubicBezTo>
                                <a:lnTo>
                                  <a:pt x="14116" y="7138"/>
                                </a:lnTo>
                                <a:cubicBezTo>
                                  <a:pt x="14116" y="7138"/>
                                  <a:pt x="14102" y="7138"/>
                                  <a:pt x="14102" y="7138"/>
                                </a:cubicBezTo>
                                <a:lnTo>
                                  <a:pt x="13805" y="7125"/>
                                </a:lnTo>
                                <a:lnTo>
                                  <a:pt x="13832" y="6729"/>
                                </a:lnTo>
                                <a:cubicBezTo>
                                  <a:pt x="13832" y="6703"/>
                                  <a:pt x="13805" y="6677"/>
                                  <a:pt x="13777" y="6663"/>
                                </a:cubicBezTo>
                                <a:cubicBezTo>
                                  <a:pt x="13750" y="6663"/>
                                  <a:pt x="13723" y="6690"/>
                                  <a:pt x="13710" y="6716"/>
                                </a:cubicBezTo>
                                <a:lnTo>
                                  <a:pt x="13683" y="7112"/>
                                </a:lnTo>
                                <a:cubicBezTo>
                                  <a:pt x="13480" y="7072"/>
                                  <a:pt x="13317" y="6888"/>
                                  <a:pt x="13331" y="6663"/>
                                </a:cubicBezTo>
                                <a:lnTo>
                                  <a:pt x="13344" y="6426"/>
                                </a:lnTo>
                                <a:cubicBezTo>
                                  <a:pt x="13344" y="6400"/>
                                  <a:pt x="13317" y="6373"/>
                                  <a:pt x="13290" y="6360"/>
                                </a:cubicBezTo>
                                <a:cubicBezTo>
                                  <a:pt x="13263" y="6360"/>
                                  <a:pt x="13236" y="6386"/>
                                  <a:pt x="13223" y="6413"/>
                                </a:cubicBezTo>
                                <a:lnTo>
                                  <a:pt x="13209" y="6650"/>
                                </a:lnTo>
                                <a:cubicBezTo>
                                  <a:pt x="13195" y="6940"/>
                                  <a:pt x="13426" y="7204"/>
                                  <a:pt x="13723" y="7218"/>
                                </a:cubicBezTo>
                                <a:lnTo>
                                  <a:pt x="14075" y="7244"/>
                                </a:lnTo>
                                <a:cubicBezTo>
                                  <a:pt x="14211" y="7257"/>
                                  <a:pt x="14305" y="7350"/>
                                  <a:pt x="14319" y="7481"/>
                                </a:cubicBezTo>
                                <a:cubicBezTo>
                                  <a:pt x="14251" y="7508"/>
                                  <a:pt x="14183" y="7547"/>
                                  <a:pt x="14116" y="7600"/>
                                </a:cubicBezTo>
                                <a:cubicBezTo>
                                  <a:pt x="14075" y="7547"/>
                                  <a:pt x="14008" y="7508"/>
                                  <a:pt x="13899" y="7495"/>
                                </a:cubicBezTo>
                                <a:cubicBezTo>
                                  <a:pt x="13737" y="7481"/>
                                  <a:pt x="13561" y="7640"/>
                                  <a:pt x="13534" y="7666"/>
                                </a:cubicBezTo>
                                <a:cubicBezTo>
                                  <a:pt x="13507" y="7693"/>
                                  <a:pt x="13507" y="7719"/>
                                  <a:pt x="13534" y="7745"/>
                                </a:cubicBezTo>
                                <a:cubicBezTo>
                                  <a:pt x="13547" y="7772"/>
                                  <a:pt x="13710" y="7943"/>
                                  <a:pt x="13872" y="7956"/>
                                </a:cubicBezTo>
                                <a:cubicBezTo>
                                  <a:pt x="13886" y="7956"/>
                                  <a:pt x="13899" y="7956"/>
                                  <a:pt x="13913" y="7956"/>
                                </a:cubicBezTo>
                                <a:cubicBezTo>
                                  <a:pt x="13913" y="7956"/>
                                  <a:pt x="13913" y="7970"/>
                                  <a:pt x="13913" y="7970"/>
                                </a:cubicBezTo>
                                <a:lnTo>
                                  <a:pt x="13818" y="8418"/>
                                </a:lnTo>
                                <a:cubicBezTo>
                                  <a:pt x="13805" y="8445"/>
                                  <a:pt x="13805" y="8484"/>
                                  <a:pt x="13805" y="8511"/>
                                </a:cubicBezTo>
                                <a:cubicBezTo>
                                  <a:pt x="13629" y="8497"/>
                                  <a:pt x="13453" y="8484"/>
                                  <a:pt x="13263" y="8484"/>
                                </a:cubicBezTo>
                                <a:cubicBezTo>
                                  <a:pt x="13141" y="8484"/>
                                  <a:pt x="13020" y="8524"/>
                                  <a:pt x="12925" y="8590"/>
                                </a:cubicBezTo>
                                <a:lnTo>
                                  <a:pt x="12844" y="8511"/>
                                </a:lnTo>
                                <a:cubicBezTo>
                                  <a:pt x="12817" y="8484"/>
                                  <a:pt x="12789" y="8484"/>
                                  <a:pt x="12762" y="8511"/>
                                </a:cubicBezTo>
                                <a:cubicBezTo>
                                  <a:pt x="12735" y="8537"/>
                                  <a:pt x="12735" y="8563"/>
                                  <a:pt x="12762" y="8590"/>
                                </a:cubicBezTo>
                                <a:lnTo>
                                  <a:pt x="12844" y="8682"/>
                                </a:lnTo>
                                <a:cubicBezTo>
                                  <a:pt x="12776" y="8761"/>
                                  <a:pt x="12749" y="8854"/>
                                  <a:pt x="12749" y="8959"/>
                                </a:cubicBezTo>
                                <a:cubicBezTo>
                                  <a:pt x="12762" y="9144"/>
                                  <a:pt x="12776" y="9461"/>
                                  <a:pt x="12789" y="9632"/>
                                </a:cubicBezTo>
                                <a:cubicBezTo>
                                  <a:pt x="12789" y="9725"/>
                                  <a:pt x="12871" y="9791"/>
                                  <a:pt x="12965" y="9804"/>
                                </a:cubicBezTo>
                                <a:cubicBezTo>
                                  <a:pt x="12965" y="9804"/>
                                  <a:pt x="12965" y="9804"/>
                                  <a:pt x="12965" y="9804"/>
                                </a:cubicBezTo>
                                <a:lnTo>
                                  <a:pt x="13020" y="9804"/>
                                </a:lnTo>
                                <a:cubicBezTo>
                                  <a:pt x="13074" y="9804"/>
                                  <a:pt x="13114" y="9791"/>
                                  <a:pt x="13155" y="9751"/>
                                </a:cubicBezTo>
                                <a:cubicBezTo>
                                  <a:pt x="13195" y="9711"/>
                                  <a:pt x="13209" y="9672"/>
                                  <a:pt x="13209" y="9619"/>
                                </a:cubicBezTo>
                                <a:lnTo>
                                  <a:pt x="13209" y="9566"/>
                                </a:lnTo>
                                <a:cubicBezTo>
                                  <a:pt x="13209" y="9566"/>
                                  <a:pt x="13209" y="9566"/>
                                  <a:pt x="13209" y="9553"/>
                                </a:cubicBezTo>
                                <a:cubicBezTo>
                                  <a:pt x="13209" y="9500"/>
                                  <a:pt x="13236" y="9461"/>
                                  <a:pt x="13263" y="9434"/>
                                </a:cubicBezTo>
                                <a:cubicBezTo>
                                  <a:pt x="13304" y="9395"/>
                                  <a:pt x="13358" y="9382"/>
                                  <a:pt x="13412" y="9382"/>
                                </a:cubicBezTo>
                                <a:cubicBezTo>
                                  <a:pt x="13574" y="9382"/>
                                  <a:pt x="13737" y="9395"/>
                                  <a:pt x="13886" y="9408"/>
                                </a:cubicBezTo>
                                <a:cubicBezTo>
                                  <a:pt x="13940" y="9408"/>
                                  <a:pt x="13994" y="9434"/>
                                  <a:pt x="14035" y="9487"/>
                                </a:cubicBezTo>
                                <a:cubicBezTo>
                                  <a:pt x="14062" y="9527"/>
                                  <a:pt x="14075" y="9566"/>
                                  <a:pt x="14075" y="9619"/>
                                </a:cubicBezTo>
                                <a:lnTo>
                                  <a:pt x="14062" y="9685"/>
                                </a:lnTo>
                                <a:cubicBezTo>
                                  <a:pt x="14048" y="9738"/>
                                  <a:pt x="14075" y="9777"/>
                                  <a:pt x="14102" y="9817"/>
                                </a:cubicBezTo>
                                <a:cubicBezTo>
                                  <a:pt x="14129" y="9857"/>
                                  <a:pt x="14183" y="9883"/>
                                  <a:pt x="14238" y="9883"/>
                                </a:cubicBezTo>
                                <a:lnTo>
                                  <a:pt x="14305" y="9909"/>
                                </a:lnTo>
                                <a:cubicBezTo>
                                  <a:pt x="14305" y="9909"/>
                                  <a:pt x="14305" y="9909"/>
                                  <a:pt x="14305" y="9909"/>
                                </a:cubicBezTo>
                                <a:close/>
                                <a:moveTo>
                                  <a:pt x="15226" y="7732"/>
                                </a:moveTo>
                                <a:cubicBezTo>
                                  <a:pt x="15293" y="7732"/>
                                  <a:pt x="15388" y="7811"/>
                                  <a:pt x="15442" y="7864"/>
                                </a:cubicBezTo>
                                <a:cubicBezTo>
                                  <a:pt x="15388" y="7904"/>
                                  <a:pt x="15293" y="7970"/>
                                  <a:pt x="15212" y="7957"/>
                                </a:cubicBezTo>
                                <a:cubicBezTo>
                                  <a:pt x="15185" y="7957"/>
                                  <a:pt x="15158" y="7957"/>
                                  <a:pt x="15144" y="7943"/>
                                </a:cubicBezTo>
                                <a:cubicBezTo>
                                  <a:pt x="15131" y="7891"/>
                                  <a:pt x="15104" y="7838"/>
                                  <a:pt x="15077" y="7785"/>
                                </a:cubicBezTo>
                                <a:cubicBezTo>
                                  <a:pt x="15104" y="7745"/>
                                  <a:pt x="15158" y="7732"/>
                                  <a:pt x="15226" y="7732"/>
                                </a:cubicBezTo>
                                <a:close/>
                                <a:moveTo>
                                  <a:pt x="14576" y="7587"/>
                                </a:moveTo>
                                <a:cubicBezTo>
                                  <a:pt x="14820" y="7600"/>
                                  <a:pt x="15023" y="7825"/>
                                  <a:pt x="15050" y="8088"/>
                                </a:cubicBezTo>
                                <a:lnTo>
                                  <a:pt x="15077" y="8550"/>
                                </a:lnTo>
                                <a:cubicBezTo>
                                  <a:pt x="15090" y="8669"/>
                                  <a:pt x="15036" y="8801"/>
                                  <a:pt x="14941" y="8907"/>
                                </a:cubicBezTo>
                                <a:cubicBezTo>
                                  <a:pt x="14820" y="9025"/>
                                  <a:pt x="14657" y="9091"/>
                                  <a:pt x="14468" y="9078"/>
                                </a:cubicBezTo>
                                <a:cubicBezTo>
                                  <a:pt x="14468" y="9078"/>
                                  <a:pt x="14468" y="9078"/>
                                  <a:pt x="14468" y="9078"/>
                                </a:cubicBezTo>
                                <a:cubicBezTo>
                                  <a:pt x="14292" y="9065"/>
                                  <a:pt x="14129" y="8986"/>
                                  <a:pt x="14021" y="8854"/>
                                </a:cubicBezTo>
                                <a:cubicBezTo>
                                  <a:pt x="13940" y="8748"/>
                                  <a:pt x="13899" y="8616"/>
                                  <a:pt x="13940" y="8484"/>
                                </a:cubicBezTo>
                                <a:lnTo>
                                  <a:pt x="14035" y="8036"/>
                                </a:lnTo>
                                <a:cubicBezTo>
                                  <a:pt x="14102" y="7759"/>
                                  <a:pt x="14332" y="7574"/>
                                  <a:pt x="14576" y="7587"/>
                                </a:cubicBezTo>
                                <a:close/>
                                <a:moveTo>
                                  <a:pt x="13899" y="7877"/>
                                </a:moveTo>
                                <a:cubicBezTo>
                                  <a:pt x="13832" y="7877"/>
                                  <a:pt x="13737" y="7798"/>
                                  <a:pt x="13683" y="7745"/>
                                </a:cubicBezTo>
                                <a:cubicBezTo>
                                  <a:pt x="13737" y="7706"/>
                                  <a:pt x="13832" y="7640"/>
                                  <a:pt x="13913" y="7640"/>
                                </a:cubicBezTo>
                                <a:cubicBezTo>
                                  <a:pt x="13994" y="7640"/>
                                  <a:pt x="14035" y="7679"/>
                                  <a:pt x="14062" y="7719"/>
                                </a:cubicBezTo>
                                <a:cubicBezTo>
                                  <a:pt x="14021" y="7759"/>
                                  <a:pt x="13994" y="7811"/>
                                  <a:pt x="13980" y="7864"/>
                                </a:cubicBezTo>
                                <a:cubicBezTo>
                                  <a:pt x="13953" y="7877"/>
                                  <a:pt x="13926" y="7877"/>
                                  <a:pt x="13899" y="7877"/>
                                </a:cubicBezTo>
                                <a:close/>
                                <a:moveTo>
                                  <a:pt x="14211" y="9764"/>
                                </a:moveTo>
                                <a:cubicBezTo>
                                  <a:pt x="14197" y="9751"/>
                                  <a:pt x="14197" y="9738"/>
                                  <a:pt x="14197" y="9711"/>
                                </a:cubicBezTo>
                                <a:lnTo>
                                  <a:pt x="14211" y="9645"/>
                                </a:lnTo>
                                <a:cubicBezTo>
                                  <a:pt x="14224" y="9566"/>
                                  <a:pt x="14197" y="9487"/>
                                  <a:pt x="14156" y="9434"/>
                                </a:cubicBezTo>
                                <a:cubicBezTo>
                                  <a:pt x="14102" y="9368"/>
                                  <a:pt x="14021" y="9329"/>
                                  <a:pt x="13926" y="9316"/>
                                </a:cubicBezTo>
                                <a:cubicBezTo>
                                  <a:pt x="13764" y="9302"/>
                                  <a:pt x="13602" y="9289"/>
                                  <a:pt x="13439" y="9289"/>
                                </a:cubicBezTo>
                                <a:cubicBezTo>
                                  <a:pt x="13344" y="9289"/>
                                  <a:pt x="13263" y="9316"/>
                                  <a:pt x="13209" y="9382"/>
                                </a:cubicBezTo>
                                <a:cubicBezTo>
                                  <a:pt x="13155" y="9434"/>
                                  <a:pt x="13114" y="9514"/>
                                  <a:pt x="13114" y="9579"/>
                                </a:cubicBezTo>
                                <a:cubicBezTo>
                                  <a:pt x="13114" y="9579"/>
                                  <a:pt x="13114" y="9579"/>
                                  <a:pt x="13114" y="9579"/>
                                </a:cubicBezTo>
                                <a:lnTo>
                                  <a:pt x="13114" y="9645"/>
                                </a:lnTo>
                                <a:cubicBezTo>
                                  <a:pt x="13114" y="9659"/>
                                  <a:pt x="13101" y="9685"/>
                                  <a:pt x="13087" y="9698"/>
                                </a:cubicBezTo>
                                <a:cubicBezTo>
                                  <a:pt x="13074" y="9711"/>
                                  <a:pt x="13060" y="9711"/>
                                  <a:pt x="13033" y="9711"/>
                                </a:cubicBezTo>
                                <a:lnTo>
                                  <a:pt x="12979" y="9711"/>
                                </a:lnTo>
                                <a:cubicBezTo>
                                  <a:pt x="12938" y="9711"/>
                                  <a:pt x="12911" y="9685"/>
                                  <a:pt x="12911" y="9645"/>
                                </a:cubicBezTo>
                                <a:cubicBezTo>
                                  <a:pt x="12898" y="9474"/>
                                  <a:pt x="12884" y="9157"/>
                                  <a:pt x="12871" y="8973"/>
                                </a:cubicBezTo>
                                <a:cubicBezTo>
                                  <a:pt x="12871" y="8893"/>
                                  <a:pt x="12898" y="8814"/>
                                  <a:pt x="12952" y="8761"/>
                                </a:cubicBezTo>
                                <a:cubicBezTo>
                                  <a:pt x="13033" y="8682"/>
                                  <a:pt x="13141" y="8643"/>
                                  <a:pt x="13263" y="8643"/>
                                </a:cubicBezTo>
                                <a:cubicBezTo>
                                  <a:pt x="13453" y="8643"/>
                                  <a:pt x="13642" y="8656"/>
                                  <a:pt x="13818" y="8669"/>
                                </a:cubicBezTo>
                                <a:cubicBezTo>
                                  <a:pt x="13832" y="8748"/>
                                  <a:pt x="13872" y="8841"/>
                                  <a:pt x="13926" y="8907"/>
                                </a:cubicBezTo>
                                <a:cubicBezTo>
                                  <a:pt x="14048" y="9065"/>
                                  <a:pt x="14238" y="9170"/>
                                  <a:pt x="14454" y="9184"/>
                                </a:cubicBezTo>
                                <a:cubicBezTo>
                                  <a:pt x="14454" y="9184"/>
                                  <a:pt x="14454" y="9184"/>
                                  <a:pt x="14454" y="9184"/>
                                </a:cubicBezTo>
                                <a:cubicBezTo>
                                  <a:pt x="14454" y="9184"/>
                                  <a:pt x="14468" y="9184"/>
                                  <a:pt x="14468" y="9184"/>
                                </a:cubicBezTo>
                                <a:lnTo>
                                  <a:pt x="14373" y="9685"/>
                                </a:lnTo>
                                <a:cubicBezTo>
                                  <a:pt x="14373" y="9698"/>
                                  <a:pt x="14359" y="9725"/>
                                  <a:pt x="14359" y="9751"/>
                                </a:cubicBezTo>
                                <a:cubicBezTo>
                                  <a:pt x="14359" y="9791"/>
                                  <a:pt x="14319" y="9804"/>
                                  <a:pt x="14292" y="9804"/>
                                </a:cubicBezTo>
                                <a:lnTo>
                                  <a:pt x="14238" y="9804"/>
                                </a:lnTo>
                                <a:cubicBezTo>
                                  <a:pt x="14238" y="9791"/>
                                  <a:pt x="14211" y="9777"/>
                                  <a:pt x="14211" y="9764"/>
                                </a:cubicBezTo>
                                <a:close/>
                                <a:moveTo>
                                  <a:pt x="14481" y="9025"/>
                                </a:moveTo>
                                <a:cubicBezTo>
                                  <a:pt x="14711" y="9038"/>
                                  <a:pt x="14914" y="8907"/>
                                  <a:pt x="14928" y="8735"/>
                                </a:cubicBezTo>
                                <a:cubicBezTo>
                                  <a:pt x="14941" y="8563"/>
                                  <a:pt x="14765" y="8405"/>
                                  <a:pt x="14522" y="8392"/>
                                </a:cubicBezTo>
                                <a:cubicBezTo>
                                  <a:pt x="14292" y="8379"/>
                                  <a:pt x="14089" y="8511"/>
                                  <a:pt x="14075" y="8682"/>
                                </a:cubicBezTo>
                                <a:cubicBezTo>
                                  <a:pt x="14075" y="8854"/>
                                  <a:pt x="14251" y="9012"/>
                                  <a:pt x="14481" y="9025"/>
                                </a:cubicBezTo>
                                <a:close/>
                                <a:moveTo>
                                  <a:pt x="14522" y="8497"/>
                                </a:moveTo>
                                <a:cubicBezTo>
                                  <a:pt x="14684" y="8511"/>
                                  <a:pt x="14820" y="8616"/>
                                  <a:pt x="14806" y="8722"/>
                                </a:cubicBezTo>
                                <a:cubicBezTo>
                                  <a:pt x="14792" y="8827"/>
                                  <a:pt x="14657" y="8920"/>
                                  <a:pt x="14495" y="8907"/>
                                </a:cubicBezTo>
                                <a:cubicBezTo>
                                  <a:pt x="14332" y="8893"/>
                                  <a:pt x="14197" y="8788"/>
                                  <a:pt x="14211" y="8682"/>
                                </a:cubicBezTo>
                                <a:cubicBezTo>
                                  <a:pt x="14211" y="8577"/>
                                  <a:pt x="14346" y="8497"/>
                                  <a:pt x="14522" y="8497"/>
                                </a:cubicBezTo>
                                <a:close/>
                                <a:moveTo>
                                  <a:pt x="13047" y="9091"/>
                                </a:moveTo>
                                <a:cubicBezTo>
                                  <a:pt x="13020" y="9091"/>
                                  <a:pt x="12992" y="9118"/>
                                  <a:pt x="12992" y="9157"/>
                                </a:cubicBezTo>
                                <a:lnTo>
                                  <a:pt x="12992" y="9236"/>
                                </a:lnTo>
                                <a:cubicBezTo>
                                  <a:pt x="12992" y="9263"/>
                                  <a:pt x="13020" y="9289"/>
                                  <a:pt x="13047" y="9289"/>
                                </a:cubicBezTo>
                                <a:cubicBezTo>
                                  <a:pt x="13047" y="9289"/>
                                  <a:pt x="13047" y="9289"/>
                                  <a:pt x="13060" y="9289"/>
                                </a:cubicBezTo>
                                <a:cubicBezTo>
                                  <a:pt x="13087" y="9289"/>
                                  <a:pt x="13114" y="9263"/>
                                  <a:pt x="13114" y="9223"/>
                                </a:cubicBezTo>
                                <a:lnTo>
                                  <a:pt x="13114" y="9144"/>
                                </a:lnTo>
                                <a:cubicBezTo>
                                  <a:pt x="13114" y="9118"/>
                                  <a:pt x="13087" y="9091"/>
                                  <a:pt x="13047" y="9091"/>
                                </a:cubicBezTo>
                                <a:close/>
                                <a:moveTo>
                                  <a:pt x="14684" y="8102"/>
                                </a:moveTo>
                                <a:cubicBezTo>
                                  <a:pt x="14698" y="8102"/>
                                  <a:pt x="14725" y="8102"/>
                                  <a:pt x="14725" y="8088"/>
                                </a:cubicBezTo>
                                <a:cubicBezTo>
                                  <a:pt x="14738" y="8075"/>
                                  <a:pt x="14765" y="8075"/>
                                  <a:pt x="14765" y="8075"/>
                                </a:cubicBezTo>
                                <a:cubicBezTo>
                                  <a:pt x="14779" y="8075"/>
                                  <a:pt x="14792" y="8075"/>
                                  <a:pt x="14806" y="8102"/>
                                </a:cubicBezTo>
                                <a:cubicBezTo>
                                  <a:pt x="14820" y="8128"/>
                                  <a:pt x="14860" y="8128"/>
                                  <a:pt x="14887" y="8115"/>
                                </a:cubicBezTo>
                                <a:cubicBezTo>
                                  <a:pt x="14914" y="8102"/>
                                  <a:pt x="14914" y="8062"/>
                                  <a:pt x="14901" y="8036"/>
                                </a:cubicBezTo>
                                <a:cubicBezTo>
                                  <a:pt x="14874" y="7996"/>
                                  <a:pt x="14820" y="7970"/>
                                  <a:pt x="14765" y="7970"/>
                                </a:cubicBezTo>
                                <a:cubicBezTo>
                                  <a:pt x="14711" y="7970"/>
                                  <a:pt x="14657" y="7983"/>
                                  <a:pt x="14630" y="8022"/>
                                </a:cubicBezTo>
                                <a:cubicBezTo>
                                  <a:pt x="14603" y="8049"/>
                                  <a:pt x="14603" y="8075"/>
                                  <a:pt x="14630" y="8102"/>
                                </a:cubicBezTo>
                                <a:cubicBezTo>
                                  <a:pt x="14657" y="8088"/>
                                  <a:pt x="14671" y="8102"/>
                                  <a:pt x="14684" y="8102"/>
                                </a:cubicBezTo>
                                <a:close/>
                                <a:moveTo>
                                  <a:pt x="14224" y="8075"/>
                                </a:moveTo>
                                <a:cubicBezTo>
                                  <a:pt x="14238" y="8075"/>
                                  <a:pt x="14265" y="8075"/>
                                  <a:pt x="14265" y="8062"/>
                                </a:cubicBezTo>
                                <a:cubicBezTo>
                                  <a:pt x="14278" y="8049"/>
                                  <a:pt x="14305" y="8049"/>
                                  <a:pt x="14305" y="8049"/>
                                </a:cubicBezTo>
                                <a:cubicBezTo>
                                  <a:pt x="14319" y="8049"/>
                                  <a:pt x="14332" y="8049"/>
                                  <a:pt x="14346" y="8075"/>
                                </a:cubicBezTo>
                                <a:cubicBezTo>
                                  <a:pt x="14359" y="8102"/>
                                  <a:pt x="14400" y="8102"/>
                                  <a:pt x="14427" y="8088"/>
                                </a:cubicBezTo>
                                <a:cubicBezTo>
                                  <a:pt x="14454" y="8075"/>
                                  <a:pt x="14454" y="8036"/>
                                  <a:pt x="14441" y="8009"/>
                                </a:cubicBezTo>
                                <a:cubicBezTo>
                                  <a:pt x="14414" y="7970"/>
                                  <a:pt x="14359" y="7943"/>
                                  <a:pt x="14305" y="7943"/>
                                </a:cubicBezTo>
                                <a:cubicBezTo>
                                  <a:pt x="14251" y="7943"/>
                                  <a:pt x="14197" y="7957"/>
                                  <a:pt x="14170" y="7996"/>
                                </a:cubicBezTo>
                                <a:cubicBezTo>
                                  <a:pt x="14143" y="8022"/>
                                  <a:pt x="14143" y="8049"/>
                                  <a:pt x="14170" y="8075"/>
                                </a:cubicBezTo>
                                <a:cubicBezTo>
                                  <a:pt x="14197" y="8062"/>
                                  <a:pt x="14211" y="8075"/>
                                  <a:pt x="14224" y="8075"/>
                                </a:cubicBezTo>
                                <a:close/>
                                <a:moveTo>
                                  <a:pt x="2206" y="14528"/>
                                </a:moveTo>
                                <a:cubicBezTo>
                                  <a:pt x="2179" y="14541"/>
                                  <a:pt x="2165" y="14580"/>
                                  <a:pt x="2192" y="14594"/>
                                </a:cubicBezTo>
                                <a:cubicBezTo>
                                  <a:pt x="2192" y="14594"/>
                                  <a:pt x="2192" y="14594"/>
                                  <a:pt x="2192" y="14594"/>
                                </a:cubicBezTo>
                                <a:cubicBezTo>
                                  <a:pt x="2179" y="14620"/>
                                  <a:pt x="2206" y="14646"/>
                                  <a:pt x="2233" y="14660"/>
                                </a:cubicBezTo>
                                <a:cubicBezTo>
                                  <a:pt x="2233" y="14660"/>
                                  <a:pt x="2247" y="14660"/>
                                  <a:pt x="2247" y="14660"/>
                                </a:cubicBezTo>
                                <a:cubicBezTo>
                                  <a:pt x="2274" y="14660"/>
                                  <a:pt x="2287" y="14646"/>
                                  <a:pt x="2301" y="14620"/>
                                </a:cubicBezTo>
                                <a:cubicBezTo>
                                  <a:pt x="2301" y="14607"/>
                                  <a:pt x="2301" y="14607"/>
                                  <a:pt x="2301" y="14594"/>
                                </a:cubicBezTo>
                                <a:cubicBezTo>
                                  <a:pt x="2301" y="14580"/>
                                  <a:pt x="2301" y="14554"/>
                                  <a:pt x="2287" y="14541"/>
                                </a:cubicBezTo>
                                <a:cubicBezTo>
                                  <a:pt x="2260" y="14514"/>
                                  <a:pt x="2220" y="14514"/>
                                  <a:pt x="2206" y="14528"/>
                                </a:cubicBezTo>
                                <a:close/>
                                <a:moveTo>
                                  <a:pt x="2192" y="14765"/>
                                </a:moveTo>
                                <a:cubicBezTo>
                                  <a:pt x="2179" y="14752"/>
                                  <a:pt x="2152" y="14739"/>
                                  <a:pt x="2152" y="14739"/>
                                </a:cubicBezTo>
                                <a:cubicBezTo>
                                  <a:pt x="2152" y="14739"/>
                                  <a:pt x="2152" y="14739"/>
                                  <a:pt x="2152" y="14725"/>
                                </a:cubicBezTo>
                                <a:cubicBezTo>
                                  <a:pt x="2179" y="14712"/>
                                  <a:pt x="2179" y="14673"/>
                                  <a:pt x="2152" y="14646"/>
                                </a:cubicBezTo>
                                <a:cubicBezTo>
                                  <a:pt x="2138" y="14620"/>
                                  <a:pt x="2098" y="14620"/>
                                  <a:pt x="2071" y="14646"/>
                                </a:cubicBezTo>
                                <a:cubicBezTo>
                                  <a:pt x="2044" y="14673"/>
                                  <a:pt x="2030" y="14699"/>
                                  <a:pt x="2030" y="14725"/>
                                </a:cubicBezTo>
                                <a:cubicBezTo>
                                  <a:pt x="2030" y="14791"/>
                                  <a:pt x="2084" y="14818"/>
                                  <a:pt x="2111" y="14844"/>
                                </a:cubicBezTo>
                                <a:cubicBezTo>
                                  <a:pt x="2125" y="14857"/>
                                  <a:pt x="2152" y="14871"/>
                                  <a:pt x="2152" y="14871"/>
                                </a:cubicBezTo>
                                <a:cubicBezTo>
                                  <a:pt x="2152" y="14884"/>
                                  <a:pt x="2125" y="14884"/>
                                  <a:pt x="2111" y="14897"/>
                                </a:cubicBezTo>
                                <a:cubicBezTo>
                                  <a:pt x="2071" y="14923"/>
                                  <a:pt x="2030" y="14950"/>
                                  <a:pt x="2030" y="15016"/>
                                </a:cubicBezTo>
                                <a:cubicBezTo>
                                  <a:pt x="2030" y="15042"/>
                                  <a:pt x="2057" y="15069"/>
                                  <a:pt x="2084" y="15069"/>
                                </a:cubicBezTo>
                                <a:lnTo>
                                  <a:pt x="2084" y="15069"/>
                                </a:lnTo>
                                <a:cubicBezTo>
                                  <a:pt x="2111" y="15069"/>
                                  <a:pt x="2138" y="15042"/>
                                  <a:pt x="2138" y="15016"/>
                                </a:cubicBezTo>
                                <a:cubicBezTo>
                                  <a:pt x="2138" y="15003"/>
                                  <a:pt x="2165" y="15003"/>
                                  <a:pt x="2179" y="14989"/>
                                </a:cubicBezTo>
                                <a:cubicBezTo>
                                  <a:pt x="2220" y="14963"/>
                                  <a:pt x="2260" y="14937"/>
                                  <a:pt x="2260" y="14871"/>
                                </a:cubicBezTo>
                                <a:cubicBezTo>
                                  <a:pt x="2287" y="14818"/>
                                  <a:pt x="2233" y="14791"/>
                                  <a:pt x="2192" y="14765"/>
                                </a:cubicBezTo>
                                <a:close/>
                                <a:moveTo>
                                  <a:pt x="880" y="12456"/>
                                </a:moveTo>
                                <a:cubicBezTo>
                                  <a:pt x="893" y="12469"/>
                                  <a:pt x="907" y="12469"/>
                                  <a:pt x="920" y="12469"/>
                                </a:cubicBezTo>
                                <a:cubicBezTo>
                                  <a:pt x="934" y="12469"/>
                                  <a:pt x="947" y="12469"/>
                                  <a:pt x="961" y="12456"/>
                                </a:cubicBezTo>
                                <a:cubicBezTo>
                                  <a:pt x="988" y="12430"/>
                                  <a:pt x="1001" y="12403"/>
                                  <a:pt x="1001" y="12364"/>
                                </a:cubicBezTo>
                                <a:cubicBezTo>
                                  <a:pt x="1001" y="12350"/>
                                  <a:pt x="1001" y="12337"/>
                                  <a:pt x="988" y="12311"/>
                                </a:cubicBezTo>
                                <a:cubicBezTo>
                                  <a:pt x="974" y="12284"/>
                                  <a:pt x="947" y="12271"/>
                                  <a:pt x="920" y="12284"/>
                                </a:cubicBezTo>
                                <a:cubicBezTo>
                                  <a:pt x="893" y="12298"/>
                                  <a:pt x="880" y="12324"/>
                                  <a:pt x="893" y="12350"/>
                                </a:cubicBezTo>
                                <a:cubicBezTo>
                                  <a:pt x="893" y="12350"/>
                                  <a:pt x="893" y="12364"/>
                                  <a:pt x="893" y="12364"/>
                                </a:cubicBezTo>
                                <a:cubicBezTo>
                                  <a:pt x="893" y="12377"/>
                                  <a:pt x="893" y="12377"/>
                                  <a:pt x="880" y="12390"/>
                                </a:cubicBezTo>
                                <a:cubicBezTo>
                                  <a:pt x="853" y="12403"/>
                                  <a:pt x="853" y="12430"/>
                                  <a:pt x="880" y="12456"/>
                                </a:cubicBezTo>
                                <a:close/>
                                <a:moveTo>
                                  <a:pt x="1042" y="12522"/>
                                </a:moveTo>
                                <a:cubicBezTo>
                                  <a:pt x="1042" y="12509"/>
                                  <a:pt x="1029" y="12482"/>
                                  <a:pt x="1015" y="12482"/>
                                </a:cubicBezTo>
                                <a:cubicBezTo>
                                  <a:pt x="1001" y="12469"/>
                                  <a:pt x="988" y="12469"/>
                                  <a:pt x="961" y="12482"/>
                                </a:cubicBezTo>
                                <a:lnTo>
                                  <a:pt x="853" y="12522"/>
                                </a:lnTo>
                                <a:lnTo>
                                  <a:pt x="744" y="12482"/>
                                </a:lnTo>
                                <a:cubicBezTo>
                                  <a:pt x="731" y="12482"/>
                                  <a:pt x="704" y="12482"/>
                                  <a:pt x="690" y="12482"/>
                                </a:cubicBezTo>
                                <a:cubicBezTo>
                                  <a:pt x="677" y="12496"/>
                                  <a:pt x="663" y="12509"/>
                                  <a:pt x="663" y="12522"/>
                                </a:cubicBezTo>
                                <a:lnTo>
                                  <a:pt x="663" y="12641"/>
                                </a:lnTo>
                                <a:lnTo>
                                  <a:pt x="595" y="12733"/>
                                </a:lnTo>
                                <a:cubicBezTo>
                                  <a:pt x="582" y="12746"/>
                                  <a:pt x="582" y="12759"/>
                                  <a:pt x="582" y="12786"/>
                                </a:cubicBezTo>
                                <a:cubicBezTo>
                                  <a:pt x="582" y="12799"/>
                                  <a:pt x="595" y="12812"/>
                                  <a:pt x="623" y="12825"/>
                                </a:cubicBezTo>
                                <a:lnTo>
                                  <a:pt x="731" y="12852"/>
                                </a:lnTo>
                                <a:lnTo>
                                  <a:pt x="798" y="12944"/>
                                </a:lnTo>
                                <a:cubicBezTo>
                                  <a:pt x="812" y="12957"/>
                                  <a:pt x="826" y="12971"/>
                                  <a:pt x="839" y="12971"/>
                                </a:cubicBezTo>
                                <a:cubicBezTo>
                                  <a:pt x="853" y="12971"/>
                                  <a:pt x="880" y="12957"/>
                                  <a:pt x="880" y="12944"/>
                                </a:cubicBezTo>
                                <a:lnTo>
                                  <a:pt x="947" y="12852"/>
                                </a:lnTo>
                                <a:lnTo>
                                  <a:pt x="1056" y="12825"/>
                                </a:lnTo>
                                <a:cubicBezTo>
                                  <a:pt x="1069" y="12825"/>
                                  <a:pt x="1083" y="12812"/>
                                  <a:pt x="1096" y="12786"/>
                                </a:cubicBezTo>
                                <a:cubicBezTo>
                                  <a:pt x="1096" y="12773"/>
                                  <a:pt x="1096" y="12746"/>
                                  <a:pt x="1083" y="12733"/>
                                </a:cubicBezTo>
                                <a:lnTo>
                                  <a:pt x="1015" y="12641"/>
                                </a:lnTo>
                                <a:lnTo>
                                  <a:pt x="1042" y="12522"/>
                                </a:lnTo>
                                <a:close/>
                                <a:moveTo>
                                  <a:pt x="934" y="12746"/>
                                </a:moveTo>
                                <a:cubicBezTo>
                                  <a:pt x="920" y="12746"/>
                                  <a:pt x="907" y="12759"/>
                                  <a:pt x="907" y="12773"/>
                                </a:cubicBezTo>
                                <a:lnTo>
                                  <a:pt x="880" y="12812"/>
                                </a:lnTo>
                                <a:lnTo>
                                  <a:pt x="853" y="12773"/>
                                </a:lnTo>
                                <a:cubicBezTo>
                                  <a:pt x="839" y="12759"/>
                                  <a:pt x="839" y="12759"/>
                                  <a:pt x="826" y="12746"/>
                                </a:cubicBezTo>
                                <a:lnTo>
                                  <a:pt x="771" y="12733"/>
                                </a:lnTo>
                                <a:lnTo>
                                  <a:pt x="812" y="12693"/>
                                </a:lnTo>
                                <a:cubicBezTo>
                                  <a:pt x="826" y="12680"/>
                                  <a:pt x="826" y="12667"/>
                                  <a:pt x="826" y="12654"/>
                                </a:cubicBezTo>
                                <a:lnTo>
                                  <a:pt x="826" y="12601"/>
                                </a:lnTo>
                                <a:lnTo>
                                  <a:pt x="880" y="12614"/>
                                </a:lnTo>
                                <a:cubicBezTo>
                                  <a:pt x="893" y="12614"/>
                                  <a:pt x="907" y="12614"/>
                                  <a:pt x="920" y="12614"/>
                                </a:cubicBezTo>
                                <a:lnTo>
                                  <a:pt x="974" y="12601"/>
                                </a:lnTo>
                                <a:lnTo>
                                  <a:pt x="974" y="12654"/>
                                </a:lnTo>
                                <a:cubicBezTo>
                                  <a:pt x="974" y="12667"/>
                                  <a:pt x="974" y="12680"/>
                                  <a:pt x="988" y="12693"/>
                                </a:cubicBezTo>
                                <a:lnTo>
                                  <a:pt x="1029" y="12733"/>
                                </a:lnTo>
                                <a:lnTo>
                                  <a:pt x="934" y="12746"/>
                                </a:lnTo>
                                <a:close/>
                                <a:moveTo>
                                  <a:pt x="2382" y="14184"/>
                                </a:moveTo>
                                <a:lnTo>
                                  <a:pt x="2274" y="14158"/>
                                </a:lnTo>
                                <a:lnTo>
                                  <a:pt x="2220" y="14066"/>
                                </a:lnTo>
                                <a:cubicBezTo>
                                  <a:pt x="2206" y="14039"/>
                                  <a:pt x="2152" y="14039"/>
                                  <a:pt x="2125" y="14066"/>
                                </a:cubicBezTo>
                                <a:lnTo>
                                  <a:pt x="2071" y="14158"/>
                                </a:lnTo>
                                <a:lnTo>
                                  <a:pt x="1962" y="14184"/>
                                </a:lnTo>
                                <a:cubicBezTo>
                                  <a:pt x="1949" y="14184"/>
                                  <a:pt x="1935" y="14198"/>
                                  <a:pt x="1922" y="14224"/>
                                </a:cubicBezTo>
                                <a:cubicBezTo>
                                  <a:pt x="1922" y="14237"/>
                                  <a:pt x="1922" y="14264"/>
                                  <a:pt x="1935" y="14277"/>
                                </a:cubicBezTo>
                                <a:lnTo>
                                  <a:pt x="2003" y="14356"/>
                                </a:lnTo>
                                <a:lnTo>
                                  <a:pt x="2003" y="14462"/>
                                </a:lnTo>
                                <a:cubicBezTo>
                                  <a:pt x="2003" y="14475"/>
                                  <a:pt x="2017" y="14501"/>
                                  <a:pt x="2030" y="14501"/>
                                </a:cubicBezTo>
                                <a:cubicBezTo>
                                  <a:pt x="2044" y="14514"/>
                                  <a:pt x="2057" y="14514"/>
                                  <a:pt x="2084" y="14501"/>
                                </a:cubicBezTo>
                                <a:lnTo>
                                  <a:pt x="2179" y="14462"/>
                                </a:lnTo>
                                <a:lnTo>
                                  <a:pt x="2274" y="14501"/>
                                </a:lnTo>
                                <a:cubicBezTo>
                                  <a:pt x="2274" y="14501"/>
                                  <a:pt x="2287" y="14501"/>
                                  <a:pt x="2287" y="14501"/>
                                </a:cubicBezTo>
                                <a:cubicBezTo>
                                  <a:pt x="2301" y="14501"/>
                                  <a:pt x="2314" y="14501"/>
                                  <a:pt x="2314" y="14488"/>
                                </a:cubicBezTo>
                                <a:cubicBezTo>
                                  <a:pt x="2328" y="14475"/>
                                  <a:pt x="2341" y="14462"/>
                                  <a:pt x="2341" y="14448"/>
                                </a:cubicBezTo>
                                <a:lnTo>
                                  <a:pt x="2341" y="14343"/>
                                </a:lnTo>
                                <a:lnTo>
                                  <a:pt x="2409" y="14264"/>
                                </a:lnTo>
                                <a:cubicBezTo>
                                  <a:pt x="2423" y="14250"/>
                                  <a:pt x="2423" y="14237"/>
                                  <a:pt x="2423" y="14211"/>
                                </a:cubicBezTo>
                                <a:cubicBezTo>
                                  <a:pt x="2409" y="14198"/>
                                  <a:pt x="2395" y="14184"/>
                                  <a:pt x="2382" y="14184"/>
                                </a:cubicBezTo>
                                <a:close/>
                                <a:moveTo>
                                  <a:pt x="2247" y="14303"/>
                                </a:moveTo>
                                <a:cubicBezTo>
                                  <a:pt x="2233" y="14316"/>
                                  <a:pt x="2233" y="14330"/>
                                  <a:pt x="2233" y="14343"/>
                                </a:cubicBezTo>
                                <a:lnTo>
                                  <a:pt x="2233" y="14382"/>
                                </a:lnTo>
                                <a:lnTo>
                                  <a:pt x="2192" y="14369"/>
                                </a:lnTo>
                                <a:cubicBezTo>
                                  <a:pt x="2192" y="14369"/>
                                  <a:pt x="2179" y="14369"/>
                                  <a:pt x="2179" y="14369"/>
                                </a:cubicBezTo>
                                <a:cubicBezTo>
                                  <a:pt x="2179" y="14369"/>
                                  <a:pt x="2165" y="14369"/>
                                  <a:pt x="2165" y="14369"/>
                                </a:cubicBezTo>
                                <a:lnTo>
                                  <a:pt x="2125" y="14382"/>
                                </a:lnTo>
                                <a:lnTo>
                                  <a:pt x="2125" y="14343"/>
                                </a:lnTo>
                                <a:cubicBezTo>
                                  <a:pt x="2125" y="14330"/>
                                  <a:pt x="2125" y="14316"/>
                                  <a:pt x="2111" y="14303"/>
                                </a:cubicBezTo>
                                <a:lnTo>
                                  <a:pt x="2084" y="14264"/>
                                </a:lnTo>
                                <a:lnTo>
                                  <a:pt x="2125" y="14250"/>
                                </a:lnTo>
                                <a:cubicBezTo>
                                  <a:pt x="2138" y="14250"/>
                                  <a:pt x="2152" y="14237"/>
                                  <a:pt x="2152" y="14224"/>
                                </a:cubicBezTo>
                                <a:lnTo>
                                  <a:pt x="2179" y="14184"/>
                                </a:lnTo>
                                <a:lnTo>
                                  <a:pt x="2206" y="14224"/>
                                </a:lnTo>
                                <a:cubicBezTo>
                                  <a:pt x="2220" y="14237"/>
                                  <a:pt x="2220" y="14237"/>
                                  <a:pt x="2233" y="14250"/>
                                </a:cubicBezTo>
                                <a:lnTo>
                                  <a:pt x="2274" y="14264"/>
                                </a:lnTo>
                                <a:lnTo>
                                  <a:pt x="2247" y="14303"/>
                                </a:lnTo>
                                <a:close/>
                                <a:moveTo>
                                  <a:pt x="866" y="12007"/>
                                </a:moveTo>
                                <a:cubicBezTo>
                                  <a:pt x="853" y="12021"/>
                                  <a:pt x="839" y="12021"/>
                                  <a:pt x="826" y="12034"/>
                                </a:cubicBezTo>
                                <a:cubicBezTo>
                                  <a:pt x="785" y="12060"/>
                                  <a:pt x="731" y="12100"/>
                                  <a:pt x="731" y="12166"/>
                                </a:cubicBezTo>
                                <a:cubicBezTo>
                                  <a:pt x="731" y="12232"/>
                                  <a:pt x="771" y="12271"/>
                                  <a:pt x="785" y="12284"/>
                                </a:cubicBezTo>
                                <a:cubicBezTo>
                                  <a:pt x="798" y="12298"/>
                                  <a:pt x="812" y="12298"/>
                                  <a:pt x="826" y="12298"/>
                                </a:cubicBezTo>
                                <a:cubicBezTo>
                                  <a:pt x="839" y="12298"/>
                                  <a:pt x="853" y="12298"/>
                                  <a:pt x="866" y="12284"/>
                                </a:cubicBezTo>
                                <a:cubicBezTo>
                                  <a:pt x="880" y="12258"/>
                                  <a:pt x="880" y="12232"/>
                                  <a:pt x="866" y="12205"/>
                                </a:cubicBezTo>
                                <a:cubicBezTo>
                                  <a:pt x="853" y="12192"/>
                                  <a:pt x="839" y="12179"/>
                                  <a:pt x="839" y="12166"/>
                                </a:cubicBezTo>
                                <a:cubicBezTo>
                                  <a:pt x="839" y="12152"/>
                                  <a:pt x="853" y="12139"/>
                                  <a:pt x="880" y="12113"/>
                                </a:cubicBezTo>
                                <a:cubicBezTo>
                                  <a:pt x="893" y="12100"/>
                                  <a:pt x="920" y="12086"/>
                                  <a:pt x="934" y="12060"/>
                                </a:cubicBezTo>
                                <a:cubicBezTo>
                                  <a:pt x="947" y="12034"/>
                                  <a:pt x="947" y="12007"/>
                                  <a:pt x="920" y="11981"/>
                                </a:cubicBezTo>
                                <a:cubicBezTo>
                                  <a:pt x="920" y="11981"/>
                                  <a:pt x="893" y="11981"/>
                                  <a:pt x="866" y="12007"/>
                                </a:cubicBezTo>
                                <a:close/>
                                <a:moveTo>
                                  <a:pt x="1380" y="14501"/>
                                </a:moveTo>
                                <a:cubicBezTo>
                                  <a:pt x="1353" y="14501"/>
                                  <a:pt x="1326" y="14528"/>
                                  <a:pt x="1326" y="14554"/>
                                </a:cubicBezTo>
                                <a:lnTo>
                                  <a:pt x="1326" y="14594"/>
                                </a:lnTo>
                                <a:lnTo>
                                  <a:pt x="1218" y="14594"/>
                                </a:lnTo>
                                <a:cubicBezTo>
                                  <a:pt x="1191" y="14594"/>
                                  <a:pt x="1164" y="14620"/>
                                  <a:pt x="1164" y="14646"/>
                                </a:cubicBezTo>
                                <a:cubicBezTo>
                                  <a:pt x="1164" y="14673"/>
                                  <a:pt x="1191" y="14699"/>
                                  <a:pt x="1218" y="14699"/>
                                </a:cubicBezTo>
                                <a:lnTo>
                                  <a:pt x="1326" y="14699"/>
                                </a:lnTo>
                                <a:cubicBezTo>
                                  <a:pt x="1380" y="14699"/>
                                  <a:pt x="1435" y="14659"/>
                                  <a:pt x="1435" y="14594"/>
                                </a:cubicBezTo>
                                <a:lnTo>
                                  <a:pt x="1435" y="14554"/>
                                </a:lnTo>
                                <a:cubicBezTo>
                                  <a:pt x="1435" y="14514"/>
                                  <a:pt x="1408" y="14501"/>
                                  <a:pt x="1380" y="14501"/>
                                </a:cubicBezTo>
                                <a:close/>
                                <a:moveTo>
                                  <a:pt x="1651" y="13380"/>
                                </a:moveTo>
                                <a:cubicBezTo>
                                  <a:pt x="1678" y="13380"/>
                                  <a:pt x="1705" y="13353"/>
                                  <a:pt x="1705" y="13327"/>
                                </a:cubicBezTo>
                                <a:lnTo>
                                  <a:pt x="1705" y="13168"/>
                                </a:lnTo>
                                <a:cubicBezTo>
                                  <a:pt x="1705" y="13142"/>
                                  <a:pt x="1678" y="13116"/>
                                  <a:pt x="1651" y="13116"/>
                                </a:cubicBezTo>
                                <a:cubicBezTo>
                                  <a:pt x="1624" y="13116"/>
                                  <a:pt x="1597" y="13142"/>
                                  <a:pt x="1597" y="13168"/>
                                </a:cubicBezTo>
                                <a:lnTo>
                                  <a:pt x="1597" y="13327"/>
                                </a:lnTo>
                                <a:cubicBezTo>
                                  <a:pt x="1597" y="13353"/>
                                  <a:pt x="1611" y="13380"/>
                                  <a:pt x="1651" y="13380"/>
                                </a:cubicBezTo>
                                <a:close/>
                                <a:moveTo>
                                  <a:pt x="2517" y="13815"/>
                                </a:moveTo>
                                <a:lnTo>
                                  <a:pt x="2626" y="13815"/>
                                </a:lnTo>
                                <a:cubicBezTo>
                                  <a:pt x="2680" y="13815"/>
                                  <a:pt x="2734" y="13775"/>
                                  <a:pt x="2734" y="13709"/>
                                </a:cubicBezTo>
                                <a:lnTo>
                                  <a:pt x="2734" y="13670"/>
                                </a:lnTo>
                                <a:cubicBezTo>
                                  <a:pt x="2734" y="13643"/>
                                  <a:pt x="2707" y="13617"/>
                                  <a:pt x="2680" y="13617"/>
                                </a:cubicBezTo>
                                <a:cubicBezTo>
                                  <a:pt x="2653" y="13617"/>
                                  <a:pt x="2626" y="13643"/>
                                  <a:pt x="2626" y="13670"/>
                                </a:cubicBezTo>
                                <a:lnTo>
                                  <a:pt x="2626" y="13709"/>
                                </a:lnTo>
                                <a:lnTo>
                                  <a:pt x="2517" y="13709"/>
                                </a:lnTo>
                                <a:cubicBezTo>
                                  <a:pt x="2490" y="13709"/>
                                  <a:pt x="2463" y="13736"/>
                                  <a:pt x="2463" y="13762"/>
                                </a:cubicBezTo>
                                <a:cubicBezTo>
                                  <a:pt x="2463" y="13802"/>
                                  <a:pt x="2477" y="13815"/>
                                  <a:pt x="2517" y="13815"/>
                                </a:cubicBezTo>
                                <a:close/>
                                <a:moveTo>
                                  <a:pt x="2829" y="12575"/>
                                </a:moveTo>
                                <a:lnTo>
                                  <a:pt x="2653" y="12575"/>
                                </a:lnTo>
                                <a:cubicBezTo>
                                  <a:pt x="2680" y="12535"/>
                                  <a:pt x="2693" y="12496"/>
                                  <a:pt x="2693" y="12443"/>
                                </a:cubicBezTo>
                                <a:cubicBezTo>
                                  <a:pt x="2693" y="12311"/>
                                  <a:pt x="2585" y="12205"/>
                                  <a:pt x="2450" y="12205"/>
                                </a:cubicBezTo>
                                <a:cubicBezTo>
                                  <a:pt x="2314" y="12205"/>
                                  <a:pt x="2206" y="12311"/>
                                  <a:pt x="2206" y="12443"/>
                                </a:cubicBezTo>
                                <a:lnTo>
                                  <a:pt x="2206" y="12575"/>
                                </a:lnTo>
                                <a:lnTo>
                                  <a:pt x="2071" y="12575"/>
                                </a:lnTo>
                                <a:lnTo>
                                  <a:pt x="2071" y="12469"/>
                                </a:lnTo>
                                <a:cubicBezTo>
                                  <a:pt x="2071" y="12350"/>
                                  <a:pt x="1976" y="12258"/>
                                  <a:pt x="1854" y="12258"/>
                                </a:cubicBezTo>
                                <a:cubicBezTo>
                                  <a:pt x="1732" y="12258"/>
                                  <a:pt x="1638" y="12350"/>
                                  <a:pt x="1638" y="12469"/>
                                </a:cubicBezTo>
                                <a:cubicBezTo>
                                  <a:pt x="1638" y="12509"/>
                                  <a:pt x="1651" y="12548"/>
                                  <a:pt x="1665" y="12575"/>
                                </a:cubicBezTo>
                                <a:lnTo>
                                  <a:pt x="1462" y="12575"/>
                                </a:lnTo>
                                <a:cubicBezTo>
                                  <a:pt x="1367" y="12575"/>
                                  <a:pt x="1286" y="12654"/>
                                  <a:pt x="1286" y="12746"/>
                                </a:cubicBezTo>
                                <a:lnTo>
                                  <a:pt x="1286" y="12852"/>
                                </a:lnTo>
                                <a:cubicBezTo>
                                  <a:pt x="1286" y="12931"/>
                                  <a:pt x="1340" y="13010"/>
                                  <a:pt x="1421" y="13023"/>
                                </a:cubicBezTo>
                                <a:lnTo>
                                  <a:pt x="1421" y="13432"/>
                                </a:lnTo>
                                <a:lnTo>
                                  <a:pt x="1353" y="13432"/>
                                </a:lnTo>
                                <a:cubicBezTo>
                                  <a:pt x="1380" y="13393"/>
                                  <a:pt x="1394" y="13353"/>
                                  <a:pt x="1394" y="13300"/>
                                </a:cubicBezTo>
                                <a:cubicBezTo>
                                  <a:pt x="1394" y="13234"/>
                                  <a:pt x="1367" y="13182"/>
                                  <a:pt x="1326" y="13129"/>
                                </a:cubicBezTo>
                                <a:cubicBezTo>
                                  <a:pt x="1286" y="13089"/>
                                  <a:pt x="1245" y="13076"/>
                                  <a:pt x="1205" y="13063"/>
                                </a:cubicBezTo>
                                <a:cubicBezTo>
                                  <a:pt x="1191" y="13063"/>
                                  <a:pt x="1177" y="13063"/>
                                  <a:pt x="1164" y="13063"/>
                                </a:cubicBezTo>
                                <a:cubicBezTo>
                                  <a:pt x="1096" y="13063"/>
                                  <a:pt x="1042" y="13089"/>
                                  <a:pt x="988" y="13129"/>
                                </a:cubicBezTo>
                                <a:cubicBezTo>
                                  <a:pt x="947" y="13168"/>
                                  <a:pt x="920" y="13234"/>
                                  <a:pt x="920" y="13300"/>
                                </a:cubicBezTo>
                                <a:lnTo>
                                  <a:pt x="920" y="13432"/>
                                </a:lnTo>
                                <a:lnTo>
                                  <a:pt x="785" y="13432"/>
                                </a:lnTo>
                                <a:lnTo>
                                  <a:pt x="785" y="13327"/>
                                </a:lnTo>
                                <a:cubicBezTo>
                                  <a:pt x="785" y="13208"/>
                                  <a:pt x="690" y="13116"/>
                                  <a:pt x="568" y="13116"/>
                                </a:cubicBezTo>
                                <a:cubicBezTo>
                                  <a:pt x="447" y="13116"/>
                                  <a:pt x="352" y="13208"/>
                                  <a:pt x="352" y="13327"/>
                                </a:cubicBezTo>
                                <a:cubicBezTo>
                                  <a:pt x="352" y="13366"/>
                                  <a:pt x="365" y="13406"/>
                                  <a:pt x="379" y="13432"/>
                                </a:cubicBezTo>
                                <a:lnTo>
                                  <a:pt x="176" y="13432"/>
                                </a:lnTo>
                                <a:cubicBezTo>
                                  <a:pt x="81" y="13432"/>
                                  <a:pt x="0" y="13512"/>
                                  <a:pt x="0" y="13604"/>
                                </a:cubicBezTo>
                                <a:lnTo>
                                  <a:pt x="0" y="13709"/>
                                </a:lnTo>
                                <a:cubicBezTo>
                                  <a:pt x="0" y="13789"/>
                                  <a:pt x="54" y="13868"/>
                                  <a:pt x="135" y="13881"/>
                                </a:cubicBezTo>
                                <a:lnTo>
                                  <a:pt x="135" y="14607"/>
                                </a:lnTo>
                                <a:cubicBezTo>
                                  <a:pt x="135" y="14725"/>
                                  <a:pt x="230" y="14818"/>
                                  <a:pt x="352" y="14818"/>
                                </a:cubicBezTo>
                                <a:lnTo>
                                  <a:pt x="1340" y="14818"/>
                                </a:lnTo>
                                <a:cubicBezTo>
                                  <a:pt x="1462" y="14818"/>
                                  <a:pt x="1556" y="14725"/>
                                  <a:pt x="1556" y="14607"/>
                                </a:cubicBezTo>
                                <a:lnTo>
                                  <a:pt x="1556" y="13960"/>
                                </a:lnTo>
                                <a:lnTo>
                                  <a:pt x="2626" y="13960"/>
                                </a:lnTo>
                                <a:cubicBezTo>
                                  <a:pt x="2747" y="13960"/>
                                  <a:pt x="2842" y="13868"/>
                                  <a:pt x="2842" y="13749"/>
                                </a:cubicBezTo>
                                <a:lnTo>
                                  <a:pt x="2842" y="13023"/>
                                </a:lnTo>
                                <a:cubicBezTo>
                                  <a:pt x="2923" y="13010"/>
                                  <a:pt x="2977" y="12931"/>
                                  <a:pt x="2977" y="12852"/>
                                </a:cubicBezTo>
                                <a:lnTo>
                                  <a:pt x="2977" y="12746"/>
                                </a:lnTo>
                                <a:cubicBezTo>
                                  <a:pt x="3005" y="12654"/>
                                  <a:pt x="2937" y="12575"/>
                                  <a:pt x="2829" y="12575"/>
                                </a:cubicBezTo>
                                <a:close/>
                                <a:moveTo>
                                  <a:pt x="582" y="13221"/>
                                </a:moveTo>
                                <a:cubicBezTo>
                                  <a:pt x="650" y="13221"/>
                                  <a:pt x="690" y="13274"/>
                                  <a:pt x="690" y="13327"/>
                                </a:cubicBezTo>
                                <a:lnTo>
                                  <a:pt x="690" y="13432"/>
                                </a:lnTo>
                                <a:lnTo>
                                  <a:pt x="582" y="13432"/>
                                </a:lnTo>
                                <a:cubicBezTo>
                                  <a:pt x="514" y="13432"/>
                                  <a:pt x="474" y="13380"/>
                                  <a:pt x="474" y="13327"/>
                                </a:cubicBezTo>
                                <a:cubicBezTo>
                                  <a:pt x="460" y="13261"/>
                                  <a:pt x="514" y="13221"/>
                                  <a:pt x="582" y="13221"/>
                                </a:cubicBezTo>
                                <a:close/>
                                <a:moveTo>
                                  <a:pt x="189" y="13802"/>
                                </a:moveTo>
                                <a:cubicBezTo>
                                  <a:pt x="149" y="13802"/>
                                  <a:pt x="122" y="13775"/>
                                  <a:pt x="122" y="13736"/>
                                </a:cubicBezTo>
                                <a:lnTo>
                                  <a:pt x="122" y="13630"/>
                                </a:lnTo>
                                <a:cubicBezTo>
                                  <a:pt x="122" y="13591"/>
                                  <a:pt x="149" y="13564"/>
                                  <a:pt x="189" y="13564"/>
                                </a:cubicBezTo>
                                <a:lnTo>
                                  <a:pt x="690" y="13564"/>
                                </a:lnTo>
                                <a:lnTo>
                                  <a:pt x="690" y="13815"/>
                                </a:lnTo>
                                <a:lnTo>
                                  <a:pt x="189" y="13815"/>
                                </a:lnTo>
                                <a:close/>
                                <a:moveTo>
                                  <a:pt x="934" y="14725"/>
                                </a:moveTo>
                                <a:lnTo>
                                  <a:pt x="812" y="14725"/>
                                </a:lnTo>
                                <a:lnTo>
                                  <a:pt x="812" y="14448"/>
                                </a:lnTo>
                                <a:cubicBezTo>
                                  <a:pt x="812" y="14422"/>
                                  <a:pt x="785" y="14396"/>
                                  <a:pt x="758" y="14396"/>
                                </a:cubicBezTo>
                                <a:cubicBezTo>
                                  <a:pt x="731" y="14396"/>
                                  <a:pt x="704" y="14422"/>
                                  <a:pt x="704" y="14448"/>
                                </a:cubicBezTo>
                                <a:lnTo>
                                  <a:pt x="704" y="14725"/>
                                </a:lnTo>
                                <a:lnTo>
                                  <a:pt x="379" y="14725"/>
                                </a:lnTo>
                                <a:cubicBezTo>
                                  <a:pt x="311" y="14725"/>
                                  <a:pt x="257" y="14673"/>
                                  <a:pt x="257" y="14607"/>
                                </a:cubicBezTo>
                                <a:lnTo>
                                  <a:pt x="257" y="13894"/>
                                </a:lnTo>
                                <a:lnTo>
                                  <a:pt x="690" y="13894"/>
                                </a:lnTo>
                                <a:lnTo>
                                  <a:pt x="690" y="14290"/>
                                </a:lnTo>
                                <a:cubicBezTo>
                                  <a:pt x="690" y="14316"/>
                                  <a:pt x="717" y="14343"/>
                                  <a:pt x="744" y="14343"/>
                                </a:cubicBezTo>
                                <a:cubicBezTo>
                                  <a:pt x="771" y="14343"/>
                                  <a:pt x="798" y="14316"/>
                                  <a:pt x="798" y="14290"/>
                                </a:cubicBezTo>
                                <a:lnTo>
                                  <a:pt x="798" y="13538"/>
                                </a:lnTo>
                                <a:lnTo>
                                  <a:pt x="920" y="13538"/>
                                </a:lnTo>
                                <a:lnTo>
                                  <a:pt x="920" y="14725"/>
                                </a:lnTo>
                                <a:close/>
                                <a:moveTo>
                                  <a:pt x="1868" y="12350"/>
                                </a:moveTo>
                                <a:cubicBezTo>
                                  <a:pt x="1935" y="12350"/>
                                  <a:pt x="1976" y="12403"/>
                                  <a:pt x="1976" y="12456"/>
                                </a:cubicBezTo>
                                <a:lnTo>
                                  <a:pt x="1976" y="12562"/>
                                </a:lnTo>
                                <a:lnTo>
                                  <a:pt x="1868" y="12562"/>
                                </a:lnTo>
                                <a:cubicBezTo>
                                  <a:pt x="1800" y="12562"/>
                                  <a:pt x="1759" y="12509"/>
                                  <a:pt x="1759" y="12456"/>
                                </a:cubicBezTo>
                                <a:cubicBezTo>
                                  <a:pt x="1759" y="12403"/>
                                  <a:pt x="1800" y="12350"/>
                                  <a:pt x="1868" y="12350"/>
                                </a:cubicBezTo>
                                <a:close/>
                                <a:moveTo>
                                  <a:pt x="1029" y="13300"/>
                                </a:moveTo>
                                <a:cubicBezTo>
                                  <a:pt x="1029" y="13261"/>
                                  <a:pt x="1042" y="13234"/>
                                  <a:pt x="1069" y="13208"/>
                                </a:cubicBezTo>
                                <a:cubicBezTo>
                                  <a:pt x="1096" y="13182"/>
                                  <a:pt x="1150" y="13168"/>
                                  <a:pt x="1191" y="13168"/>
                                </a:cubicBezTo>
                                <a:cubicBezTo>
                                  <a:pt x="1218" y="13168"/>
                                  <a:pt x="1245" y="13182"/>
                                  <a:pt x="1259" y="13208"/>
                                </a:cubicBezTo>
                                <a:cubicBezTo>
                                  <a:pt x="1286" y="13234"/>
                                  <a:pt x="1299" y="13261"/>
                                  <a:pt x="1299" y="13300"/>
                                </a:cubicBezTo>
                                <a:cubicBezTo>
                                  <a:pt x="1299" y="13327"/>
                                  <a:pt x="1286" y="13353"/>
                                  <a:pt x="1272" y="13380"/>
                                </a:cubicBezTo>
                                <a:cubicBezTo>
                                  <a:pt x="1259" y="13406"/>
                                  <a:pt x="1218" y="13432"/>
                                  <a:pt x="1191" y="13432"/>
                                </a:cubicBezTo>
                                <a:cubicBezTo>
                                  <a:pt x="1177" y="13432"/>
                                  <a:pt x="1177" y="13432"/>
                                  <a:pt x="1164" y="13432"/>
                                </a:cubicBezTo>
                                <a:lnTo>
                                  <a:pt x="1029" y="13432"/>
                                </a:lnTo>
                                <a:lnTo>
                                  <a:pt x="1029" y="13300"/>
                                </a:lnTo>
                                <a:close/>
                                <a:moveTo>
                                  <a:pt x="1367" y="14725"/>
                                </a:moveTo>
                                <a:lnTo>
                                  <a:pt x="1042" y="14725"/>
                                </a:lnTo>
                                <a:lnTo>
                                  <a:pt x="1042" y="13894"/>
                                </a:lnTo>
                                <a:lnTo>
                                  <a:pt x="1489" y="13894"/>
                                </a:lnTo>
                                <a:lnTo>
                                  <a:pt x="1489" y="14607"/>
                                </a:lnTo>
                                <a:lnTo>
                                  <a:pt x="1489" y="14607"/>
                                </a:lnTo>
                                <a:cubicBezTo>
                                  <a:pt x="1475" y="14686"/>
                                  <a:pt x="1421" y="14725"/>
                                  <a:pt x="1367" y="14725"/>
                                </a:cubicBezTo>
                                <a:close/>
                                <a:moveTo>
                                  <a:pt x="1611" y="13723"/>
                                </a:moveTo>
                                <a:cubicBezTo>
                                  <a:pt x="1611" y="13762"/>
                                  <a:pt x="1583" y="13789"/>
                                  <a:pt x="1543" y="13789"/>
                                </a:cubicBezTo>
                                <a:lnTo>
                                  <a:pt x="1029" y="13789"/>
                                </a:lnTo>
                                <a:lnTo>
                                  <a:pt x="1029" y="13538"/>
                                </a:lnTo>
                                <a:lnTo>
                                  <a:pt x="1543" y="13538"/>
                                </a:lnTo>
                                <a:cubicBezTo>
                                  <a:pt x="1583" y="13538"/>
                                  <a:pt x="1611" y="13564"/>
                                  <a:pt x="1611" y="13604"/>
                                </a:cubicBezTo>
                                <a:lnTo>
                                  <a:pt x="1611" y="13723"/>
                                </a:lnTo>
                                <a:close/>
                                <a:moveTo>
                                  <a:pt x="1989" y="13868"/>
                                </a:moveTo>
                                <a:lnTo>
                                  <a:pt x="1651" y="13868"/>
                                </a:lnTo>
                                <a:cubicBezTo>
                                  <a:pt x="1692" y="13841"/>
                                  <a:pt x="1732" y="13789"/>
                                  <a:pt x="1732" y="13723"/>
                                </a:cubicBezTo>
                                <a:lnTo>
                                  <a:pt x="1732" y="13617"/>
                                </a:lnTo>
                                <a:cubicBezTo>
                                  <a:pt x="1732" y="13525"/>
                                  <a:pt x="1651" y="13446"/>
                                  <a:pt x="1556" y="13446"/>
                                </a:cubicBezTo>
                                <a:lnTo>
                                  <a:pt x="1556" y="13037"/>
                                </a:lnTo>
                                <a:lnTo>
                                  <a:pt x="1989" y="13037"/>
                                </a:lnTo>
                                <a:lnTo>
                                  <a:pt x="1989" y="13868"/>
                                </a:lnTo>
                                <a:close/>
                                <a:moveTo>
                                  <a:pt x="1989" y="12931"/>
                                </a:moveTo>
                                <a:lnTo>
                                  <a:pt x="1489" y="12931"/>
                                </a:lnTo>
                                <a:cubicBezTo>
                                  <a:pt x="1448" y="12931"/>
                                  <a:pt x="1421" y="12905"/>
                                  <a:pt x="1421" y="12865"/>
                                </a:cubicBezTo>
                                <a:lnTo>
                                  <a:pt x="1421" y="12759"/>
                                </a:lnTo>
                                <a:cubicBezTo>
                                  <a:pt x="1421" y="12720"/>
                                  <a:pt x="1448" y="12693"/>
                                  <a:pt x="1489" y="12693"/>
                                </a:cubicBezTo>
                                <a:lnTo>
                                  <a:pt x="1881" y="12693"/>
                                </a:lnTo>
                                <a:cubicBezTo>
                                  <a:pt x="1881" y="12693"/>
                                  <a:pt x="1881" y="12693"/>
                                  <a:pt x="1881" y="12693"/>
                                </a:cubicBezTo>
                                <a:lnTo>
                                  <a:pt x="2003" y="12693"/>
                                </a:lnTo>
                                <a:lnTo>
                                  <a:pt x="2003" y="12931"/>
                                </a:lnTo>
                                <a:close/>
                                <a:moveTo>
                                  <a:pt x="2328" y="12443"/>
                                </a:moveTo>
                                <a:lnTo>
                                  <a:pt x="2328" y="12443"/>
                                </a:lnTo>
                                <a:cubicBezTo>
                                  <a:pt x="2328" y="12364"/>
                                  <a:pt x="2382" y="12311"/>
                                  <a:pt x="2463" y="12311"/>
                                </a:cubicBezTo>
                                <a:cubicBezTo>
                                  <a:pt x="2544" y="12311"/>
                                  <a:pt x="2598" y="12364"/>
                                  <a:pt x="2598" y="12443"/>
                                </a:cubicBezTo>
                                <a:cubicBezTo>
                                  <a:pt x="2598" y="12522"/>
                                  <a:pt x="2544" y="12575"/>
                                  <a:pt x="2463" y="12575"/>
                                </a:cubicBezTo>
                                <a:lnTo>
                                  <a:pt x="2328" y="12575"/>
                                </a:lnTo>
                                <a:lnTo>
                                  <a:pt x="2328" y="12443"/>
                                </a:lnTo>
                                <a:close/>
                                <a:moveTo>
                                  <a:pt x="2761" y="13749"/>
                                </a:moveTo>
                                <a:cubicBezTo>
                                  <a:pt x="2761" y="13815"/>
                                  <a:pt x="2707" y="13868"/>
                                  <a:pt x="2639" y="13868"/>
                                </a:cubicBezTo>
                                <a:lnTo>
                                  <a:pt x="2328" y="13868"/>
                                </a:lnTo>
                                <a:lnTo>
                                  <a:pt x="2328" y="13393"/>
                                </a:lnTo>
                                <a:cubicBezTo>
                                  <a:pt x="2328" y="13366"/>
                                  <a:pt x="2301" y="13340"/>
                                  <a:pt x="2274" y="13340"/>
                                </a:cubicBezTo>
                                <a:cubicBezTo>
                                  <a:pt x="2247" y="13340"/>
                                  <a:pt x="2220" y="13366"/>
                                  <a:pt x="2220" y="13393"/>
                                </a:cubicBezTo>
                                <a:lnTo>
                                  <a:pt x="2220" y="13868"/>
                                </a:lnTo>
                                <a:lnTo>
                                  <a:pt x="2098" y="13868"/>
                                </a:lnTo>
                                <a:lnTo>
                                  <a:pt x="2098" y="12680"/>
                                </a:lnTo>
                                <a:lnTo>
                                  <a:pt x="2220" y="12680"/>
                                </a:lnTo>
                                <a:lnTo>
                                  <a:pt x="2220" y="13234"/>
                                </a:lnTo>
                                <a:cubicBezTo>
                                  <a:pt x="2220" y="13261"/>
                                  <a:pt x="2247" y="13287"/>
                                  <a:pt x="2274" y="13287"/>
                                </a:cubicBezTo>
                                <a:cubicBezTo>
                                  <a:pt x="2301" y="13287"/>
                                  <a:pt x="2328" y="13261"/>
                                  <a:pt x="2328" y="13234"/>
                                </a:cubicBezTo>
                                <a:lnTo>
                                  <a:pt x="2328" y="13037"/>
                                </a:lnTo>
                                <a:lnTo>
                                  <a:pt x="2774" y="13037"/>
                                </a:lnTo>
                                <a:lnTo>
                                  <a:pt x="2774" y="13749"/>
                                </a:lnTo>
                                <a:close/>
                                <a:moveTo>
                                  <a:pt x="2829" y="12931"/>
                                </a:moveTo>
                                <a:lnTo>
                                  <a:pt x="2328" y="12931"/>
                                </a:lnTo>
                                <a:lnTo>
                                  <a:pt x="2328" y="12680"/>
                                </a:lnTo>
                                <a:lnTo>
                                  <a:pt x="2463" y="12680"/>
                                </a:lnTo>
                                <a:cubicBezTo>
                                  <a:pt x="2463" y="12680"/>
                                  <a:pt x="2463" y="12680"/>
                                  <a:pt x="2463" y="12680"/>
                                </a:cubicBezTo>
                                <a:lnTo>
                                  <a:pt x="2842" y="12680"/>
                                </a:lnTo>
                                <a:cubicBezTo>
                                  <a:pt x="2883" y="12680"/>
                                  <a:pt x="2910" y="12707"/>
                                  <a:pt x="2910" y="12746"/>
                                </a:cubicBezTo>
                                <a:lnTo>
                                  <a:pt x="2910" y="12852"/>
                                </a:lnTo>
                                <a:lnTo>
                                  <a:pt x="2910" y="12852"/>
                                </a:lnTo>
                                <a:cubicBezTo>
                                  <a:pt x="2910" y="12891"/>
                                  <a:pt x="2869" y="12931"/>
                                  <a:pt x="2829" y="12931"/>
                                </a:cubicBezTo>
                                <a:close/>
                                <a:moveTo>
                                  <a:pt x="352" y="14171"/>
                                </a:moveTo>
                                <a:cubicBezTo>
                                  <a:pt x="325" y="14171"/>
                                  <a:pt x="298" y="14198"/>
                                  <a:pt x="298" y="14224"/>
                                </a:cubicBezTo>
                                <a:lnTo>
                                  <a:pt x="298" y="14580"/>
                                </a:lnTo>
                                <a:cubicBezTo>
                                  <a:pt x="298" y="14607"/>
                                  <a:pt x="325" y="14633"/>
                                  <a:pt x="352" y="14633"/>
                                </a:cubicBezTo>
                                <a:cubicBezTo>
                                  <a:pt x="379" y="14633"/>
                                  <a:pt x="406" y="14607"/>
                                  <a:pt x="406" y="14580"/>
                                </a:cubicBezTo>
                                <a:lnTo>
                                  <a:pt x="406" y="14224"/>
                                </a:lnTo>
                                <a:cubicBezTo>
                                  <a:pt x="406" y="14184"/>
                                  <a:pt x="392" y="14171"/>
                                  <a:pt x="352" y="14171"/>
                                </a:cubicBezTo>
                                <a:close/>
                                <a:moveTo>
                                  <a:pt x="352" y="13947"/>
                                </a:moveTo>
                                <a:cubicBezTo>
                                  <a:pt x="325" y="13947"/>
                                  <a:pt x="298" y="13973"/>
                                  <a:pt x="298" y="14000"/>
                                </a:cubicBezTo>
                                <a:lnTo>
                                  <a:pt x="298" y="14079"/>
                                </a:lnTo>
                                <a:cubicBezTo>
                                  <a:pt x="298" y="14105"/>
                                  <a:pt x="325" y="14132"/>
                                  <a:pt x="352" y="14132"/>
                                </a:cubicBezTo>
                                <a:cubicBezTo>
                                  <a:pt x="379" y="14132"/>
                                  <a:pt x="406" y="14105"/>
                                  <a:pt x="406" y="14079"/>
                                </a:cubicBezTo>
                                <a:lnTo>
                                  <a:pt x="406" y="14000"/>
                                </a:lnTo>
                                <a:cubicBezTo>
                                  <a:pt x="406" y="13960"/>
                                  <a:pt x="392" y="13947"/>
                                  <a:pt x="352" y="13947"/>
                                </a:cubicBezTo>
                                <a:close/>
                                <a:moveTo>
                                  <a:pt x="9000" y="17800"/>
                                </a:moveTo>
                                <a:cubicBezTo>
                                  <a:pt x="8973" y="17800"/>
                                  <a:pt x="8946" y="17826"/>
                                  <a:pt x="8946" y="17853"/>
                                </a:cubicBezTo>
                                <a:cubicBezTo>
                                  <a:pt x="8946" y="17879"/>
                                  <a:pt x="8973" y="17905"/>
                                  <a:pt x="9000" y="17905"/>
                                </a:cubicBezTo>
                                <a:cubicBezTo>
                                  <a:pt x="9027" y="17905"/>
                                  <a:pt x="9054" y="17879"/>
                                  <a:pt x="9054" y="17853"/>
                                </a:cubicBezTo>
                                <a:cubicBezTo>
                                  <a:pt x="9054" y="17813"/>
                                  <a:pt x="9027" y="17800"/>
                                  <a:pt x="9000" y="17800"/>
                                </a:cubicBezTo>
                                <a:close/>
                                <a:moveTo>
                                  <a:pt x="8608" y="19449"/>
                                </a:moveTo>
                                <a:cubicBezTo>
                                  <a:pt x="8608" y="19423"/>
                                  <a:pt x="8580" y="19396"/>
                                  <a:pt x="8553" y="19396"/>
                                </a:cubicBezTo>
                                <a:lnTo>
                                  <a:pt x="8553" y="19396"/>
                                </a:lnTo>
                                <a:cubicBezTo>
                                  <a:pt x="8526" y="19396"/>
                                  <a:pt x="8499" y="19423"/>
                                  <a:pt x="8499" y="19449"/>
                                </a:cubicBezTo>
                                <a:cubicBezTo>
                                  <a:pt x="8499" y="19568"/>
                                  <a:pt x="8540" y="19687"/>
                                  <a:pt x="8608" y="19766"/>
                                </a:cubicBezTo>
                                <a:cubicBezTo>
                                  <a:pt x="8621" y="19779"/>
                                  <a:pt x="8635" y="19779"/>
                                  <a:pt x="8648" y="19779"/>
                                </a:cubicBezTo>
                                <a:cubicBezTo>
                                  <a:pt x="8662" y="19779"/>
                                  <a:pt x="8675" y="19779"/>
                                  <a:pt x="8689" y="19766"/>
                                </a:cubicBezTo>
                                <a:cubicBezTo>
                                  <a:pt x="8716" y="19753"/>
                                  <a:pt x="8716" y="19713"/>
                                  <a:pt x="8689" y="19687"/>
                                </a:cubicBezTo>
                                <a:cubicBezTo>
                                  <a:pt x="8635" y="19634"/>
                                  <a:pt x="8608" y="19555"/>
                                  <a:pt x="8608" y="19449"/>
                                </a:cubicBezTo>
                                <a:close/>
                                <a:moveTo>
                                  <a:pt x="9041" y="19845"/>
                                </a:moveTo>
                                <a:cubicBezTo>
                                  <a:pt x="8986" y="19845"/>
                                  <a:pt x="8932" y="19832"/>
                                  <a:pt x="8878" y="19819"/>
                                </a:cubicBezTo>
                                <a:cubicBezTo>
                                  <a:pt x="8851" y="19805"/>
                                  <a:pt x="8824" y="19819"/>
                                  <a:pt x="8811" y="19845"/>
                                </a:cubicBezTo>
                                <a:cubicBezTo>
                                  <a:pt x="8797" y="19871"/>
                                  <a:pt x="8811" y="19898"/>
                                  <a:pt x="8838" y="19911"/>
                                </a:cubicBezTo>
                                <a:cubicBezTo>
                                  <a:pt x="8905" y="19937"/>
                                  <a:pt x="8973" y="19937"/>
                                  <a:pt x="9041" y="19937"/>
                                </a:cubicBezTo>
                                <a:cubicBezTo>
                                  <a:pt x="9068" y="19937"/>
                                  <a:pt x="9095" y="19911"/>
                                  <a:pt x="9095" y="19885"/>
                                </a:cubicBezTo>
                                <a:cubicBezTo>
                                  <a:pt x="9095" y="19871"/>
                                  <a:pt x="9068" y="19845"/>
                                  <a:pt x="9041" y="19845"/>
                                </a:cubicBezTo>
                                <a:close/>
                                <a:moveTo>
                                  <a:pt x="10056" y="19621"/>
                                </a:moveTo>
                                <a:lnTo>
                                  <a:pt x="9880" y="19621"/>
                                </a:lnTo>
                                <a:cubicBezTo>
                                  <a:pt x="9853" y="19621"/>
                                  <a:pt x="9826" y="19647"/>
                                  <a:pt x="9826" y="19674"/>
                                </a:cubicBezTo>
                                <a:cubicBezTo>
                                  <a:pt x="9826" y="19700"/>
                                  <a:pt x="9853" y="19726"/>
                                  <a:pt x="9880" y="19726"/>
                                </a:cubicBezTo>
                                <a:lnTo>
                                  <a:pt x="10056" y="19726"/>
                                </a:lnTo>
                                <a:cubicBezTo>
                                  <a:pt x="10083" y="19726"/>
                                  <a:pt x="10110" y="19700"/>
                                  <a:pt x="10110" y="19674"/>
                                </a:cubicBezTo>
                                <a:cubicBezTo>
                                  <a:pt x="10110" y="19647"/>
                                  <a:pt x="10096" y="19621"/>
                                  <a:pt x="10056" y="19621"/>
                                </a:cubicBezTo>
                                <a:close/>
                                <a:moveTo>
                                  <a:pt x="9257" y="18499"/>
                                </a:moveTo>
                                <a:cubicBezTo>
                                  <a:pt x="9257" y="18526"/>
                                  <a:pt x="9284" y="18552"/>
                                  <a:pt x="9311" y="18552"/>
                                </a:cubicBezTo>
                                <a:lnTo>
                                  <a:pt x="9311" y="18552"/>
                                </a:lnTo>
                                <a:cubicBezTo>
                                  <a:pt x="9338" y="18552"/>
                                  <a:pt x="9365" y="18526"/>
                                  <a:pt x="9365" y="18499"/>
                                </a:cubicBezTo>
                                <a:cubicBezTo>
                                  <a:pt x="9365" y="18460"/>
                                  <a:pt x="9352" y="18407"/>
                                  <a:pt x="9338" y="18367"/>
                                </a:cubicBezTo>
                                <a:cubicBezTo>
                                  <a:pt x="9325" y="18341"/>
                                  <a:pt x="9298" y="18328"/>
                                  <a:pt x="9271" y="18341"/>
                                </a:cubicBezTo>
                                <a:cubicBezTo>
                                  <a:pt x="9244" y="18354"/>
                                  <a:pt x="9230" y="18380"/>
                                  <a:pt x="9244" y="18407"/>
                                </a:cubicBezTo>
                                <a:cubicBezTo>
                                  <a:pt x="9244" y="18433"/>
                                  <a:pt x="9257" y="18473"/>
                                  <a:pt x="9257" y="18499"/>
                                </a:cubicBezTo>
                                <a:close/>
                                <a:moveTo>
                                  <a:pt x="9839" y="18737"/>
                                </a:moveTo>
                                <a:cubicBezTo>
                                  <a:pt x="9853" y="18737"/>
                                  <a:pt x="9866" y="18737"/>
                                  <a:pt x="9880" y="18724"/>
                                </a:cubicBezTo>
                                <a:cubicBezTo>
                                  <a:pt x="9893" y="18697"/>
                                  <a:pt x="9893" y="18671"/>
                                  <a:pt x="9880" y="18644"/>
                                </a:cubicBezTo>
                                <a:cubicBezTo>
                                  <a:pt x="9866" y="18631"/>
                                  <a:pt x="9839" y="18618"/>
                                  <a:pt x="9826" y="18592"/>
                                </a:cubicBezTo>
                                <a:cubicBezTo>
                                  <a:pt x="9839" y="18592"/>
                                  <a:pt x="9839" y="18592"/>
                                  <a:pt x="9853" y="18592"/>
                                </a:cubicBezTo>
                                <a:cubicBezTo>
                                  <a:pt x="9880" y="18592"/>
                                  <a:pt x="9907" y="18565"/>
                                  <a:pt x="9907" y="18539"/>
                                </a:cubicBezTo>
                                <a:cubicBezTo>
                                  <a:pt x="9907" y="18512"/>
                                  <a:pt x="9880" y="18486"/>
                                  <a:pt x="9853" y="18486"/>
                                </a:cubicBezTo>
                                <a:cubicBezTo>
                                  <a:pt x="9812" y="18486"/>
                                  <a:pt x="9758" y="18499"/>
                                  <a:pt x="9731" y="18499"/>
                                </a:cubicBezTo>
                                <a:cubicBezTo>
                                  <a:pt x="9717" y="18486"/>
                                  <a:pt x="9690" y="18473"/>
                                  <a:pt x="9677" y="18460"/>
                                </a:cubicBezTo>
                                <a:cubicBezTo>
                                  <a:pt x="9582" y="18380"/>
                                  <a:pt x="9541" y="18341"/>
                                  <a:pt x="9514" y="18328"/>
                                </a:cubicBezTo>
                                <a:cubicBezTo>
                                  <a:pt x="9487" y="18262"/>
                                  <a:pt x="9433" y="18209"/>
                                  <a:pt x="9379" y="18156"/>
                                </a:cubicBezTo>
                                <a:cubicBezTo>
                                  <a:pt x="9379" y="18156"/>
                                  <a:pt x="9379" y="18156"/>
                                  <a:pt x="9379" y="18156"/>
                                </a:cubicBezTo>
                                <a:cubicBezTo>
                                  <a:pt x="9379" y="18143"/>
                                  <a:pt x="9379" y="18143"/>
                                  <a:pt x="9379" y="18130"/>
                                </a:cubicBezTo>
                                <a:lnTo>
                                  <a:pt x="9379" y="18117"/>
                                </a:lnTo>
                                <a:cubicBezTo>
                                  <a:pt x="9379" y="18117"/>
                                  <a:pt x="9379" y="18117"/>
                                  <a:pt x="9379" y="18103"/>
                                </a:cubicBezTo>
                                <a:cubicBezTo>
                                  <a:pt x="9447" y="18130"/>
                                  <a:pt x="9514" y="18143"/>
                                  <a:pt x="9595" y="18156"/>
                                </a:cubicBezTo>
                                <a:cubicBezTo>
                                  <a:pt x="9595" y="18156"/>
                                  <a:pt x="9595" y="18156"/>
                                  <a:pt x="9609" y="18156"/>
                                </a:cubicBezTo>
                                <a:cubicBezTo>
                                  <a:pt x="9636" y="18156"/>
                                  <a:pt x="9663" y="18143"/>
                                  <a:pt x="9663" y="18117"/>
                                </a:cubicBezTo>
                                <a:cubicBezTo>
                                  <a:pt x="9663" y="18090"/>
                                  <a:pt x="9650" y="18064"/>
                                  <a:pt x="9623" y="18064"/>
                                </a:cubicBezTo>
                                <a:cubicBezTo>
                                  <a:pt x="9541" y="18051"/>
                                  <a:pt x="9460" y="18024"/>
                                  <a:pt x="9392" y="17998"/>
                                </a:cubicBezTo>
                                <a:cubicBezTo>
                                  <a:pt x="9406" y="17958"/>
                                  <a:pt x="9420" y="17919"/>
                                  <a:pt x="9420" y="17879"/>
                                </a:cubicBezTo>
                                <a:cubicBezTo>
                                  <a:pt x="9420" y="17826"/>
                                  <a:pt x="9406" y="17773"/>
                                  <a:pt x="9379" y="17734"/>
                                </a:cubicBezTo>
                                <a:cubicBezTo>
                                  <a:pt x="9406" y="17734"/>
                                  <a:pt x="9433" y="17734"/>
                                  <a:pt x="9447" y="17747"/>
                                </a:cubicBezTo>
                                <a:cubicBezTo>
                                  <a:pt x="9501" y="17760"/>
                                  <a:pt x="9555" y="17734"/>
                                  <a:pt x="9582" y="17681"/>
                                </a:cubicBezTo>
                                <a:cubicBezTo>
                                  <a:pt x="9609" y="17628"/>
                                  <a:pt x="9609" y="17576"/>
                                  <a:pt x="9582" y="17523"/>
                                </a:cubicBezTo>
                                <a:cubicBezTo>
                                  <a:pt x="9555" y="17483"/>
                                  <a:pt x="9474" y="17457"/>
                                  <a:pt x="9420" y="17444"/>
                                </a:cubicBezTo>
                                <a:cubicBezTo>
                                  <a:pt x="9392" y="17430"/>
                                  <a:pt x="9365" y="17430"/>
                                  <a:pt x="9325" y="17430"/>
                                </a:cubicBezTo>
                                <a:cubicBezTo>
                                  <a:pt x="9311" y="17338"/>
                                  <a:pt x="9298" y="17246"/>
                                  <a:pt x="9271" y="17167"/>
                                </a:cubicBezTo>
                                <a:cubicBezTo>
                                  <a:pt x="9257" y="17114"/>
                                  <a:pt x="9217" y="17074"/>
                                  <a:pt x="9149" y="17074"/>
                                </a:cubicBezTo>
                                <a:cubicBezTo>
                                  <a:pt x="9081" y="17074"/>
                                  <a:pt x="9027" y="17074"/>
                                  <a:pt x="8959" y="17074"/>
                                </a:cubicBezTo>
                                <a:cubicBezTo>
                                  <a:pt x="8905" y="17074"/>
                                  <a:pt x="8851" y="17114"/>
                                  <a:pt x="8838" y="17167"/>
                                </a:cubicBezTo>
                                <a:cubicBezTo>
                                  <a:pt x="8811" y="17259"/>
                                  <a:pt x="8797" y="17338"/>
                                  <a:pt x="8783" y="17430"/>
                                </a:cubicBezTo>
                                <a:cubicBezTo>
                                  <a:pt x="8675" y="17444"/>
                                  <a:pt x="8567" y="17483"/>
                                  <a:pt x="8526" y="17523"/>
                                </a:cubicBezTo>
                                <a:cubicBezTo>
                                  <a:pt x="8526" y="17523"/>
                                  <a:pt x="8526" y="17523"/>
                                  <a:pt x="8526" y="17523"/>
                                </a:cubicBezTo>
                                <a:cubicBezTo>
                                  <a:pt x="8499" y="17562"/>
                                  <a:pt x="8499" y="17628"/>
                                  <a:pt x="8526" y="17668"/>
                                </a:cubicBezTo>
                                <a:cubicBezTo>
                                  <a:pt x="8553" y="17708"/>
                                  <a:pt x="8594" y="17734"/>
                                  <a:pt x="8648" y="17734"/>
                                </a:cubicBezTo>
                                <a:cubicBezTo>
                                  <a:pt x="8648" y="17734"/>
                                  <a:pt x="8662" y="17734"/>
                                  <a:pt x="8662" y="17734"/>
                                </a:cubicBezTo>
                                <a:cubicBezTo>
                                  <a:pt x="8689" y="17734"/>
                                  <a:pt x="8716" y="17734"/>
                                  <a:pt x="8743" y="17721"/>
                                </a:cubicBezTo>
                                <a:cubicBezTo>
                                  <a:pt x="8716" y="17760"/>
                                  <a:pt x="8702" y="17813"/>
                                  <a:pt x="8702" y="17866"/>
                                </a:cubicBezTo>
                                <a:cubicBezTo>
                                  <a:pt x="8702" y="17932"/>
                                  <a:pt x="8729" y="17998"/>
                                  <a:pt x="8756" y="18051"/>
                                </a:cubicBezTo>
                                <a:cubicBezTo>
                                  <a:pt x="8743" y="18064"/>
                                  <a:pt x="8743" y="18090"/>
                                  <a:pt x="8743" y="18103"/>
                                </a:cubicBezTo>
                                <a:lnTo>
                                  <a:pt x="8743" y="18117"/>
                                </a:lnTo>
                                <a:cubicBezTo>
                                  <a:pt x="8743" y="18117"/>
                                  <a:pt x="8743" y="18117"/>
                                  <a:pt x="8743" y="18117"/>
                                </a:cubicBezTo>
                                <a:cubicBezTo>
                                  <a:pt x="8743" y="18117"/>
                                  <a:pt x="8743" y="18117"/>
                                  <a:pt x="8743" y="18130"/>
                                </a:cubicBezTo>
                                <a:cubicBezTo>
                                  <a:pt x="8675" y="18183"/>
                                  <a:pt x="8621" y="18235"/>
                                  <a:pt x="8594" y="18314"/>
                                </a:cubicBezTo>
                                <a:cubicBezTo>
                                  <a:pt x="8567" y="18328"/>
                                  <a:pt x="8526" y="18367"/>
                                  <a:pt x="8432" y="18446"/>
                                </a:cubicBezTo>
                                <a:cubicBezTo>
                                  <a:pt x="8418" y="18460"/>
                                  <a:pt x="8405" y="18473"/>
                                  <a:pt x="8377" y="18486"/>
                                </a:cubicBezTo>
                                <a:cubicBezTo>
                                  <a:pt x="8350" y="18486"/>
                                  <a:pt x="8296" y="18473"/>
                                  <a:pt x="8256" y="18473"/>
                                </a:cubicBezTo>
                                <a:cubicBezTo>
                                  <a:pt x="8229" y="18473"/>
                                  <a:pt x="8202" y="18486"/>
                                  <a:pt x="8202" y="18526"/>
                                </a:cubicBezTo>
                                <a:cubicBezTo>
                                  <a:pt x="8202" y="18552"/>
                                  <a:pt x="8215" y="18578"/>
                                  <a:pt x="8256" y="18578"/>
                                </a:cubicBezTo>
                                <a:cubicBezTo>
                                  <a:pt x="8269" y="18578"/>
                                  <a:pt x="8269" y="18578"/>
                                  <a:pt x="8283" y="18578"/>
                                </a:cubicBezTo>
                                <a:cubicBezTo>
                                  <a:pt x="8256" y="18605"/>
                                  <a:pt x="8242" y="18618"/>
                                  <a:pt x="8229" y="18631"/>
                                </a:cubicBezTo>
                                <a:cubicBezTo>
                                  <a:pt x="8202" y="18644"/>
                                  <a:pt x="8202" y="18684"/>
                                  <a:pt x="8229" y="18710"/>
                                </a:cubicBezTo>
                                <a:cubicBezTo>
                                  <a:pt x="8242" y="18724"/>
                                  <a:pt x="8256" y="18724"/>
                                  <a:pt x="8269" y="18724"/>
                                </a:cubicBezTo>
                                <a:cubicBezTo>
                                  <a:pt x="8283" y="18724"/>
                                  <a:pt x="8296" y="18724"/>
                                  <a:pt x="8310" y="18710"/>
                                </a:cubicBezTo>
                                <a:cubicBezTo>
                                  <a:pt x="8323" y="18697"/>
                                  <a:pt x="8337" y="18684"/>
                                  <a:pt x="8364" y="18671"/>
                                </a:cubicBezTo>
                                <a:cubicBezTo>
                                  <a:pt x="8364" y="18684"/>
                                  <a:pt x="8364" y="18697"/>
                                  <a:pt x="8364" y="18710"/>
                                </a:cubicBezTo>
                                <a:cubicBezTo>
                                  <a:pt x="8364" y="18737"/>
                                  <a:pt x="8377" y="18763"/>
                                  <a:pt x="8418" y="18763"/>
                                </a:cubicBezTo>
                                <a:cubicBezTo>
                                  <a:pt x="8418" y="18763"/>
                                  <a:pt x="8418" y="18763"/>
                                  <a:pt x="8418" y="18763"/>
                                </a:cubicBezTo>
                                <a:cubicBezTo>
                                  <a:pt x="8445" y="18763"/>
                                  <a:pt x="8472" y="18737"/>
                                  <a:pt x="8472" y="18710"/>
                                </a:cubicBezTo>
                                <a:cubicBezTo>
                                  <a:pt x="8472" y="18644"/>
                                  <a:pt x="8486" y="18592"/>
                                  <a:pt x="8486" y="18565"/>
                                </a:cubicBezTo>
                                <a:cubicBezTo>
                                  <a:pt x="8526" y="18539"/>
                                  <a:pt x="8553" y="18512"/>
                                  <a:pt x="8580" y="18486"/>
                                </a:cubicBezTo>
                                <a:cubicBezTo>
                                  <a:pt x="8580" y="18499"/>
                                  <a:pt x="8580" y="18512"/>
                                  <a:pt x="8580" y="18539"/>
                                </a:cubicBezTo>
                                <a:cubicBezTo>
                                  <a:pt x="8580" y="18658"/>
                                  <a:pt x="8621" y="18763"/>
                                  <a:pt x="8689" y="18842"/>
                                </a:cubicBezTo>
                                <a:cubicBezTo>
                                  <a:pt x="8486" y="18974"/>
                                  <a:pt x="8364" y="19212"/>
                                  <a:pt x="8350" y="19462"/>
                                </a:cubicBezTo>
                                <a:cubicBezTo>
                                  <a:pt x="8337" y="19647"/>
                                  <a:pt x="8405" y="19805"/>
                                  <a:pt x="8526" y="19937"/>
                                </a:cubicBezTo>
                                <a:cubicBezTo>
                                  <a:pt x="8662" y="20069"/>
                                  <a:pt x="8865" y="20149"/>
                                  <a:pt x="9095" y="20149"/>
                                </a:cubicBezTo>
                                <a:lnTo>
                                  <a:pt x="9108" y="20149"/>
                                </a:lnTo>
                                <a:cubicBezTo>
                                  <a:pt x="9230" y="20149"/>
                                  <a:pt x="9338" y="20122"/>
                                  <a:pt x="9433" y="20096"/>
                                </a:cubicBezTo>
                                <a:cubicBezTo>
                                  <a:pt x="9433" y="20096"/>
                                  <a:pt x="9433" y="20096"/>
                                  <a:pt x="9447" y="20096"/>
                                </a:cubicBezTo>
                                <a:cubicBezTo>
                                  <a:pt x="9501" y="20069"/>
                                  <a:pt x="9555" y="20043"/>
                                  <a:pt x="9609" y="20003"/>
                                </a:cubicBezTo>
                                <a:cubicBezTo>
                                  <a:pt x="9609" y="20003"/>
                                  <a:pt x="9609" y="20003"/>
                                  <a:pt x="9623" y="20003"/>
                                </a:cubicBezTo>
                                <a:cubicBezTo>
                                  <a:pt x="9650" y="19990"/>
                                  <a:pt x="9663" y="19964"/>
                                  <a:pt x="9677" y="19951"/>
                                </a:cubicBezTo>
                                <a:cubicBezTo>
                                  <a:pt x="9799" y="19832"/>
                                  <a:pt x="9853" y="19660"/>
                                  <a:pt x="9853" y="19476"/>
                                </a:cubicBezTo>
                                <a:cubicBezTo>
                                  <a:pt x="9839" y="19225"/>
                                  <a:pt x="9717" y="18987"/>
                                  <a:pt x="9514" y="18855"/>
                                </a:cubicBezTo>
                                <a:cubicBezTo>
                                  <a:pt x="9582" y="18763"/>
                                  <a:pt x="9623" y="18658"/>
                                  <a:pt x="9623" y="18552"/>
                                </a:cubicBezTo>
                                <a:cubicBezTo>
                                  <a:pt x="9623" y="18539"/>
                                  <a:pt x="9623" y="18526"/>
                                  <a:pt x="9623" y="18512"/>
                                </a:cubicBezTo>
                                <a:cubicBezTo>
                                  <a:pt x="9650" y="18539"/>
                                  <a:pt x="9690" y="18565"/>
                                  <a:pt x="9717" y="18592"/>
                                </a:cubicBezTo>
                                <a:cubicBezTo>
                                  <a:pt x="9717" y="18618"/>
                                  <a:pt x="9717" y="18671"/>
                                  <a:pt x="9731" y="18737"/>
                                </a:cubicBezTo>
                                <a:cubicBezTo>
                                  <a:pt x="9731" y="18763"/>
                                  <a:pt x="9758" y="18789"/>
                                  <a:pt x="9785" y="18789"/>
                                </a:cubicBezTo>
                                <a:cubicBezTo>
                                  <a:pt x="9785" y="18789"/>
                                  <a:pt x="9785" y="18789"/>
                                  <a:pt x="9785" y="18789"/>
                                </a:cubicBezTo>
                                <a:cubicBezTo>
                                  <a:pt x="9812" y="18789"/>
                                  <a:pt x="9839" y="18763"/>
                                  <a:pt x="9839" y="18737"/>
                                </a:cubicBezTo>
                                <a:cubicBezTo>
                                  <a:pt x="9839" y="18724"/>
                                  <a:pt x="9839" y="18710"/>
                                  <a:pt x="9839" y="18697"/>
                                </a:cubicBezTo>
                                <a:cubicBezTo>
                                  <a:pt x="9866" y="18710"/>
                                  <a:pt x="9880" y="18737"/>
                                  <a:pt x="9893" y="18737"/>
                                </a:cubicBezTo>
                                <a:cubicBezTo>
                                  <a:pt x="9826" y="18724"/>
                                  <a:pt x="9839" y="18737"/>
                                  <a:pt x="9839" y="18737"/>
                                </a:cubicBezTo>
                                <a:close/>
                                <a:moveTo>
                                  <a:pt x="8932" y="17167"/>
                                </a:moveTo>
                                <a:cubicBezTo>
                                  <a:pt x="8932" y="17167"/>
                                  <a:pt x="8932" y="17167"/>
                                  <a:pt x="8946" y="17167"/>
                                </a:cubicBezTo>
                                <a:cubicBezTo>
                                  <a:pt x="9014" y="17167"/>
                                  <a:pt x="9068" y="17167"/>
                                  <a:pt x="9135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67"/>
                                  <a:pt x="9149" y="17167"/>
                                  <a:pt x="9149" y="17167"/>
                                </a:cubicBezTo>
                                <a:cubicBezTo>
                                  <a:pt x="9149" y="17180"/>
                                  <a:pt x="9149" y="17193"/>
                                  <a:pt x="9162" y="17206"/>
                                </a:cubicBezTo>
                                <a:cubicBezTo>
                                  <a:pt x="9135" y="17206"/>
                                  <a:pt x="9095" y="17206"/>
                                  <a:pt x="9041" y="17206"/>
                                </a:cubicBezTo>
                                <a:cubicBezTo>
                                  <a:pt x="9014" y="17206"/>
                                  <a:pt x="8986" y="17232"/>
                                  <a:pt x="8986" y="17259"/>
                                </a:cubicBezTo>
                                <a:cubicBezTo>
                                  <a:pt x="8986" y="17285"/>
                                  <a:pt x="9014" y="17312"/>
                                  <a:pt x="9041" y="17312"/>
                                </a:cubicBezTo>
                                <a:lnTo>
                                  <a:pt x="9041" y="17312"/>
                                </a:lnTo>
                                <a:cubicBezTo>
                                  <a:pt x="9095" y="17312"/>
                                  <a:pt x="9149" y="17312"/>
                                  <a:pt x="9189" y="17312"/>
                                </a:cubicBezTo>
                                <a:cubicBezTo>
                                  <a:pt x="9203" y="17364"/>
                                  <a:pt x="9203" y="17417"/>
                                  <a:pt x="9217" y="17470"/>
                                </a:cubicBezTo>
                                <a:cubicBezTo>
                                  <a:pt x="9203" y="17470"/>
                                  <a:pt x="9189" y="17470"/>
                                  <a:pt x="9176" y="17470"/>
                                </a:cubicBezTo>
                                <a:cubicBezTo>
                                  <a:pt x="9135" y="17470"/>
                                  <a:pt x="9081" y="17470"/>
                                  <a:pt x="9054" y="17470"/>
                                </a:cubicBezTo>
                                <a:cubicBezTo>
                                  <a:pt x="9041" y="17470"/>
                                  <a:pt x="9014" y="17470"/>
                                  <a:pt x="8973" y="17470"/>
                                </a:cubicBezTo>
                                <a:cubicBezTo>
                                  <a:pt x="8932" y="17470"/>
                                  <a:pt x="8905" y="17470"/>
                                  <a:pt x="8878" y="17470"/>
                                </a:cubicBezTo>
                                <a:cubicBezTo>
                                  <a:pt x="8878" y="17364"/>
                                  <a:pt x="8905" y="17272"/>
                                  <a:pt x="8932" y="17167"/>
                                </a:cubicBezTo>
                                <a:close/>
                                <a:moveTo>
                                  <a:pt x="8635" y="17642"/>
                                </a:moveTo>
                                <a:cubicBezTo>
                                  <a:pt x="8621" y="17642"/>
                                  <a:pt x="8608" y="17628"/>
                                  <a:pt x="8608" y="17628"/>
                                </a:cubicBezTo>
                                <a:cubicBezTo>
                                  <a:pt x="8608" y="17628"/>
                                  <a:pt x="8594" y="17602"/>
                                  <a:pt x="8608" y="17589"/>
                                </a:cubicBezTo>
                                <a:cubicBezTo>
                                  <a:pt x="8621" y="17576"/>
                                  <a:pt x="8675" y="17549"/>
                                  <a:pt x="8756" y="17536"/>
                                </a:cubicBezTo>
                                <a:cubicBezTo>
                                  <a:pt x="8756" y="17562"/>
                                  <a:pt x="8783" y="17576"/>
                                  <a:pt x="8797" y="17576"/>
                                </a:cubicBezTo>
                                <a:cubicBezTo>
                                  <a:pt x="8797" y="17576"/>
                                  <a:pt x="8811" y="17576"/>
                                  <a:pt x="8811" y="17576"/>
                                </a:cubicBezTo>
                                <a:cubicBezTo>
                                  <a:pt x="8824" y="17576"/>
                                  <a:pt x="8905" y="17576"/>
                                  <a:pt x="8959" y="17576"/>
                                </a:cubicBezTo>
                                <a:cubicBezTo>
                                  <a:pt x="8986" y="17576"/>
                                  <a:pt x="9027" y="17576"/>
                                  <a:pt x="9041" y="17576"/>
                                </a:cubicBezTo>
                                <a:cubicBezTo>
                                  <a:pt x="9041" y="17576"/>
                                  <a:pt x="9041" y="17576"/>
                                  <a:pt x="9041" y="17576"/>
                                </a:cubicBezTo>
                                <a:lnTo>
                                  <a:pt x="9041" y="17576"/>
                                </a:lnTo>
                                <a:cubicBezTo>
                                  <a:pt x="9068" y="17576"/>
                                  <a:pt x="9108" y="17576"/>
                                  <a:pt x="9162" y="17576"/>
                                </a:cubicBezTo>
                                <a:cubicBezTo>
                                  <a:pt x="9203" y="17576"/>
                                  <a:pt x="9244" y="17576"/>
                                  <a:pt x="9257" y="17576"/>
                                </a:cubicBezTo>
                                <a:cubicBezTo>
                                  <a:pt x="9257" y="17576"/>
                                  <a:pt x="9257" y="17576"/>
                                  <a:pt x="9257" y="17576"/>
                                </a:cubicBezTo>
                                <a:cubicBezTo>
                                  <a:pt x="9284" y="17576"/>
                                  <a:pt x="9298" y="17562"/>
                                  <a:pt x="9311" y="17536"/>
                                </a:cubicBezTo>
                                <a:cubicBezTo>
                                  <a:pt x="9325" y="17536"/>
                                  <a:pt x="9338" y="17536"/>
                                  <a:pt x="9365" y="17549"/>
                                </a:cubicBezTo>
                                <a:cubicBezTo>
                                  <a:pt x="9433" y="17562"/>
                                  <a:pt x="9460" y="17589"/>
                                  <a:pt x="9474" y="17589"/>
                                </a:cubicBezTo>
                                <a:cubicBezTo>
                                  <a:pt x="9487" y="17602"/>
                                  <a:pt x="9474" y="17628"/>
                                  <a:pt x="9474" y="17628"/>
                                </a:cubicBezTo>
                                <a:cubicBezTo>
                                  <a:pt x="9474" y="17642"/>
                                  <a:pt x="9460" y="17655"/>
                                  <a:pt x="9447" y="17642"/>
                                </a:cubicBezTo>
                                <a:cubicBezTo>
                                  <a:pt x="9406" y="17628"/>
                                  <a:pt x="9352" y="17628"/>
                                  <a:pt x="9298" y="17628"/>
                                </a:cubicBezTo>
                                <a:cubicBezTo>
                                  <a:pt x="9244" y="17628"/>
                                  <a:pt x="9108" y="17615"/>
                                  <a:pt x="9054" y="17615"/>
                                </a:cubicBezTo>
                                <a:cubicBezTo>
                                  <a:pt x="8986" y="17615"/>
                                  <a:pt x="8851" y="17615"/>
                                  <a:pt x="8797" y="17628"/>
                                </a:cubicBezTo>
                                <a:cubicBezTo>
                                  <a:pt x="8743" y="17628"/>
                                  <a:pt x="8689" y="17628"/>
                                  <a:pt x="8635" y="17642"/>
                                </a:cubicBezTo>
                                <a:close/>
                                <a:moveTo>
                                  <a:pt x="8838" y="18130"/>
                                </a:moveTo>
                                <a:cubicBezTo>
                                  <a:pt x="8838" y="18117"/>
                                  <a:pt x="8851" y="18103"/>
                                  <a:pt x="8851" y="18103"/>
                                </a:cubicBezTo>
                                <a:cubicBezTo>
                                  <a:pt x="8986" y="18130"/>
                                  <a:pt x="9122" y="18130"/>
                                  <a:pt x="9257" y="18103"/>
                                </a:cubicBezTo>
                                <a:cubicBezTo>
                                  <a:pt x="9257" y="18103"/>
                                  <a:pt x="9257" y="18103"/>
                                  <a:pt x="9257" y="18103"/>
                                </a:cubicBezTo>
                                <a:cubicBezTo>
                                  <a:pt x="9257" y="18103"/>
                                  <a:pt x="9271" y="18117"/>
                                  <a:pt x="9271" y="18130"/>
                                </a:cubicBezTo>
                                <a:lnTo>
                                  <a:pt x="9271" y="18143"/>
                                </a:lnTo>
                                <a:cubicBezTo>
                                  <a:pt x="9271" y="18169"/>
                                  <a:pt x="9257" y="18183"/>
                                  <a:pt x="9257" y="18183"/>
                                </a:cubicBezTo>
                                <a:cubicBezTo>
                                  <a:pt x="9230" y="18183"/>
                                  <a:pt x="9203" y="18196"/>
                                  <a:pt x="9162" y="18196"/>
                                </a:cubicBezTo>
                                <a:lnTo>
                                  <a:pt x="9162" y="18196"/>
                                </a:lnTo>
                                <a:cubicBezTo>
                                  <a:pt x="9000" y="18196"/>
                                  <a:pt x="8865" y="18156"/>
                                  <a:pt x="8838" y="18130"/>
                                </a:cubicBezTo>
                                <a:close/>
                                <a:moveTo>
                                  <a:pt x="8892" y="18262"/>
                                </a:moveTo>
                                <a:lnTo>
                                  <a:pt x="8838" y="18420"/>
                                </a:lnTo>
                                <a:lnTo>
                                  <a:pt x="8811" y="18407"/>
                                </a:lnTo>
                                <a:cubicBezTo>
                                  <a:pt x="8811" y="18407"/>
                                  <a:pt x="8811" y="18407"/>
                                  <a:pt x="8811" y="18407"/>
                                </a:cubicBezTo>
                                <a:lnTo>
                                  <a:pt x="8865" y="18262"/>
                                </a:lnTo>
                                <a:cubicBezTo>
                                  <a:pt x="8865" y="18249"/>
                                  <a:pt x="8878" y="18262"/>
                                  <a:pt x="8892" y="18262"/>
                                </a:cubicBezTo>
                                <a:close/>
                                <a:moveTo>
                                  <a:pt x="9162" y="17892"/>
                                </a:moveTo>
                                <a:cubicBezTo>
                                  <a:pt x="9135" y="17879"/>
                                  <a:pt x="9108" y="17879"/>
                                  <a:pt x="9095" y="17905"/>
                                </a:cubicBezTo>
                                <a:cubicBezTo>
                                  <a:pt x="9081" y="17932"/>
                                  <a:pt x="9081" y="17958"/>
                                  <a:pt x="9108" y="17971"/>
                                </a:cubicBezTo>
                                <a:cubicBezTo>
                                  <a:pt x="9135" y="17985"/>
                                  <a:pt x="9149" y="17998"/>
                                  <a:pt x="9176" y="18011"/>
                                </a:cubicBezTo>
                                <a:cubicBezTo>
                                  <a:pt x="9081" y="18024"/>
                                  <a:pt x="8973" y="18024"/>
                                  <a:pt x="8878" y="17998"/>
                                </a:cubicBezTo>
                                <a:cubicBezTo>
                                  <a:pt x="8865" y="17998"/>
                                  <a:pt x="8865" y="17998"/>
                                  <a:pt x="8851" y="17998"/>
                                </a:cubicBezTo>
                                <a:cubicBezTo>
                                  <a:pt x="8851" y="17998"/>
                                  <a:pt x="8851" y="17998"/>
                                  <a:pt x="8838" y="17998"/>
                                </a:cubicBezTo>
                                <a:cubicBezTo>
                                  <a:pt x="8811" y="17958"/>
                                  <a:pt x="8797" y="17919"/>
                                  <a:pt x="8797" y="17866"/>
                                </a:cubicBezTo>
                                <a:cubicBezTo>
                                  <a:pt x="8797" y="17800"/>
                                  <a:pt x="8824" y="17747"/>
                                  <a:pt x="8865" y="17708"/>
                                </a:cubicBezTo>
                                <a:cubicBezTo>
                                  <a:pt x="8865" y="17708"/>
                                  <a:pt x="8865" y="17708"/>
                                  <a:pt x="8865" y="17708"/>
                                </a:cubicBezTo>
                                <a:cubicBezTo>
                                  <a:pt x="8919" y="17708"/>
                                  <a:pt x="9000" y="17708"/>
                                  <a:pt x="9041" y="17708"/>
                                </a:cubicBezTo>
                                <a:cubicBezTo>
                                  <a:pt x="9081" y="17708"/>
                                  <a:pt x="9149" y="17708"/>
                                  <a:pt x="9203" y="17708"/>
                                </a:cubicBezTo>
                                <a:cubicBezTo>
                                  <a:pt x="9203" y="17708"/>
                                  <a:pt x="9203" y="17708"/>
                                  <a:pt x="9203" y="17708"/>
                                </a:cubicBezTo>
                                <a:cubicBezTo>
                                  <a:pt x="9230" y="17734"/>
                                  <a:pt x="9244" y="17760"/>
                                  <a:pt x="9257" y="17787"/>
                                </a:cubicBezTo>
                                <a:cubicBezTo>
                                  <a:pt x="9244" y="17787"/>
                                  <a:pt x="9244" y="17773"/>
                                  <a:pt x="9230" y="17787"/>
                                </a:cubicBezTo>
                                <a:cubicBezTo>
                                  <a:pt x="9203" y="17787"/>
                                  <a:pt x="9176" y="17813"/>
                                  <a:pt x="9176" y="17839"/>
                                </a:cubicBezTo>
                                <a:cubicBezTo>
                                  <a:pt x="9176" y="17866"/>
                                  <a:pt x="9203" y="17892"/>
                                  <a:pt x="9230" y="17892"/>
                                </a:cubicBezTo>
                                <a:cubicBezTo>
                                  <a:pt x="9244" y="17892"/>
                                  <a:pt x="9257" y="17879"/>
                                  <a:pt x="9271" y="17866"/>
                                </a:cubicBezTo>
                                <a:cubicBezTo>
                                  <a:pt x="9271" y="17866"/>
                                  <a:pt x="9271" y="17866"/>
                                  <a:pt x="9271" y="17866"/>
                                </a:cubicBezTo>
                                <a:cubicBezTo>
                                  <a:pt x="9271" y="17892"/>
                                  <a:pt x="9271" y="17919"/>
                                  <a:pt x="9257" y="17945"/>
                                </a:cubicBezTo>
                                <a:cubicBezTo>
                                  <a:pt x="9230" y="17932"/>
                                  <a:pt x="9189" y="17919"/>
                                  <a:pt x="9162" y="17892"/>
                                </a:cubicBezTo>
                                <a:close/>
                                <a:moveTo>
                                  <a:pt x="9677" y="19476"/>
                                </a:moveTo>
                                <a:cubicBezTo>
                                  <a:pt x="9677" y="19608"/>
                                  <a:pt x="9650" y="19740"/>
                                  <a:pt x="9568" y="19832"/>
                                </a:cubicBezTo>
                                <a:cubicBezTo>
                                  <a:pt x="9568" y="19805"/>
                                  <a:pt x="9541" y="19792"/>
                                  <a:pt x="9514" y="19792"/>
                                </a:cubicBezTo>
                                <a:cubicBezTo>
                                  <a:pt x="9487" y="19792"/>
                                  <a:pt x="9460" y="19819"/>
                                  <a:pt x="9460" y="19845"/>
                                </a:cubicBezTo>
                                <a:lnTo>
                                  <a:pt x="9460" y="19924"/>
                                </a:lnTo>
                                <a:cubicBezTo>
                                  <a:pt x="9447" y="19937"/>
                                  <a:pt x="9420" y="19951"/>
                                  <a:pt x="9406" y="19964"/>
                                </a:cubicBezTo>
                                <a:lnTo>
                                  <a:pt x="9406" y="19937"/>
                                </a:lnTo>
                                <a:cubicBezTo>
                                  <a:pt x="9406" y="19911"/>
                                  <a:pt x="9379" y="19885"/>
                                  <a:pt x="9352" y="19885"/>
                                </a:cubicBezTo>
                                <a:cubicBezTo>
                                  <a:pt x="9325" y="19885"/>
                                  <a:pt x="9298" y="19911"/>
                                  <a:pt x="9298" y="19937"/>
                                </a:cubicBezTo>
                                <a:lnTo>
                                  <a:pt x="9298" y="20003"/>
                                </a:lnTo>
                                <a:cubicBezTo>
                                  <a:pt x="9217" y="20030"/>
                                  <a:pt x="9135" y="20043"/>
                                  <a:pt x="9041" y="20043"/>
                                </a:cubicBezTo>
                                <a:lnTo>
                                  <a:pt x="9041" y="20043"/>
                                </a:lnTo>
                                <a:cubicBezTo>
                                  <a:pt x="8838" y="20043"/>
                                  <a:pt x="8662" y="19977"/>
                                  <a:pt x="8540" y="19858"/>
                                </a:cubicBezTo>
                                <a:cubicBezTo>
                                  <a:pt x="8445" y="19753"/>
                                  <a:pt x="8391" y="19621"/>
                                  <a:pt x="8391" y="19462"/>
                                </a:cubicBezTo>
                                <a:cubicBezTo>
                                  <a:pt x="8405" y="19238"/>
                                  <a:pt x="8513" y="19027"/>
                                  <a:pt x="8702" y="18908"/>
                                </a:cubicBezTo>
                                <a:cubicBezTo>
                                  <a:pt x="8716" y="18921"/>
                                  <a:pt x="8729" y="18935"/>
                                  <a:pt x="8743" y="18948"/>
                                </a:cubicBezTo>
                                <a:cubicBezTo>
                                  <a:pt x="8756" y="18948"/>
                                  <a:pt x="8756" y="18961"/>
                                  <a:pt x="8770" y="18961"/>
                                </a:cubicBezTo>
                                <a:cubicBezTo>
                                  <a:pt x="8783" y="18961"/>
                                  <a:pt x="8811" y="18948"/>
                                  <a:pt x="8811" y="18935"/>
                                </a:cubicBezTo>
                                <a:cubicBezTo>
                                  <a:pt x="8824" y="18908"/>
                                  <a:pt x="8824" y="18882"/>
                                  <a:pt x="8797" y="18869"/>
                                </a:cubicBezTo>
                                <a:cubicBezTo>
                                  <a:pt x="8770" y="18855"/>
                                  <a:pt x="8756" y="18842"/>
                                  <a:pt x="8743" y="18816"/>
                                </a:cubicBezTo>
                                <a:cubicBezTo>
                                  <a:pt x="8662" y="18737"/>
                                  <a:pt x="8621" y="18644"/>
                                  <a:pt x="8621" y="18539"/>
                                </a:cubicBezTo>
                                <a:cubicBezTo>
                                  <a:pt x="8621" y="18446"/>
                                  <a:pt x="8662" y="18354"/>
                                  <a:pt x="8716" y="18275"/>
                                </a:cubicBezTo>
                                <a:lnTo>
                                  <a:pt x="8689" y="18380"/>
                                </a:lnTo>
                                <a:cubicBezTo>
                                  <a:pt x="8689" y="18380"/>
                                  <a:pt x="8689" y="18394"/>
                                  <a:pt x="8689" y="18394"/>
                                </a:cubicBezTo>
                                <a:cubicBezTo>
                                  <a:pt x="8689" y="18433"/>
                                  <a:pt x="8716" y="18473"/>
                                  <a:pt x="8770" y="18486"/>
                                </a:cubicBezTo>
                                <a:lnTo>
                                  <a:pt x="8824" y="18512"/>
                                </a:lnTo>
                                <a:cubicBezTo>
                                  <a:pt x="8838" y="18512"/>
                                  <a:pt x="8838" y="18526"/>
                                  <a:pt x="8851" y="18512"/>
                                </a:cubicBezTo>
                                <a:cubicBezTo>
                                  <a:pt x="8878" y="18512"/>
                                  <a:pt x="8905" y="18499"/>
                                  <a:pt x="8919" y="18486"/>
                                </a:cubicBezTo>
                                <a:cubicBezTo>
                                  <a:pt x="8932" y="18473"/>
                                  <a:pt x="8946" y="18446"/>
                                  <a:pt x="8946" y="18433"/>
                                </a:cubicBezTo>
                                <a:lnTo>
                                  <a:pt x="9014" y="18262"/>
                                </a:lnTo>
                                <a:cubicBezTo>
                                  <a:pt x="9068" y="18275"/>
                                  <a:pt x="9122" y="18275"/>
                                  <a:pt x="9176" y="18275"/>
                                </a:cubicBezTo>
                                <a:cubicBezTo>
                                  <a:pt x="9176" y="18275"/>
                                  <a:pt x="9176" y="18275"/>
                                  <a:pt x="9176" y="18275"/>
                                </a:cubicBezTo>
                                <a:cubicBezTo>
                                  <a:pt x="9217" y="18275"/>
                                  <a:pt x="9257" y="18275"/>
                                  <a:pt x="9284" y="18262"/>
                                </a:cubicBezTo>
                                <a:cubicBezTo>
                                  <a:pt x="9311" y="18262"/>
                                  <a:pt x="9325" y="18249"/>
                                  <a:pt x="9338" y="18235"/>
                                </a:cubicBezTo>
                                <a:cubicBezTo>
                                  <a:pt x="9420" y="18301"/>
                                  <a:pt x="9460" y="18407"/>
                                  <a:pt x="9460" y="18526"/>
                                </a:cubicBezTo>
                                <a:cubicBezTo>
                                  <a:pt x="9460" y="18631"/>
                                  <a:pt x="9420" y="18737"/>
                                  <a:pt x="9338" y="18803"/>
                                </a:cubicBezTo>
                                <a:cubicBezTo>
                                  <a:pt x="9325" y="18816"/>
                                  <a:pt x="9298" y="18842"/>
                                  <a:pt x="9271" y="18855"/>
                                </a:cubicBezTo>
                                <a:lnTo>
                                  <a:pt x="9271" y="18816"/>
                                </a:lnTo>
                                <a:cubicBezTo>
                                  <a:pt x="9271" y="18789"/>
                                  <a:pt x="9244" y="18763"/>
                                  <a:pt x="9217" y="18763"/>
                                </a:cubicBezTo>
                                <a:cubicBezTo>
                                  <a:pt x="9189" y="18763"/>
                                  <a:pt x="9162" y="18789"/>
                                  <a:pt x="9162" y="18816"/>
                                </a:cubicBezTo>
                                <a:lnTo>
                                  <a:pt x="9162" y="18895"/>
                                </a:lnTo>
                                <a:cubicBezTo>
                                  <a:pt x="9149" y="18895"/>
                                  <a:pt x="9122" y="18908"/>
                                  <a:pt x="9108" y="18908"/>
                                </a:cubicBezTo>
                                <a:lnTo>
                                  <a:pt x="9108" y="18895"/>
                                </a:lnTo>
                                <a:cubicBezTo>
                                  <a:pt x="9108" y="18869"/>
                                  <a:pt x="9081" y="18842"/>
                                  <a:pt x="9054" y="18842"/>
                                </a:cubicBezTo>
                                <a:cubicBezTo>
                                  <a:pt x="9027" y="18842"/>
                                  <a:pt x="9000" y="18869"/>
                                  <a:pt x="9000" y="18895"/>
                                </a:cubicBezTo>
                                <a:lnTo>
                                  <a:pt x="9000" y="18921"/>
                                </a:lnTo>
                                <a:cubicBezTo>
                                  <a:pt x="9000" y="18921"/>
                                  <a:pt x="8986" y="18921"/>
                                  <a:pt x="8986" y="18921"/>
                                </a:cubicBezTo>
                                <a:cubicBezTo>
                                  <a:pt x="8959" y="18921"/>
                                  <a:pt x="8932" y="18935"/>
                                  <a:pt x="8932" y="18961"/>
                                </a:cubicBezTo>
                                <a:cubicBezTo>
                                  <a:pt x="8932" y="18987"/>
                                  <a:pt x="8946" y="19014"/>
                                  <a:pt x="8973" y="19014"/>
                                </a:cubicBezTo>
                                <a:cubicBezTo>
                                  <a:pt x="9000" y="19014"/>
                                  <a:pt x="9027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54" y="19014"/>
                                </a:cubicBezTo>
                                <a:cubicBezTo>
                                  <a:pt x="9054" y="19014"/>
                                  <a:pt x="9054" y="19014"/>
                                  <a:pt x="9068" y="19014"/>
                                </a:cubicBezTo>
                                <a:cubicBezTo>
                                  <a:pt x="9189" y="19014"/>
                                  <a:pt x="9298" y="18974"/>
                                  <a:pt x="9379" y="18895"/>
                                </a:cubicBezTo>
                                <a:cubicBezTo>
                                  <a:pt x="9555" y="19040"/>
                                  <a:pt x="9677" y="19251"/>
                                  <a:pt x="9677" y="19476"/>
                                </a:cubicBezTo>
                                <a:close/>
                                <a:moveTo>
                                  <a:pt x="8202" y="19621"/>
                                </a:moveTo>
                                <a:lnTo>
                                  <a:pt x="8012" y="19621"/>
                                </a:lnTo>
                                <a:cubicBezTo>
                                  <a:pt x="7985" y="19621"/>
                                  <a:pt x="7958" y="19647"/>
                                  <a:pt x="7958" y="19674"/>
                                </a:cubicBezTo>
                                <a:cubicBezTo>
                                  <a:pt x="7958" y="19700"/>
                                  <a:pt x="7985" y="19726"/>
                                  <a:pt x="8012" y="19726"/>
                                </a:cubicBezTo>
                                <a:lnTo>
                                  <a:pt x="8202" y="19726"/>
                                </a:lnTo>
                                <a:cubicBezTo>
                                  <a:pt x="8229" y="19726"/>
                                  <a:pt x="8256" y="19700"/>
                                  <a:pt x="8256" y="19674"/>
                                </a:cubicBezTo>
                                <a:cubicBezTo>
                                  <a:pt x="8256" y="19647"/>
                                  <a:pt x="8229" y="19621"/>
                                  <a:pt x="8202" y="19621"/>
                                </a:cubicBezTo>
                                <a:close/>
                                <a:moveTo>
                                  <a:pt x="12438" y="1755"/>
                                </a:moveTo>
                                <a:cubicBezTo>
                                  <a:pt x="12722" y="1755"/>
                                  <a:pt x="12952" y="1531"/>
                                  <a:pt x="12952" y="1254"/>
                                </a:cubicBezTo>
                                <a:cubicBezTo>
                                  <a:pt x="12952" y="1056"/>
                                  <a:pt x="12844" y="884"/>
                                  <a:pt x="12668" y="805"/>
                                </a:cubicBezTo>
                                <a:lnTo>
                                  <a:pt x="12668" y="673"/>
                                </a:lnTo>
                                <a:cubicBezTo>
                                  <a:pt x="12668" y="620"/>
                                  <a:pt x="12627" y="567"/>
                                  <a:pt x="12573" y="554"/>
                                </a:cubicBezTo>
                                <a:lnTo>
                                  <a:pt x="12573" y="515"/>
                                </a:lnTo>
                                <a:cubicBezTo>
                                  <a:pt x="12573" y="475"/>
                                  <a:pt x="12559" y="435"/>
                                  <a:pt x="12532" y="422"/>
                                </a:cubicBezTo>
                                <a:cubicBezTo>
                                  <a:pt x="12519" y="409"/>
                                  <a:pt x="12505" y="396"/>
                                  <a:pt x="12478" y="396"/>
                                </a:cubicBezTo>
                                <a:lnTo>
                                  <a:pt x="12478" y="40"/>
                                </a:lnTo>
                                <a:cubicBezTo>
                                  <a:pt x="12478" y="13"/>
                                  <a:pt x="12465" y="0"/>
                                  <a:pt x="12438" y="0"/>
                                </a:cubicBezTo>
                                <a:lnTo>
                                  <a:pt x="12438" y="0"/>
                                </a:lnTo>
                                <a:cubicBezTo>
                                  <a:pt x="12411" y="0"/>
                                  <a:pt x="12397" y="13"/>
                                  <a:pt x="12397" y="40"/>
                                </a:cubicBezTo>
                                <a:lnTo>
                                  <a:pt x="12397" y="396"/>
                                </a:lnTo>
                                <a:cubicBezTo>
                                  <a:pt x="12383" y="396"/>
                                  <a:pt x="12356" y="409"/>
                                  <a:pt x="12343" y="422"/>
                                </a:cubicBezTo>
                                <a:cubicBezTo>
                                  <a:pt x="12316" y="449"/>
                                  <a:pt x="12302" y="475"/>
                                  <a:pt x="12302" y="515"/>
                                </a:cubicBezTo>
                                <a:lnTo>
                                  <a:pt x="12302" y="554"/>
                                </a:lnTo>
                                <a:cubicBezTo>
                                  <a:pt x="12248" y="567"/>
                                  <a:pt x="12208" y="620"/>
                                  <a:pt x="12208" y="673"/>
                                </a:cubicBezTo>
                                <a:lnTo>
                                  <a:pt x="12208" y="805"/>
                                </a:lnTo>
                                <a:cubicBezTo>
                                  <a:pt x="12045" y="884"/>
                                  <a:pt x="11923" y="1056"/>
                                  <a:pt x="11923" y="1254"/>
                                </a:cubicBezTo>
                                <a:cubicBezTo>
                                  <a:pt x="11923" y="1531"/>
                                  <a:pt x="12153" y="1755"/>
                                  <a:pt x="12438" y="1755"/>
                                </a:cubicBezTo>
                                <a:close/>
                                <a:moveTo>
                                  <a:pt x="12383" y="515"/>
                                </a:moveTo>
                                <a:cubicBezTo>
                                  <a:pt x="12383" y="501"/>
                                  <a:pt x="12383" y="488"/>
                                  <a:pt x="12397" y="475"/>
                                </a:cubicBezTo>
                                <a:cubicBezTo>
                                  <a:pt x="12411" y="462"/>
                                  <a:pt x="12424" y="462"/>
                                  <a:pt x="12438" y="462"/>
                                </a:cubicBezTo>
                                <a:cubicBezTo>
                                  <a:pt x="12451" y="462"/>
                                  <a:pt x="12465" y="462"/>
                                  <a:pt x="12478" y="475"/>
                                </a:cubicBezTo>
                                <a:cubicBezTo>
                                  <a:pt x="12492" y="488"/>
                                  <a:pt x="12492" y="488"/>
                                  <a:pt x="12492" y="515"/>
                                </a:cubicBezTo>
                                <a:lnTo>
                                  <a:pt x="12492" y="554"/>
                                </a:lnTo>
                                <a:lnTo>
                                  <a:pt x="12383" y="554"/>
                                </a:lnTo>
                                <a:lnTo>
                                  <a:pt x="12383" y="515"/>
                                </a:lnTo>
                                <a:close/>
                                <a:moveTo>
                                  <a:pt x="12289" y="673"/>
                                </a:moveTo>
                                <a:cubicBezTo>
                                  <a:pt x="12289" y="647"/>
                                  <a:pt x="12316" y="620"/>
                                  <a:pt x="12343" y="620"/>
                                </a:cubicBezTo>
                                <a:lnTo>
                                  <a:pt x="12546" y="620"/>
                                </a:lnTo>
                                <a:cubicBezTo>
                                  <a:pt x="12573" y="620"/>
                                  <a:pt x="12586" y="647"/>
                                  <a:pt x="12586" y="673"/>
                                </a:cubicBezTo>
                                <a:lnTo>
                                  <a:pt x="12586" y="765"/>
                                </a:lnTo>
                                <a:cubicBezTo>
                                  <a:pt x="12546" y="752"/>
                                  <a:pt x="12492" y="739"/>
                                  <a:pt x="12438" y="739"/>
                                </a:cubicBezTo>
                                <a:cubicBezTo>
                                  <a:pt x="12383" y="739"/>
                                  <a:pt x="12343" y="752"/>
                                  <a:pt x="12289" y="765"/>
                                </a:cubicBezTo>
                                <a:lnTo>
                                  <a:pt x="12289" y="673"/>
                                </a:lnTo>
                                <a:close/>
                                <a:moveTo>
                                  <a:pt x="12262" y="871"/>
                                </a:moveTo>
                                <a:lnTo>
                                  <a:pt x="12262" y="871"/>
                                </a:lnTo>
                                <a:cubicBezTo>
                                  <a:pt x="12316" y="844"/>
                                  <a:pt x="12370" y="831"/>
                                  <a:pt x="12424" y="831"/>
                                </a:cubicBezTo>
                                <a:lnTo>
                                  <a:pt x="12424" y="831"/>
                                </a:lnTo>
                                <a:cubicBezTo>
                                  <a:pt x="12478" y="831"/>
                                  <a:pt x="12546" y="844"/>
                                  <a:pt x="12600" y="871"/>
                                </a:cubicBezTo>
                                <a:cubicBezTo>
                                  <a:pt x="12749" y="937"/>
                                  <a:pt x="12844" y="1069"/>
                                  <a:pt x="12857" y="1227"/>
                                </a:cubicBezTo>
                                <a:cubicBezTo>
                                  <a:pt x="12857" y="1227"/>
                                  <a:pt x="12857" y="1227"/>
                                  <a:pt x="12857" y="1227"/>
                                </a:cubicBezTo>
                                <a:cubicBezTo>
                                  <a:pt x="12857" y="1240"/>
                                  <a:pt x="12857" y="1254"/>
                                  <a:pt x="12817" y="1267"/>
                                </a:cubicBezTo>
                                <a:lnTo>
                                  <a:pt x="12817" y="1267"/>
                                </a:lnTo>
                                <a:lnTo>
                                  <a:pt x="12817" y="1267"/>
                                </a:lnTo>
                                <a:cubicBezTo>
                                  <a:pt x="12803" y="1280"/>
                                  <a:pt x="12789" y="1267"/>
                                  <a:pt x="12789" y="1267"/>
                                </a:cubicBezTo>
                                <a:cubicBezTo>
                                  <a:pt x="12789" y="1267"/>
                                  <a:pt x="12776" y="1254"/>
                                  <a:pt x="12762" y="1240"/>
                                </a:cubicBezTo>
                                <a:cubicBezTo>
                                  <a:pt x="12749" y="1227"/>
                                  <a:pt x="12735" y="1201"/>
                                  <a:pt x="12708" y="1188"/>
                                </a:cubicBezTo>
                                <a:cubicBezTo>
                                  <a:pt x="12695" y="1188"/>
                                  <a:pt x="12668" y="1188"/>
                                  <a:pt x="12654" y="1188"/>
                                </a:cubicBezTo>
                                <a:cubicBezTo>
                                  <a:pt x="12641" y="1188"/>
                                  <a:pt x="12627" y="1201"/>
                                  <a:pt x="12614" y="1214"/>
                                </a:cubicBezTo>
                                <a:lnTo>
                                  <a:pt x="12614" y="1214"/>
                                </a:lnTo>
                                <a:cubicBezTo>
                                  <a:pt x="12586" y="1254"/>
                                  <a:pt x="12559" y="1254"/>
                                  <a:pt x="12559" y="1254"/>
                                </a:cubicBezTo>
                                <a:cubicBezTo>
                                  <a:pt x="12546" y="1254"/>
                                  <a:pt x="12532" y="1240"/>
                                  <a:pt x="12505" y="1227"/>
                                </a:cubicBezTo>
                                <a:cubicBezTo>
                                  <a:pt x="12492" y="1214"/>
                                  <a:pt x="12465" y="1188"/>
                                  <a:pt x="12424" y="1188"/>
                                </a:cubicBezTo>
                                <a:cubicBezTo>
                                  <a:pt x="12411" y="1188"/>
                                  <a:pt x="12383" y="1188"/>
                                  <a:pt x="12370" y="1201"/>
                                </a:cubicBezTo>
                                <a:cubicBezTo>
                                  <a:pt x="12356" y="1214"/>
                                  <a:pt x="12343" y="1227"/>
                                  <a:pt x="12316" y="1240"/>
                                </a:cubicBezTo>
                                <a:lnTo>
                                  <a:pt x="12316" y="1240"/>
                                </a:lnTo>
                                <a:cubicBezTo>
                                  <a:pt x="12302" y="1267"/>
                                  <a:pt x="12275" y="1280"/>
                                  <a:pt x="12262" y="1280"/>
                                </a:cubicBezTo>
                                <a:cubicBezTo>
                                  <a:pt x="12248" y="1280"/>
                                  <a:pt x="12235" y="1280"/>
                                  <a:pt x="12221" y="1254"/>
                                </a:cubicBezTo>
                                <a:lnTo>
                                  <a:pt x="12221" y="1254"/>
                                </a:lnTo>
                                <a:lnTo>
                                  <a:pt x="12221" y="1254"/>
                                </a:lnTo>
                                <a:cubicBezTo>
                                  <a:pt x="12208" y="1240"/>
                                  <a:pt x="12194" y="1227"/>
                                  <a:pt x="12180" y="1214"/>
                                </a:cubicBezTo>
                                <a:cubicBezTo>
                                  <a:pt x="12167" y="1201"/>
                                  <a:pt x="12140" y="1201"/>
                                  <a:pt x="12126" y="1201"/>
                                </a:cubicBezTo>
                                <a:cubicBezTo>
                                  <a:pt x="12086" y="1201"/>
                                  <a:pt x="12072" y="1227"/>
                                  <a:pt x="12059" y="1240"/>
                                </a:cubicBezTo>
                                <a:cubicBezTo>
                                  <a:pt x="12045" y="1254"/>
                                  <a:pt x="12032" y="1254"/>
                                  <a:pt x="12032" y="1254"/>
                                </a:cubicBezTo>
                                <a:cubicBezTo>
                                  <a:pt x="12032" y="1254"/>
                                  <a:pt x="12018" y="1254"/>
                                  <a:pt x="12005" y="1227"/>
                                </a:cubicBezTo>
                                <a:cubicBezTo>
                                  <a:pt x="12018" y="1069"/>
                                  <a:pt x="12113" y="924"/>
                                  <a:pt x="12262" y="871"/>
                                </a:cubicBezTo>
                                <a:close/>
                                <a:moveTo>
                                  <a:pt x="12032" y="1333"/>
                                </a:moveTo>
                                <a:cubicBezTo>
                                  <a:pt x="12072" y="1333"/>
                                  <a:pt x="12086" y="1306"/>
                                  <a:pt x="12113" y="1293"/>
                                </a:cubicBezTo>
                                <a:cubicBezTo>
                                  <a:pt x="12126" y="1280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40" y="1267"/>
                                  <a:pt x="12140" y="1267"/>
                                </a:cubicBezTo>
                                <a:cubicBezTo>
                                  <a:pt x="12140" y="1267"/>
                                  <a:pt x="12153" y="1280"/>
                                  <a:pt x="12167" y="1293"/>
                                </a:cubicBezTo>
                                <a:cubicBezTo>
                                  <a:pt x="12194" y="1333"/>
                                  <a:pt x="12248" y="1359"/>
                                  <a:pt x="12289" y="1346"/>
                                </a:cubicBezTo>
                                <a:cubicBezTo>
                                  <a:pt x="12329" y="1346"/>
                                  <a:pt x="12370" y="1306"/>
                                  <a:pt x="12397" y="1267"/>
                                </a:cubicBezTo>
                                <a:cubicBezTo>
                                  <a:pt x="12411" y="1254"/>
                                  <a:pt x="12411" y="1240"/>
                                  <a:pt x="12424" y="1240"/>
                                </a:cubicBezTo>
                                <a:cubicBezTo>
                                  <a:pt x="12424" y="1240"/>
                                  <a:pt x="12424" y="1240"/>
                                  <a:pt x="12424" y="1240"/>
                                </a:cubicBezTo>
                                <a:cubicBezTo>
                                  <a:pt x="12424" y="1240"/>
                                  <a:pt x="12451" y="1254"/>
                                  <a:pt x="12465" y="1267"/>
                                </a:cubicBezTo>
                                <a:cubicBezTo>
                                  <a:pt x="12492" y="1280"/>
                                  <a:pt x="12519" y="1306"/>
                                  <a:pt x="12559" y="1306"/>
                                </a:cubicBezTo>
                                <a:cubicBezTo>
                                  <a:pt x="12600" y="1306"/>
                                  <a:pt x="12641" y="1293"/>
                                  <a:pt x="12681" y="1240"/>
                                </a:cubicBezTo>
                                <a:lnTo>
                                  <a:pt x="12681" y="1240"/>
                                </a:lnTo>
                                <a:lnTo>
                                  <a:pt x="12681" y="1240"/>
                                </a:lnTo>
                                <a:cubicBezTo>
                                  <a:pt x="12681" y="1240"/>
                                  <a:pt x="12695" y="1227"/>
                                  <a:pt x="12695" y="1227"/>
                                </a:cubicBezTo>
                                <a:lnTo>
                                  <a:pt x="12695" y="1227"/>
                                </a:lnTo>
                                <a:cubicBezTo>
                                  <a:pt x="12695" y="1227"/>
                                  <a:pt x="12695" y="1227"/>
                                  <a:pt x="12708" y="1240"/>
                                </a:cubicBezTo>
                                <a:cubicBezTo>
                                  <a:pt x="12722" y="1254"/>
                                  <a:pt x="12735" y="1280"/>
                                  <a:pt x="12762" y="1293"/>
                                </a:cubicBezTo>
                                <a:cubicBezTo>
                                  <a:pt x="12789" y="1306"/>
                                  <a:pt x="12830" y="1319"/>
                                  <a:pt x="12857" y="1306"/>
                                </a:cubicBezTo>
                                <a:lnTo>
                                  <a:pt x="12857" y="1306"/>
                                </a:ln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57" y="1306"/>
                                  <a:pt x="12857" y="1306"/>
                                  <a:pt x="12857" y="1306"/>
                                </a:cubicBezTo>
                                <a:cubicBezTo>
                                  <a:pt x="12817" y="1504"/>
                                  <a:pt x="12641" y="1649"/>
                                  <a:pt x="12438" y="1649"/>
                                </a:cubicBezTo>
                                <a:cubicBezTo>
                                  <a:pt x="12235" y="1649"/>
                                  <a:pt x="12059" y="1504"/>
                                  <a:pt x="12018" y="1319"/>
                                </a:cubicBezTo>
                                <a:cubicBezTo>
                                  <a:pt x="12018" y="1333"/>
                                  <a:pt x="12032" y="1333"/>
                                  <a:pt x="12032" y="1333"/>
                                </a:cubicBezTo>
                                <a:close/>
                                <a:moveTo>
                                  <a:pt x="3289" y="7468"/>
                                </a:moveTo>
                                <a:lnTo>
                                  <a:pt x="3289" y="7336"/>
                                </a:lnTo>
                                <a:cubicBezTo>
                                  <a:pt x="3289" y="7284"/>
                                  <a:pt x="3248" y="7231"/>
                                  <a:pt x="3194" y="7218"/>
                                </a:cubicBezTo>
                                <a:lnTo>
                                  <a:pt x="3194" y="7178"/>
                                </a:lnTo>
                                <a:cubicBezTo>
                                  <a:pt x="3194" y="7138"/>
                                  <a:pt x="3180" y="7099"/>
                                  <a:pt x="3153" y="7086"/>
                                </a:cubicBezTo>
                                <a:cubicBezTo>
                                  <a:pt x="3140" y="7072"/>
                                  <a:pt x="3126" y="7059"/>
                                  <a:pt x="3099" y="7059"/>
                                </a:cubicBezTo>
                                <a:lnTo>
                                  <a:pt x="3099" y="6703"/>
                                </a:lnTo>
                                <a:cubicBezTo>
                                  <a:pt x="3099" y="6677"/>
                                  <a:pt x="3086" y="6663"/>
                                  <a:pt x="3059" y="6663"/>
                                </a:cubicBezTo>
                                <a:lnTo>
                                  <a:pt x="3059" y="6663"/>
                                </a:lnTo>
                                <a:cubicBezTo>
                                  <a:pt x="3032" y="6663"/>
                                  <a:pt x="3018" y="6677"/>
                                  <a:pt x="3018" y="6703"/>
                                </a:cubicBezTo>
                                <a:lnTo>
                                  <a:pt x="3018" y="7059"/>
                                </a:lnTo>
                                <a:cubicBezTo>
                                  <a:pt x="3005" y="7059"/>
                                  <a:pt x="2977" y="7072"/>
                                  <a:pt x="2964" y="7086"/>
                                </a:cubicBezTo>
                                <a:cubicBezTo>
                                  <a:pt x="2937" y="7112"/>
                                  <a:pt x="2923" y="7138"/>
                                  <a:pt x="2923" y="7178"/>
                                </a:cubicBezTo>
                                <a:lnTo>
                                  <a:pt x="2923" y="7218"/>
                                </a:lnTo>
                                <a:cubicBezTo>
                                  <a:pt x="2869" y="7231"/>
                                  <a:pt x="2829" y="7284"/>
                                  <a:pt x="2829" y="7336"/>
                                </a:cubicBezTo>
                                <a:lnTo>
                                  <a:pt x="2829" y="7468"/>
                                </a:lnTo>
                                <a:cubicBezTo>
                                  <a:pt x="2666" y="7547"/>
                                  <a:pt x="2544" y="7719"/>
                                  <a:pt x="2544" y="7917"/>
                                </a:cubicBezTo>
                                <a:cubicBezTo>
                                  <a:pt x="2544" y="8194"/>
                                  <a:pt x="2774" y="8418"/>
                                  <a:pt x="3059" y="8418"/>
                                </a:cubicBezTo>
                                <a:cubicBezTo>
                                  <a:pt x="3343" y="8418"/>
                                  <a:pt x="3573" y="8194"/>
                                  <a:pt x="3573" y="7917"/>
                                </a:cubicBezTo>
                                <a:cubicBezTo>
                                  <a:pt x="3573" y="7719"/>
                                  <a:pt x="3451" y="7547"/>
                                  <a:pt x="3289" y="7468"/>
                                </a:cubicBezTo>
                                <a:close/>
                                <a:moveTo>
                                  <a:pt x="3005" y="7178"/>
                                </a:moveTo>
                                <a:cubicBezTo>
                                  <a:pt x="3005" y="7165"/>
                                  <a:pt x="3005" y="7152"/>
                                  <a:pt x="3018" y="7138"/>
                                </a:cubicBezTo>
                                <a:cubicBezTo>
                                  <a:pt x="3032" y="7125"/>
                                  <a:pt x="3045" y="7125"/>
                                  <a:pt x="3059" y="7125"/>
                                </a:cubicBezTo>
                                <a:cubicBezTo>
                                  <a:pt x="3072" y="7125"/>
                                  <a:pt x="3086" y="7125"/>
                                  <a:pt x="3099" y="7138"/>
                                </a:cubicBezTo>
                                <a:cubicBezTo>
                                  <a:pt x="3113" y="7152"/>
                                  <a:pt x="3113" y="7152"/>
                                  <a:pt x="3113" y="7178"/>
                                </a:cubicBezTo>
                                <a:lnTo>
                                  <a:pt x="3113" y="7218"/>
                                </a:lnTo>
                                <a:lnTo>
                                  <a:pt x="3005" y="7218"/>
                                </a:lnTo>
                                <a:lnTo>
                                  <a:pt x="3005" y="7178"/>
                                </a:lnTo>
                                <a:close/>
                                <a:moveTo>
                                  <a:pt x="2910" y="7336"/>
                                </a:moveTo>
                                <a:cubicBezTo>
                                  <a:pt x="2910" y="7310"/>
                                  <a:pt x="2937" y="7284"/>
                                  <a:pt x="2964" y="7284"/>
                                </a:cubicBezTo>
                                <a:lnTo>
                                  <a:pt x="3167" y="7284"/>
                                </a:lnTo>
                                <a:cubicBezTo>
                                  <a:pt x="3194" y="7284"/>
                                  <a:pt x="3208" y="7310"/>
                                  <a:pt x="3208" y="7336"/>
                                </a:cubicBezTo>
                                <a:lnTo>
                                  <a:pt x="3208" y="7429"/>
                                </a:lnTo>
                                <a:cubicBezTo>
                                  <a:pt x="3167" y="7416"/>
                                  <a:pt x="3113" y="7402"/>
                                  <a:pt x="3059" y="7402"/>
                                </a:cubicBezTo>
                                <a:cubicBezTo>
                                  <a:pt x="3004" y="7402"/>
                                  <a:pt x="2964" y="7416"/>
                                  <a:pt x="2910" y="7429"/>
                                </a:cubicBezTo>
                                <a:lnTo>
                                  <a:pt x="2910" y="7336"/>
                                </a:lnTo>
                                <a:close/>
                                <a:moveTo>
                                  <a:pt x="3059" y="8326"/>
                                </a:moveTo>
                                <a:cubicBezTo>
                                  <a:pt x="2856" y="8326"/>
                                  <a:pt x="2680" y="8181"/>
                                  <a:pt x="2639" y="7996"/>
                                </a:cubicBezTo>
                                <a:cubicBezTo>
                                  <a:pt x="2639" y="7996"/>
                                  <a:pt x="2653" y="7996"/>
                                  <a:pt x="2653" y="7996"/>
                                </a:cubicBezTo>
                                <a:cubicBezTo>
                                  <a:pt x="2693" y="7996"/>
                                  <a:pt x="2707" y="7970"/>
                                  <a:pt x="2734" y="7957"/>
                                </a:cubicBezTo>
                                <a:cubicBezTo>
                                  <a:pt x="2747" y="7943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61" y="7930"/>
                                  <a:pt x="2761" y="7930"/>
                                </a:cubicBezTo>
                                <a:cubicBezTo>
                                  <a:pt x="2761" y="7930"/>
                                  <a:pt x="2774" y="7943"/>
                                  <a:pt x="2788" y="7957"/>
                                </a:cubicBezTo>
                                <a:cubicBezTo>
                                  <a:pt x="2815" y="7996"/>
                                  <a:pt x="2869" y="8022"/>
                                  <a:pt x="2910" y="8009"/>
                                </a:cubicBezTo>
                                <a:cubicBezTo>
                                  <a:pt x="2950" y="8009"/>
                                  <a:pt x="2991" y="7970"/>
                                  <a:pt x="3018" y="7930"/>
                                </a:cubicBezTo>
                                <a:cubicBezTo>
                                  <a:pt x="3032" y="7917"/>
                                  <a:pt x="3032" y="7904"/>
                                  <a:pt x="3045" y="7904"/>
                                </a:cubicBezTo>
                                <a:cubicBezTo>
                                  <a:pt x="3045" y="7904"/>
                                  <a:pt x="3045" y="7904"/>
                                  <a:pt x="3045" y="7904"/>
                                </a:cubicBezTo>
                                <a:cubicBezTo>
                                  <a:pt x="3045" y="7904"/>
                                  <a:pt x="3072" y="7917"/>
                                  <a:pt x="3086" y="7930"/>
                                </a:cubicBezTo>
                                <a:cubicBezTo>
                                  <a:pt x="3113" y="7943"/>
                                  <a:pt x="3140" y="7970"/>
                                  <a:pt x="3180" y="7970"/>
                                </a:cubicBezTo>
                                <a:cubicBezTo>
                                  <a:pt x="3221" y="7970"/>
                                  <a:pt x="3262" y="7957"/>
                                  <a:pt x="3302" y="7904"/>
                                </a:cubicBezTo>
                                <a:lnTo>
                                  <a:pt x="3302" y="7904"/>
                                </a:lnTo>
                                <a:lnTo>
                                  <a:pt x="3302" y="7904"/>
                                </a:lnTo>
                                <a:cubicBezTo>
                                  <a:pt x="3302" y="7904"/>
                                  <a:pt x="3316" y="7891"/>
                                  <a:pt x="3316" y="7891"/>
                                </a:cubicBezTo>
                                <a:lnTo>
                                  <a:pt x="3316" y="7891"/>
                                </a:lnTo>
                                <a:cubicBezTo>
                                  <a:pt x="3316" y="7891"/>
                                  <a:pt x="3316" y="7891"/>
                                  <a:pt x="3329" y="7904"/>
                                </a:cubicBezTo>
                                <a:cubicBezTo>
                                  <a:pt x="3343" y="7917"/>
                                  <a:pt x="3356" y="7943"/>
                                  <a:pt x="3383" y="7957"/>
                                </a:cubicBezTo>
                                <a:cubicBezTo>
                                  <a:pt x="3411" y="7970"/>
                                  <a:pt x="3451" y="7983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78" y="7970"/>
                                  <a:pt x="3478" y="7970"/>
                                  <a:pt x="3478" y="7970"/>
                                </a:cubicBezTo>
                                <a:cubicBezTo>
                                  <a:pt x="3451" y="8181"/>
                                  <a:pt x="3275" y="8326"/>
                                  <a:pt x="3059" y="8326"/>
                                </a:cubicBezTo>
                                <a:close/>
                                <a:moveTo>
                                  <a:pt x="3492" y="7877"/>
                                </a:moveTo>
                                <a:cubicBezTo>
                                  <a:pt x="3492" y="7891"/>
                                  <a:pt x="3492" y="7904"/>
                                  <a:pt x="3451" y="7917"/>
                                </a:cubicBezTo>
                                <a:lnTo>
                                  <a:pt x="3451" y="7917"/>
                                </a:lnTo>
                                <a:lnTo>
                                  <a:pt x="3451" y="7917"/>
                                </a:lnTo>
                                <a:cubicBezTo>
                                  <a:pt x="3438" y="7930"/>
                                  <a:pt x="3424" y="7917"/>
                                  <a:pt x="3424" y="7917"/>
                                </a:cubicBezTo>
                                <a:cubicBezTo>
                                  <a:pt x="3424" y="7917"/>
                                  <a:pt x="3411" y="7904"/>
                                  <a:pt x="3397" y="7891"/>
                                </a:cubicBezTo>
                                <a:cubicBezTo>
                                  <a:pt x="3383" y="7877"/>
                                  <a:pt x="3370" y="7851"/>
                                  <a:pt x="3343" y="7838"/>
                                </a:cubicBezTo>
                                <a:cubicBezTo>
                                  <a:pt x="3329" y="7838"/>
                                  <a:pt x="3302" y="7838"/>
                                  <a:pt x="3289" y="7838"/>
                                </a:cubicBezTo>
                                <a:cubicBezTo>
                                  <a:pt x="3275" y="7838"/>
                                  <a:pt x="3262" y="7851"/>
                                  <a:pt x="3248" y="7864"/>
                                </a:cubicBezTo>
                                <a:lnTo>
                                  <a:pt x="3248" y="7864"/>
                                </a:lnTo>
                                <a:cubicBezTo>
                                  <a:pt x="3221" y="7904"/>
                                  <a:pt x="3194" y="7904"/>
                                  <a:pt x="3194" y="7904"/>
                                </a:cubicBezTo>
                                <a:cubicBezTo>
                                  <a:pt x="3180" y="7904"/>
                                  <a:pt x="3167" y="7891"/>
                                  <a:pt x="3140" y="7877"/>
                                </a:cubicBezTo>
                                <a:cubicBezTo>
                                  <a:pt x="3126" y="7864"/>
                                  <a:pt x="3099" y="7838"/>
                                  <a:pt x="3059" y="7838"/>
                                </a:cubicBezTo>
                                <a:cubicBezTo>
                                  <a:pt x="3045" y="7838"/>
                                  <a:pt x="3018" y="7838"/>
                                  <a:pt x="3005" y="7851"/>
                                </a:cubicBezTo>
                                <a:cubicBezTo>
                                  <a:pt x="2991" y="7864"/>
                                  <a:pt x="2977" y="7877"/>
                                  <a:pt x="2950" y="7891"/>
                                </a:cubicBezTo>
                                <a:lnTo>
                                  <a:pt x="2950" y="7891"/>
                                </a:lnTo>
                                <a:cubicBezTo>
                                  <a:pt x="2937" y="7917"/>
                                  <a:pt x="2910" y="7930"/>
                                  <a:pt x="2896" y="7930"/>
                                </a:cubicBezTo>
                                <a:cubicBezTo>
                                  <a:pt x="2883" y="7930"/>
                                  <a:pt x="2869" y="7930"/>
                                  <a:pt x="2856" y="7904"/>
                                </a:cubicBezTo>
                                <a:lnTo>
                                  <a:pt x="2856" y="7904"/>
                                </a:lnTo>
                                <a:lnTo>
                                  <a:pt x="2856" y="7904"/>
                                </a:lnTo>
                                <a:cubicBezTo>
                                  <a:pt x="2842" y="7891"/>
                                  <a:pt x="2829" y="7877"/>
                                  <a:pt x="2815" y="7864"/>
                                </a:cubicBezTo>
                                <a:cubicBezTo>
                                  <a:pt x="2802" y="7851"/>
                                  <a:pt x="2774" y="7851"/>
                                  <a:pt x="2761" y="7851"/>
                                </a:cubicBezTo>
                                <a:cubicBezTo>
                                  <a:pt x="2720" y="7851"/>
                                  <a:pt x="2707" y="7877"/>
                                  <a:pt x="2693" y="7891"/>
                                </a:cubicBezTo>
                                <a:cubicBezTo>
                                  <a:pt x="2680" y="7904"/>
                                  <a:pt x="2666" y="7904"/>
                                  <a:pt x="2666" y="7904"/>
                                </a:cubicBezTo>
                                <a:cubicBezTo>
                                  <a:pt x="2666" y="7904"/>
                                  <a:pt x="2653" y="7904"/>
                                  <a:pt x="2639" y="7877"/>
                                </a:cubicBezTo>
                                <a:cubicBezTo>
                                  <a:pt x="2639" y="7706"/>
                                  <a:pt x="2747" y="7574"/>
                                  <a:pt x="2896" y="7508"/>
                                </a:cubicBezTo>
                                <a:lnTo>
                                  <a:pt x="2896" y="7508"/>
                                </a:lnTo>
                                <a:cubicBezTo>
                                  <a:pt x="2950" y="7481"/>
                                  <a:pt x="3005" y="7468"/>
                                  <a:pt x="3059" y="7468"/>
                                </a:cubicBezTo>
                                <a:lnTo>
                                  <a:pt x="3059" y="7468"/>
                                </a:lnTo>
                                <a:cubicBezTo>
                                  <a:pt x="3113" y="7468"/>
                                  <a:pt x="3180" y="7481"/>
                                  <a:pt x="3235" y="7508"/>
                                </a:cubicBezTo>
                                <a:cubicBezTo>
                                  <a:pt x="3370" y="7587"/>
                                  <a:pt x="3478" y="7719"/>
                                  <a:pt x="3492" y="7877"/>
                                </a:cubicBezTo>
                                <a:cubicBezTo>
                                  <a:pt x="3492" y="7877"/>
                                  <a:pt x="3492" y="7877"/>
                                  <a:pt x="3492" y="7877"/>
                                </a:cubicBezTo>
                                <a:close/>
                                <a:moveTo>
                                  <a:pt x="13101" y="13076"/>
                                </a:moveTo>
                                <a:lnTo>
                                  <a:pt x="12749" y="13076"/>
                                </a:lnTo>
                                <a:lnTo>
                                  <a:pt x="12979" y="12852"/>
                                </a:lnTo>
                                <a:cubicBezTo>
                                  <a:pt x="12992" y="12839"/>
                                  <a:pt x="12992" y="12812"/>
                                  <a:pt x="12979" y="12786"/>
                                </a:cubicBezTo>
                                <a:cubicBezTo>
                                  <a:pt x="12965" y="12773"/>
                                  <a:pt x="12938" y="12773"/>
                                  <a:pt x="12911" y="12786"/>
                                </a:cubicBezTo>
                                <a:lnTo>
                                  <a:pt x="12627" y="13063"/>
                                </a:lnTo>
                                <a:lnTo>
                                  <a:pt x="12356" y="13063"/>
                                </a:lnTo>
                                <a:lnTo>
                                  <a:pt x="12356" y="12984"/>
                                </a:lnTo>
                                <a:cubicBezTo>
                                  <a:pt x="12356" y="12918"/>
                                  <a:pt x="12329" y="12865"/>
                                  <a:pt x="12289" y="12812"/>
                                </a:cubicBezTo>
                                <a:lnTo>
                                  <a:pt x="12235" y="12759"/>
                                </a:lnTo>
                                <a:lnTo>
                                  <a:pt x="12424" y="12575"/>
                                </a:lnTo>
                                <a:lnTo>
                                  <a:pt x="12830" y="12575"/>
                                </a:lnTo>
                                <a:cubicBezTo>
                                  <a:pt x="12857" y="12575"/>
                                  <a:pt x="12871" y="12562"/>
                                  <a:pt x="12871" y="12535"/>
                                </a:cubicBezTo>
                                <a:cubicBezTo>
                                  <a:pt x="12871" y="12509"/>
                                  <a:pt x="12857" y="12496"/>
                                  <a:pt x="12830" y="12496"/>
                                </a:cubicBezTo>
                                <a:lnTo>
                                  <a:pt x="12519" y="12496"/>
                                </a:lnTo>
                                <a:lnTo>
                                  <a:pt x="12762" y="12258"/>
                                </a:lnTo>
                                <a:cubicBezTo>
                                  <a:pt x="12776" y="12245"/>
                                  <a:pt x="12776" y="12218"/>
                                  <a:pt x="12762" y="12192"/>
                                </a:cubicBezTo>
                                <a:cubicBezTo>
                                  <a:pt x="12749" y="12179"/>
                                  <a:pt x="12722" y="12179"/>
                                  <a:pt x="12695" y="12192"/>
                                </a:cubicBezTo>
                                <a:lnTo>
                                  <a:pt x="12451" y="12430"/>
                                </a:lnTo>
                                <a:lnTo>
                                  <a:pt x="12451" y="12126"/>
                                </a:lnTo>
                                <a:cubicBezTo>
                                  <a:pt x="12451" y="12100"/>
                                  <a:pt x="12438" y="12087"/>
                                  <a:pt x="12411" y="12087"/>
                                </a:cubicBezTo>
                                <a:cubicBezTo>
                                  <a:pt x="12383" y="12087"/>
                                  <a:pt x="12370" y="12100"/>
                                  <a:pt x="12370" y="12126"/>
                                </a:cubicBezTo>
                                <a:lnTo>
                                  <a:pt x="12370" y="12522"/>
                                </a:lnTo>
                                <a:lnTo>
                                  <a:pt x="12180" y="12707"/>
                                </a:lnTo>
                                <a:lnTo>
                                  <a:pt x="12126" y="12654"/>
                                </a:lnTo>
                                <a:cubicBezTo>
                                  <a:pt x="12086" y="12614"/>
                                  <a:pt x="12018" y="12588"/>
                                  <a:pt x="11950" y="12588"/>
                                </a:cubicBezTo>
                                <a:lnTo>
                                  <a:pt x="11869" y="12588"/>
                                </a:lnTo>
                                <a:lnTo>
                                  <a:pt x="11869" y="12324"/>
                                </a:lnTo>
                                <a:lnTo>
                                  <a:pt x="12153" y="12047"/>
                                </a:lnTo>
                                <a:cubicBezTo>
                                  <a:pt x="12167" y="12034"/>
                                  <a:pt x="12167" y="12007"/>
                                  <a:pt x="12153" y="11981"/>
                                </a:cubicBezTo>
                                <a:cubicBezTo>
                                  <a:pt x="12140" y="11968"/>
                                  <a:pt x="12113" y="11968"/>
                                  <a:pt x="12086" y="11981"/>
                                </a:cubicBezTo>
                                <a:lnTo>
                                  <a:pt x="11856" y="12205"/>
                                </a:lnTo>
                                <a:lnTo>
                                  <a:pt x="11856" y="11875"/>
                                </a:lnTo>
                                <a:cubicBezTo>
                                  <a:pt x="11856" y="11849"/>
                                  <a:pt x="11842" y="11836"/>
                                  <a:pt x="11815" y="11836"/>
                                </a:cubicBezTo>
                                <a:cubicBezTo>
                                  <a:pt x="11788" y="11836"/>
                                  <a:pt x="11774" y="11849"/>
                                  <a:pt x="11774" y="11875"/>
                                </a:cubicBezTo>
                                <a:lnTo>
                                  <a:pt x="11774" y="12205"/>
                                </a:lnTo>
                                <a:lnTo>
                                  <a:pt x="11544" y="11981"/>
                                </a:lnTo>
                                <a:cubicBezTo>
                                  <a:pt x="11531" y="11968"/>
                                  <a:pt x="11504" y="11968"/>
                                  <a:pt x="11477" y="11981"/>
                                </a:cubicBezTo>
                                <a:cubicBezTo>
                                  <a:pt x="11463" y="11994"/>
                                  <a:pt x="11463" y="12021"/>
                                  <a:pt x="11477" y="12047"/>
                                </a:cubicBezTo>
                                <a:lnTo>
                                  <a:pt x="11761" y="12324"/>
                                </a:lnTo>
                                <a:lnTo>
                                  <a:pt x="11761" y="12588"/>
                                </a:lnTo>
                                <a:lnTo>
                                  <a:pt x="11666" y="12588"/>
                                </a:lnTo>
                                <a:cubicBezTo>
                                  <a:pt x="11598" y="12588"/>
                                  <a:pt x="11544" y="12614"/>
                                  <a:pt x="11490" y="12654"/>
                                </a:cubicBezTo>
                                <a:lnTo>
                                  <a:pt x="11436" y="12707"/>
                                </a:lnTo>
                                <a:lnTo>
                                  <a:pt x="11247" y="12522"/>
                                </a:lnTo>
                                <a:lnTo>
                                  <a:pt x="11247" y="12126"/>
                                </a:lnTo>
                                <a:cubicBezTo>
                                  <a:pt x="11247" y="12100"/>
                                  <a:pt x="11233" y="12087"/>
                                  <a:pt x="11206" y="12087"/>
                                </a:cubicBezTo>
                                <a:cubicBezTo>
                                  <a:pt x="11179" y="12087"/>
                                  <a:pt x="11165" y="12100"/>
                                  <a:pt x="11165" y="12126"/>
                                </a:cubicBezTo>
                                <a:lnTo>
                                  <a:pt x="11165" y="12430"/>
                                </a:lnTo>
                                <a:lnTo>
                                  <a:pt x="10922" y="12192"/>
                                </a:lnTo>
                                <a:cubicBezTo>
                                  <a:pt x="10908" y="12179"/>
                                  <a:pt x="10881" y="12179"/>
                                  <a:pt x="10854" y="12192"/>
                                </a:cubicBezTo>
                                <a:cubicBezTo>
                                  <a:pt x="10841" y="12205"/>
                                  <a:pt x="10841" y="12232"/>
                                  <a:pt x="10854" y="12258"/>
                                </a:cubicBezTo>
                                <a:lnTo>
                                  <a:pt x="11098" y="12496"/>
                                </a:lnTo>
                                <a:lnTo>
                                  <a:pt x="10786" y="12496"/>
                                </a:lnTo>
                                <a:cubicBezTo>
                                  <a:pt x="10759" y="12496"/>
                                  <a:pt x="10746" y="12509"/>
                                  <a:pt x="10746" y="12535"/>
                                </a:cubicBezTo>
                                <a:cubicBezTo>
                                  <a:pt x="10746" y="12562"/>
                                  <a:pt x="10759" y="12575"/>
                                  <a:pt x="10786" y="12575"/>
                                </a:cubicBezTo>
                                <a:lnTo>
                                  <a:pt x="11192" y="12575"/>
                                </a:lnTo>
                                <a:lnTo>
                                  <a:pt x="11382" y="12759"/>
                                </a:lnTo>
                                <a:lnTo>
                                  <a:pt x="11328" y="12812"/>
                                </a:lnTo>
                                <a:cubicBezTo>
                                  <a:pt x="11287" y="12852"/>
                                  <a:pt x="11260" y="12918"/>
                                  <a:pt x="11260" y="12984"/>
                                </a:cubicBezTo>
                                <a:lnTo>
                                  <a:pt x="11260" y="13063"/>
                                </a:lnTo>
                                <a:lnTo>
                                  <a:pt x="10989" y="13063"/>
                                </a:lnTo>
                                <a:lnTo>
                                  <a:pt x="10705" y="12786"/>
                                </a:lnTo>
                                <a:cubicBezTo>
                                  <a:pt x="10692" y="12773"/>
                                  <a:pt x="10665" y="12773"/>
                                  <a:pt x="10638" y="12786"/>
                                </a:cubicBezTo>
                                <a:cubicBezTo>
                                  <a:pt x="10624" y="12799"/>
                                  <a:pt x="10624" y="12825"/>
                                  <a:pt x="10638" y="12852"/>
                                </a:cubicBezTo>
                                <a:lnTo>
                                  <a:pt x="10868" y="13076"/>
                                </a:lnTo>
                                <a:lnTo>
                                  <a:pt x="10529" y="13076"/>
                                </a:lnTo>
                                <a:cubicBezTo>
                                  <a:pt x="10502" y="13076"/>
                                  <a:pt x="10489" y="13089"/>
                                  <a:pt x="10489" y="13116"/>
                                </a:cubicBezTo>
                                <a:cubicBezTo>
                                  <a:pt x="10489" y="13142"/>
                                  <a:pt x="10502" y="13155"/>
                                  <a:pt x="10529" y="13155"/>
                                </a:cubicBezTo>
                                <a:lnTo>
                                  <a:pt x="10868" y="13155"/>
                                </a:lnTo>
                                <a:lnTo>
                                  <a:pt x="10638" y="13380"/>
                                </a:lnTo>
                                <a:cubicBezTo>
                                  <a:pt x="10624" y="13393"/>
                                  <a:pt x="10624" y="13419"/>
                                  <a:pt x="10638" y="13446"/>
                                </a:cubicBezTo>
                                <a:cubicBezTo>
                                  <a:pt x="10651" y="13459"/>
                                  <a:pt x="10665" y="13459"/>
                                  <a:pt x="10665" y="13459"/>
                                </a:cubicBezTo>
                                <a:cubicBezTo>
                                  <a:pt x="10678" y="13459"/>
                                  <a:pt x="10692" y="13459"/>
                                  <a:pt x="10692" y="13446"/>
                                </a:cubicBezTo>
                                <a:lnTo>
                                  <a:pt x="10976" y="13168"/>
                                </a:lnTo>
                                <a:lnTo>
                                  <a:pt x="11247" y="13168"/>
                                </a:lnTo>
                                <a:lnTo>
                                  <a:pt x="11247" y="13248"/>
                                </a:lnTo>
                                <a:cubicBezTo>
                                  <a:pt x="11247" y="13314"/>
                                  <a:pt x="11274" y="13366"/>
                                  <a:pt x="11314" y="13419"/>
                                </a:cubicBezTo>
                                <a:lnTo>
                                  <a:pt x="11368" y="13472"/>
                                </a:lnTo>
                                <a:lnTo>
                                  <a:pt x="11179" y="13657"/>
                                </a:lnTo>
                                <a:lnTo>
                                  <a:pt x="10773" y="13657"/>
                                </a:lnTo>
                                <a:cubicBezTo>
                                  <a:pt x="10746" y="13657"/>
                                  <a:pt x="10732" y="13670"/>
                                  <a:pt x="10732" y="13696"/>
                                </a:cubicBezTo>
                                <a:cubicBezTo>
                                  <a:pt x="10732" y="13723"/>
                                  <a:pt x="10746" y="13736"/>
                                  <a:pt x="10773" y="13736"/>
                                </a:cubicBezTo>
                                <a:lnTo>
                                  <a:pt x="11084" y="13736"/>
                                </a:lnTo>
                                <a:lnTo>
                                  <a:pt x="10841" y="13973"/>
                                </a:lnTo>
                                <a:cubicBezTo>
                                  <a:pt x="10827" y="13987"/>
                                  <a:pt x="10827" y="14013"/>
                                  <a:pt x="10841" y="14039"/>
                                </a:cubicBezTo>
                                <a:cubicBezTo>
                                  <a:pt x="10854" y="14053"/>
                                  <a:pt x="10868" y="14053"/>
                                  <a:pt x="10868" y="14053"/>
                                </a:cubicBezTo>
                                <a:cubicBezTo>
                                  <a:pt x="10881" y="14053"/>
                                  <a:pt x="10895" y="14053"/>
                                  <a:pt x="10895" y="14039"/>
                                </a:cubicBezTo>
                                <a:lnTo>
                                  <a:pt x="11138" y="13802"/>
                                </a:lnTo>
                                <a:lnTo>
                                  <a:pt x="11138" y="14105"/>
                                </a:lnTo>
                                <a:cubicBezTo>
                                  <a:pt x="11138" y="14132"/>
                                  <a:pt x="11152" y="14145"/>
                                  <a:pt x="11179" y="14145"/>
                                </a:cubicBezTo>
                                <a:cubicBezTo>
                                  <a:pt x="11206" y="14145"/>
                                  <a:pt x="11220" y="14132"/>
                                  <a:pt x="11220" y="14105"/>
                                </a:cubicBezTo>
                                <a:lnTo>
                                  <a:pt x="11220" y="13709"/>
                                </a:lnTo>
                                <a:lnTo>
                                  <a:pt x="11409" y="13525"/>
                                </a:lnTo>
                                <a:lnTo>
                                  <a:pt x="11463" y="13578"/>
                                </a:lnTo>
                                <a:cubicBezTo>
                                  <a:pt x="11504" y="13617"/>
                                  <a:pt x="11571" y="13643"/>
                                  <a:pt x="11639" y="13643"/>
                                </a:cubicBezTo>
                                <a:lnTo>
                                  <a:pt x="11720" y="13643"/>
                                </a:lnTo>
                                <a:lnTo>
                                  <a:pt x="11720" y="13907"/>
                                </a:lnTo>
                                <a:lnTo>
                                  <a:pt x="11436" y="14184"/>
                                </a:lnTo>
                                <a:cubicBezTo>
                                  <a:pt x="11423" y="14198"/>
                                  <a:pt x="11423" y="14224"/>
                                  <a:pt x="11436" y="14250"/>
                                </a:cubicBezTo>
                                <a:cubicBezTo>
                                  <a:pt x="11450" y="14264"/>
                                  <a:pt x="11477" y="14264"/>
                                  <a:pt x="11504" y="14250"/>
                                </a:cubicBezTo>
                                <a:lnTo>
                                  <a:pt x="11734" y="14026"/>
                                </a:lnTo>
                                <a:lnTo>
                                  <a:pt x="11734" y="14356"/>
                                </a:lnTo>
                                <a:cubicBezTo>
                                  <a:pt x="11734" y="14382"/>
                                  <a:pt x="11747" y="14396"/>
                                  <a:pt x="11774" y="14396"/>
                                </a:cubicBezTo>
                                <a:cubicBezTo>
                                  <a:pt x="11802" y="14396"/>
                                  <a:pt x="11815" y="14382"/>
                                  <a:pt x="11815" y="14356"/>
                                </a:cubicBezTo>
                                <a:lnTo>
                                  <a:pt x="11815" y="14026"/>
                                </a:lnTo>
                                <a:lnTo>
                                  <a:pt x="12045" y="14250"/>
                                </a:lnTo>
                                <a:cubicBezTo>
                                  <a:pt x="12059" y="14264"/>
                                  <a:pt x="12072" y="14264"/>
                                  <a:pt x="12072" y="14264"/>
                                </a:cubicBezTo>
                                <a:cubicBezTo>
                                  <a:pt x="12086" y="14264"/>
                                  <a:pt x="12099" y="14264"/>
                                  <a:pt x="12099" y="14250"/>
                                </a:cubicBezTo>
                                <a:cubicBezTo>
                                  <a:pt x="12113" y="14237"/>
                                  <a:pt x="12113" y="14211"/>
                                  <a:pt x="12099" y="14184"/>
                                </a:cubicBezTo>
                                <a:lnTo>
                                  <a:pt x="11815" y="13907"/>
                                </a:lnTo>
                                <a:lnTo>
                                  <a:pt x="11815" y="13643"/>
                                </a:lnTo>
                                <a:lnTo>
                                  <a:pt x="11896" y="13643"/>
                                </a:lnTo>
                                <a:cubicBezTo>
                                  <a:pt x="11964" y="13643"/>
                                  <a:pt x="12018" y="13617"/>
                                  <a:pt x="12072" y="13578"/>
                                </a:cubicBezTo>
                                <a:lnTo>
                                  <a:pt x="12126" y="13525"/>
                                </a:lnTo>
                                <a:lnTo>
                                  <a:pt x="12316" y="13709"/>
                                </a:lnTo>
                                <a:lnTo>
                                  <a:pt x="12316" y="14105"/>
                                </a:lnTo>
                                <a:cubicBezTo>
                                  <a:pt x="12316" y="14132"/>
                                  <a:pt x="12329" y="14145"/>
                                  <a:pt x="12356" y="14145"/>
                                </a:cubicBezTo>
                                <a:cubicBezTo>
                                  <a:pt x="12383" y="14145"/>
                                  <a:pt x="12397" y="14132"/>
                                  <a:pt x="12397" y="14105"/>
                                </a:cubicBezTo>
                                <a:lnTo>
                                  <a:pt x="12397" y="13802"/>
                                </a:lnTo>
                                <a:lnTo>
                                  <a:pt x="12641" y="14039"/>
                                </a:lnTo>
                                <a:cubicBezTo>
                                  <a:pt x="12654" y="14053"/>
                                  <a:pt x="12668" y="14053"/>
                                  <a:pt x="12668" y="14053"/>
                                </a:cubicBezTo>
                                <a:cubicBezTo>
                                  <a:pt x="12681" y="14053"/>
                                  <a:pt x="12695" y="14053"/>
                                  <a:pt x="12695" y="14039"/>
                                </a:cubicBezTo>
                                <a:cubicBezTo>
                                  <a:pt x="12708" y="14026"/>
                                  <a:pt x="12708" y="14000"/>
                                  <a:pt x="12695" y="13973"/>
                                </a:cubicBezTo>
                                <a:lnTo>
                                  <a:pt x="12451" y="13736"/>
                                </a:lnTo>
                                <a:lnTo>
                                  <a:pt x="12762" y="13736"/>
                                </a:lnTo>
                                <a:cubicBezTo>
                                  <a:pt x="12789" y="13736"/>
                                  <a:pt x="12803" y="13723"/>
                                  <a:pt x="12803" y="13696"/>
                                </a:cubicBezTo>
                                <a:cubicBezTo>
                                  <a:pt x="12803" y="13670"/>
                                  <a:pt x="12789" y="13657"/>
                                  <a:pt x="12762" y="13657"/>
                                </a:cubicBezTo>
                                <a:lnTo>
                                  <a:pt x="12356" y="13657"/>
                                </a:lnTo>
                                <a:lnTo>
                                  <a:pt x="12167" y="13472"/>
                                </a:lnTo>
                                <a:lnTo>
                                  <a:pt x="12221" y="13419"/>
                                </a:lnTo>
                                <a:cubicBezTo>
                                  <a:pt x="12262" y="13380"/>
                                  <a:pt x="12289" y="13314"/>
                                  <a:pt x="12289" y="13248"/>
                                </a:cubicBezTo>
                                <a:lnTo>
                                  <a:pt x="12289" y="13168"/>
                                </a:lnTo>
                                <a:lnTo>
                                  <a:pt x="12559" y="13168"/>
                                </a:lnTo>
                                <a:lnTo>
                                  <a:pt x="12844" y="13446"/>
                                </a:lnTo>
                                <a:cubicBezTo>
                                  <a:pt x="12857" y="13459"/>
                                  <a:pt x="12871" y="13459"/>
                                  <a:pt x="12871" y="13459"/>
                                </a:cubicBezTo>
                                <a:cubicBezTo>
                                  <a:pt x="12884" y="13459"/>
                                  <a:pt x="12898" y="13459"/>
                                  <a:pt x="12898" y="13446"/>
                                </a:cubicBezTo>
                                <a:cubicBezTo>
                                  <a:pt x="12911" y="13432"/>
                                  <a:pt x="12911" y="13406"/>
                                  <a:pt x="12898" y="13380"/>
                                </a:cubicBezTo>
                                <a:lnTo>
                                  <a:pt x="12668" y="13155"/>
                                </a:lnTo>
                                <a:lnTo>
                                  <a:pt x="13006" y="13155"/>
                                </a:lnTo>
                                <a:cubicBezTo>
                                  <a:pt x="13033" y="13155"/>
                                  <a:pt x="13047" y="13142"/>
                                  <a:pt x="13047" y="13116"/>
                                </a:cubicBezTo>
                                <a:cubicBezTo>
                                  <a:pt x="13047" y="13089"/>
                                  <a:pt x="13128" y="13076"/>
                                  <a:pt x="13101" y="13076"/>
                                </a:cubicBezTo>
                                <a:close/>
                                <a:moveTo>
                                  <a:pt x="11328" y="12997"/>
                                </a:moveTo>
                                <a:cubicBezTo>
                                  <a:pt x="11328" y="12957"/>
                                  <a:pt x="11341" y="12918"/>
                                  <a:pt x="11368" y="12891"/>
                                </a:cubicBezTo>
                                <a:lnTo>
                                  <a:pt x="11423" y="12839"/>
                                </a:lnTo>
                                <a:lnTo>
                                  <a:pt x="11680" y="13089"/>
                                </a:lnTo>
                                <a:lnTo>
                                  <a:pt x="11314" y="13089"/>
                                </a:lnTo>
                                <a:lnTo>
                                  <a:pt x="11314" y="12997"/>
                                </a:lnTo>
                                <a:close/>
                                <a:moveTo>
                                  <a:pt x="11423" y="13419"/>
                                </a:moveTo>
                                <a:lnTo>
                                  <a:pt x="11368" y="13366"/>
                                </a:lnTo>
                                <a:cubicBezTo>
                                  <a:pt x="11341" y="13340"/>
                                  <a:pt x="11328" y="13300"/>
                                  <a:pt x="11328" y="13261"/>
                                </a:cubicBezTo>
                                <a:lnTo>
                                  <a:pt x="11328" y="13182"/>
                                </a:lnTo>
                                <a:lnTo>
                                  <a:pt x="11693" y="13182"/>
                                </a:lnTo>
                                <a:lnTo>
                                  <a:pt x="11423" y="13419"/>
                                </a:lnTo>
                                <a:close/>
                                <a:moveTo>
                                  <a:pt x="11747" y="13578"/>
                                </a:moveTo>
                                <a:lnTo>
                                  <a:pt x="11666" y="13578"/>
                                </a:lnTo>
                                <a:cubicBezTo>
                                  <a:pt x="11626" y="13578"/>
                                  <a:pt x="11585" y="13564"/>
                                  <a:pt x="11558" y="13538"/>
                                </a:cubicBezTo>
                                <a:lnTo>
                                  <a:pt x="11504" y="13485"/>
                                </a:lnTo>
                                <a:lnTo>
                                  <a:pt x="11761" y="13234"/>
                                </a:lnTo>
                                <a:lnTo>
                                  <a:pt x="11761" y="13578"/>
                                </a:lnTo>
                                <a:close/>
                                <a:moveTo>
                                  <a:pt x="11747" y="13010"/>
                                </a:moveTo>
                                <a:lnTo>
                                  <a:pt x="11490" y="12759"/>
                                </a:lnTo>
                                <a:lnTo>
                                  <a:pt x="11544" y="12707"/>
                                </a:lnTo>
                                <a:cubicBezTo>
                                  <a:pt x="11571" y="12680"/>
                                  <a:pt x="11612" y="12667"/>
                                  <a:pt x="11653" y="12667"/>
                                </a:cubicBezTo>
                                <a:lnTo>
                                  <a:pt x="11734" y="12667"/>
                                </a:lnTo>
                                <a:lnTo>
                                  <a:pt x="11734" y="13010"/>
                                </a:lnTo>
                                <a:close/>
                                <a:moveTo>
                                  <a:pt x="11842" y="12667"/>
                                </a:moveTo>
                                <a:lnTo>
                                  <a:pt x="11923" y="12667"/>
                                </a:lnTo>
                                <a:cubicBezTo>
                                  <a:pt x="11964" y="12667"/>
                                  <a:pt x="12005" y="12680"/>
                                  <a:pt x="12032" y="12707"/>
                                </a:cubicBezTo>
                                <a:lnTo>
                                  <a:pt x="12086" y="12759"/>
                                </a:lnTo>
                                <a:lnTo>
                                  <a:pt x="11829" y="13010"/>
                                </a:lnTo>
                                <a:lnTo>
                                  <a:pt x="11829" y="12667"/>
                                </a:lnTo>
                                <a:close/>
                                <a:moveTo>
                                  <a:pt x="12032" y="13538"/>
                                </a:moveTo>
                                <a:cubicBezTo>
                                  <a:pt x="12005" y="13564"/>
                                  <a:pt x="11964" y="13578"/>
                                  <a:pt x="11923" y="13578"/>
                                </a:cubicBezTo>
                                <a:lnTo>
                                  <a:pt x="11842" y="13578"/>
                                </a:lnTo>
                                <a:lnTo>
                                  <a:pt x="11842" y="13221"/>
                                </a:lnTo>
                                <a:lnTo>
                                  <a:pt x="12099" y="13472"/>
                                </a:lnTo>
                                <a:lnTo>
                                  <a:pt x="12032" y="13538"/>
                                </a:lnTo>
                                <a:close/>
                                <a:moveTo>
                                  <a:pt x="12221" y="13353"/>
                                </a:moveTo>
                                <a:lnTo>
                                  <a:pt x="12167" y="13406"/>
                                </a:lnTo>
                                <a:lnTo>
                                  <a:pt x="11910" y="13155"/>
                                </a:lnTo>
                                <a:lnTo>
                                  <a:pt x="12275" y="13155"/>
                                </a:lnTo>
                                <a:lnTo>
                                  <a:pt x="12275" y="13234"/>
                                </a:lnTo>
                                <a:lnTo>
                                  <a:pt x="12275" y="13234"/>
                                </a:lnTo>
                                <a:cubicBezTo>
                                  <a:pt x="12262" y="13287"/>
                                  <a:pt x="12248" y="13327"/>
                                  <a:pt x="12221" y="13353"/>
                                </a:cubicBezTo>
                                <a:close/>
                                <a:moveTo>
                                  <a:pt x="12262" y="13076"/>
                                </a:moveTo>
                                <a:lnTo>
                                  <a:pt x="11896" y="13076"/>
                                </a:lnTo>
                                <a:lnTo>
                                  <a:pt x="12153" y="12825"/>
                                </a:lnTo>
                                <a:lnTo>
                                  <a:pt x="12208" y="12878"/>
                                </a:lnTo>
                                <a:cubicBezTo>
                                  <a:pt x="12235" y="12905"/>
                                  <a:pt x="12248" y="12944"/>
                                  <a:pt x="12248" y="12984"/>
                                </a:cubicBezTo>
                                <a:lnTo>
                                  <a:pt x="12248" y="13076"/>
                                </a:lnTo>
                                <a:close/>
                                <a:moveTo>
                                  <a:pt x="16904" y="17074"/>
                                </a:moveTo>
                                <a:lnTo>
                                  <a:pt x="16565" y="17074"/>
                                </a:lnTo>
                                <a:lnTo>
                                  <a:pt x="16795" y="16850"/>
                                </a:lnTo>
                                <a:cubicBezTo>
                                  <a:pt x="16809" y="16837"/>
                                  <a:pt x="16809" y="16810"/>
                                  <a:pt x="16795" y="16784"/>
                                </a:cubicBezTo>
                                <a:cubicBezTo>
                                  <a:pt x="16782" y="16771"/>
                                  <a:pt x="16755" y="16771"/>
                                  <a:pt x="16728" y="16784"/>
                                </a:cubicBezTo>
                                <a:lnTo>
                                  <a:pt x="16444" y="17061"/>
                                </a:lnTo>
                                <a:lnTo>
                                  <a:pt x="16173" y="17061"/>
                                </a:lnTo>
                                <a:lnTo>
                                  <a:pt x="16173" y="16982"/>
                                </a:lnTo>
                                <a:cubicBezTo>
                                  <a:pt x="16173" y="16916"/>
                                  <a:pt x="16146" y="16863"/>
                                  <a:pt x="16105" y="16810"/>
                                </a:cubicBezTo>
                                <a:lnTo>
                                  <a:pt x="16051" y="16757"/>
                                </a:lnTo>
                                <a:lnTo>
                                  <a:pt x="16241" y="16573"/>
                                </a:lnTo>
                                <a:lnTo>
                                  <a:pt x="16647" y="16573"/>
                                </a:lnTo>
                                <a:cubicBezTo>
                                  <a:pt x="16674" y="16573"/>
                                  <a:pt x="16687" y="16560"/>
                                  <a:pt x="16687" y="16533"/>
                                </a:cubicBezTo>
                                <a:cubicBezTo>
                                  <a:pt x="16687" y="16507"/>
                                  <a:pt x="16674" y="16494"/>
                                  <a:pt x="16647" y="16494"/>
                                </a:cubicBezTo>
                                <a:lnTo>
                                  <a:pt x="16335" y="16494"/>
                                </a:lnTo>
                                <a:lnTo>
                                  <a:pt x="16579" y="16256"/>
                                </a:lnTo>
                                <a:cubicBezTo>
                                  <a:pt x="16592" y="16243"/>
                                  <a:pt x="16592" y="16216"/>
                                  <a:pt x="16579" y="16190"/>
                                </a:cubicBezTo>
                                <a:cubicBezTo>
                                  <a:pt x="16565" y="16177"/>
                                  <a:pt x="16538" y="16177"/>
                                  <a:pt x="16511" y="16190"/>
                                </a:cubicBezTo>
                                <a:lnTo>
                                  <a:pt x="16268" y="16428"/>
                                </a:lnTo>
                                <a:lnTo>
                                  <a:pt x="16268" y="16124"/>
                                </a:lnTo>
                                <a:cubicBezTo>
                                  <a:pt x="16268" y="16098"/>
                                  <a:pt x="16254" y="16085"/>
                                  <a:pt x="16227" y="16085"/>
                                </a:cubicBezTo>
                                <a:cubicBezTo>
                                  <a:pt x="16200" y="16085"/>
                                  <a:pt x="16186" y="16098"/>
                                  <a:pt x="16186" y="16124"/>
                                </a:cubicBezTo>
                                <a:lnTo>
                                  <a:pt x="16186" y="16520"/>
                                </a:lnTo>
                                <a:lnTo>
                                  <a:pt x="15997" y="16705"/>
                                </a:lnTo>
                                <a:lnTo>
                                  <a:pt x="15943" y="16652"/>
                                </a:lnTo>
                                <a:cubicBezTo>
                                  <a:pt x="15902" y="16612"/>
                                  <a:pt x="15835" y="16586"/>
                                  <a:pt x="15767" y="16586"/>
                                </a:cubicBezTo>
                                <a:lnTo>
                                  <a:pt x="15686" y="16586"/>
                                </a:lnTo>
                                <a:lnTo>
                                  <a:pt x="15686" y="16322"/>
                                </a:lnTo>
                                <a:lnTo>
                                  <a:pt x="15970" y="16045"/>
                                </a:lnTo>
                                <a:cubicBezTo>
                                  <a:pt x="15983" y="16032"/>
                                  <a:pt x="15983" y="16005"/>
                                  <a:pt x="15970" y="15979"/>
                                </a:cubicBezTo>
                                <a:cubicBezTo>
                                  <a:pt x="15956" y="15966"/>
                                  <a:pt x="15929" y="15966"/>
                                  <a:pt x="15902" y="15979"/>
                                </a:cubicBezTo>
                                <a:lnTo>
                                  <a:pt x="15672" y="16203"/>
                                </a:lnTo>
                                <a:lnTo>
                                  <a:pt x="15672" y="15873"/>
                                </a:lnTo>
                                <a:cubicBezTo>
                                  <a:pt x="15672" y="15847"/>
                                  <a:pt x="15659" y="15834"/>
                                  <a:pt x="15632" y="15834"/>
                                </a:cubicBezTo>
                                <a:cubicBezTo>
                                  <a:pt x="15605" y="15834"/>
                                  <a:pt x="15591" y="15847"/>
                                  <a:pt x="15591" y="15873"/>
                                </a:cubicBezTo>
                                <a:lnTo>
                                  <a:pt x="15591" y="16203"/>
                                </a:lnTo>
                                <a:lnTo>
                                  <a:pt x="15361" y="15979"/>
                                </a:lnTo>
                                <a:cubicBezTo>
                                  <a:pt x="15347" y="15966"/>
                                  <a:pt x="15320" y="15966"/>
                                  <a:pt x="15293" y="15979"/>
                                </a:cubicBezTo>
                                <a:cubicBezTo>
                                  <a:pt x="15280" y="15992"/>
                                  <a:pt x="15280" y="16019"/>
                                  <a:pt x="15293" y="16045"/>
                                </a:cubicBezTo>
                                <a:lnTo>
                                  <a:pt x="15577" y="16322"/>
                                </a:lnTo>
                                <a:lnTo>
                                  <a:pt x="15577" y="16586"/>
                                </a:lnTo>
                                <a:lnTo>
                                  <a:pt x="15496" y="16586"/>
                                </a:lnTo>
                                <a:cubicBezTo>
                                  <a:pt x="15429" y="16586"/>
                                  <a:pt x="15374" y="16612"/>
                                  <a:pt x="15320" y="16652"/>
                                </a:cubicBezTo>
                                <a:lnTo>
                                  <a:pt x="15266" y="16705"/>
                                </a:lnTo>
                                <a:lnTo>
                                  <a:pt x="15077" y="16520"/>
                                </a:lnTo>
                                <a:lnTo>
                                  <a:pt x="15077" y="16124"/>
                                </a:lnTo>
                                <a:cubicBezTo>
                                  <a:pt x="15077" y="16098"/>
                                  <a:pt x="15063" y="16085"/>
                                  <a:pt x="15036" y="16085"/>
                                </a:cubicBezTo>
                                <a:cubicBezTo>
                                  <a:pt x="15009" y="16085"/>
                                  <a:pt x="14996" y="16098"/>
                                  <a:pt x="14996" y="16124"/>
                                </a:cubicBezTo>
                                <a:lnTo>
                                  <a:pt x="14996" y="16428"/>
                                </a:lnTo>
                                <a:lnTo>
                                  <a:pt x="14752" y="16190"/>
                                </a:lnTo>
                                <a:cubicBezTo>
                                  <a:pt x="14738" y="16177"/>
                                  <a:pt x="14711" y="16177"/>
                                  <a:pt x="14684" y="16190"/>
                                </a:cubicBezTo>
                                <a:cubicBezTo>
                                  <a:pt x="14671" y="16203"/>
                                  <a:pt x="14671" y="16230"/>
                                  <a:pt x="14684" y="16256"/>
                                </a:cubicBezTo>
                                <a:lnTo>
                                  <a:pt x="14928" y="16494"/>
                                </a:lnTo>
                                <a:lnTo>
                                  <a:pt x="14617" y="16494"/>
                                </a:lnTo>
                                <a:cubicBezTo>
                                  <a:pt x="14589" y="16494"/>
                                  <a:pt x="14576" y="16507"/>
                                  <a:pt x="14576" y="16533"/>
                                </a:cubicBezTo>
                                <a:cubicBezTo>
                                  <a:pt x="14576" y="16560"/>
                                  <a:pt x="14590" y="16573"/>
                                  <a:pt x="14617" y="16573"/>
                                </a:cubicBezTo>
                                <a:lnTo>
                                  <a:pt x="15023" y="16573"/>
                                </a:lnTo>
                                <a:lnTo>
                                  <a:pt x="15212" y="16757"/>
                                </a:lnTo>
                                <a:lnTo>
                                  <a:pt x="15158" y="16810"/>
                                </a:lnTo>
                                <a:cubicBezTo>
                                  <a:pt x="15117" y="16850"/>
                                  <a:pt x="15090" y="16916"/>
                                  <a:pt x="15090" y="16982"/>
                                </a:cubicBezTo>
                                <a:lnTo>
                                  <a:pt x="15090" y="17061"/>
                                </a:lnTo>
                                <a:lnTo>
                                  <a:pt x="14820" y="17061"/>
                                </a:lnTo>
                                <a:lnTo>
                                  <a:pt x="14535" y="16784"/>
                                </a:lnTo>
                                <a:cubicBezTo>
                                  <a:pt x="14522" y="16771"/>
                                  <a:pt x="14495" y="16771"/>
                                  <a:pt x="14468" y="16784"/>
                                </a:cubicBezTo>
                                <a:cubicBezTo>
                                  <a:pt x="14454" y="16797"/>
                                  <a:pt x="14454" y="16823"/>
                                  <a:pt x="14468" y="16850"/>
                                </a:cubicBezTo>
                                <a:lnTo>
                                  <a:pt x="14698" y="17074"/>
                                </a:lnTo>
                                <a:lnTo>
                                  <a:pt x="14359" y="17074"/>
                                </a:lnTo>
                                <a:cubicBezTo>
                                  <a:pt x="14332" y="17074"/>
                                  <a:pt x="14319" y="17087"/>
                                  <a:pt x="14319" y="17114"/>
                                </a:cubicBezTo>
                                <a:cubicBezTo>
                                  <a:pt x="14319" y="17140"/>
                                  <a:pt x="14332" y="17153"/>
                                  <a:pt x="14359" y="17153"/>
                                </a:cubicBezTo>
                                <a:lnTo>
                                  <a:pt x="14698" y="17153"/>
                                </a:lnTo>
                                <a:lnTo>
                                  <a:pt x="14468" y="17378"/>
                                </a:lnTo>
                                <a:cubicBezTo>
                                  <a:pt x="14454" y="17391"/>
                                  <a:pt x="14454" y="17417"/>
                                  <a:pt x="14468" y="17444"/>
                                </a:cubicBezTo>
                                <a:cubicBezTo>
                                  <a:pt x="14481" y="17457"/>
                                  <a:pt x="14495" y="17457"/>
                                  <a:pt x="14495" y="17457"/>
                                </a:cubicBezTo>
                                <a:cubicBezTo>
                                  <a:pt x="14508" y="17457"/>
                                  <a:pt x="14522" y="17457"/>
                                  <a:pt x="14522" y="17444"/>
                                </a:cubicBezTo>
                                <a:lnTo>
                                  <a:pt x="14806" y="17167"/>
                                </a:lnTo>
                                <a:lnTo>
                                  <a:pt x="15077" y="17167"/>
                                </a:lnTo>
                                <a:lnTo>
                                  <a:pt x="15077" y="17246"/>
                                </a:lnTo>
                                <a:cubicBezTo>
                                  <a:pt x="15077" y="17312"/>
                                  <a:pt x="15104" y="17364"/>
                                  <a:pt x="15144" y="17417"/>
                                </a:cubicBezTo>
                                <a:lnTo>
                                  <a:pt x="15199" y="17470"/>
                                </a:lnTo>
                                <a:lnTo>
                                  <a:pt x="15009" y="17655"/>
                                </a:lnTo>
                                <a:lnTo>
                                  <a:pt x="14603" y="17655"/>
                                </a:lnTo>
                                <a:cubicBezTo>
                                  <a:pt x="14576" y="17655"/>
                                  <a:pt x="14562" y="17668"/>
                                  <a:pt x="14562" y="17694"/>
                                </a:cubicBezTo>
                                <a:cubicBezTo>
                                  <a:pt x="14562" y="17721"/>
                                  <a:pt x="14576" y="17734"/>
                                  <a:pt x="14603" y="17734"/>
                                </a:cubicBezTo>
                                <a:lnTo>
                                  <a:pt x="14914" y="17734"/>
                                </a:lnTo>
                                <a:lnTo>
                                  <a:pt x="14671" y="17971"/>
                                </a:lnTo>
                                <a:cubicBezTo>
                                  <a:pt x="14657" y="17985"/>
                                  <a:pt x="14657" y="18011"/>
                                  <a:pt x="14671" y="18037"/>
                                </a:cubicBezTo>
                                <a:cubicBezTo>
                                  <a:pt x="14684" y="18051"/>
                                  <a:pt x="14698" y="18051"/>
                                  <a:pt x="14698" y="18051"/>
                                </a:cubicBezTo>
                                <a:cubicBezTo>
                                  <a:pt x="14711" y="18051"/>
                                  <a:pt x="14725" y="18051"/>
                                  <a:pt x="14725" y="18037"/>
                                </a:cubicBezTo>
                                <a:lnTo>
                                  <a:pt x="14968" y="17800"/>
                                </a:lnTo>
                                <a:lnTo>
                                  <a:pt x="14968" y="18103"/>
                                </a:lnTo>
                                <a:cubicBezTo>
                                  <a:pt x="14968" y="18130"/>
                                  <a:pt x="14982" y="18143"/>
                                  <a:pt x="15009" y="18143"/>
                                </a:cubicBezTo>
                                <a:cubicBezTo>
                                  <a:pt x="15036" y="18143"/>
                                  <a:pt x="15050" y="18130"/>
                                  <a:pt x="15050" y="18103"/>
                                </a:cubicBezTo>
                                <a:lnTo>
                                  <a:pt x="15050" y="17708"/>
                                </a:lnTo>
                                <a:lnTo>
                                  <a:pt x="15239" y="17523"/>
                                </a:lnTo>
                                <a:lnTo>
                                  <a:pt x="15293" y="17576"/>
                                </a:lnTo>
                                <a:cubicBezTo>
                                  <a:pt x="15334" y="17615"/>
                                  <a:pt x="15402" y="17642"/>
                                  <a:pt x="15469" y="17642"/>
                                </a:cubicBezTo>
                                <a:lnTo>
                                  <a:pt x="15550" y="17642"/>
                                </a:lnTo>
                                <a:lnTo>
                                  <a:pt x="15550" y="17905"/>
                                </a:lnTo>
                                <a:lnTo>
                                  <a:pt x="15266" y="18183"/>
                                </a:lnTo>
                                <a:cubicBezTo>
                                  <a:pt x="15253" y="18196"/>
                                  <a:pt x="15253" y="18222"/>
                                  <a:pt x="15266" y="18249"/>
                                </a:cubicBezTo>
                                <a:cubicBezTo>
                                  <a:pt x="15280" y="18262"/>
                                  <a:pt x="15307" y="18262"/>
                                  <a:pt x="15334" y="18249"/>
                                </a:cubicBezTo>
                                <a:lnTo>
                                  <a:pt x="15564" y="18024"/>
                                </a:lnTo>
                                <a:lnTo>
                                  <a:pt x="15564" y="18354"/>
                                </a:lnTo>
                                <a:cubicBezTo>
                                  <a:pt x="15564" y="18380"/>
                                  <a:pt x="15577" y="18394"/>
                                  <a:pt x="15605" y="18394"/>
                                </a:cubicBezTo>
                                <a:cubicBezTo>
                                  <a:pt x="15632" y="18394"/>
                                  <a:pt x="15645" y="18380"/>
                                  <a:pt x="15645" y="18354"/>
                                </a:cubicBezTo>
                                <a:lnTo>
                                  <a:pt x="15645" y="18024"/>
                                </a:lnTo>
                                <a:lnTo>
                                  <a:pt x="15875" y="18249"/>
                                </a:lnTo>
                                <a:cubicBezTo>
                                  <a:pt x="15889" y="18262"/>
                                  <a:pt x="15902" y="18262"/>
                                  <a:pt x="15902" y="18262"/>
                                </a:cubicBezTo>
                                <a:cubicBezTo>
                                  <a:pt x="15916" y="18262"/>
                                  <a:pt x="15929" y="18262"/>
                                  <a:pt x="15929" y="18249"/>
                                </a:cubicBezTo>
                                <a:cubicBezTo>
                                  <a:pt x="15943" y="18235"/>
                                  <a:pt x="15943" y="18209"/>
                                  <a:pt x="15929" y="18183"/>
                                </a:cubicBezTo>
                                <a:lnTo>
                                  <a:pt x="15645" y="17905"/>
                                </a:lnTo>
                                <a:lnTo>
                                  <a:pt x="15645" y="17642"/>
                                </a:lnTo>
                                <a:lnTo>
                                  <a:pt x="15726" y="17642"/>
                                </a:lnTo>
                                <a:cubicBezTo>
                                  <a:pt x="15794" y="17642"/>
                                  <a:pt x="15848" y="17615"/>
                                  <a:pt x="15902" y="17576"/>
                                </a:cubicBezTo>
                                <a:lnTo>
                                  <a:pt x="15956" y="17523"/>
                                </a:lnTo>
                                <a:lnTo>
                                  <a:pt x="16146" y="17708"/>
                                </a:lnTo>
                                <a:lnTo>
                                  <a:pt x="16146" y="18103"/>
                                </a:lnTo>
                                <a:cubicBezTo>
                                  <a:pt x="16146" y="18130"/>
                                  <a:pt x="16159" y="18143"/>
                                  <a:pt x="16186" y="18143"/>
                                </a:cubicBezTo>
                                <a:cubicBezTo>
                                  <a:pt x="16214" y="18143"/>
                                  <a:pt x="16227" y="18130"/>
                                  <a:pt x="16227" y="18103"/>
                                </a:cubicBezTo>
                                <a:lnTo>
                                  <a:pt x="16227" y="17800"/>
                                </a:lnTo>
                                <a:lnTo>
                                  <a:pt x="16471" y="18037"/>
                                </a:lnTo>
                                <a:cubicBezTo>
                                  <a:pt x="16484" y="18051"/>
                                  <a:pt x="16498" y="18051"/>
                                  <a:pt x="16498" y="18051"/>
                                </a:cubicBezTo>
                                <a:cubicBezTo>
                                  <a:pt x="16498" y="18051"/>
                                  <a:pt x="16525" y="18051"/>
                                  <a:pt x="16525" y="18037"/>
                                </a:cubicBezTo>
                                <a:cubicBezTo>
                                  <a:pt x="16538" y="18024"/>
                                  <a:pt x="16538" y="17998"/>
                                  <a:pt x="16525" y="17971"/>
                                </a:cubicBezTo>
                                <a:lnTo>
                                  <a:pt x="16281" y="17734"/>
                                </a:lnTo>
                                <a:lnTo>
                                  <a:pt x="16593" y="17734"/>
                                </a:lnTo>
                                <a:cubicBezTo>
                                  <a:pt x="16620" y="17734"/>
                                  <a:pt x="16633" y="17721"/>
                                  <a:pt x="16633" y="17694"/>
                                </a:cubicBezTo>
                                <a:cubicBezTo>
                                  <a:pt x="16633" y="17668"/>
                                  <a:pt x="16620" y="17655"/>
                                  <a:pt x="16593" y="17655"/>
                                </a:cubicBezTo>
                                <a:lnTo>
                                  <a:pt x="16186" y="17655"/>
                                </a:lnTo>
                                <a:lnTo>
                                  <a:pt x="15997" y="17470"/>
                                </a:lnTo>
                                <a:lnTo>
                                  <a:pt x="16051" y="17417"/>
                                </a:lnTo>
                                <a:cubicBezTo>
                                  <a:pt x="16092" y="17378"/>
                                  <a:pt x="16119" y="17312"/>
                                  <a:pt x="16119" y="17246"/>
                                </a:cubicBezTo>
                                <a:lnTo>
                                  <a:pt x="16119" y="17167"/>
                                </a:lnTo>
                                <a:lnTo>
                                  <a:pt x="16389" y="17167"/>
                                </a:lnTo>
                                <a:lnTo>
                                  <a:pt x="16674" y="17444"/>
                                </a:lnTo>
                                <a:cubicBezTo>
                                  <a:pt x="16687" y="17457"/>
                                  <a:pt x="16701" y="17457"/>
                                  <a:pt x="16701" y="17457"/>
                                </a:cubicBezTo>
                                <a:cubicBezTo>
                                  <a:pt x="16714" y="17457"/>
                                  <a:pt x="16728" y="17457"/>
                                  <a:pt x="16728" y="17444"/>
                                </a:cubicBezTo>
                                <a:cubicBezTo>
                                  <a:pt x="16741" y="17430"/>
                                  <a:pt x="16741" y="17404"/>
                                  <a:pt x="16728" y="17378"/>
                                </a:cubicBezTo>
                                <a:lnTo>
                                  <a:pt x="16498" y="17153"/>
                                </a:lnTo>
                                <a:lnTo>
                                  <a:pt x="16836" y="17153"/>
                                </a:lnTo>
                                <a:cubicBezTo>
                                  <a:pt x="16863" y="17153"/>
                                  <a:pt x="16877" y="17140"/>
                                  <a:pt x="16877" y="17114"/>
                                </a:cubicBezTo>
                                <a:cubicBezTo>
                                  <a:pt x="16877" y="17087"/>
                                  <a:pt x="16931" y="17074"/>
                                  <a:pt x="16904" y="17074"/>
                                </a:cubicBezTo>
                                <a:close/>
                                <a:moveTo>
                                  <a:pt x="15131" y="16995"/>
                                </a:moveTo>
                                <a:cubicBezTo>
                                  <a:pt x="15131" y="16955"/>
                                  <a:pt x="15144" y="16916"/>
                                  <a:pt x="15171" y="16889"/>
                                </a:cubicBezTo>
                                <a:lnTo>
                                  <a:pt x="15226" y="16837"/>
                                </a:lnTo>
                                <a:lnTo>
                                  <a:pt x="15483" y="17087"/>
                                </a:lnTo>
                                <a:lnTo>
                                  <a:pt x="15117" y="17087"/>
                                </a:lnTo>
                                <a:lnTo>
                                  <a:pt x="15117" y="16995"/>
                                </a:lnTo>
                                <a:close/>
                                <a:moveTo>
                                  <a:pt x="15239" y="17417"/>
                                </a:moveTo>
                                <a:lnTo>
                                  <a:pt x="15185" y="17364"/>
                                </a:lnTo>
                                <a:cubicBezTo>
                                  <a:pt x="15158" y="17338"/>
                                  <a:pt x="15144" y="17298"/>
                                  <a:pt x="15144" y="17259"/>
                                </a:cubicBezTo>
                                <a:lnTo>
                                  <a:pt x="15144" y="17180"/>
                                </a:lnTo>
                                <a:lnTo>
                                  <a:pt x="15510" y="17180"/>
                                </a:lnTo>
                                <a:lnTo>
                                  <a:pt x="15239" y="17417"/>
                                </a:lnTo>
                                <a:close/>
                                <a:moveTo>
                                  <a:pt x="15550" y="17576"/>
                                </a:moveTo>
                                <a:lnTo>
                                  <a:pt x="15469" y="17576"/>
                                </a:lnTo>
                                <a:cubicBezTo>
                                  <a:pt x="15429" y="17576"/>
                                  <a:pt x="15388" y="17562"/>
                                  <a:pt x="15361" y="17536"/>
                                </a:cubicBezTo>
                                <a:lnTo>
                                  <a:pt x="15307" y="17483"/>
                                </a:lnTo>
                                <a:lnTo>
                                  <a:pt x="15564" y="17232"/>
                                </a:lnTo>
                                <a:lnTo>
                                  <a:pt x="15564" y="17576"/>
                                </a:lnTo>
                                <a:close/>
                                <a:moveTo>
                                  <a:pt x="15550" y="17021"/>
                                </a:moveTo>
                                <a:lnTo>
                                  <a:pt x="15293" y="16771"/>
                                </a:lnTo>
                                <a:lnTo>
                                  <a:pt x="15347" y="16718"/>
                                </a:lnTo>
                                <a:cubicBezTo>
                                  <a:pt x="15374" y="16692"/>
                                  <a:pt x="15415" y="16678"/>
                                  <a:pt x="15456" y="16678"/>
                                </a:cubicBezTo>
                                <a:lnTo>
                                  <a:pt x="15537" y="16678"/>
                                </a:lnTo>
                                <a:lnTo>
                                  <a:pt x="15537" y="17021"/>
                                </a:lnTo>
                                <a:close/>
                                <a:moveTo>
                                  <a:pt x="15645" y="16665"/>
                                </a:moveTo>
                                <a:lnTo>
                                  <a:pt x="15726" y="16665"/>
                                </a:lnTo>
                                <a:cubicBezTo>
                                  <a:pt x="15767" y="16665"/>
                                  <a:pt x="15808" y="16678"/>
                                  <a:pt x="15835" y="16705"/>
                                </a:cubicBezTo>
                                <a:lnTo>
                                  <a:pt x="15889" y="16757"/>
                                </a:lnTo>
                                <a:lnTo>
                                  <a:pt x="15632" y="17008"/>
                                </a:lnTo>
                                <a:lnTo>
                                  <a:pt x="15632" y="16665"/>
                                </a:lnTo>
                                <a:close/>
                                <a:moveTo>
                                  <a:pt x="15835" y="17536"/>
                                </a:moveTo>
                                <a:cubicBezTo>
                                  <a:pt x="15808" y="17562"/>
                                  <a:pt x="15767" y="17576"/>
                                  <a:pt x="15726" y="17576"/>
                                </a:cubicBezTo>
                                <a:lnTo>
                                  <a:pt x="15645" y="17576"/>
                                </a:lnTo>
                                <a:lnTo>
                                  <a:pt x="15645" y="17219"/>
                                </a:lnTo>
                                <a:lnTo>
                                  <a:pt x="15902" y="17470"/>
                                </a:lnTo>
                                <a:lnTo>
                                  <a:pt x="15835" y="17536"/>
                                </a:lnTo>
                                <a:close/>
                                <a:moveTo>
                                  <a:pt x="16024" y="17351"/>
                                </a:moveTo>
                                <a:lnTo>
                                  <a:pt x="15970" y="17404"/>
                                </a:lnTo>
                                <a:lnTo>
                                  <a:pt x="15713" y="17153"/>
                                </a:lnTo>
                                <a:lnTo>
                                  <a:pt x="16078" y="17153"/>
                                </a:lnTo>
                                <a:lnTo>
                                  <a:pt x="16078" y="17232"/>
                                </a:lnTo>
                                <a:lnTo>
                                  <a:pt x="16078" y="17232"/>
                                </a:lnTo>
                                <a:cubicBezTo>
                                  <a:pt x="16065" y="17285"/>
                                  <a:pt x="16051" y="17325"/>
                                  <a:pt x="16024" y="17351"/>
                                </a:cubicBezTo>
                                <a:close/>
                                <a:moveTo>
                                  <a:pt x="16065" y="17074"/>
                                </a:moveTo>
                                <a:lnTo>
                                  <a:pt x="15699" y="17074"/>
                                </a:lnTo>
                                <a:lnTo>
                                  <a:pt x="15956" y="16823"/>
                                </a:lnTo>
                                <a:lnTo>
                                  <a:pt x="16011" y="16876"/>
                                </a:lnTo>
                                <a:cubicBezTo>
                                  <a:pt x="16038" y="16903"/>
                                  <a:pt x="16051" y="16942"/>
                                  <a:pt x="16051" y="16982"/>
                                </a:cubicBezTo>
                                <a:lnTo>
                                  <a:pt x="16051" y="17074"/>
                                </a:lnTo>
                                <a:close/>
                                <a:moveTo>
                                  <a:pt x="21492" y="13366"/>
                                </a:moveTo>
                                <a:cubicBezTo>
                                  <a:pt x="21505" y="13380"/>
                                  <a:pt x="21532" y="13380"/>
                                  <a:pt x="21546" y="13366"/>
                                </a:cubicBezTo>
                                <a:cubicBezTo>
                                  <a:pt x="21559" y="13353"/>
                                  <a:pt x="21559" y="13327"/>
                                  <a:pt x="21546" y="13314"/>
                                </a:cubicBezTo>
                                <a:lnTo>
                                  <a:pt x="21383" y="13155"/>
                                </a:lnTo>
                                <a:lnTo>
                                  <a:pt x="21383" y="12865"/>
                                </a:lnTo>
                                <a:lnTo>
                                  <a:pt x="21492" y="12971"/>
                                </a:lnTo>
                                <a:cubicBezTo>
                                  <a:pt x="21505" y="12984"/>
                                  <a:pt x="21532" y="12984"/>
                                  <a:pt x="21546" y="12971"/>
                                </a:cubicBezTo>
                                <a:cubicBezTo>
                                  <a:pt x="21559" y="12957"/>
                                  <a:pt x="21559" y="12931"/>
                                  <a:pt x="21546" y="12918"/>
                                </a:cubicBezTo>
                                <a:lnTo>
                                  <a:pt x="21383" y="12759"/>
                                </a:lnTo>
                                <a:lnTo>
                                  <a:pt x="21383" y="12680"/>
                                </a:lnTo>
                                <a:lnTo>
                                  <a:pt x="21492" y="12786"/>
                                </a:lnTo>
                                <a:cubicBezTo>
                                  <a:pt x="21505" y="12799"/>
                                  <a:pt x="21532" y="12799"/>
                                  <a:pt x="21546" y="12786"/>
                                </a:cubicBezTo>
                                <a:cubicBezTo>
                                  <a:pt x="21559" y="12773"/>
                                  <a:pt x="21559" y="12746"/>
                                  <a:pt x="21546" y="12733"/>
                                </a:cubicBezTo>
                                <a:lnTo>
                                  <a:pt x="21383" y="12575"/>
                                </a:lnTo>
                                <a:lnTo>
                                  <a:pt x="21383" y="12179"/>
                                </a:lnTo>
                                <a:lnTo>
                                  <a:pt x="21505" y="12060"/>
                                </a:lnTo>
                                <a:cubicBezTo>
                                  <a:pt x="21519" y="12047"/>
                                  <a:pt x="21519" y="12021"/>
                                  <a:pt x="21505" y="12007"/>
                                </a:cubicBezTo>
                                <a:cubicBezTo>
                                  <a:pt x="21492" y="11994"/>
                                  <a:pt x="21465" y="11994"/>
                                  <a:pt x="21451" y="12007"/>
                                </a:cubicBezTo>
                                <a:lnTo>
                                  <a:pt x="21316" y="12139"/>
                                </a:lnTo>
                                <a:lnTo>
                                  <a:pt x="20923" y="12139"/>
                                </a:lnTo>
                                <a:lnTo>
                                  <a:pt x="20761" y="11981"/>
                                </a:lnTo>
                                <a:cubicBezTo>
                                  <a:pt x="20747" y="11968"/>
                                  <a:pt x="20720" y="11968"/>
                                  <a:pt x="20707" y="11981"/>
                                </a:cubicBezTo>
                                <a:cubicBezTo>
                                  <a:pt x="20693" y="11994"/>
                                  <a:pt x="20693" y="12021"/>
                                  <a:pt x="20707" y="12034"/>
                                </a:cubicBezTo>
                                <a:lnTo>
                                  <a:pt x="20815" y="12139"/>
                                </a:lnTo>
                                <a:lnTo>
                                  <a:pt x="20734" y="12139"/>
                                </a:lnTo>
                                <a:lnTo>
                                  <a:pt x="20571" y="11981"/>
                                </a:lnTo>
                                <a:cubicBezTo>
                                  <a:pt x="20558" y="11968"/>
                                  <a:pt x="20531" y="11968"/>
                                  <a:pt x="20517" y="11981"/>
                                </a:cubicBezTo>
                                <a:cubicBezTo>
                                  <a:pt x="20504" y="11994"/>
                                  <a:pt x="20504" y="12021"/>
                                  <a:pt x="20517" y="12034"/>
                                </a:cubicBezTo>
                                <a:lnTo>
                                  <a:pt x="20626" y="12139"/>
                                </a:lnTo>
                                <a:lnTo>
                                  <a:pt x="20328" y="12139"/>
                                </a:lnTo>
                                <a:lnTo>
                                  <a:pt x="20165" y="11981"/>
                                </a:lnTo>
                                <a:cubicBezTo>
                                  <a:pt x="20152" y="11968"/>
                                  <a:pt x="20125" y="11968"/>
                                  <a:pt x="20111" y="11981"/>
                                </a:cubicBezTo>
                                <a:cubicBezTo>
                                  <a:pt x="20098" y="11994"/>
                                  <a:pt x="20098" y="12021"/>
                                  <a:pt x="20111" y="12034"/>
                                </a:cubicBezTo>
                                <a:lnTo>
                                  <a:pt x="20220" y="12139"/>
                                </a:lnTo>
                                <a:lnTo>
                                  <a:pt x="20138" y="12139"/>
                                </a:lnTo>
                                <a:lnTo>
                                  <a:pt x="19976" y="11981"/>
                                </a:lnTo>
                                <a:cubicBezTo>
                                  <a:pt x="19962" y="11968"/>
                                  <a:pt x="19935" y="11968"/>
                                  <a:pt x="19922" y="11981"/>
                                </a:cubicBezTo>
                                <a:cubicBezTo>
                                  <a:pt x="19908" y="11994"/>
                                  <a:pt x="19908" y="12021"/>
                                  <a:pt x="19922" y="12034"/>
                                </a:cubicBezTo>
                                <a:lnTo>
                                  <a:pt x="20030" y="12139"/>
                                </a:lnTo>
                                <a:lnTo>
                                  <a:pt x="19814" y="12139"/>
                                </a:lnTo>
                                <a:cubicBezTo>
                                  <a:pt x="19800" y="12139"/>
                                  <a:pt x="19773" y="12152"/>
                                  <a:pt x="19773" y="12179"/>
                                </a:cubicBezTo>
                                <a:cubicBezTo>
                                  <a:pt x="19773" y="12192"/>
                                  <a:pt x="19786" y="12218"/>
                                  <a:pt x="19814" y="12218"/>
                                </a:cubicBezTo>
                                <a:lnTo>
                                  <a:pt x="20030" y="12218"/>
                                </a:lnTo>
                                <a:lnTo>
                                  <a:pt x="19922" y="12324"/>
                                </a:lnTo>
                                <a:cubicBezTo>
                                  <a:pt x="19908" y="12337"/>
                                  <a:pt x="19908" y="12364"/>
                                  <a:pt x="19922" y="12377"/>
                                </a:cubicBezTo>
                                <a:cubicBezTo>
                                  <a:pt x="19935" y="12390"/>
                                  <a:pt x="19962" y="12390"/>
                                  <a:pt x="19976" y="12377"/>
                                </a:cubicBezTo>
                                <a:lnTo>
                                  <a:pt x="20138" y="12218"/>
                                </a:lnTo>
                                <a:lnTo>
                                  <a:pt x="20220" y="12218"/>
                                </a:lnTo>
                                <a:lnTo>
                                  <a:pt x="20111" y="12324"/>
                                </a:lnTo>
                                <a:cubicBezTo>
                                  <a:pt x="20098" y="12337"/>
                                  <a:pt x="20098" y="12364"/>
                                  <a:pt x="20111" y="12377"/>
                                </a:cubicBezTo>
                                <a:cubicBezTo>
                                  <a:pt x="20125" y="12390"/>
                                  <a:pt x="20152" y="12390"/>
                                  <a:pt x="20165" y="12377"/>
                                </a:cubicBezTo>
                                <a:lnTo>
                                  <a:pt x="20328" y="12218"/>
                                </a:lnTo>
                                <a:lnTo>
                                  <a:pt x="20626" y="12218"/>
                                </a:lnTo>
                                <a:lnTo>
                                  <a:pt x="20517" y="12324"/>
                                </a:lnTo>
                                <a:cubicBezTo>
                                  <a:pt x="20504" y="12337"/>
                                  <a:pt x="20504" y="12364"/>
                                  <a:pt x="20517" y="12377"/>
                                </a:cubicBezTo>
                                <a:cubicBezTo>
                                  <a:pt x="20531" y="12390"/>
                                  <a:pt x="20558" y="12390"/>
                                  <a:pt x="20571" y="12377"/>
                                </a:cubicBezTo>
                                <a:lnTo>
                                  <a:pt x="20734" y="12218"/>
                                </a:lnTo>
                                <a:lnTo>
                                  <a:pt x="20815" y="12218"/>
                                </a:lnTo>
                                <a:lnTo>
                                  <a:pt x="20707" y="12324"/>
                                </a:lnTo>
                                <a:cubicBezTo>
                                  <a:pt x="20693" y="12337"/>
                                  <a:pt x="20693" y="12364"/>
                                  <a:pt x="20707" y="12377"/>
                                </a:cubicBezTo>
                                <a:cubicBezTo>
                                  <a:pt x="20720" y="12390"/>
                                  <a:pt x="20747" y="12390"/>
                                  <a:pt x="20761" y="12377"/>
                                </a:cubicBezTo>
                                <a:lnTo>
                                  <a:pt x="20923" y="12218"/>
                                </a:lnTo>
                                <a:lnTo>
                                  <a:pt x="21235" y="12218"/>
                                </a:lnTo>
                                <a:lnTo>
                                  <a:pt x="21005" y="12443"/>
                                </a:lnTo>
                                <a:lnTo>
                                  <a:pt x="20734" y="12443"/>
                                </a:lnTo>
                                <a:cubicBezTo>
                                  <a:pt x="20720" y="12443"/>
                                  <a:pt x="20693" y="12456"/>
                                  <a:pt x="20693" y="12482"/>
                                </a:cubicBezTo>
                                <a:cubicBezTo>
                                  <a:pt x="20693" y="12496"/>
                                  <a:pt x="20707" y="12522"/>
                                  <a:pt x="20734" y="12522"/>
                                </a:cubicBezTo>
                                <a:lnTo>
                                  <a:pt x="20937" y="12522"/>
                                </a:lnTo>
                                <a:lnTo>
                                  <a:pt x="20802" y="12654"/>
                                </a:lnTo>
                                <a:lnTo>
                                  <a:pt x="20341" y="12654"/>
                                </a:lnTo>
                                <a:lnTo>
                                  <a:pt x="20179" y="12496"/>
                                </a:lnTo>
                                <a:cubicBezTo>
                                  <a:pt x="20165" y="12482"/>
                                  <a:pt x="20138" y="12482"/>
                                  <a:pt x="20125" y="12496"/>
                                </a:cubicBezTo>
                                <a:cubicBezTo>
                                  <a:pt x="20111" y="12509"/>
                                  <a:pt x="20111" y="12535"/>
                                  <a:pt x="20125" y="12548"/>
                                </a:cubicBezTo>
                                <a:lnTo>
                                  <a:pt x="20233" y="12654"/>
                                </a:lnTo>
                                <a:lnTo>
                                  <a:pt x="20152" y="12654"/>
                                </a:lnTo>
                                <a:lnTo>
                                  <a:pt x="19989" y="12496"/>
                                </a:lnTo>
                                <a:cubicBezTo>
                                  <a:pt x="19976" y="12482"/>
                                  <a:pt x="19949" y="12482"/>
                                  <a:pt x="19935" y="12496"/>
                                </a:cubicBezTo>
                                <a:cubicBezTo>
                                  <a:pt x="19922" y="12509"/>
                                  <a:pt x="19922" y="12535"/>
                                  <a:pt x="19935" y="12548"/>
                                </a:cubicBezTo>
                                <a:lnTo>
                                  <a:pt x="20044" y="12654"/>
                                </a:lnTo>
                                <a:lnTo>
                                  <a:pt x="19827" y="12654"/>
                                </a:lnTo>
                                <a:cubicBezTo>
                                  <a:pt x="19814" y="12654"/>
                                  <a:pt x="19786" y="12667"/>
                                  <a:pt x="19786" y="12693"/>
                                </a:cubicBezTo>
                                <a:cubicBezTo>
                                  <a:pt x="19786" y="12707"/>
                                  <a:pt x="19800" y="12733"/>
                                  <a:pt x="19827" y="12733"/>
                                </a:cubicBezTo>
                                <a:lnTo>
                                  <a:pt x="20044" y="12733"/>
                                </a:lnTo>
                                <a:lnTo>
                                  <a:pt x="19935" y="12839"/>
                                </a:lnTo>
                                <a:cubicBezTo>
                                  <a:pt x="19922" y="12852"/>
                                  <a:pt x="19922" y="12878"/>
                                  <a:pt x="19935" y="12891"/>
                                </a:cubicBezTo>
                                <a:cubicBezTo>
                                  <a:pt x="19949" y="12905"/>
                                  <a:pt x="19976" y="12905"/>
                                  <a:pt x="19989" y="12891"/>
                                </a:cubicBezTo>
                                <a:lnTo>
                                  <a:pt x="20152" y="12733"/>
                                </a:lnTo>
                                <a:lnTo>
                                  <a:pt x="20233" y="12733"/>
                                </a:lnTo>
                                <a:lnTo>
                                  <a:pt x="20125" y="12839"/>
                                </a:lnTo>
                                <a:cubicBezTo>
                                  <a:pt x="20111" y="12852"/>
                                  <a:pt x="20111" y="12878"/>
                                  <a:pt x="20125" y="12891"/>
                                </a:cubicBezTo>
                                <a:cubicBezTo>
                                  <a:pt x="20138" y="12905"/>
                                  <a:pt x="20165" y="12905"/>
                                  <a:pt x="20179" y="12891"/>
                                </a:cubicBezTo>
                                <a:lnTo>
                                  <a:pt x="20341" y="12733"/>
                                </a:lnTo>
                                <a:lnTo>
                                  <a:pt x="20734" y="12733"/>
                                </a:lnTo>
                                <a:lnTo>
                                  <a:pt x="20599" y="12865"/>
                                </a:lnTo>
                                <a:lnTo>
                                  <a:pt x="20328" y="12865"/>
                                </a:lnTo>
                                <a:cubicBezTo>
                                  <a:pt x="20314" y="12865"/>
                                  <a:pt x="20287" y="12878"/>
                                  <a:pt x="20287" y="12905"/>
                                </a:cubicBezTo>
                                <a:cubicBezTo>
                                  <a:pt x="20287" y="12918"/>
                                  <a:pt x="20301" y="12944"/>
                                  <a:pt x="20328" y="12944"/>
                                </a:cubicBezTo>
                                <a:lnTo>
                                  <a:pt x="20531" y="12944"/>
                                </a:lnTo>
                                <a:lnTo>
                                  <a:pt x="20382" y="13089"/>
                                </a:lnTo>
                                <a:lnTo>
                                  <a:pt x="20179" y="13089"/>
                                </a:lnTo>
                                <a:lnTo>
                                  <a:pt x="20017" y="12931"/>
                                </a:lnTo>
                                <a:cubicBezTo>
                                  <a:pt x="20003" y="12918"/>
                                  <a:pt x="19976" y="12918"/>
                                  <a:pt x="19962" y="12931"/>
                                </a:cubicBezTo>
                                <a:cubicBezTo>
                                  <a:pt x="19949" y="12944"/>
                                  <a:pt x="19949" y="12971"/>
                                  <a:pt x="19962" y="12984"/>
                                </a:cubicBezTo>
                                <a:lnTo>
                                  <a:pt x="20071" y="13089"/>
                                </a:lnTo>
                                <a:lnTo>
                                  <a:pt x="19989" y="13089"/>
                                </a:lnTo>
                                <a:lnTo>
                                  <a:pt x="19827" y="12931"/>
                                </a:lnTo>
                                <a:cubicBezTo>
                                  <a:pt x="19814" y="12918"/>
                                  <a:pt x="19786" y="12918"/>
                                  <a:pt x="19773" y="12931"/>
                                </a:cubicBezTo>
                                <a:cubicBezTo>
                                  <a:pt x="19759" y="12944"/>
                                  <a:pt x="19759" y="12971"/>
                                  <a:pt x="19773" y="12984"/>
                                </a:cubicBezTo>
                                <a:lnTo>
                                  <a:pt x="19881" y="13089"/>
                                </a:lnTo>
                                <a:lnTo>
                                  <a:pt x="19651" y="13089"/>
                                </a:lnTo>
                                <a:cubicBezTo>
                                  <a:pt x="19638" y="13089"/>
                                  <a:pt x="19611" y="13103"/>
                                  <a:pt x="19611" y="13129"/>
                                </a:cubicBezTo>
                                <a:cubicBezTo>
                                  <a:pt x="19611" y="13142"/>
                                  <a:pt x="19624" y="13168"/>
                                  <a:pt x="19651" y="13168"/>
                                </a:cubicBezTo>
                                <a:lnTo>
                                  <a:pt x="19868" y="13168"/>
                                </a:lnTo>
                                <a:lnTo>
                                  <a:pt x="19759" y="13274"/>
                                </a:lnTo>
                                <a:cubicBezTo>
                                  <a:pt x="19746" y="13287"/>
                                  <a:pt x="19746" y="13314"/>
                                  <a:pt x="19759" y="13327"/>
                                </a:cubicBezTo>
                                <a:cubicBezTo>
                                  <a:pt x="19773" y="13340"/>
                                  <a:pt x="19800" y="13340"/>
                                  <a:pt x="19814" y="13327"/>
                                </a:cubicBezTo>
                                <a:lnTo>
                                  <a:pt x="19976" y="13168"/>
                                </a:lnTo>
                                <a:lnTo>
                                  <a:pt x="20057" y="13168"/>
                                </a:lnTo>
                                <a:lnTo>
                                  <a:pt x="19949" y="13274"/>
                                </a:lnTo>
                                <a:cubicBezTo>
                                  <a:pt x="19935" y="13287"/>
                                  <a:pt x="19935" y="13314"/>
                                  <a:pt x="19949" y="13327"/>
                                </a:cubicBezTo>
                                <a:cubicBezTo>
                                  <a:pt x="19962" y="13340"/>
                                  <a:pt x="19989" y="13340"/>
                                  <a:pt x="20003" y="13327"/>
                                </a:cubicBezTo>
                                <a:lnTo>
                                  <a:pt x="20165" y="13168"/>
                                </a:lnTo>
                                <a:lnTo>
                                  <a:pt x="20301" y="13168"/>
                                </a:lnTo>
                                <a:lnTo>
                                  <a:pt x="20017" y="13446"/>
                                </a:lnTo>
                                <a:lnTo>
                                  <a:pt x="19786" y="13446"/>
                                </a:lnTo>
                                <a:cubicBezTo>
                                  <a:pt x="19773" y="13446"/>
                                  <a:pt x="19746" y="13459"/>
                                  <a:pt x="19746" y="13485"/>
                                </a:cubicBezTo>
                                <a:cubicBezTo>
                                  <a:pt x="19746" y="13498"/>
                                  <a:pt x="19759" y="13525"/>
                                  <a:pt x="19786" y="13525"/>
                                </a:cubicBezTo>
                                <a:lnTo>
                                  <a:pt x="19935" y="13525"/>
                                </a:lnTo>
                                <a:lnTo>
                                  <a:pt x="19881" y="13578"/>
                                </a:lnTo>
                                <a:lnTo>
                                  <a:pt x="19651" y="13578"/>
                                </a:lnTo>
                                <a:cubicBezTo>
                                  <a:pt x="19638" y="13578"/>
                                  <a:pt x="19611" y="13591"/>
                                  <a:pt x="19611" y="13617"/>
                                </a:cubicBezTo>
                                <a:cubicBezTo>
                                  <a:pt x="19611" y="13644"/>
                                  <a:pt x="19624" y="13657"/>
                                  <a:pt x="19651" y="13657"/>
                                </a:cubicBezTo>
                                <a:lnTo>
                                  <a:pt x="19800" y="13657"/>
                                </a:lnTo>
                                <a:lnTo>
                                  <a:pt x="19638" y="13815"/>
                                </a:lnTo>
                                <a:cubicBezTo>
                                  <a:pt x="19624" y="13828"/>
                                  <a:pt x="19624" y="13855"/>
                                  <a:pt x="19638" y="13868"/>
                                </a:cubicBezTo>
                                <a:cubicBezTo>
                                  <a:pt x="19651" y="13881"/>
                                  <a:pt x="19678" y="13881"/>
                                  <a:pt x="19692" y="13868"/>
                                </a:cubicBezTo>
                                <a:lnTo>
                                  <a:pt x="19854" y="13709"/>
                                </a:lnTo>
                                <a:lnTo>
                                  <a:pt x="19854" y="13855"/>
                                </a:lnTo>
                                <a:cubicBezTo>
                                  <a:pt x="19854" y="13868"/>
                                  <a:pt x="19868" y="13894"/>
                                  <a:pt x="19895" y="13894"/>
                                </a:cubicBezTo>
                                <a:cubicBezTo>
                                  <a:pt x="19908" y="13894"/>
                                  <a:pt x="19935" y="13881"/>
                                  <a:pt x="19935" y="13855"/>
                                </a:cubicBezTo>
                                <a:lnTo>
                                  <a:pt x="19935" y="13630"/>
                                </a:lnTo>
                                <a:lnTo>
                                  <a:pt x="19989" y="13578"/>
                                </a:lnTo>
                                <a:lnTo>
                                  <a:pt x="19989" y="13723"/>
                                </a:lnTo>
                                <a:cubicBezTo>
                                  <a:pt x="19989" y="13736"/>
                                  <a:pt x="20003" y="13762"/>
                                  <a:pt x="20030" y="13762"/>
                                </a:cubicBezTo>
                                <a:cubicBezTo>
                                  <a:pt x="20044" y="13762"/>
                                  <a:pt x="20071" y="13749"/>
                                  <a:pt x="20071" y="13723"/>
                                </a:cubicBezTo>
                                <a:lnTo>
                                  <a:pt x="20071" y="13498"/>
                                </a:lnTo>
                                <a:lnTo>
                                  <a:pt x="20368" y="13208"/>
                                </a:lnTo>
                                <a:lnTo>
                                  <a:pt x="20368" y="13353"/>
                                </a:lnTo>
                                <a:lnTo>
                                  <a:pt x="20206" y="13512"/>
                                </a:lnTo>
                                <a:cubicBezTo>
                                  <a:pt x="20192" y="13525"/>
                                  <a:pt x="20192" y="13551"/>
                                  <a:pt x="20206" y="13564"/>
                                </a:cubicBezTo>
                                <a:cubicBezTo>
                                  <a:pt x="20220" y="13578"/>
                                  <a:pt x="20247" y="13578"/>
                                  <a:pt x="20260" y="13564"/>
                                </a:cubicBezTo>
                                <a:lnTo>
                                  <a:pt x="20368" y="13459"/>
                                </a:lnTo>
                                <a:lnTo>
                                  <a:pt x="20368" y="13538"/>
                                </a:lnTo>
                                <a:lnTo>
                                  <a:pt x="20206" y="13696"/>
                                </a:lnTo>
                                <a:cubicBezTo>
                                  <a:pt x="20192" y="13709"/>
                                  <a:pt x="20192" y="13736"/>
                                  <a:pt x="20206" y="13749"/>
                                </a:cubicBezTo>
                                <a:cubicBezTo>
                                  <a:pt x="20220" y="13762"/>
                                  <a:pt x="20247" y="13762"/>
                                  <a:pt x="20260" y="13749"/>
                                </a:cubicBezTo>
                                <a:lnTo>
                                  <a:pt x="20368" y="13644"/>
                                </a:lnTo>
                                <a:lnTo>
                                  <a:pt x="20368" y="13855"/>
                                </a:lnTo>
                                <a:cubicBezTo>
                                  <a:pt x="20368" y="13868"/>
                                  <a:pt x="20382" y="13894"/>
                                  <a:pt x="20409" y="13894"/>
                                </a:cubicBezTo>
                                <a:cubicBezTo>
                                  <a:pt x="20423" y="13894"/>
                                  <a:pt x="20450" y="13881"/>
                                  <a:pt x="20450" y="13855"/>
                                </a:cubicBezTo>
                                <a:lnTo>
                                  <a:pt x="20450" y="13644"/>
                                </a:lnTo>
                                <a:lnTo>
                                  <a:pt x="20558" y="13749"/>
                                </a:lnTo>
                                <a:cubicBezTo>
                                  <a:pt x="20571" y="13762"/>
                                  <a:pt x="20599" y="13762"/>
                                  <a:pt x="20612" y="13749"/>
                                </a:cubicBezTo>
                                <a:cubicBezTo>
                                  <a:pt x="20626" y="13736"/>
                                  <a:pt x="20626" y="13709"/>
                                  <a:pt x="20612" y="13696"/>
                                </a:cubicBezTo>
                                <a:lnTo>
                                  <a:pt x="20450" y="13538"/>
                                </a:lnTo>
                                <a:lnTo>
                                  <a:pt x="20450" y="13459"/>
                                </a:lnTo>
                                <a:lnTo>
                                  <a:pt x="20558" y="13564"/>
                                </a:lnTo>
                                <a:cubicBezTo>
                                  <a:pt x="20571" y="13578"/>
                                  <a:pt x="20599" y="13578"/>
                                  <a:pt x="20612" y="13564"/>
                                </a:cubicBezTo>
                                <a:cubicBezTo>
                                  <a:pt x="20626" y="13551"/>
                                  <a:pt x="20626" y="13525"/>
                                  <a:pt x="20612" y="13512"/>
                                </a:cubicBezTo>
                                <a:lnTo>
                                  <a:pt x="20450" y="13353"/>
                                </a:lnTo>
                                <a:lnTo>
                                  <a:pt x="20450" y="13142"/>
                                </a:lnTo>
                                <a:lnTo>
                                  <a:pt x="20599" y="12997"/>
                                </a:lnTo>
                                <a:lnTo>
                                  <a:pt x="20599" y="13208"/>
                                </a:lnTo>
                                <a:cubicBezTo>
                                  <a:pt x="20599" y="13221"/>
                                  <a:pt x="20612" y="13248"/>
                                  <a:pt x="20639" y="13248"/>
                                </a:cubicBezTo>
                                <a:cubicBezTo>
                                  <a:pt x="20653" y="13248"/>
                                  <a:pt x="20680" y="13234"/>
                                  <a:pt x="20680" y="13208"/>
                                </a:cubicBezTo>
                                <a:lnTo>
                                  <a:pt x="20680" y="12918"/>
                                </a:lnTo>
                                <a:lnTo>
                                  <a:pt x="20815" y="12786"/>
                                </a:lnTo>
                                <a:lnTo>
                                  <a:pt x="20815" y="13182"/>
                                </a:lnTo>
                                <a:lnTo>
                                  <a:pt x="20653" y="13340"/>
                                </a:lnTo>
                                <a:cubicBezTo>
                                  <a:pt x="20639" y="13353"/>
                                  <a:pt x="20639" y="13380"/>
                                  <a:pt x="20653" y="13393"/>
                                </a:cubicBezTo>
                                <a:cubicBezTo>
                                  <a:pt x="20666" y="13406"/>
                                  <a:pt x="20693" y="13406"/>
                                  <a:pt x="20707" y="13393"/>
                                </a:cubicBezTo>
                                <a:lnTo>
                                  <a:pt x="20815" y="13287"/>
                                </a:lnTo>
                                <a:lnTo>
                                  <a:pt x="20815" y="13366"/>
                                </a:lnTo>
                                <a:lnTo>
                                  <a:pt x="20653" y="13525"/>
                                </a:lnTo>
                                <a:cubicBezTo>
                                  <a:pt x="20639" y="13538"/>
                                  <a:pt x="20639" y="13564"/>
                                  <a:pt x="20653" y="13578"/>
                                </a:cubicBezTo>
                                <a:cubicBezTo>
                                  <a:pt x="20666" y="13591"/>
                                  <a:pt x="20693" y="13591"/>
                                  <a:pt x="20707" y="13578"/>
                                </a:cubicBezTo>
                                <a:lnTo>
                                  <a:pt x="20815" y="13472"/>
                                </a:lnTo>
                                <a:lnTo>
                                  <a:pt x="20815" y="13683"/>
                                </a:lnTo>
                                <a:cubicBezTo>
                                  <a:pt x="20815" y="13696"/>
                                  <a:pt x="20829" y="13723"/>
                                  <a:pt x="20856" y="13723"/>
                                </a:cubicBezTo>
                                <a:cubicBezTo>
                                  <a:pt x="20869" y="13723"/>
                                  <a:pt x="20896" y="13709"/>
                                  <a:pt x="20896" y="13683"/>
                                </a:cubicBezTo>
                                <a:lnTo>
                                  <a:pt x="20896" y="13472"/>
                                </a:lnTo>
                                <a:lnTo>
                                  <a:pt x="21005" y="13578"/>
                                </a:lnTo>
                                <a:cubicBezTo>
                                  <a:pt x="21018" y="13591"/>
                                  <a:pt x="21045" y="13591"/>
                                  <a:pt x="21059" y="13578"/>
                                </a:cubicBezTo>
                                <a:cubicBezTo>
                                  <a:pt x="21072" y="13564"/>
                                  <a:pt x="21072" y="13538"/>
                                  <a:pt x="21059" y="13525"/>
                                </a:cubicBezTo>
                                <a:lnTo>
                                  <a:pt x="20896" y="13366"/>
                                </a:lnTo>
                                <a:lnTo>
                                  <a:pt x="20896" y="13287"/>
                                </a:lnTo>
                                <a:lnTo>
                                  <a:pt x="21005" y="13393"/>
                                </a:lnTo>
                                <a:cubicBezTo>
                                  <a:pt x="21018" y="13406"/>
                                  <a:pt x="21045" y="13406"/>
                                  <a:pt x="21059" y="13393"/>
                                </a:cubicBezTo>
                                <a:cubicBezTo>
                                  <a:pt x="21072" y="13380"/>
                                  <a:pt x="21072" y="13353"/>
                                  <a:pt x="21059" y="13340"/>
                                </a:cubicBezTo>
                                <a:lnTo>
                                  <a:pt x="20896" y="13182"/>
                                </a:lnTo>
                                <a:lnTo>
                                  <a:pt x="20896" y="12720"/>
                                </a:lnTo>
                                <a:lnTo>
                                  <a:pt x="21032" y="12588"/>
                                </a:lnTo>
                                <a:lnTo>
                                  <a:pt x="21032" y="12799"/>
                                </a:lnTo>
                                <a:cubicBezTo>
                                  <a:pt x="21032" y="12812"/>
                                  <a:pt x="21045" y="12839"/>
                                  <a:pt x="21072" y="12839"/>
                                </a:cubicBezTo>
                                <a:cubicBezTo>
                                  <a:pt x="21086" y="12839"/>
                                  <a:pt x="21113" y="12825"/>
                                  <a:pt x="21113" y="12799"/>
                                </a:cubicBezTo>
                                <a:lnTo>
                                  <a:pt x="21113" y="12509"/>
                                </a:lnTo>
                                <a:lnTo>
                                  <a:pt x="21343" y="12284"/>
                                </a:lnTo>
                                <a:lnTo>
                                  <a:pt x="21343" y="12601"/>
                                </a:lnTo>
                                <a:lnTo>
                                  <a:pt x="21180" y="12759"/>
                                </a:lnTo>
                                <a:cubicBezTo>
                                  <a:pt x="21167" y="12773"/>
                                  <a:pt x="21167" y="12799"/>
                                  <a:pt x="21180" y="12812"/>
                                </a:cubicBezTo>
                                <a:cubicBezTo>
                                  <a:pt x="21194" y="12825"/>
                                  <a:pt x="21221" y="12825"/>
                                  <a:pt x="21235" y="12812"/>
                                </a:cubicBezTo>
                                <a:lnTo>
                                  <a:pt x="21343" y="12707"/>
                                </a:lnTo>
                                <a:lnTo>
                                  <a:pt x="21343" y="12786"/>
                                </a:lnTo>
                                <a:lnTo>
                                  <a:pt x="21180" y="12944"/>
                                </a:lnTo>
                                <a:cubicBezTo>
                                  <a:pt x="21167" y="12957"/>
                                  <a:pt x="21167" y="12984"/>
                                  <a:pt x="21180" y="12997"/>
                                </a:cubicBezTo>
                                <a:cubicBezTo>
                                  <a:pt x="21194" y="13010"/>
                                  <a:pt x="21221" y="13010"/>
                                  <a:pt x="21235" y="12997"/>
                                </a:cubicBezTo>
                                <a:lnTo>
                                  <a:pt x="21343" y="12891"/>
                                </a:lnTo>
                                <a:lnTo>
                                  <a:pt x="21343" y="13182"/>
                                </a:lnTo>
                                <a:lnTo>
                                  <a:pt x="21180" y="13340"/>
                                </a:lnTo>
                                <a:cubicBezTo>
                                  <a:pt x="21167" y="13353"/>
                                  <a:pt x="21167" y="13380"/>
                                  <a:pt x="21180" y="13393"/>
                                </a:cubicBezTo>
                                <a:cubicBezTo>
                                  <a:pt x="21194" y="13406"/>
                                  <a:pt x="21221" y="13406"/>
                                  <a:pt x="21235" y="13393"/>
                                </a:cubicBezTo>
                                <a:lnTo>
                                  <a:pt x="21343" y="13287"/>
                                </a:lnTo>
                                <a:lnTo>
                                  <a:pt x="21343" y="13366"/>
                                </a:lnTo>
                                <a:lnTo>
                                  <a:pt x="21180" y="13525"/>
                                </a:lnTo>
                                <a:cubicBezTo>
                                  <a:pt x="21167" y="13538"/>
                                  <a:pt x="21167" y="13564"/>
                                  <a:pt x="21180" y="13578"/>
                                </a:cubicBezTo>
                                <a:cubicBezTo>
                                  <a:pt x="21194" y="13591"/>
                                  <a:pt x="21221" y="13591"/>
                                  <a:pt x="21235" y="13578"/>
                                </a:cubicBezTo>
                                <a:lnTo>
                                  <a:pt x="21343" y="13472"/>
                                </a:lnTo>
                                <a:lnTo>
                                  <a:pt x="21343" y="13683"/>
                                </a:lnTo>
                                <a:cubicBezTo>
                                  <a:pt x="21343" y="13696"/>
                                  <a:pt x="21356" y="13723"/>
                                  <a:pt x="21383" y="13723"/>
                                </a:cubicBezTo>
                                <a:cubicBezTo>
                                  <a:pt x="21397" y="13723"/>
                                  <a:pt x="21424" y="13709"/>
                                  <a:pt x="21424" y="13683"/>
                                </a:cubicBezTo>
                                <a:lnTo>
                                  <a:pt x="21424" y="13472"/>
                                </a:lnTo>
                                <a:lnTo>
                                  <a:pt x="21532" y="13578"/>
                                </a:lnTo>
                                <a:cubicBezTo>
                                  <a:pt x="21546" y="13591"/>
                                  <a:pt x="21573" y="13591"/>
                                  <a:pt x="21586" y="13578"/>
                                </a:cubicBezTo>
                                <a:cubicBezTo>
                                  <a:pt x="21600" y="13564"/>
                                  <a:pt x="21600" y="13538"/>
                                  <a:pt x="21586" y="13525"/>
                                </a:cubicBezTo>
                                <a:lnTo>
                                  <a:pt x="21424" y="13366"/>
                                </a:lnTo>
                                <a:lnTo>
                                  <a:pt x="21424" y="13287"/>
                                </a:lnTo>
                                <a:lnTo>
                                  <a:pt x="21492" y="13366"/>
                                </a:lnTo>
                                <a:close/>
                                <a:moveTo>
                                  <a:pt x="6158" y="7389"/>
                                </a:moveTo>
                                <a:cubicBezTo>
                                  <a:pt x="6158" y="7363"/>
                                  <a:pt x="6144" y="7350"/>
                                  <a:pt x="6117" y="7350"/>
                                </a:cubicBezTo>
                                <a:lnTo>
                                  <a:pt x="5725" y="7350"/>
                                </a:lnTo>
                                <a:lnTo>
                                  <a:pt x="5725" y="7072"/>
                                </a:lnTo>
                                <a:lnTo>
                                  <a:pt x="5738" y="7072"/>
                                </a:lnTo>
                                <a:cubicBezTo>
                                  <a:pt x="5887" y="7072"/>
                                  <a:pt x="6009" y="6927"/>
                                  <a:pt x="6036" y="6782"/>
                                </a:cubicBezTo>
                                <a:lnTo>
                                  <a:pt x="6104" y="6531"/>
                                </a:lnTo>
                                <a:cubicBezTo>
                                  <a:pt x="6104" y="6531"/>
                                  <a:pt x="6104" y="6531"/>
                                  <a:pt x="6104" y="6518"/>
                                </a:cubicBezTo>
                                <a:lnTo>
                                  <a:pt x="6144" y="6360"/>
                                </a:lnTo>
                                <a:cubicBezTo>
                                  <a:pt x="6158" y="6320"/>
                                  <a:pt x="6144" y="6294"/>
                                  <a:pt x="6117" y="6268"/>
                                </a:cubicBezTo>
                                <a:cubicBezTo>
                                  <a:pt x="6090" y="6241"/>
                                  <a:pt x="6063" y="6228"/>
                                  <a:pt x="6023" y="6228"/>
                                </a:cubicBezTo>
                                <a:lnTo>
                                  <a:pt x="5752" y="6228"/>
                                </a:lnTo>
                                <a:cubicBezTo>
                                  <a:pt x="5684" y="6228"/>
                                  <a:pt x="5630" y="6241"/>
                                  <a:pt x="5562" y="6268"/>
                                </a:cubicBezTo>
                                <a:cubicBezTo>
                                  <a:pt x="5549" y="6241"/>
                                  <a:pt x="5522" y="6228"/>
                                  <a:pt x="5508" y="6202"/>
                                </a:cubicBezTo>
                                <a:cubicBezTo>
                                  <a:pt x="5481" y="6175"/>
                                  <a:pt x="5454" y="6162"/>
                                  <a:pt x="5427" y="6136"/>
                                </a:cubicBezTo>
                                <a:cubicBezTo>
                                  <a:pt x="5441" y="6122"/>
                                  <a:pt x="5454" y="6096"/>
                                  <a:pt x="5454" y="6083"/>
                                </a:cubicBezTo>
                                <a:cubicBezTo>
                                  <a:pt x="5454" y="6056"/>
                                  <a:pt x="5454" y="6030"/>
                                  <a:pt x="5427" y="6017"/>
                                </a:cubicBezTo>
                                <a:lnTo>
                                  <a:pt x="5495" y="5964"/>
                                </a:lnTo>
                                <a:cubicBezTo>
                                  <a:pt x="5495" y="5964"/>
                                  <a:pt x="5495" y="5964"/>
                                  <a:pt x="5495" y="5964"/>
                                </a:cubicBezTo>
                                <a:cubicBezTo>
                                  <a:pt x="5508" y="5951"/>
                                  <a:pt x="5522" y="5924"/>
                                  <a:pt x="5508" y="5898"/>
                                </a:cubicBezTo>
                                <a:cubicBezTo>
                                  <a:pt x="5495" y="5872"/>
                                  <a:pt x="5468" y="5859"/>
                                  <a:pt x="5441" y="5845"/>
                                </a:cubicBezTo>
                                <a:lnTo>
                                  <a:pt x="5224" y="5832"/>
                                </a:lnTo>
                                <a:cubicBezTo>
                                  <a:pt x="5183" y="5832"/>
                                  <a:pt x="5156" y="5845"/>
                                  <a:pt x="5143" y="5872"/>
                                </a:cubicBezTo>
                                <a:cubicBezTo>
                                  <a:pt x="5129" y="5885"/>
                                  <a:pt x="5129" y="5911"/>
                                  <a:pt x="5143" y="5938"/>
                                </a:cubicBezTo>
                                <a:cubicBezTo>
                                  <a:pt x="5143" y="5938"/>
                                  <a:pt x="5143" y="5938"/>
                                  <a:pt x="5143" y="5938"/>
                                </a:cubicBezTo>
                                <a:lnTo>
                                  <a:pt x="5197" y="6004"/>
                                </a:lnTo>
                                <a:cubicBezTo>
                                  <a:pt x="5183" y="6017"/>
                                  <a:pt x="5170" y="6043"/>
                                  <a:pt x="5170" y="6070"/>
                                </a:cubicBezTo>
                                <a:cubicBezTo>
                                  <a:pt x="5170" y="6096"/>
                                  <a:pt x="5170" y="6109"/>
                                  <a:pt x="5183" y="6122"/>
                                </a:cubicBezTo>
                                <a:cubicBezTo>
                                  <a:pt x="5089" y="6162"/>
                                  <a:pt x="4980" y="6241"/>
                                  <a:pt x="4940" y="6347"/>
                                </a:cubicBezTo>
                                <a:cubicBezTo>
                                  <a:pt x="4940" y="6347"/>
                                  <a:pt x="4940" y="6360"/>
                                  <a:pt x="4926" y="6360"/>
                                </a:cubicBezTo>
                                <a:cubicBezTo>
                                  <a:pt x="4913" y="6347"/>
                                  <a:pt x="4913" y="6334"/>
                                  <a:pt x="4899" y="6334"/>
                                </a:cubicBezTo>
                                <a:cubicBezTo>
                                  <a:pt x="4886" y="6307"/>
                                  <a:pt x="4859" y="6294"/>
                                  <a:pt x="4845" y="6281"/>
                                </a:cubicBezTo>
                                <a:cubicBezTo>
                                  <a:pt x="4859" y="6268"/>
                                  <a:pt x="4859" y="6254"/>
                                  <a:pt x="4872" y="6241"/>
                                </a:cubicBezTo>
                                <a:cubicBezTo>
                                  <a:pt x="4872" y="6215"/>
                                  <a:pt x="4872" y="6202"/>
                                  <a:pt x="4859" y="6188"/>
                                </a:cubicBezTo>
                                <a:lnTo>
                                  <a:pt x="4913" y="6149"/>
                                </a:lnTo>
                                <a:cubicBezTo>
                                  <a:pt x="4913" y="6149"/>
                                  <a:pt x="4913" y="6149"/>
                                  <a:pt x="4913" y="6149"/>
                                </a:cubicBezTo>
                                <a:cubicBezTo>
                                  <a:pt x="4926" y="6136"/>
                                  <a:pt x="4940" y="6109"/>
                                  <a:pt x="4926" y="6096"/>
                                </a:cubicBezTo>
                                <a:cubicBezTo>
                                  <a:pt x="4913" y="6070"/>
                                  <a:pt x="4899" y="6056"/>
                                  <a:pt x="4859" y="6043"/>
                                </a:cubicBezTo>
                                <a:lnTo>
                                  <a:pt x="4669" y="6017"/>
                                </a:lnTo>
                                <a:cubicBezTo>
                                  <a:pt x="4629" y="6017"/>
                                  <a:pt x="4601" y="6030"/>
                                  <a:pt x="4588" y="6043"/>
                                </a:cubicBezTo>
                                <a:cubicBezTo>
                                  <a:pt x="4574" y="6056"/>
                                  <a:pt x="4574" y="6083"/>
                                  <a:pt x="4588" y="6096"/>
                                </a:cubicBezTo>
                                <a:cubicBezTo>
                                  <a:pt x="4588" y="6096"/>
                                  <a:pt x="4588" y="6096"/>
                                  <a:pt x="4588" y="6096"/>
                                </a:cubicBezTo>
                                <a:lnTo>
                                  <a:pt x="4629" y="6149"/>
                                </a:lnTo>
                                <a:cubicBezTo>
                                  <a:pt x="4615" y="6162"/>
                                  <a:pt x="4601" y="6175"/>
                                  <a:pt x="4601" y="6202"/>
                                </a:cubicBezTo>
                                <a:cubicBezTo>
                                  <a:pt x="4601" y="6215"/>
                                  <a:pt x="4601" y="6228"/>
                                  <a:pt x="4601" y="6254"/>
                                </a:cubicBezTo>
                                <a:cubicBezTo>
                                  <a:pt x="4507" y="6281"/>
                                  <a:pt x="4412" y="6347"/>
                                  <a:pt x="4371" y="6439"/>
                                </a:cubicBezTo>
                                <a:lnTo>
                                  <a:pt x="4358" y="6479"/>
                                </a:lnTo>
                                <a:cubicBezTo>
                                  <a:pt x="4344" y="6492"/>
                                  <a:pt x="4344" y="6505"/>
                                  <a:pt x="4331" y="6531"/>
                                </a:cubicBezTo>
                                <a:lnTo>
                                  <a:pt x="4114" y="6531"/>
                                </a:lnTo>
                                <a:cubicBezTo>
                                  <a:pt x="4087" y="6531"/>
                                  <a:pt x="4060" y="6545"/>
                                  <a:pt x="4047" y="6558"/>
                                </a:cubicBezTo>
                                <a:cubicBezTo>
                                  <a:pt x="4033" y="6584"/>
                                  <a:pt x="4033" y="6611"/>
                                  <a:pt x="4033" y="6624"/>
                                </a:cubicBezTo>
                                <a:lnTo>
                                  <a:pt x="4101" y="6782"/>
                                </a:lnTo>
                                <a:cubicBezTo>
                                  <a:pt x="4101" y="6782"/>
                                  <a:pt x="4101" y="6795"/>
                                  <a:pt x="4101" y="6795"/>
                                </a:cubicBezTo>
                                <a:cubicBezTo>
                                  <a:pt x="4101" y="6795"/>
                                  <a:pt x="4101" y="6809"/>
                                  <a:pt x="4101" y="6809"/>
                                </a:cubicBezTo>
                                <a:cubicBezTo>
                                  <a:pt x="4168" y="6941"/>
                                  <a:pt x="4304" y="7072"/>
                                  <a:pt x="4466" y="7086"/>
                                </a:cubicBezTo>
                                <a:lnTo>
                                  <a:pt x="4466" y="7376"/>
                                </a:lnTo>
                                <a:lnTo>
                                  <a:pt x="4250" y="7376"/>
                                </a:lnTo>
                                <a:cubicBezTo>
                                  <a:pt x="4101" y="7376"/>
                                  <a:pt x="3979" y="7297"/>
                                  <a:pt x="3925" y="7165"/>
                                </a:cubicBezTo>
                                <a:cubicBezTo>
                                  <a:pt x="3911" y="7138"/>
                                  <a:pt x="3925" y="7125"/>
                                  <a:pt x="3938" y="7099"/>
                                </a:cubicBezTo>
                                <a:cubicBezTo>
                                  <a:pt x="3952" y="7086"/>
                                  <a:pt x="3965" y="7072"/>
                                  <a:pt x="3992" y="7072"/>
                                </a:cubicBezTo>
                                <a:cubicBezTo>
                                  <a:pt x="4020" y="7072"/>
                                  <a:pt x="4033" y="7086"/>
                                  <a:pt x="4047" y="7099"/>
                                </a:cubicBezTo>
                                <a:cubicBezTo>
                                  <a:pt x="4060" y="7112"/>
                                  <a:pt x="4087" y="7125"/>
                                  <a:pt x="4101" y="7112"/>
                                </a:cubicBezTo>
                                <a:cubicBezTo>
                                  <a:pt x="4114" y="7099"/>
                                  <a:pt x="4128" y="7072"/>
                                  <a:pt x="4114" y="7059"/>
                                </a:cubicBezTo>
                                <a:cubicBezTo>
                                  <a:pt x="4087" y="7020"/>
                                  <a:pt x="4047" y="6993"/>
                                  <a:pt x="3992" y="6993"/>
                                </a:cubicBezTo>
                                <a:cubicBezTo>
                                  <a:pt x="3938" y="6993"/>
                                  <a:pt x="3898" y="7020"/>
                                  <a:pt x="3871" y="7059"/>
                                </a:cubicBezTo>
                                <a:cubicBezTo>
                                  <a:pt x="3844" y="7099"/>
                                  <a:pt x="3844" y="7138"/>
                                  <a:pt x="3857" y="7191"/>
                                </a:cubicBezTo>
                                <a:cubicBezTo>
                                  <a:pt x="3925" y="7350"/>
                                  <a:pt x="4074" y="7455"/>
                                  <a:pt x="4250" y="7455"/>
                                </a:cubicBezTo>
                                <a:lnTo>
                                  <a:pt x="6117" y="7455"/>
                                </a:lnTo>
                                <a:cubicBezTo>
                                  <a:pt x="6144" y="7429"/>
                                  <a:pt x="6158" y="7416"/>
                                  <a:pt x="6158" y="7389"/>
                                </a:cubicBezTo>
                                <a:close/>
                                <a:moveTo>
                                  <a:pt x="5603" y="6334"/>
                                </a:moveTo>
                                <a:cubicBezTo>
                                  <a:pt x="5657" y="6307"/>
                                  <a:pt x="5725" y="6294"/>
                                  <a:pt x="5779" y="6294"/>
                                </a:cubicBezTo>
                                <a:lnTo>
                                  <a:pt x="6050" y="6294"/>
                                </a:lnTo>
                                <a:lnTo>
                                  <a:pt x="6050" y="6294"/>
                                </a:lnTo>
                                <a:cubicBezTo>
                                  <a:pt x="6063" y="6294"/>
                                  <a:pt x="6077" y="6294"/>
                                  <a:pt x="6077" y="6307"/>
                                </a:cubicBezTo>
                                <a:cubicBezTo>
                                  <a:pt x="6077" y="6320"/>
                                  <a:pt x="6090" y="6334"/>
                                  <a:pt x="6090" y="6347"/>
                                </a:cubicBezTo>
                                <a:lnTo>
                                  <a:pt x="6090" y="6373"/>
                                </a:lnTo>
                                <a:lnTo>
                                  <a:pt x="5725" y="6373"/>
                                </a:lnTo>
                                <a:cubicBezTo>
                                  <a:pt x="5698" y="6373"/>
                                  <a:pt x="5684" y="6386"/>
                                  <a:pt x="5684" y="6413"/>
                                </a:cubicBezTo>
                                <a:cubicBezTo>
                                  <a:pt x="5684" y="6439"/>
                                  <a:pt x="5698" y="6452"/>
                                  <a:pt x="5725" y="6452"/>
                                </a:cubicBezTo>
                                <a:lnTo>
                                  <a:pt x="6063" y="6452"/>
                                </a:lnTo>
                                <a:lnTo>
                                  <a:pt x="6050" y="6492"/>
                                </a:lnTo>
                                <a:lnTo>
                                  <a:pt x="5414" y="6492"/>
                                </a:lnTo>
                                <a:cubicBezTo>
                                  <a:pt x="5427" y="6479"/>
                                  <a:pt x="5427" y="6465"/>
                                  <a:pt x="5441" y="6452"/>
                                </a:cubicBezTo>
                                <a:lnTo>
                                  <a:pt x="5576" y="6452"/>
                                </a:lnTo>
                                <a:cubicBezTo>
                                  <a:pt x="5603" y="6452"/>
                                  <a:pt x="5617" y="6439"/>
                                  <a:pt x="5617" y="6413"/>
                                </a:cubicBezTo>
                                <a:cubicBezTo>
                                  <a:pt x="5617" y="6386"/>
                                  <a:pt x="5603" y="6373"/>
                                  <a:pt x="5576" y="6373"/>
                                </a:cubicBezTo>
                                <a:lnTo>
                                  <a:pt x="5522" y="6373"/>
                                </a:lnTo>
                                <a:cubicBezTo>
                                  <a:pt x="5549" y="6360"/>
                                  <a:pt x="5576" y="6347"/>
                                  <a:pt x="5603" y="6334"/>
                                </a:cubicBezTo>
                                <a:close/>
                                <a:moveTo>
                                  <a:pt x="5468" y="5924"/>
                                </a:moveTo>
                                <a:lnTo>
                                  <a:pt x="5400" y="5977"/>
                                </a:lnTo>
                                <a:lnTo>
                                  <a:pt x="5359" y="5977"/>
                                </a:lnTo>
                                <a:lnTo>
                                  <a:pt x="5319" y="5977"/>
                                </a:lnTo>
                                <a:lnTo>
                                  <a:pt x="5251" y="5911"/>
                                </a:lnTo>
                                <a:lnTo>
                                  <a:pt x="5468" y="5924"/>
                                </a:lnTo>
                                <a:close/>
                                <a:moveTo>
                                  <a:pt x="5414" y="6083"/>
                                </a:moveTo>
                                <a:cubicBezTo>
                                  <a:pt x="5414" y="6096"/>
                                  <a:pt x="5400" y="6109"/>
                                  <a:pt x="5386" y="6109"/>
                                </a:cubicBezTo>
                                <a:lnTo>
                                  <a:pt x="5305" y="6109"/>
                                </a:lnTo>
                                <a:cubicBezTo>
                                  <a:pt x="5292" y="6109"/>
                                  <a:pt x="5278" y="6096"/>
                                  <a:pt x="5278" y="6083"/>
                                </a:cubicBezTo>
                                <a:cubicBezTo>
                                  <a:pt x="5278" y="6070"/>
                                  <a:pt x="5292" y="6056"/>
                                  <a:pt x="5305" y="6056"/>
                                </a:cubicBezTo>
                                <a:lnTo>
                                  <a:pt x="5305" y="6056"/>
                                </a:lnTo>
                                <a:lnTo>
                                  <a:pt x="5386" y="6056"/>
                                </a:lnTo>
                                <a:cubicBezTo>
                                  <a:pt x="5400" y="6056"/>
                                  <a:pt x="5414" y="6070"/>
                                  <a:pt x="5414" y="6083"/>
                                </a:cubicBezTo>
                                <a:close/>
                                <a:moveTo>
                                  <a:pt x="4980" y="6545"/>
                                </a:moveTo>
                                <a:cubicBezTo>
                                  <a:pt x="4994" y="6505"/>
                                  <a:pt x="5008" y="6465"/>
                                  <a:pt x="5021" y="6426"/>
                                </a:cubicBezTo>
                                <a:lnTo>
                                  <a:pt x="5035" y="6386"/>
                                </a:lnTo>
                                <a:cubicBezTo>
                                  <a:pt x="5035" y="6373"/>
                                  <a:pt x="5035" y="6373"/>
                                  <a:pt x="5048" y="6360"/>
                                </a:cubicBezTo>
                                <a:cubicBezTo>
                                  <a:pt x="5116" y="6228"/>
                                  <a:pt x="5265" y="6149"/>
                                  <a:pt x="5346" y="6162"/>
                                </a:cubicBezTo>
                                <a:cubicBezTo>
                                  <a:pt x="5386" y="6162"/>
                                  <a:pt x="5441" y="6202"/>
                                  <a:pt x="5495" y="6241"/>
                                </a:cubicBezTo>
                                <a:cubicBezTo>
                                  <a:pt x="5508" y="6254"/>
                                  <a:pt x="5522" y="6268"/>
                                  <a:pt x="5535" y="6281"/>
                                </a:cubicBezTo>
                                <a:cubicBezTo>
                                  <a:pt x="5495" y="6307"/>
                                  <a:pt x="5454" y="6334"/>
                                  <a:pt x="5414" y="6373"/>
                                </a:cubicBezTo>
                                <a:cubicBezTo>
                                  <a:pt x="5414" y="6373"/>
                                  <a:pt x="5414" y="6373"/>
                                  <a:pt x="5414" y="6373"/>
                                </a:cubicBezTo>
                                <a:cubicBezTo>
                                  <a:pt x="5386" y="6413"/>
                                  <a:pt x="5359" y="6439"/>
                                  <a:pt x="5332" y="6492"/>
                                </a:cubicBezTo>
                                <a:cubicBezTo>
                                  <a:pt x="5332" y="6492"/>
                                  <a:pt x="5332" y="6505"/>
                                  <a:pt x="5332" y="6505"/>
                                </a:cubicBezTo>
                                <a:cubicBezTo>
                                  <a:pt x="5305" y="6558"/>
                                  <a:pt x="5292" y="6624"/>
                                  <a:pt x="5292" y="6677"/>
                                </a:cubicBezTo>
                                <a:lnTo>
                                  <a:pt x="5008" y="6677"/>
                                </a:lnTo>
                                <a:cubicBezTo>
                                  <a:pt x="4967" y="6650"/>
                                  <a:pt x="4953" y="6597"/>
                                  <a:pt x="4980" y="6545"/>
                                </a:cubicBezTo>
                                <a:close/>
                                <a:moveTo>
                                  <a:pt x="4872" y="6096"/>
                                </a:moveTo>
                                <a:lnTo>
                                  <a:pt x="4818" y="6122"/>
                                </a:lnTo>
                                <a:lnTo>
                                  <a:pt x="4791" y="6122"/>
                                </a:lnTo>
                                <a:lnTo>
                                  <a:pt x="4764" y="6122"/>
                                </a:lnTo>
                                <a:lnTo>
                                  <a:pt x="4723" y="6083"/>
                                </a:lnTo>
                                <a:lnTo>
                                  <a:pt x="4872" y="6096"/>
                                </a:lnTo>
                                <a:close/>
                                <a:moveTo>
                                  <a:pt x="4832" y="6215"/>
                                </a:moveTo>
                                <a:cubicBezTo>
                                  <a:pt x="4832" y="6228"/>
                                  <a:pt x="4818" y="6228"/>
                                  <a:pt x="4818" y="6228"/>
                                </a:cubicBezTo>
                                <a:lnTo>
                                  <a:pt x="4750" y="6215"/>
                                </a:lnTo>
                                <a:cubicBezTo>
                                  <a:pt x="4737" y="6215"/>
                                  <a:pt x="4737" y="6202"/>
                                  <a:pt x="4737" y="6202"/>
                                </a:cubicBezTo>
                                <a:cubicBezTo>
                                  <a:pt x="4737" y="6188"/>
                                  <a:pt x="4750" y="6188"/>
                                  <a:pt x="4750" y="6188"/>
                                </a:cubicBezTo>
                                <a:cubicBezTo>
                                  <a:pt x="4750" y="6188"/>
                                  <a:pt x="4750" y="6188"/>
                                  <a:pt x="4750" y="6188"/>
                                </a:cubicBezTo>
                                <a:lnTo>
                                  <a:pt x="4818" y="6202"/>
                                </a:lnTo>
                                <a:cubicBezTo>
                                  <a:pt x="4832" y="6202"/>
                                  <a:pt x="4832" y="6215"/>
                                  <a:pt x="4832" y="6215"/>
                                </a:cubicBezTo>
                                <a:close/>
                                <a:moveTo>
                                  <a:pt x="4480" y="6492"/>
                                </a:moveTo>
                                <a:lnTo>
                                  <a:pt x="4493" y="6452"/>
                                </a:lnTo>
                                <a:cubicBezTo>
                                  <a:pt x="4547" y="6347"/>
                                  <a:pt x="4696" y="6281"/>
                                  <a:pt x="4764" y="6294"/>
                                </a:cubicBezTo>
                                <a:cubicBezTo>
                                  <a:pt x="4805" y="6294"/>
                                  <a:pt x="4845" y="6334"/>
                                  <a:pt x="4886" y="6373"/>
                                </a:cubicBezTo>
                                <a:cubicBezTo>
                                  <a:pt x="4899" y="6386"/>
                                  <a:pt x="4913" y="6413"/>
                                  <a:pt x="4926" y="6426"/>
                                </a:cubicBezTo>
                                <a:cubicBezTo>
                                  <a:pt x="4926" y="6426"/>
                                  <a:pt x="4940" y="6439"/>
                                  <a:pt x="4940" y="6439"/>
                                </a:cubicBezTo>
                                <a:cubicBezTo>
                                  <a:pt x="4926" y="6465"/>
                                  <a:pt x="4913" y="6492"/>
                                  <a:pt x="4913" y="6518"/>
                                </a:cubicBezTo>
                                <a:cubicBezTo>
                                  <a:pt x="4899" y="6571"/>
                                  <a:pt x="4899" y="6637"/>
                                  <a:pt x="4913" y="6677"/>
                                </a:cubicBezTo>
                                <a:lnTo>
                                  <a:pt x="4683" y="6677"/>
                                </a:lnTo>
                                <a:cubicBezTo>
                                  <a:pt x="4615" y="6677"/>
                                  <a:pt x="4561" y="6637"/>
                                  <a:pt x="4534" y="6584"/>
                                </a:cubicBezTo>
                                <a:lnTo>
                                  <a:pt x="4520" y="6558"/>
                                </a:lnTo>
                                <a:cubicBezTo>
                                  <a:pt x="4507" y="6545"/>
                                  <a:pt x="4493" y="6531"/>
                                  <a:pt x="4480" y="6518"/>
                                </a:cubicBezTo>
                                <a:cubicBezTo>
                                  <a:pt x="4480" y="6518"/>
                                  <a:pt x="4480" y="6505"/>
                                  <a:pt x="4480" y="6492"/>
                                </a:cubicBezTo>
                                <a:close/>
                                <a:moveTo>
                                  <a:pt x="4371" y="6914"/>
                                </a:moveTo>
                                <a:lnTo>
                                  <a:pt x="4371" y="6914"/>
                                </a:lnTo>
                                <a:cubicBezTo>
                                  <a:pt x="4398" y="6914"/>
                                  <a:pt x="4426" y="6901"/>
                                  <a:pt x="4426" y="6875"/>
                                </a:cubicBezTo>
                                <a:cubicBezTo>
                                  <a:pt x="4426" y="6848"/>
                                  <a:pt x="4412" y="6835"/>
                                  <a:pt x="4385" y="6835"/>
                                </a:cubicBezTo>
                                <a:lnTo>
                                  <a:pt x="4304" y="6835"/>
                                </a:lnTo>
                                <a:cubicBezTo>
                                  <a:pt x="4290" y="6822"/>
                                  <a:pt x="4290" y="6809"/>
                                  <a:pt x="4277" y="6809"/>
                                </a:cubicBezTo>
                                <a:cubicBezTo>
                                  <a:pt x="4290" y="6809"/>
                                  <a:pt x="4304" y="6795"/>
                                  <a:pt x="4304" y="6769"/>
                                </a:cubicBezTo>
                                <a:cubicBezTo>
                                  <a:pt x="4304" y="6743"/>
                                  <a:pt x="4290" y="6729"/>
                                  <a:pt x="4263" y="6729"/>
                                </a:cubicBezTo>
                                <a:lnTo>
                                  <a:pt x="4236" y="6729"/>
                                </a:lnTo>
                                <a:lnTo>
                                  <a:pt x="4168" y="6571"/>
                                </a:lnTo>
                                <a:lnTo>
                                  <a:pt x="4398" y="6571"/>
                                </a:lnTo>
                                <a:cubicBezTo>
                                  <a:pt x="4412" y="6571"/>
                                  <a:pt x="4426" y="6571"/>
                                  <a:pt x="4426" y="6584"/>
                                </a:cubicBezTo>
                                <a:lnTo>
                                  <a:pt x="4439" y="6611"/>
                                </a:lnTo>
                                <a:cubicBezTo>
                                  <a:pt x="4480" y="6690"/>
                                  <a:pt x="4561" y="6743"/>
                                  <a:pt x="4656" y="6743"/>
                                </a:cubicBezTo>
                                <a:lnTo>
                                  <a:pt x="5292" y="6743"/>
                                </a:lnTo>
                                <a:cubicBezTo>
                                  <a:pt x="5319" y="6743"/>
                                  <a:pt x="5332" y="6729"/>
                                  <a:pt x="5332" y="6703"/>
                                </a:cubicBezTo>
                                <a:cubicBezTo>
                                  <a:pt x="5332" y="6650"/>
                                  <a:pt x="5346" y="6584"/>
                                  <a:pt x="5373" y="6531"/>
                                </a:cubicBezTo>
                                <a:lnTo>
                                  <a:pt x="6036" y="6531"/>
                                </a:lnTo>
                                <a:lnTo>
                                  <a:pt x="5982" y="6769"/>
                                </a:lnTo>
                                <a:cubicBezTo>
                                  <a:pt x="5955" y="6875"/>
                                  <a:pt x="5860" y="6993"/>
                                  <a:pt x="5752" y="6993"/>
                                </a:cubicBezTo>
                                <a:lnTo>
                                  <a:pt x="4547" y="6993"/>
                                </a:lnTo>
                                <a:cubicBezTo>
                                  <a:pt x="4493" y="6993"/>
                                  <a:pt x="4426" y="6967"/>
                                  <a:pt x="4371" y="6914"/>
                                </a:cubicBezTo>
                                <a:close/>
                                <a:moveTo>
                                  <a:pt x="5657" y="7350"/>
                                </a:moveTo>
                                <a:lnTo>
                                  <a:pt x="4629" y="7350"/>
                                </a:lnTo>
                                <a:lnTo>
                                  <a:pt x="4629" y="7072"/>
                                </a:lnTo>
                                <a:lnTo>
                                  <a:pt x="5657" y="7072"/>
                                </a:lnTo>
                                <a:lnTo>
                                  <a:pt x="5657" y="7350"/>
                                </a:lnTo>
                                <a:close/>
                                <a:moveTo>
                                  <a:pt x="4818" y="6479"/>
                                </a:moveTo>
                                <a:cubicBezTo>
                                  <a:pt x="4832" y="6492"/>
                                  <a:pt x="4832" y="6492"/>
                                  <a:pt x="4845" y="6492"/>
                                </a:cubicBezTo>
                                <a:cubicBezTo>
                                  <a:pt x="4859" y="6492"/>
                                  <a:pt x="4859" y="6492"/>
                                  <a:pt x="4872" y="6479"/>
                                </a:cubicBezTo>
                                <a:cubicBezTo>
                                  <a:pt x="4886" y="6465"/>
                                  <a:pt x="4886" y="6439"/>
                                  <a:pt x="4872" y="6426"/>
                                </a:cubicBezTo>
                                <a:lnTo>
                                  <a:pt x="4832" y="6386"/>
                                </a:lnTo>
                                <a:cubicBezTo>
                                  <a:pt x="4818" y="6373"/>
                                  <a:pt x="4791" y="6373"/>
                                  <a:pt x="4777" y="6386"/>
                                </a:cubicBezTo>
                                <a:cubicBezTo>
                                  <a:pt x="4764" y="6400"/>
                                  <a:pt x="4764" y="6426"/>
                                  <a:pt x="4777" y="6439"/>
                                </a:cubicBezTo>
                                <a:lnTo>
                                  <a:pt x="4818" y="6479"/>
                                </a:lnTo>
                                <a:close/>
                                <a:moveTo>
                                  <a:pt x="5373" y="6307"/>
                                </a:moveTo>
                                <a:cubicBezTo>
                                  <a:pt x="5373" y="6307"/>
                                  <a:pt x="5386" y="6307"/>
                                  <a:pt x="5386" y="6307"/>
                                </a:cubicBezTo>
                                <a:cubicBezTo>
                                  <a:pt x="5400" y="6307"/>
                                  <a:pt x="5414" y="6294"/>
                                  <a:pt x="5414" y="6294"/>
                                </a:cubicBezTo>
                                <a:cubicBezTo>
                                  <a:pt x="5427" y="6281"/>
                                  <a:pt x="5414" y="6254"/>
                                  <a:pt x="5400" y="6241"/>
                                </a:cubicBezTo>
                                <a:lnTo>
                                  <a:pt x="5373" y="6228"/>
                                </a:lnTo>
                                <a:cubicBezTo>
                                  <a:pt x="5359" y="6215"/>
                                  <a:pt x="5332" y="6228"/>
                                  <a:pt x="5319" y="6241"/>
                                </a:cubicBezTo>
                                <a:cubicBezTo>
                                  <a:pt x="5305" y="6254"/>
                                  <a:pt x="5319" y="6281"/>
                                  <a:pt x="5332" y="6294"/>
                                </a:cubicBezTo>
                                <a:lnTo>
                                  <a:pt x="5373" y="6307"/>
                                </a:lnTo>
                                <a:close/>
                                <a:moveTo>
                                  <a:pt x="5901" y="6769"/>
                                </a:moveTo>
                                <a:cubicBezTo>
                                  <a:pt x="5901" y="6769"/>
                                  <a:pt x="5901" y="6769"/>
                                  <a:pt x="5901" y="6769"/>
                                </a:cubicBezTo>
                                <a:cubicBezTo>
                                  <a:pt x="5928" y="6769"/>
                                  <a:pt x="5941" y="6756"/>
                                  <a:pt x="5941" y="6743"/>
                                </a:cubicBezTo>
                                <a:lnTo>
                                  <a:pt x="5955" y="6690"/>
                                </a:lnTo>
                                <a:cubicBezTo>
                                  <a:pt x="5955" y="6677"/>
                                  <a:pt x="5941" y="6650"/>
                                  <a:pt x="5928" y="6650"/>
                                </a:cubicBezTo>
                                <a:cubicBezTo>
                                  <a:pt x="5914" y="6650"/>
                                  <a:pt x="5887" y="6663"/>
                                  <a:pt x="5887" y="6677"/>
                                </a:cubicBezTo>
                                <a:lnTo>
                                  <a:pt x="5874" y="6729"/>
                                </a:lnTo>
                                <a:cubicBezTo>
                                  <a:pt x="5860" y="6743"/>
                                  <a:pt x="5874" y="6769"/>
                                  <a:pt x="5901" y="6769"/>
                                </a:cubicBezTo>
                                <a:close/>
                                <a:moveTo>
                                  <a:pt x="5887" y="6875"/>
                                </a:moveTo>
                                <a:cubicBezTo>
                                  <a:pt x="5901" y="6861"/>
                                  <a:pt x="5901" y="6835"/>
                                  <a:pt x="5874" y="6822"/>
                                </a:cubicBezTo>
                                <a:cubicBezTo>
                                  <a:pt x="5860" y="6809"/>
                                  <a:pt x="5833" y="6809"/>
                                  <a:pt x="5820" y="6835"/>
                                </a:cubicBezTo>
                                <a:cubicBezTo>
                                  <a:pt x="5792" y="6861"/>
                                  <a:pt x="5779" y="6875"/>
                                  <a:pt x="5765" y="6875"/>
                                </a:cubicBezTo>
                                <a:cubicBezTo>
                                  <a:pt x="5738" y="6875"/>
                                  <a:pt x="5725" y="6888"/>
                                  <a:pt x="5725" y="6914"/>
                                </a:cubicBezTo>
                                <a:cubicBezTo>
                                  <a:pt x="5725" y="6941"/>
                                  <a:pt x="5738" y="6954"/>
                                  <a:pt x="5765" y="6954"/>
                                </a:cubicBezTo>
                                <a:cubicBezTo>
                                  <a:pt x="5833" y="6954"/>
                                  <a:pt x="5874" y="6888"/>
                                  <a:pt x="5887" y="6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" name="Shape"/>
                        <wps:cNvSpPr/>
                        <wps:spPr>
                          <a:xfrm>
                            <a:off x="1303867" y="1822985"/>
                            <a:ext cx="1274442" cy="13358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5" h="21600" extrusionOk="0">
                                <a:moveTo>
                                  <a:pt x="3222" y="7843"/>
                                </a:moveTo>
                                <a:cubicBezTo>
                                  <a:pt x="3265" y="7843"/>
                                  <a:pt x="3287" y="7823"/>
                                  <a:pt x="3287" y="7782"/>
                                </a:cubicBezTo>
                                <a:cubicBezTo>
                                  <a:pt x="3287" y="7741"/>
                                  <a:pt x="3265" y="7720"/>
                                  <a:pt x="3222" y="7720"/>
                                </a:cubicBezTo>
                                <a:lnTo>
                                  <a:pt x="2964" y="7720"/>
                                </a:lnTo>
                                <a:lnTo>
                                  <a:pt x="3222" y="7474"/>
                                </a:lnTo>
                                <a:cubicBezTo>
                                  <a:pt x="3244" y="7453"/>
                                  <a:pt x="3244" y="7412"/>
                                  <a:pt x="3222" y="7392"/>
                                </a:cubicBezTo>
                                <a:cubicBezTo>
                                  <a:pt x="3200" y="7371"/>
                                  <a:pt x="3157" y="7371"/>
                                  <a:pt x="3136" y="7392"/>
                                </a:cubicBezTo>
                                <a:lnTo>
                                  <a:pt x="2878" y="7638"/>
                                </a:lnTo>
                                <a:lnTo>
                                  <a:pt x="2878" y="7392"/>
                                </a:lnTo>
                                <a:cubicBezTo>
                                  <a:pt x="2878" y="7351"/>
                                  <a:pt x="2856" y="7330"/>
                                  <a:pt x="2813" y="7330"/>
                                </a:cubicBezTo>
                                <a:cubicBezTo>
                                  <a:pt x="2770" y="7330"/>
                                  <a:pt x="2749" y="7351"/>
                                  <a:pt x="2749" y="7392"/>
                                </a:cubicBezTo>
                                <a:lnTo>
                                  <a:pt x="2749" y="7741"/>
                                </a:lnTo>
                                <a:lnTo>
                                  <a:pt x="2641" y="7843"/>
                                </a:lnTo>
                                <a:lnTo>
                                  <a:pt x="2641" y="7597"/>
                                </a:lnTo>
                                <a:cubicBezTo>
                                  <a:pt x="2641" y="7556"/>
                                  <a:pt x="2620" y="7535"/>
                                  <a:pt x="2577" y="7535"/>
                                </a:cubicBezTo>
                                <a:cubicBezTo>
                                  <a:pt x="2534" y="7535"/>
                                  <a:pt x="2512" y="7556"/>
                                  <a:pt x="2512" y="7597"/>
                                </a:cubicBezTo>
                                <a:lnTo>
                                  <a:pt x="2512" y="7946"/>
                                </a:lnTo>
                                <a:lnTo>
                                  <a:pt x="2017" y="8418"/>
                                </a:lnTo>
                                <a:lnTo>
                                  <a:pt x="2017" y="8172"/>
                                </a:lnTo>
                                <a:lnTo>
                                  <a:pt x="2275" y="7925"/>
                                </a:lnTo>
                                <a:cubicBezTo>
                                  <a:pt x="2297" y="7905"/>
                                  <a:pt x="2297" y="7864"/>
                                  <a:pt x="2275" y="7843"/>
                                </a:cubicBezTo>
                                <a:cubicBezTo>
                                  <a:pt x="2254" y="7823"/>
                                  <a:pt x="2211" y="7823"/>
                                  <a:pt x="2189" y="7843"/>
                                </a:cubicBezTo>
                                <a:lnTo>
                                  <a:pt x="2017" y="8008"/>
                                </a:lnTo>
                                <a:lnTo>
                                  <a:pt x="2017" y="7864"/>
                                </a:lnTo>
                                <a:lnTo>
                                  <a:pt x="2275" y="7618"/>
                                </a:lnTo>
                                <a:cubicBezTo>
                                  <a:pt x="2297" y="7597"/>
                                  <a:pt x="2297" y="7556"/>
                                  <a:pt x="2275" y="7535"/>
                                </a:cubicBezTo>
                                <a:cubicBezTo>
                                  <a:pt x="2254" y="7515"/>
                                  <a:pt x="2211" y="7515"/>
                                  <a:pt x="2189" y="7535"/>
                                </a:cubicBezTo>
                                <a:lnTo>
                                  <a:pt x="2017" y="7700"/>
                                </a:lnTo>
                                <a:lnTo>
                                  <a:pt x="2017" y="7351"/>
                                </a:lnTo>
                                <a:cubicBezTo>
                                  <a:pt x="2017" y="7310"/>
                                  <a:pt x="1996" y="7289"/>
                                  <a:pt x="1953" y="7289"/>
                                </a:cubicBezTo>
                                <a:cubicBezTo>
                                  <a:pt x="1910" y="7289"/>
                                  <a:pt x="1888" y="7310"/>
                                  <a:pt x="1888" y="7351"/>
                                </a:cubicBezTo>
                                <a:lnTo>
                                  <a:pt x="1888" y="7700"/>
                                </a:lnTo>
                                <a:lnTo>
                                  <a:pt x="1716" y="7535"/>
                                </a:lnTo>
                                <a:cubicBezTo>
                                  <a:pt x="1695" y="7515"/>
                                  <a:pt x="1652" y="7515"/>
                                  <a:pt x="1630" y="7535"/>
                                </a:cubicBezTo>
                                <a:cubicBezTo>
                                  <a:pt x="1608" y="7556"/>
                                  <a:pt x="1608" y="7597"/>
                                  <a:pt x="1630" y="7618"/>
                                </a:cubicBezTo>
                                <a:lnTo>
                                  <a:pt x="1888" y="7864"/>
                                </a:lnTo>
                                <a:lnTo>
                                  <a:pt x="1888" y="8008"/>
                                </a:lnTo>
                                <a:lnTo>
                                  <a:pt x="1716" y="7843"/>
                                </a:lnTo>
                                <a:cubicBezTo>
                                  <a:pt x="1695" y="7823"/>
                                  <a:pt x="1652" y="7823"/>
                                  <a:pt x="1630" y="7843"/>
                                </a:cubicBezTo>
                                <a:cubicBezTo>
                                  <a:pt x="1608" y="7864"/>
                                  <a:pt x="1608" y="7905"/>
                                  <a:pt x="1630" y="7925"/>
                                </a:cubicBezTo>
                                <a:lnTo>
                                  <a:pt x="1888" y="8172"/>
                                </a:lnTo>
                                <a:lnTo>
                                  <a:pt x="1888" y="8521"/>
                                </a:lnTo>
                                <a:lnTo>
                                  <a:pt x="1630" y="8767"/>
                                </a:lnTo>
                                <a:lnTo>
                                  <a:pt x="1630" y="8418"/>
                                </a:lnTo>
                                <a:cubicBezTo>
                                  <a:pt x="1630" y="8377"/>
                                  <a:pt x="1608" y="8357"/>
                                  <a:pt x="1565" y="8357"/>
                                </a:cubicBezTo>
                                <a:cubicBezTo>
                                  <a:pt x="1522" y="8357"/>
                                  <a:pt x="1501" y="8377"/>
                                  <a:pt x="1501" y="8418"/>
                                </a:cubicBezTo>
                                <a:lnTo>
                                  <a:pt x="1501" y="8870"/>
                                </a:lnTo>
                                <a:lnTo>
                                  <a:pt x="1264" y="9096"/>
                                </a:lnTo>
                                <a:lnTo>
                                  <a:pt x="1264" y="8459"/>
                                </a:lnTo>
                                <a:lnTo>
                                  <a:pt x="1522" y="8213"/>
                                </a:lnTo>
                                <a:cubicBezTo>
                                  <a:pt x="1544" y="8192"/>
                                  <a:pt x="1544" y="8151"/>
                                  <a:pt x="1522" y="8131"/>
                                </a:cubicBezTo>
                                <a:cubicBezTo>
                                  <a:pt x="1501" y="8110"/>
                                  <a:pt x="1458" y="8110"/>
                                  <a:pt x="1436" y="8131"/>
                                </a:cubicBezTo>
                                <a:lnTo>
                                  <a:pt x="1264" y="8295"/>
                                </a:lnTo>
                                <a:lnTo>
                                  <a:pt x="1264" y="8192"/>
                                </a:lnTo>
                                <a:lnTo>
                                  <a:pt x="1522" y="7946"/>
                                </a:lnTo>
                                <a:cubicBezTo>
                                  <a:pt x="1544" y="7925"/>
                                  <a:pt x="1544" y="7884"/>
                                  <a:pt x="1522" y="7864"/>
                                </a:cubicBezTo>
                                <a:cubicBezTo>
                                  <a:pt x="1501" y="7843"/>
                                  <a:pt x="1458" y="7843"/>
                                  <a:pt x="1436" y="7864"/>
                                </a:cubicBezTo>
                                <a:lnTo>
                                  <a:pt x="1264" y="8028"/>
                                </a:lnTo>
                                <a:lnTo>
                                  <a:pt x="1264" y="7679"/>
                                </a:lnTo>
                                <a:cubicBezTo>
                                  <a:pt x="1264" y="7638"/>
                                  <a:pt x="1243" y="7617"/>
                                  <a:pt x="1200" y="7617"/>
                                </a:cubicBezTo>
                                <a:cubicBezTo>
                                  <a:pt x="1157" y="7617"/>
                                  <a:pt x="1135" y="7638"/>
                                  <a:pt x="1135" y="7679"/>
                                </a:cubicBezTo>
                                <a:lnTo>
                                  <a:pt x="1135" y="8028"/>
                                </a:lnTo>
                                <a:lnTo>
                                  <a:pt x="963" y="7864"/>
                                </a:lnTo>
                                <a:cubicBezTo>
                                  <a:pt x="942" y="7843"/>
                                  <a:pt x="899" y="7843"/>
                                  <a:pt x="877" y="7864"/>
                                </a:cubicBezTo>
                                <a:cubicBezTo>
                                  <a:pt x="856" y="7884"/>
                                  <a:pt x="856" y="7925"/>
                                  <a:pt x="877" y="7946"/>
                                </a:cubicBezTo>
                                <a:lnTo>
                                  <a:pt x="1135" y="8192"/>
                                </a:lnTo>
                                <a:lnTo>
                                  <a:pt x="1135" y="8316"/>
                                </a:lnTo>
                                <a:lnTo>
                                  <a:pt x="963" y="8151"/>
                                </a:lnTo>
                                <a:cubicBezTo>
                                  <a:pt x="942" y="8131"/>
                                  <a:pt x="899" y="8131"/>
                                  <a:pt x="877" y="8151"/>
                                </a:cubicBezTo>
                                <a:cubicBezTo>
                                  <a:pt x="856" y="8172"/>
                                  <a:pt x="856" y="8213"/>
                                  <a:pt x="877" y="8233"/>
                                </a:cubicBezTo>
                                <a:lnTo>
                                  <a:pt x="1135" y="8480"/>
                                </a:lnTo>
                                <a:lnTo>
                                  <a:pt x="1135" y="9240"/>
                                </a:lnTo>
                                <a:lnTo>
                                  <a:pt x="920" y="9445"/>
                                </a:lnTo>
                                <a:lnTo>
                                  <a:pt x="920" y="9096"/>
                                </a:lnTo>
                                <a:cubicBezTo>
                                  <a:pt x="920" y="9055"/>
                                  <a:pt x="899" y="9034"/>
                                  <a:pt x="856" y="9034"/>
                                </a:cubicBezTo>
                                <a:cubicBezTo>
                                  <a:pt x="812" y="9034"/>
                                  <a:pt x="791" y="9055"/>
                                  <a:pt x="791" y="9096"/>
                                </a:cubicBezTo>
                                <a:lnTo>
                                  <a:pt x="791" y="9548"/>
                                </a:lnTo>
                                <a:lnTo>
                                  <a:pt x="404" y="9917"/>
                                </a:lnTo>
                                <a:lnTo>
                                  <a:pt x="404" y="9424"/>
                                </a:lnTo>
                                <a:lnTo>
                                  <a:pt x="662" y="9178"/>
                                </a:lnTo>
                                <a:cubicBezTo>
                                  <a:pt x="683" y="9157"/>
                                  <a:pt x="683" y="9116"/>
                                  <a:pt x="662" y="9096"/>
                                </a:cubicBezTo>
                                <a:cubicBezTo>
                                  <a:pt x="640" y="9075"/>
                                  <a:pt x="597" y="9075"/>
                                  <a:pt x="576" y="9096"/>
                                </a:cubicBezTo>
                                <a:lnTo>
                                  <a:pt x="404" y="9260"/>
                                </a:lnTo>
                                <a:lnTo>
                                  <a:pt x="404" y="9137"/>
                                </a:lnTo>
                                <a:lnTo>
                                  <a:pt x="662" y="8891"/>
                                </a:lnTo>
                                <a:cubicBezTo>
                                  <a:pt x="683" y="8870"/>
                                  <a:pt x="683" y="8829"/>
                                  <a:pt x="662" y="8808"/>
                                </a:cubicBezTo>
                                <a:cubicBezTo>
                                  <a:pt x="640" y="8788"/>
                                  <a:pt x="597" y="8788"/>
                                  <a:pt x="576" y="8808"/>
                                </a:cubicBezTo>
                                <a:lnTo>
                                  <a:pt x="404" y="8973"/>
                                </a:lnTo>
                                <a:lnTo>
                                  <a:pt x="404" y="8500"/>
                                </a:lnTo>
                                <a:lnTo>
                                  <a:pt x="662" y="8254"/>
                                </a:lnTo>
                                <a:cubicBezTo>
                                  <a:pt x="683" y="8233"/>
                                  <a:pt x="683" y="8192"/>
                                  <a:pt x="662" y="8172"/>
                                </a:cubicBezTo>
                                <a:cubicBezTo>
                                  <a:pt x="640" y="8151"/>
                                  <a:pt x="597" y="8151"/>
                                  <a:pt x="576" y="8172"/>
                                </a:cubicBezTo>
                                <a:lnTo>
                                  <a:pt x="404" y="8336"/>
                                </a:lnTo>
                                <a:lnTo>
                                  <a:pt x="404" y="8192"/>
                                </a:lnTo>
                                <a:lnTo>
                                  <a:pt x="662" y="7946"/>
                                </a:lnTo>
                                <a:cubicBezTo>
                                  <a:pt x="683" y="7925"/>
                                  <a:pt x="683" y="7884"/>
                                  <a:pt x="662" y="7864"/>
                                </a:cubicBezTo>
                                <a:cubicBezTo>
                                  <a:pt x="640" y="7843"/>
                                  <a:pt x="597" y="7843"/>
                                  <a:pt x="576" y="7864"/>
                                </a:cubicBezTo>
                                <a:lnTo>
                                  <a:pt x="404" y="8028"/>
                                </a:lnTo>
                                <a:lnTo>
                                  <a:pt x="404" y="7679"/>
                                </a:lnTo>
                                <a:cubicBezTo>
                                  <a:pt x="404" y="7638"/>
                                  <a:pt x="382" y="7617"/>
                                  <a:pt x="339" y="7617"/>
                                </a:cubicBezTo>
                                <a:cubicBezTo>
                                  <a:pt x="296" y="7617"/>
                                  <a:pt x="275" y="7638"/>
                                  <a:pt x="275" y="7679"/>
                                </a:cubicBezTo>
                                <a:lnTo>
                                  <a:pt x="275" y="8028"/>
                                </a:lnTo>
                                <a:lnTo>
                                  <a:pt x="103" y="7864"/>
                                </a:lnTo>
                                <a:cubicBezTo>
                                  <a:pt x="81" y="7843"/>
                                  <a:pt x="38" y="7843"/>
                                  <a:pt x="17" y="7864"/>
                                </a:cubicBezTo>
                                <a:cubicBezTo>
                                  <a:pt x="-5" y="7884"/>
                                  <a:pt x="-5" y="7925"/>
                                  <a:pt x="17" y="7946"/>
                                </a:cubicBezTo>
                                <a:lnTo>
                                  <a:pt x="275" y="8192"/>
                                </a:lnTo>
                                <a:lnTo>
                                  <a:pt x="275" y="8336"/>
                                </a:lnTo>
                                <a:lnTo>
                                  <a:pt x="103" y="8172"/>
                                </a:lnTo>
                                <a:cubicBezTo>
                                  <a:pt x="81" y="8151"/>
                                  <a:pt x="38" y="8151"/>
                                  <a:pt x="17" y="8172"/>
                                </a:cubicBezTo>
                                <a:cubicBezTo>
                                  <a:pt x="-5" y="8192"/>
                                  <a:pt x="-5" y="8233"/>
                                  <a:pt x="17" y="8254"/>
                                </a:cubicBezTo>
                                <a:lnTo>
                                  <a:pt x="275" y="8500"/>
                                </a:lnTo>
                                <a:lnTo>
                                  <a:pt x="275" y="8973"/>
                                </a:lnTo>
                                <a:lnTo>
                                  <a:pt x="103" y="8808"/>
                                </a:lnTo>
                                <a:cubicBezTo>
                                  <a:pt x="81" y="8788"/>
                                  <a:pt x="38" y="8788"/>
                                  <a:pt x="17" y="8808"/>
                                </a:cubicBezTo>
                                <a:cubicBezTo>
                                  <a:pt x="-5" y="8829"/>
                                  <a:pt x="-5" y="8870"/>
                                  <a:pt x="17" y="8890"/>
                                </a:cubicBezTo>
                                <a:lnTo>
                                  <a:pt x="275" y="9137"/>
                                </a:lnTo>
                                <a:lnTo>
                                  <a:pt x="275" y="9260"/>
                                </a:lnTo>
                                <a:lnTo>
                                  <a:pt x="103" y="9096"/>
                                </a:lnTo>
                                <a:cubicBezTo>
                                  <a:pt x="81" y="9075"/>
                                  <a:pt x="38" y="9075"/>
                                  <a:pt x="17" y="9096"/>
                                </a:cubicBezTo>
                                <a:cubicBezTo>
                                  <a:pt x="-5" y="9116"/>
                                  <a:pt x="-5" y="9157"/>
                                  <a:pt x="17" y="9178"/>
                                </a:cubicBezTo>
                                <a:lnTo>
                                  <a:pt x="275" y="9424"/>
                                </a:lnTo>
                                <a:lnTo>
                                  <a:pt x="275" y="10061"/>
                                </a:lnTo>
                                <a:lnTo>
                                  <a:pt x="60" y="10266"/>
                                </a:lnTo>
                                <a:cubicBezTo>
                                  <a:pt x="38" y="10287"/>
                                  <a:pt x="38" y="10328"/>
                                  <a:pt x="60" y="10348"/>
                                </a:cubicBezTo>
                                <a:cubicBezTo>
                                  <a:pt x="81" y="10369"/>
                                  <a:pt x="124" y="10369"/>
                                  <a:pt x="146" y="10348"/>
                                </a:cubicBezTo>
                                <a:lnTo>
                                  <a:pt x="361" y="10143"/>
                                </a:lnTo>
                                <a:lnTo>
                                  <a:pt x="1006" y="10143"/>
                                </a:lnTo>
                                <a:lnTo>
                                  <a:pt x="1264" y="10389"/>
                                </a:lnTo>
                                <a:cubicBezTo>
                                  <a:pt x="1286" y="10410"/>
                                  <a:pt x="1329" y="10410"/>
                                  <a:pt x="1350" y="10389"/>
                                </a:cubicBezTo>
                                <a:cubicBezTo>
                                  <a:pt x="1372" y="10369"/>
                                  <a:pt x="1372" y="10328"/>
                                  <a:pt x="1350" y="10307"/>
                                </a:cubicBezTo>
                                <a:lnTo>
                                  <a:pt x="1178" y="10143"/>
                                </a:lnTo>
                                <a:lnTo>
                                  <a:pt x="1307" y="10143"/>
                                </a:lnTo>
                                <a:lnTo>
                                  <a:pt x="1566" y="10389"/>
                                </a:lnTo>
                                <a:cubicBezTo>
                                  <a:pt x="1587" y="10410"/>
                                  <a:pt x="1630" y="10410"/>
                                  <a:pt x="1652" y="10389"/>
                                </a:cubicBezTo>
                                <a:cubicBezTo>
                                  <a:pt x="1673" y="10369"/>
                                  <a:pt x="1673" y="10328"/>
                                  <a:pt x="1652" y="10307"/>
                                </a:cubicBezTo>
                                <a:lnTo>
                                  <a:pt x="1480" y="10143"/>
                                </a:lnTo>
                                <a:lnTo>
                                  <a:pt x="1974" y="10143"/>
                                </a:lnTo>
                                <a:lnTo>
                                  <a:pt x="2232" y="10389"/>
                                </a:lnTo>
                                <a:cubicBezTo>
                                  <a:pt x="2254" y="10410"/>
                                  <a:pt x="2297" y="10410"/>
                                  <a:pt x="2319" y="10389"/>
                                </a:cubicBezTo>
                                <a:cubicBezTo>
                                  <a:pt x="2340" y="10369"/>
                                  <a:pt x="2340" y="10328"/>
                                  <a:pt x="2319" y="10307"/>
                                </a:cubicBezTo>
                                <a:lnTo>
                                  <a:pt x="2146" y="10143"/>
                                </a:lnTo>
                                <a:lnTo>
                                  <a:pt x="2297" y="10143"/>
                                </a:lnTo>
                                <a:lnTo>
                                  <a:pt x="2555" y="10389"/>
                                </a:lnTo>
                                <a:cubicBezTo>
                                  <a:pt x="2577" y="10410"/>
                                  <a:pt x="2620" y="10410"/>
                                  <a:pt x="2641" y="10389"/>
                                </a:cubicBezTo>
                                <a:cubicBezTo>
                                  <a:pt x="2663" y="10369"/>
                                  <a:pt x="2663" y="10328"/>
                                  <a:pt x="2641" y="10307"/>
                                </a:cubicBezTo>
                                <a:lnTo>
                                  <a:pt x="2469" y="10143"/>
                                </a:lnTo>
                                <a:lnTo>
                                  <a:pt x="2835" y="10143"/>
                                </a:lnTo>
                                <a:cubicBezTo>
                                  <a:pt x="2878" y="10143"/>
                                  <a:pt x="2899" y="10122"/>
                                  <a:pt x="2899" y="10081"/>
                                </a:cubicBezTo>
                                <a:cubicBezTo>
                                  <a:pt x="2899" y="10040"/>
                                  <a:pt x="2878" y="10020"/>
                                  <a:pt x="2835" y="10020"/>
                                </a:cubicBezTo>
                                <a:lnTo>
                                  <a:pt x="2469" y="10020"/>
                                </a:lnTo>
                                <a:lnTo>
                                  <a:pt x="2641" y="9856"/>
                                </a:lnTo>
                                <a:cubicBezTo>
                                  <a:pt x="2663" y="9835"/>
                                  <a:pt x="2663" y="9794"/>
                                  <a:pt x="2641" y="9773"/>
                                </a:cubicBezTo>
                                <a:cubicBezTo>
                                  <a:pt x="2620" y="9753"/>
                                  <a:pt x="2577" y="9753"/>
                                  <a:pt x="2555" y="9773"/>
                                </a:cubicBezTo>
                                <a:lnTo>
                                  <a:pt x="2297" y="10020"/>
                                </a:lnTo>
                                <a:lnTo>
                                  <a:pt x="2146" y="10020"/>
                                </a:lnTo>
                                <a:lnTo>
                                  <a:pt x="2319" y="9856"/>
                                </a:lnTo>
                                <a:cubicBezTo>
                                  <a:pt x="2340" y="9835"/>
                                  <a:pt x="2340" y="9794"/>
                                  <a:pt x="2319" y="9773"/>
                                </a:cubicBezTo>
                                <a:cubicBezTo>
                                  <a:pt x="2297" y="9753"/>
                                  <a:pt x="2254" y="9753"/>
                                  <a:pt x="2232" y="9773"/>
                                </a:cubicBezTo>
                                <a:lnTo>
                                  <a:pt x="1974" y="10020"/>
                                </a:lnTo>
                                <a:lnTo>
                                  <a:pt x="1480" y="10020"/>
                                </a:lnTo>
                                <a:lnTo>
                                  <a:pt x="1652" y="9856"/>
                                </a:lnTo>
                                <a:cubicBezTo>
                                  <a:pt x="1673" y="9835"/>
                                  <a:pt x="1673" y="9794"/>
                                  <a:pt x="1652" y="9773"/>
                                </a:cubicBezTo>
                                <a:cubicBezTo>
                                  <a:pt x="1630" y="9753"/>
                                  <a:pt x="1587" y="9753"/>
                                  <a:pt x="1566" y="9773"/>
                                </a:cubicBezTo>
                                <a:lnTo>
                                  <a:pt x="1307" y="10020"/>
                                </a:lnTo>
                                <a:lnTo>
                                  <a:pt x="1178" y="10020"/>
                                </a:lnTo>
                                <a:lnTo>
                                  <a:pt x="1350" y="9856"/>
                                </a:lnTo>
                                <a:cubicBezTo>
                                  <a:pt x="1372" y="9835"/>
                                  <a:pt x="1372" y="9794"/>
                                  <a:pt x="1350" y="9773"/>
                                </a:cubicBezTo>
                                <a:cubicBezTo>
                                  <a:pt x="1329" y="9753"/>
                                  <a:pt x="1286" y="9753"/>
                                  <a:pt x="1264" y="9773"/>
                                </a:cubicBezTo>
                                <a:lnTo>
                                  <a:pt x="1006" y="10020"/>
                                </a:lnTo>
                                <a:lnTo>
                                  <a:pt x="490" y="10020"/>
                                </a:lnTo>
                                <a:lnTo>
                                  <a:pt x="877" y="9650"/>
                                </a:lnTo>
                                <a:lnTo>
                                  <a:pt x="1329" y="9650"/>
                                </a:lnTo>
                                <a:cubicBezTo>
                                  <a:pt x="1372" y="9650"/>
                                  <a:pt x="1393" y="9630"/>
                                  <a:pt x="1393" y="9589"/>
                                </a:cubicBezTo>
                                <a:cubicBezTo>
                                  <a:pt x="1393" y="9548"/>
                                  <a:pt x="1372" y="9527"/>
                                  <a:pt x="1329" y="9527"/>
                                </a:cubicBezTo>
                                <a:lnTo>
                                  <a:pt x="985" y="9527"/>
                                </a:lnTo>
                                <a:lnTo>
                                  <a:pt x="1200" y="9322"/>
                                </a:lnTo>
                                <a:lnTo>
                                  <a:pt x="1974" y="9322"/>
                                </a:lnTo>
                                <a:lnTo>
                                  <a:pt x="2232" y="9568"/>
                                </a:lnTo>
                                <a:cubicBezTo>
                                  <a:pt x="2254" y="9589"/>
                                  <a:pt x="2297" y="9589"/>
                                  <a:pt x="2319" y="9568"/>
                                </a:cubicBezTo>
                                <a:cubicBezTo>
                                  <a:pt x="2340" y="9548"/>
                                  <a:pt x="2340" y="9506"/>
                                  <a:pt x="2319" y="9486"/>
                                </a:cubicBezTo>
                                <a:lnTo>
                                  <a:pt x="2146" y="9322"/>
                                </a:lnTo>
                                <a:lnTo>
                                  <a:pt x="2276" y="9322"/>
                                </a:lnTo>
                                <a:lnTo>
                                  <a:pt x="2534" y="9568"/>
                                </a:lnTo>
                                <a:cubicBezTo>
                                  <a:pt x="2555" y="9589"/>
                                  <a:pt x="2598" y="9589"/>
                                  <a:pt x="2620" y="9568"/>
                                </a:cubicBezTo>
                                <a:cubicBezTo>
                                  <a:pt x="2641" y="9548"/>
                                  <a:pt x="2641" y="9506"/>
                                  <a:pt x="2620" y="9486"/>
                                </a:cubicBezTo>
                                <a:lnTo>
                                  <a:pt x="2448" y="9322"/>
                                </a:lnTo>
                                <a:lnTo>
                                  <a:pt x="2813" y="9322"/>
                                </a:lnTo>
                                <a:cubicBezTo>
                                  <a:pt x="2856" y="9322"/>
                                  <a:pt x="2878" y="9301"/>
                                  <a:pt x="2878" y="9260"/>
                                </a:cubicBezTo>
                                <a:cubicBezTo>
                                  <a:pt x="2878" y="9219"/>
                                  <a:pt x="2856" y="9198"/>
                                  <a:pt x="2813" y="9198"/>
                                </a:cubicBezTo>
                                <a:lnTo>
                                  <a:pt x="2448" y="9198"/>
                                </a:lnTo>
                                <a:lnTo>
                                  <a:pt x="2620" y="9034"/>
                                </a:lnTo>
                                <a:cubicBezTo>
                                  <a:pt x="2641" y="9014"/>
                                  <a:pt x="2641" y="8973"/>
                                  <a:pt x="2620" y="8952"/>
                                </a:cubicBezTo>
                                <a:cubicBezTo>
                                  <a:pt x="2598" y="8932"/>
                                  <a:pt x="2555" y="8932"/>
                                  <a:pt x="2534" y="8952"/>
                                </a:cubicBezTo>
                                <a:lnTo>
                                  <a:pt x="2276" y="9198"/>
                                </a:lnTo>
                                <a:lnTo>
                                  <a:pt x="2125" y="9198"/>
                                </a:lnTo>
                                <a:lnTo>
                                  <a:pt x="2297" y="9034"/>
                                </a:lnTo>
                                <a:cubicBezTo>
                                  <a:pt x="2319" y="9014"/>
                                  <a:pt x="2319" y="8973"/>
                                  <a:pt x="2297" y="8952"/>
                                </a:cubicBezTo>
                                <a:cubicBezTo>
                                  <a:pt x="2276" y="8932"/>
                                  <a:pt x="2232" y="8932"/>
                                  <a:pt x="2211" y="8952"/>
                                </a:cubicBezTo>
                                <a:lnTo>
                                  <a:pt x="1953" y="9198"/>
                                </a:lnTo>
                                <a:lnTo>
                                  <a:pt x="1307" y="9198"/>
                                </a:lnTo>
                                <a:lnTo>
                                  <a:pt x="1544" y="8973"/>
                                </a:lnTo>
                                <a:lnTo>
                                  <a:pt x="1996" y="8973"/>
                                </a:lnTo>
                                <a:cubicBezTo>
                                  <a:pt x="2039" y="8973"/>
                                  <a:pt x="2060" y="8952"/>
                                  <a:pt x="2060" y="8911"/>
                                </a:cubicBezTo>
                                <a:cubicBezTo>
                                  <a:pt x="2060" y="8870"/>
                                  <a:pt x="2039" y="8849"/>
                                  <a:pt x="1996" y="8849"/>
                                </a:cubicBezTo>
                                <a:lnTo>
                                  <a:pt x="1652" y="8849"/>
                                </a:lnTo>
                                <a:lnTo>
                                  <a:pt x="1910" y="8603"/>
                                </a:lnTo>
                                <a:lnTo>
                                  <a:pt x="2254" y="8603"/>
                                </a:lnTo>
                                <a:lnTo>
                                  <a:pt x="2512" y="8849"/>
                                </a:lnTo>
                                <a:cubicBezTo>
                                  <a:pt x="2534" y="8870"/>
                                  <a:pt x="2577" y="8870"/>
                                  <a:pt x="2598" y="8849"/>
                                </a:cubicBezTo>
                                <a:cubicBezTo>
                                  <a:pt x="2620" y="8829"/>
                                  <a:pt x="2620" y="8788"/>
                                  <a:pt x="2598" y="8767"/>
                                </a:cubicBezTo>
                                <a:lnTo>
                                  <a:pt x="2426" y="8603"/>
                                </a:lnTo>
                                <a:lnTo>
                                  <a:pt x="2577" y="8603"/>
                                </a:lnTo>
                                <a:lnTo>
                                  <a:pt x="2835" y="8849"/>
                                </a:lnTo>
                                <a:cubicBezTo>
                                  <a:pt x="2856" y="8870"/>
                                  <a:pt x="2899" y="8870"/>
                                  <a:pt x="2921" y="8849"/>
                                </a:cubicBezTo>
                                <a:cubicBezTo>
                                  <a:pt x="2942" y="8829"/>
                                  <a:pt x="2942" y="8788"/>
                                  <a:pt x="2921" y="8767"/>
                                </a:cubicBezTo>
                                <a:lnTo>
                                  <a:pt x="2749" y="8603"/>
                                </a:lnTo>
                                <a:lnTo>
                                  <a:pt x="3115" y="8603"/>
                                </a:lnTo>
                                <a:cubicBezTo>
                                  <a:pt x="3158" y="8603"/>
                                  <a:pt x="3179" y="8583"/>
                                  <a:pt x="3179" y="8541"/>
                                </a:cubicBezTo>
                                <a:cubicBezTo>
                                  <a:pt x="3179" y="8500"/>
                                  <a:pt x="3158" y="8480"/>
                                  <a:pt x="3115" y="8480"/>
                                </a:cubicBezTo>
                                <a:lnTo>
                                  <a:pt x="2749" y="8480"/>
                                </a:lnTo>
                                <a:lnTo>
                                  <a:pt x="2921" y="8316"/>
                                </a:lnTo>
                                <a:cubicBezTo>
                                  <a:pt x="2942" y="8295"/>
                                  <a:pt x="2942" y="8254"/>
                                  <a:pt x="2921" y="8233"/>
                                </a:cubicBezTo>
                                <a:cubicBezTo>
                                  <a:pt x="2899" y="8213"/>
                                  <a:pt x="2856" y="8213"/>
                                  <a:pt x="2835" y="8233"/>
                                </a:cubicBezTo>
                                <a:lnTo>
                                  <a:pt x="2577" y="8480"/>
                                </a:lnTo>
                                <a:lnTo>
                                  <a:pt x="2426" y="8480"/>
                                </a:lnTo>
                                <a:lnTo>
                                  <a:pt x="2598" y="8316"/>
                                </a:lnTo>
                                <a:cubicBezTo>
                                  <a:pt x="2620" y="8295"/>
                                  <a:pt x="2620" y="8254"/>
                                  <a:pt x="2598" y="8233"/>
                                </a:cubicBezTo>
                                <a:cubicBezTo>
                                  <a:pt x="2577" y="8213"/>
                                  <a:pt x="2534" y="8213"/>
                                  <a:pt x="2512" y="8233"/>
                                </a:cubicBezTo>
                                <a:lnTo>
                                  <a:pt x="2254" y="8480"/>
                                </a:lnTo>
                                <a:lnTo>
                                  <a:pt x="2039" y="8480"/>
                                </a:lnTo>
                                <a:lnTo>
                                  <a:pt x="2512" y="8028"/>
                                </a:lnTo>
                                <a:lnTo>
                                  <a:pt x="2878" y="8028"/>
                                </a:lnTo>
                                <a:cubicBezTo>
                                  <a:pt x="2921" y="8028"/>
                                  <a:pt x="2942" y="8008"/>
                                  <a:pt x="2942" y="7967"/>
                                </a:cubicBezTo>
                                <a:cubicBezTo>
                                  <a:pt x="2942" y="7925"/>
                                  <a:pt x="2921" y="7905"/>
                                  <a:pt x="2878" y="7905"/>
                                </a:cubicBezTo>
                                <a:lnTo>
                                  <a:pt x="2620" y="7905"/>
                                </a:lnTo>
                                <a:lnTo>
                                  <a:pt x="2727" y="7802"/>
                                </a:lnTo>
                                <a:lnTo>
                                  <a:pt x="3222" y="7843"/>
                                </a:lnTo>
                                <a:close/>
                                <a:moveTo>
                                  <a:pt x="21530" y="1129"/>
                                </a:moveTo>
                                <a:lnTo>
                                  <a:pt x="21186" y="1129"/>
                                </a:lnTo>
                                <a:lnTo>
                                  <a:pt x="21358" y="965"/>
                                </a:lnTo>
                                <a:cubicBezTo>
                                  <a:pt x="21380" y="944"/>
                                  <a:pt x="21380" y="903"/>
                                  <a:pt x="21358" y="883"/>
                                </a:cubicBezTo>
                                <a:cubicBezTo>
                                  <a:pt x="21337" y="862"/>
                                  <a:pt x="21294" y="862"/>
                                  <a:pt x="21272" y="883"/>
                                </a:cubicBezTo>
                                <a:lnTo>
                                  <a:pt x="21014" y="1129"/>
                                </a:lnTo>
                                <a:lnTo>
                                  <a:pt x="20885" y="1129"/>
                                </a:lnTo>
                                <a:lnTo>
                                  <a:pt x="21057" y="965"/>
                                </a:lnTo>
                                <a:cubicBezTo>
                                  <a:pt x="21079" y="944"/>
                                  <a:pt x="21079" y="903"/>
                                  <a:pt x="21057" y="883"/>
                                </a:cubicBezTo>
                                <a:cubicBezTo>
                                  <a:pt x="21036" y="862"/>
                                  <a:pt x="20993" y="862"/>
                                  <a:pt x="20971" y="883"/>
                                </a:cubicBezTo>
                                <a:lnTo>
                                  <a:pt x="20713" y="1129"/>
                                </a:lnTo>
                                <a:lnTo>
                                  <a:pt x="20498" y="1129"/>
                                </a:lnTo>
                                <a:lnTo>
                                  <a:pt x="20950" y="698"/>
                                </a:lnTo>
                                <a:lnTo>
                                  <a:pt x="21315" y="698"/>
                                </a:lnTo>
                                <a:cubicBezTo>
                                  <a:pt x="21337" y="698"/>
                                  <a:pt x="21380" y="678"/>
                                  <a:pt x="21380" y="637"/>
                                </a:cubicBezTo>
                                <a:cubicBezTo>
                                  <a:pt x="21380" y="616"/>
                                  <a:pt x="21358" y="575"/>
                                  <a:pt x="21315" y="575"/>
                                </a:cubicBezTo>
                                <a:lnTo>
                                  <a:pt x="21079" y="575"/>
                                </a:lnTo>
                                <a:lnTo>
                                  <a:pt x="21165" y="493"/>
                                </a:lnTo>
                                <a:lnTo>
                                  <a:pt x="21530" y="493"/>
                                </a:lnTo>
                                <a:cubicBezTo>
                                  <a:pt x="21552" y="493"/>
                                  <a:pt x="21595" y="472"/>
                                  <a:pt x="21595" y="431"/>
                                </a:cubicBezTo>
                                <a:cubicBezTo>
                                  <a:pt x="21595" y="411"/>
                                  <a:pt x="21573" y="370"/>
                                  <a:pt x="21530" y="370"/>
                                </a:cubicBezTo>
                                <a:lnTo>
                                  <a:pt x="21294" y="370"/>
                                </a:lnTo>
                                <a:lnTo>
                                  <a:pt x="21552" y="123"/>
                                </a:lnTo>
                                <a:cubicBezTo>
                                  <a:pt x="21573" y="103"/>
                                  <a:pt x="21573" y="62"/>
                                  <a:pt x="21552" y="41"/>
                                </a:cubicBezTo>
                                <a:cubicBezTo>
                                  <a:pt x="21530" y="21"/>
                                  <a:pt x="21487" y="21"/>
                                  <a:pt x="21466" y="41"/>
                                </a:cubicBezTo>
                                <a:lnTo>
                                  <a:pt x="21208" y="287"/>
                                </a:lnTo>
                                <a:lnTo>
                                  <a:pt x="21208" y="62"/>
                                </a:lnTo>
                                <a:cubicBezTo>
                                  <a:pt x="21208" y="41"/>
                                  <a:pt x="21186" y="0"/>
                                  <a:pt x="21143" y="0"/>
                                </a:cubicBezTo>
                                <a:cubicBezTo>
                                  <a:pt x="21122" y="0"/>
                                  <a:pt x="21079" y="21"/>
                                  <a:pt x="21079" y="62"/>
                                </a:cubicBezTo>
                                <a:lnTo>
                                  <a:pt x="21079" y="411"/>
                                </a:lnTo>
                                <a:lnTo>
                                  <a:pt x="20993" y="493"/>
                                </a:lnTo>
                                <a:lnTo>
                                  <a:pt x="20993" y="267"/>
                                </a:lnTo>
                                <a:cubicBezTo>
                                  <a:pt x="20993" y="246"/>
                                  <a:pt x="20971" y="205"/>
                                  <a:pt x="20928" y="205"/>
                                </a:cubicBezTo>
                                <a:cubicBezTo>
                                  <a:pt x="20907" y="205"/>
                                  <a:pt x="20864" y="226"/>
                                  <a:pt x="20864" y="267"/>
                                </a:cubicBezTo>
                                <a:lnTo>
                                  <a:pt x="20864" y="616"/>
                                </a:lnTo>
                                <a:lnTo>
                                  <a:pt x="20390" y="1068"/>
                                </a:lnTo>
                                <a:lnTo>
                                  <a:pt x="20390" y="842"/>
                                </a:lnTo>
                                <a:lnTo>
                                  <a:pt x="20648" y="595"/>
                                </a:lnTo>
                                <a:cubicBezTo>
                                  <a:pt x="20670" y="575"/>
                                  <a:pt x="20670" y="534"/>
                                  <a:pt x="20648" y="513"/>
                                </a:cubicBezTo>
                                <a:cubicBezTo>
                                  <a:pt x="20627" y="493"/>
                                  <a:pt x="20584" y="493"/>
                                  <a:pt x="20562" y="513"/>
                                </a:cubicBezTo>
                                <a:lnTo>
                                  <a:pt x="20390" y="678"/>
                                </a:lnTo>
                                <a:lnTo>
                                  <a:pt x="20390" y="554"/>
                                </a:lnTo>
                                <a:lnTo>
                                  <a:pt x="20648" y="308"/>
                                </a:lnTo>
                                <a:cubicBezTo>
                                  <a:pt x="20670" y="287"/>
                                  <a:pt x="20670" y="246"/>
                                  <a:pt x="20648" y="226"/>
                                </a:cubicBezTo>
                                <a:cubicBezTo>
                                  <a:pt x="20627" y="205"/>
                                  <a:pt x="20584" y="205"/>
                                  <a:pt x="20562" y="226"/>
                                </a:cubicBezTo>
                                <a:lnTo>
                                  <a:pt x="20390" y="390"/>
                                </a:lnTo>
                                <a:lnTo>
                                  <a:pt x="20390" y="62"/>
                                </a:lnTo>
                                <a:cubicBezTo>
                                  <a:pt x="20390" y="41"/>
                                  <a:pt x="20369" y="0"/>
                                  <a:pt x="20326" y="0"/>
                                </a:cubicBezTo>
                                <a:cubicBezTo>
                                  <a:pt x="20304" y="0"/>
                                  <a:pt x="20261" y="21"/>
                                  <a:pt x="20261" y="62"/>
                                </a:cubicBezTo>
                                <a:lnTo>
                                  <a:pt x="20261" y="390"/>
                                </a:lnTo>
                                <a:lnTo>
                                  <a:pt x="20089" y="226"/>
                                </a:lnTo>
                                <a:cubicBezTo>
                                  <a:pt x="20068" y="205"/>
                                  <a:pt x="20024" y="205"/>
                                  <a:pt x="20003" y="226"/>
                                </a:cubicBezTo>
                                <a:cubicBezTo>
                                  <a:pt x="19981" y="246"/>
                                  <a:pt x="19981" y="287"/>
                                  <a:pt x="20003" y="308"/>
                                </a:cubicBezTo>
                                <a:lnTo>
                                  <a:pt x="20261" y="554"/>
                                </a:lnTo>
                                <a:lnTo>
                                  <a:pt x="20261" y="678"/>
                                </a:lnTo>
                                <a:lnTo>
                                  <a:pt x="20089" y="513"/>
                                </a:lnTo>
                                <a:cubicBezTo>
                                  <a:pt x="20068" y="493"/>
                                  <a:pt x="20024" y="493"/>
                                  <a:pt x="20003" y="513"/>
                                </a:cubicBezTo>
                                <a:cubicBezTo>
                                  <a:pt x="19981" y="534"/>
                                  <a:pt x="19981" y="575"/>
                                  <a:pt x="20003" y="595"/>
                                </a:cubicBezTo>
                                <a:lnTo>
                                  <a:pt x="20261" y="842"/>
                                </a:lnTo>
                                <a:lnTo>
                                  <a:pt x="20261" y="1170"/>
                                </a:lnTo>
                                <a:lnTo>
                                  <a:pt x="20024" y="1396"/>
                                </a:lnTo>
                                <a:lnTo>
                                  <a:pt x="20024" y="1068"/>
                                </a:lnTo>
                                <a:cubicBezTo>
                                  <a:pt x="20024" y="1047"/>
                                  <a:pt x="20003" y="1006"/>
                                  <a:pt x="19960" y="1006"/>
                                </a:cubicBezTo>
                                <a:cubicBezTo>
                                  <a:pt x="19938" y="1006"/>
                                  <a:pt x="19895" y="1027"/>
                                  <a:pt x="19895" y="1068"/>
                                </a:cubicBezTo>
                                <a:lnTo>
                                  <a:pt x="19895" y="1519"/>
                                </a:lnTo>
                                <a:lnTo>
                                  <a:pt x="19680" y="1725"/>
                                </a:lnTo>
                                <a:lnTo>
                                  <a:pt x="19680" y="1109"/>
                                </a:lnTo>
                                <a:lnTo>
                                  <a:pt x="19938" y="862"/>
                                </a:lnTo>
                                <a:cubicBezTo>
                                  <a:pt x="19960" y="842"/>
                                  <a:pt x="19960" y="801"/>
                                  <a:pt x="19938" y="780"/>
                                </a:cubicBezTo>
                                <a:cubicBezTo>
                                  <a:pt x="19917" y="760"/>
                                  <a:pt x="19874" y="760"/>
                                  <a:pt x="19852" y="780"/>
                                </a:cubicBezTo>
                                <a:lnTo>
                                  <a:pt x="19680" y="944"/>
                                </a:lnTo>
                                <a:lnTo>
                                  <a:pt x="19680" y="821"/>
                                </a:lnTo>
                                <a:lnTo>
                                  <a:pt x="19938" y="575"/>
                                </a:lnTo>
                                <a:cubicBezTo>
                                  <a:pt x="19960" y="554"/>
                                  <a:pt x="19960" y="513"/>
                                  <a:pt x="19938" y="493"/>
                                </a:cubicBezTo>
                                <a:cubicBezTo>
                                  <a:pt x="19917" y="472"/>
                                  <a:pt x="19874" y="472"/>
                                  <a:pt x="19852" y="493"/>
                                </a:cubicBezTo>
                                <a:lnTo>
                                  <a:pt x="19680" y="657"/>
                                </a:lnTo>
                                <a:lnTo>
                                  <a:pt x="19680" y="329"/>
                                </a:lnTo>
                                <a:cubicBezTo>
                                  <a:pt x="19680" y="308"/>
                                  <a:pt x="19659" y="267"/>
                                  <a:pt x="19616" y="267"/>
                                </a:cubicBezTo>
                                <a:cubicBezTo>
                                  <a:pt x="19594" y="267"/>
                                  <a:pt x="19551" y="287"/>
                                  <a:pt x="19551" y="329"/>
                                </a:cubicBezTo>
                                <a:lnTo>
                                  <a:pt x="19551" y="657"/>
                                </a:lnTo>
                                <a:lnTo>
                                  <a:pt x="19379" y="493"/>
                                </a:lnTo>
                                <a:cubicBezTo>
                                  <a:pt x="19358" y="472"/>
                                  <a:pt x="19315" y="472"/>
                                  <a:pt x="19293" y="493"/>
                                </a:cubicBezTo>
                                <a:cubicBezTo>
                                  <a:pt x="19271" y="513"/>
                                  <a:pt x="19272" y="554"/>
                                  <a:pt x="19293" y="575"/>
                                </a:cubicBezTo>
                                <a:lnTo>
                                  <a:pt x="19551" y="821"/>
                                </a:lnTo>
                                <a:lnTo>
                                  <a:pt x="19551" y="944"/>
                                </a:lnTo>
                                <a:lnTo>
                                  <a:pt x="19379" y="780"/>
                                </a:lnTo>
                                <a:cubicBezTo>
                                  <a:pt x="19358" y="760"/>
                                  <a:pt x="19315" y="760"/>
                                  <a:pt x="19293" y="780"/>
                                </a:cubicBezTo>
                                <a:cubicBezTo>
                                  <a:pt x="19272" y="801"/>
                                  <a:pt x="19272" y="842"/>
                                  <a:pt x="19293" y="862"/>
                                </a:cubicBezTo>
                                <a:lnTo>
                                  <a:pt x="19551" y="1109"/>
                                </a:lnTo>
                                <a:lnTo>
                                  <a:pt x="19551" y="1827"/>
                                </a:lnTo>
                                <a:lnTo>
                                  <a:pt x="19336" y="2033"/>
                                </a:lnTo>
                                <a:lnTo>
                                  <a:pt x="19336" y="1704"/>
                                </a:lnTo>
                                <a:cubicBezTo>
                                  <a:pt x="19336" y="1684"/>
                                  <a:pt x="19315" y="1643"/>
                                  <a:pt x="19272" y="1643"/>
                                </a:cubicBezTo>
                                <a:cubicBezTo>
                                  <a:pt x="19250" y="1643"/>
                                  <a:pt x="19207" y="1663"/>
                                  <a:pt x="19207" y="1704"/>
                                </a:cubicBezTo>
                                <a:lnTo>
                                  <a:pt x="19207" y="2156"/>
                                </a:lnTo>
                                <a:lnTo>
                                  <a:pt x="18841" y="2505"/>
                                </a:lnTo>
                                <a:lnTo>
                                  <a:pt x="18841" y="2012"/>
                                </a:lnTo>
                                <a:lnTo>
                                  <a:pt x="19099" y="1766"/>
                                </a:lnTo>
                                <a:cubicBezTo>
                                  <a:pt x="19121" y="1745"/>
                                  <a:pt x="19121" y="1704"/>
                                  <a:pt x="19099" y="1684"/>
                                </a:cubicBezTo>
                                <a:cubicBezTo>
                                  <a:pt x="19078" y="1663"/>
                                  <a:pt x="19035" y="1663"/>
                                  <a:pt x="19013" y="1684"/>
                                </a:cubicBezTo>
                                <a:lnTo>
                                  <a:pt x="18841" y="1848"/>
                                </a:lnTo>
                                <a:lnTo>
                                  <a:pt x="18841" y="1725"/>
                                </a:lnTo>
                                <a:lnTo>
                                  <a:pt x="19099" y="1478"/>
                                </a:lnTo>
                                <a:cubicBezTo>
                                  <a:pt x="19121" y="1458"/>
                                  <a:pt x="19121" y="1417"/>
                                  <a:pt x="19099" y="1396"/>
                                </a:cubicBezTo>
                                <a:cubicBezTo>
                                  <a:pt x="19078" y="1376"/>
                                  <a:pt x="19035" y="1376"/>
                                  <a:pt x="19013" y="1396"/>
                                </a:cubicBezTo>
                                <a:lnTo>
                                  <a:pt x="18841" y="1560"/>
                                </a:lnTo>
                                <a:lnTo>
                                  <a:pt x="18841" y="1109"/>
                                </a:lnTo>
                                <a:lnTo>
                                  <a:pt x="19099" y="862"/>
                                </a:lnTo>
                                <a:cubicBezTo>
                                  <a:pt x="19121" y="842"/>
                                  <a:pt x="19121" y="801"/>
                                  <a:pt x="19099" y="780"/>
                                </a:cubicBezTo>
                                <a:cubicBezTo>
                                  <a:pt x="19078" y="760"/>
                                  <a:pt x="19035" y="760"/>
                                  <a:pt x="19013" y="780"/>
                                </a:cubicBezTo>
                                <a:lnTo>
                                  <a:pt x="18841" y="944"/>
                                </a:lnTo>
                                <a:lnTo>
                                  <a:pt x="18841" y="821"/>
                                </a:lnTo>
                                <a:lnTo>
                                  <a:pt x="19099" y="575"/>
                                </a:lnTo>
                                <a:cubicBezTo>
                                  <a:pt x="19121" y="554"/>
                                  <a:pt x="19121" y="513"/>
                                  <a:pt x="19099" y="493"/>
                                </a:cubicBezTo>
                                <a:cubicBezTo>
                                  <a:pt x="19078" y="472"/>
                                  <a:pt x="19035" y="472"/>
                                  <a:pt x="19013" y="493"/>
                                </a:cubicBezTo>
                                <a:lnTo>
                                  <a:pt x="18841" y="657"/>
                                </a:lnTo>
                                <a:lnTo>
                                  <a:pt x="18841" y="329"/>
                                </a:lnTo>
                                <a:cubicBezTo>
                                  <a:pt x="18841" y="308"/>
                                  <a:pt x="18820" y="267"/>
                                  <a:pt x="18777" y="267"/>
                                </a:cubicBezTo>
                                <a:cubicBezTo>
                                  <a:pt x="18755" y="267"/>
                                  <a:pt x="18712" y="287"/>
                                  <a:pt x="18712" y="329"/>
                                </a:cubicBezTo>
                                <a:lnTo>
                                  <a:pt x="18712" y="657"/>
                                </a:lnTo>
                                <a:lnTo>
                                  <a:pt x="18540" y="493"/>
                                </a:lnTo>
                                <a:cubicBezTo>
                                  <a:pt x="18519" y="472"/>
                                  <a:pt x="18476" y="472"/>
                                  <a:pt x="18454" y="493"/>
                                </a:cubicBezTo>
                                <a:cubicBezTo>
                                  <a:pt x="18432" y="513"/>
                                  <a:pt x="18432" y="554"/>
                                  <a:pt x="18454" y="575"/>
                                </a:cubicBezTo>
                                <a:lnTo>
                                  <a:pt x="18712" y="821"/>
                                </a:lnTo>
                                <a:lnTo>
                                  <a:pt x="18712" y="944"/>
                                </a:lnTo>
                                <a:lnTo>
                                  <a:pt x="18540" y="780"/>
                                </a:lnTo>
                                <a:cubicBezTo>
                                  <a:pt x="18519" y="760"/>
                                  <a:pt x="18476" y="760"/>
                                  <a:pt x="18454" y="780"/>
                                </a:cubicBezTo>
                                <a:cubicBezTo>
                                  <a:pt x="18432" y="801"/>
                                  <a:pt x="18432" y="842"/>
                                  <a:pt x="18454" y="862"/>
                                </a:cubicBezTo>
                                <a:lnTo>
                                  <a:pt x="18712" y="1109"/>
                                </a:lnTo>
                                <a:lnTo>
                                  <a:pt x="18712" y="1560"/>
                                </a:lnTo>
                                <a:lnTo>
                                  <a:pt x="18540" y="1396"/>
                                </a:lnTo>
                                <a:cubicBezTo>
                                  <a:pt x="18519" y="1376"/>
                                  <a:pt x="18476" y="1376"/>
                                  <a:pt x="18454" y="1396"/>
                                </a:cubicBezTo>
                                <a:cubicBezTo>
                                  <a:pt x="18432" y="1417"/>
                                  <a:pt x="18432" y="1458"/>
                                  <a:pt x="18454" y="1478"/>
                                </a:cubicBezTo>
                                <a:lnTo>
                                  <a:pt x="18712" y="1725"/>
                                </a:lnTo>
                                <a:lnTo>
                                  <a:pt x="18712" y="1848"/>
                                </a:lnTo>
                                <a:lnTo>
                                  <a:pt x="18540" y="1684"/>
                                </a:lnTo>
                                <a:cubicBezTo>
                                  <a:pt x="18519" y="1663"/>
                                  <a:pt x="18476" y="1663"/>
                                  <a:pt x="18454" y="1684"/>
                                </a:cubicBezTo>
                                <a:cubicBezTo>
                                  <a:pt x="18432" y="1704"/>
                                  <a:pt x="18432" y="1745"/>
                                  <a:pt x="18454" y="1766"/>
                                </a:cubicBezTo>
                                <a:lnTo>
                                  <a:pt x="18712" y="2012"/>
                                </a:lnTo>
                                <a:lnTo>
                                  <a:pt x="18712" y="2628"/>
                                </a:lnTo>
                                <a:lnTo>
                                  <a:pt x="18519" y="2813"/>
                                </a:lnTo>
                                <a:cubicBezTo>
                                  <a:pt x="18497" y="2833"/>
                                  <a:pt x="18497" y="2875"/>
                                  <a:pt x="18519" y="2895"/>
                                </a:cubicBezTo>
                                <a:cubicBezTo>
                                  <a:pt x="18540" y="2916"/>
                                  <a:pt x="18583" y="2916"/>
                                  <a:pt x="18605" y="2895"/>
                                </a:cubicBezTo>
                                <a:lnTo>
                                  <a:pt x="18820" y="2690"/>
                                </a:lnTo>
                                <a:lnTo>
                                  <a:pt x="19444" y="2690"/>
                                </a:lnTo>
                                <a:lnTo>
                                  <a:pt x="19702" y="2936"/>
                                </a:lnTo>
                                <a:cubicBezTo>
                                  <a:pt x="19723" y="2957"/>
                                  <a:pt x="19766" y="2957"/>
                                  <a:pt x="19788" y="2936"/>
                                </a:cubicBezTo>
                                <a:cubicBezTo>
                                  <a:pt x="19809" y="2916"/>
                                  <a:pt x="19809" y="2875"/>
                                  <a:pt x="19788" y="2854"/>
                                </a:cubicBezTo>
                                <a:lnTo>
                                  <a:pt x="19616" y="2690"/>
                                </a:lnTo>
                                <a:lnTo>
                                  <a:pt x="19745" y="2690"/>
                                </a:lnTo>
                                <a:lnTo>
                                  <a:pt x="20003" y="2936"/>
                                </a:lnTo>
                                <a:cubicBezTo>
                                  <a:pt x="20025" y="2957"/>
                                  <a:pt x="20068" y="2957"/>
                                  <a:pt x="20089" y="2936"/>
                                </a:cubicBezTo>
                                <a:cubicBezTo>
                                  <a:pt x="20111" y="2916"/>
                                  <a:pt x="20111" y="2875"/>
                                  <a:pt x="20089" y="2854"/>
                                </a:cubicBezTo>
                                <a:lnTo>
                                  <a:pt x="19917" y="2690"/>
                                </a:lnTo>
                                <a:lnTo>
                                  <a:pt x="20390" y="2690"/>
                                </a:lnTo>
                                <a:lnTo>
                                  <a:pt x="20648" y="2936"/>
                                </a:lnTo>
                                <a:cubicBezTo>
                                  <a:pt x="20670" y="2957"/>
                                  <a:pt x="20713" y="2957"/>
                                  <a:pt x="20735" y="2936"/>
                                </a:cubicBezTo>
                                <a:cubicBezTo>
                                  <a:pt x="20756" y="2916"/>
                                  <a:pt x="20756" y="2875"/>
                                  <a:pt x="20735" y="2854"/>
                                </a:cubicBezTo>
                                <a:lnTo>
                                  <a:pt x="20562" y="2690"/>
                                </a:lnTo>
                                <a:lnTo>
                                  <a:pt x="20691" y="2690"/>
                                </a:lnTo>
                                <a:lnTo>
                                  <a:pt x="20950" y="2936"/>
                                </a:lnTo>
                                <a:cubicBezTo>
                                  <a:pt x="20971" y="2957"/>
                                  <a:pt x="21014" y="2957"/>
                                  <a:pt x="21036" y="2936"/>
                                </a:cubicBezTo>
                                <a:cubicBezTo>
                                  <a:pt x="21057" y="2916"/>
                                  <a:pt x="21057" y="2875"/>
                                  <a:pt x="21036" y="2854"/>
                                </a:cubicBezTo>
                                <a:lnTo>
                                  <a:pt x="20864" y="2690"/>
                                </a:lnTo>
                                <a:lnTo>
                                  <a:pt x="21208" y="2690"/>
                                </a:lnTo>
                                <a:cubicBezTo>
                                  <a:pt x="21229" y="2690"/>
                                  <a:pt x="21272" y="2669"/>
                                  <a:pt x="21272" y="2628"/>
                                </a:cubicBezTo>
                                <a:cubicBezTo>
                                  <a:pt x="21272" y="2608"/>
                                  <a:pt x="21251" y="2567"/>
                                  <a:pt x="21208" y="2567"/>
                                </a:cubicBezTo>
                                <a:lnTo>
                                  <a:pt x="20864" y="2567"/>
                                </a:lnTo>
                                <a:lnTo>
                                  <a:pt x="21036" y="2402"/>
                                </a:lnTo>
                                <a:cubicBezTo>
                                  <a:pt x="21057" y="2382"/>
                                  <a:pt x="21057" y="2341"/>
                                  <a:pt x="21036" y="2320"/>
                                </a:cubicBezTo>
                                <a:cubicBezTo>
                                  <a:pt x="21014" y="2300"/>
                                  <a:pt x="20971" y="2300"/>
                                  <a:pt x="20950" y="2320"/>
                                </a:cubicBezTo>
                                <a:lnTo>
                                  <a:pt x="20691" y="2567"/>
                                </a:lnTo>
                                <a:lnTo>
                                  <a:pt x="20605" y="2567"/>
                                </a:lnTo>
                                <a:lnTo>
                                  <a:pt x="20777" y="2402"/>
                                </a:lnTo>
                                <a:cubicBezTo>
                                  <a:pt x="20799" y="2382"/>
                                  <a:pt x="20799" y="2341"/>
                                  <a:pt x="20777" y="2320"/>
                                </a:cubicBezTo>
                                <a:cubicBezTo>
                                  <a:pt x="20756" y="2300"/>
                                  <a:pt x="20713" y="2300"/>
                                  <a:pt x="20691" y="2320"/>
                                </a:cubicBezTo>
                                <a:lnTo>
                                  <a:pt x="20433" y="2567"/>
                                </a:lnTo>
                                <a:lnTo>
                                  <a:pt x="19960" y="2567"/>
                                </a:lnTo>
                                <a:lnTo>
                                  <a:pt x="20132" y="2402"/>
                                </a:lnTo>
                                <a:cubicBezTo>
                                  <a:pt x="20154" y="2382"/>
                                  <a:pt x="20154" y="2341"/>
                                  <a:pt x="20132" y="2320"/>
                                </a:cubicBezTo>
                                <a:cubicBezTo>
                                  <a:pt x="20111" y="2300"/>
                                  <a:pt x="20067" y="2300"/>
                                  <a:pt x="20046" y="2320"/>
                                </a:cubicBezTo>
                                <a:lnTo>
                                  <a:pt x="19788" y="2567"/>
                                </a:lnTo>
                                <a:lnTo>
                                  <a:pt x="19659" y="2567"/>
                                </a:lnTo>
                                <a:lnTo>
                                  <a:pt x="19831" y="2402"/>
                                </a:lnTo>
                                <a:cubicBezTo>
                                  <a:pt x="19852" y="2382"/>
                                  <a:pt x="19852" y="2341"/>
                                  <a:pt x="19831" y="2320"/>
                                </a:cubicBezTo>
                                <a:cubicBezTo>
                                  <a:pt x="19809" y="2300"/>
                                  <a:pt x="19766" y="2300"/>
                                  <a:pt x="19745" y="2320"/>
                                </a:cubicBezTo>
                                <a:lnTo>
                                  <a:pt x="19487" y="2567"/>
                                </a:lnTo>
                                <a:lnTo>
                                  <a:pt x="18992" y="2567"/>
                                </a:lnTo>
                                <a:lnTo>
                                  <a:pt x="19358" y="2217"/>
                                </a:lnTo>
                                <a:lnTo>
                                  <a:pt x="19788" y="2217"/>
                                </a:lnTo>
                                <a:cubicBezTo>
                                  <a:pt x="19809" y="2217"/>
                                  <a:pt x="19852" y="2197"/>
                                  <a:pt x="19852" y="2156"/>
                                </a:cubicBezTo>
                                <a:cubicBezTo>
                                  <a:pt x="19852" y="2135"/>
                                  <a:pt x="19831" y="2094"/>
                                  <a:pt x="19788" y="2094"/>
                                </a:cubicBezTo>
                                <a:lnTo>
                                  <a:pt x="19465" y="2094"/>
                                </a:lnTo>
                                <a:lnTo>
                                  <a:pt x="19680" y="1889"/>
                                </a:lnTo>
                                <a:lnTo>
                                  <a:pt x="20412" y="1889"/>
                                </a:lnTo>
                                <a:lnTo>
                                  <a:pt x="20670" y="2135"/>
                                </a:lnTo>
                                <a:cubicBezTo>
                                  <a:pt x="20691" y="2156"/>
                                  <a:pt x="20734" y="2156"/>
                                  <a:pt x="20756" y="2135"/>
                                </a:cubicBezTo>
                                <a:cubicBezTo>
                                  <a:pt x="20777" y="2115"/>
                                  <a:pt x="20777" y="2074"/>
                                  <a:pt x="20756" y="2053"/>
                                </a:cubicBezTo>
                                <a:lnTo>
                                  <a:pt x="20584" y="1889"/>
                                </a:lnTo>
                                <a:lnTo>
                                  <a:pt x="20713" y="1889"/>
                                </a:lnTo>
                                <a:lnTo>
                                  <a:pt x="20971" y="2135"/>
                                </a:lnTo>
                                <a:cubicBezTo>
                                  <a:pt x="20993" y="2156"/>
                                  <a:pt x="21036" y="2156"/>
                                  <a:pt x="21057" y="2135"/>
                                </a:cubicBezTo>
                                <a:cubicBezTo>
                                  <a:pt x="21079" y="2115"/>
                                  <a:pt x="21079" y="2074"/>
                                  <a:pt x="21057" y="2053"/>
                                </a:cubicBezTo>
                                <a:lnTo>
                                  <a:pt x="20885" y="1889"/>
                                </a:lnTo>
                                <a:lnTo>
                                  <a:pt x="21229" y="1889"/>
                                </a:lnTo>
                                <a:cubicBezTo>
                                  <a:pt x="21251" y="1889"/>
                                  <a:pt x="21294" y="1868"/>
                                  <a:pt x="21294" y="1827"/>
                                </a:cubicBezTo>
                                <a:cubicBezTo>
                                  <a:pt x="21294" y="1807"/>
                                  <a:pt x="21272" y="1766"/>
                                  <a:pt x="21229" y="1766"/>
                                </a:cubicBezTo>
                                <a:lnTo>
                                  <a:pt x="20885" y="1766"/>
                                </a:lnTo>
                                <a:lnTo>
                                  <a:pt x="21057" y="1602"/>
                                </a:lnTo>
                                <a:cubicBezTo>
                                  <a:pt x="21079" y="1581"/>
                                  <a:pt x="21079" y="1540"/>
                                  <a:pt x="21057" y="1519"/>
                                </a:cubicBezTo>
                                <a:cubicBezTo>
                                  <a:pt x="21036" y="1499"/>
                                  <a:pt x="20993" y="1499"/>
                                  <a:pt x="20971" y="1519"/>
                                </a:cubicBezTo>
                                <a:lnTo>
                                  <a:pt x="20713" y="1766"/>
                                </a:lnTo>
                                <a:lnTo>
                                  <a:pt x="20605" y="1766"/>
                                </a:lnTo>
                                <a:lnTo>
                                  <a:pt x="20777" y="1602"/>
                                </a:lnTo>
                                <a:cubicBezTo>
                                  <a:pt x="20799" y="1581"/>
                                  <a:pt x="20799" y="1540"/>
                                  <a:pt x="20777" y="1519"/>
                                </a:cubicBezTo>
                                <a:cubicBezTo>
                                  <a:pt x="20756" y="1499"/>
                                  <a:pt x="20713" y="1499"/>
                                  <a:pt x="20691" y="1519"/>
                                </a:cubicBezTo>
                                <a:lnTo>
                                  <a:pt x="20433" y="1766"/>
                                </a:lnTo>
                                <a:lnTo>
                                  <a:pt x="19809" y="1766"/>
                                </a:lnTo>
                                <a:lnTo>
                                  <a:pt x="20024" y="1560"/>
                                </a:lnTo>
                                <a:lnTo>
                                  <a:pt x="20455" y="1560"/>
                                </a:lnTo>
                                <a:cubicBezTo>
                                  <a:pt x="20476" y="1560"/>
                                  <a:pt x="20519" y="1540"/>
                                  <a:pt x="20519" y="1499"/>
                                </a:cubicBezTo>
                                <a:cubicBezTo>
                                  <a:pt x="20519" y="1478"/>
                                  <a:pt x="20498" y="1437"/>
                                  <a:pt x="20455" y="1437"/>
                                </a:cubicBezTo>
                                <a:lnTo>
                                  <a:pt x="20132" y="1437"/>
                                </a:lnTo>
                                <a:lnTo>
                                  <a:pt x="20369" y="1211"/>
                                </a:lnTo>
                                <a:lnTo>
                                  <a:pt x="20691" y="1211"/>
                                </a:lnTo>
                                <a:lnTo>
                                  <a:pt x="20950" y="1458"/>
                                </a:lnTo>
                                <a:cubicBezTo>
                                  <a:pt x="20971" y="1478"/>
                                  <a:pt x="21014" y="1478"/>
                                  <a:pt x="21036" y="1458"/>
                                </a:cubicBezTo>
                                <a:cubicBezTo>
                                  <a:pt x="21057" y="1437"/>
                                  <a:pt x="21057" y="1396"/>
                                  <a:pt x="21036" y="1376"/>
                                </a:cubicBezTo>
                                <a:lnTo>
                                  <a:pt x="20864" y="1211"/>
                                </a:lnTo>
                                <a:lnTo>
                                  <a:pt x="20993" y="1211"/>
                                </a:lnTo>
                                <a:lnTo>
                                  <a:pt x="21251" y="1458"/>
                                </a:lnTo>
                                <a:cubicBezTo>
                                  <a:pt x="21272" y="1478"/>
                                  <a:pt x="21315" y="1478"/>
                                  <a:pt x="21337" y="1458"/>
                                </a:cubicBezTo>
                                <a:cubicBezTo>
                                  <a:pt x="21358" y="1437"/>
                                  <a:pt x="21358" y="1396"/>
                                  <a:pt x="21337" y="1376"/>
                                </a:cubicBezTo>
                                <a:lnTo>
                                  <a:pt x="21165" y="1211"/>
                                </a:lnTo>
                                <a:lnTo>
                                  <a:pt x="21509" y="1211"/>
                                </a:lnTo>
                                <a:cubicBezTo>
                                  <a:pt x="21530" y="1211"/>
                                  <a:pt x="21573" y="1191"/>
                                  <a:pt x="21573" y="1150"/>
                                </a:cubicBezTo>
                                <a:cubicBezTo>
                                  <a:pt x="21595" y="1150"/>
                                  <a:pt x="21573" y="1129"/>
                                  <a:pt x="21530" y="1129"/>
                                </a:cubicBezTo>
                                <a:close/>
                                <a:moveTo>
                                  <a:pt x="11957" y="20491"/>
                                </a:moveTo>
                                <a:cubicBezTo>
                                  <a:pt x="11957" y="20512"/>
                                  <a:pt x="11957" y="20512"/>
                                  <a:pt x="11957" y="20532"/>
                                </a:cubicBezTo>
                                <a:cubicBezTo>
                                  <a:pt x="11935" y="20573"/>
                                  <a:pt x="11957" y="20594"/>
                                  <a:pt x="12000" y="20614"/>
                                </a:cubicBezTo>
                                <a:cubicBezTo>
                                  <a:pt x="12000" y="20614"/>
                                  <a:pt x="12021" y="20614"/>
                                  <a:pt x="12021" y="20614"/>
                                </a:cubicBezTo>
                                <a:cubicBezTo>
                                  <a:pt x="12043" y="20614"/>
                                  <a:pt x="12086" y="20594"/>
                                  <a:pt x="12086" y="20573"/>
                                </a:cubicBezTo>
                                <a:cubicBezTo>
                                  <a:pt x="12107" y="20532"/>
                                  <a:pt x="12107" y="20491"/>
                                  <a:pt x="12086" y="20450"/>
                                </a:cubicBezTo>
                                <a:cubicBezTo>
                                  <a:pt x="12064" y="20348"/>
                                  <a:pt x="11957" y="20327"/>
                                  <a:pt x="11892" y="20306"/>
                                </a:cubicBezTo>
                                <a:cubicBezTo>
                                  <a:pt x="11828" y="20286"/>
                                  <a:pt x="11806" y="20265"/>
                                  <a:pt x="11785" y="20245"/>
                                </a:cubicBezTo>
                                <a:cubicBezTo>
                                  <a:pt x="11785" y="20204"/>
                                  <a:pt x="11785" y="20183"/>
                                  <a:pt x="11828" y="20142"/>
                                </a:cubicBezTo>
                                <a:cubicBezTo>
                                  <a:pt x="11871" y="20081"/>
                                  <a:pt x="11935" y="20019"/>
                                  <a:pt x="11892" y="19916"/>
                                </a:cubicBezTo>
                                <a:cubicBezTo>
                                  <a:pt x="11871" y="19875"/>
                                  <a:pt x="11849" y="19834"/>
                                  <a:pt x="11806" y="19814"/>
                                </a:cubicBezTo>
                                <a:cubicBezTo>
                                  <a:pt x="11763" y="19793"/>
                                  <a:pt x="11742" y="19814"/>
                                  <a:pt x="11720" y="19834"/>
                                </a:cubicBezTo>
                                <a:cubicBezTo>
                                  <a:pt x="11699" y="19875"/>
                                  <a:pt x="11720" y="19896"/>
                                  <a:pt x="11742" y="19916"/>
                                </a:cubicBezTo>
                                <a:cubicBezTo>
                                  <a:pt x="11763" y="19916"/>
                                  <a:pt x="11763" y="19937"/>
                                  <a:pt x="11763" y="19957"/>
                                </a:cubicBezTo>
                                <a:cubicBezTo>
                                  <a:pt x="11763" y="19998"/>
                                  <a:pt x="11763" y="20019"/>
                                  <a:pt x="11720" y="20060"/>
                                </a:cubicBezTo>
                                <a:cubicBezTo>
                                  <a:pt x="11677" y="20122"/>
                                  <a:pt x="11612" y="20183"/>
                                  <a:pt x="11656" y="20286"/>
                                </a:cubicBezTo>
                                <a:cubicBezTo>
                                  <a:pt x="11699" y="20389"/>
                                  <a:pt x="11785" y="20409"/>
                                  <a:pt x="11849" y="20430"/>
                                </a:cubicBezTo>
                                <a:cubicBezTo>
                                  <a:pt x="11935" y="20450"/>
                                  <a:pt x="11957" y="20450"/>
                                  <a:pt x="11957" y="20491"/>
                                </a:cubicBezTo>
                                <a:close/>
                                <a:moveTo>
                                  <a:pt x="12946" y="21005"/>
                                </a:moveTo>
                                <a:cubicBezTo>
                                  <a:pt x="12925" y="20984"/>
                                  <a:pt x="12882" y="20984"/>
                                  <a:pt x="12860" y="21025"/>
                                </a:cubicBezTo>
                                <a:cubicBezTo>
                                  <a:pt x="12839" y="21046"/>
                                  <a:pt x="12839" y="21087"/>
                                  <a:pt x="12882" y="21107"/>
                                </a:cubicBezTo>
                                <a:cubicBezTo>
                                  <a:pt x="12946" y="21148"/>
                                  <a:pt x="12946" y="21169"/>
                                  <a:pt x="12946" y="21189"/>
                                </a:cubicBezTo>
                                <a:cubicBezTo>
                                  <a:pt x="12946" y="21230"/>
                                  <a:pt x="12903" y="21251"/>
                                  <a:pt x="12839" y="21313"/>
                                </a:cubicBezTo>
                                <a:cubicBezTo>
                                  <a:pt x="12753" y="21354"/>
                                  <a:pt x="12645" y="21415"/>
                                  <a:pt x="12645" y="21538"/>
                                </a:cubicBezTo>
                                <a:cubicBezTo>
                                  <a:pt x="12645" y="21579"/>
                                  <a:pt x="12667" y="21600"/>
                                  <a:pt x="12710" y="21600"/>
                                </a:cubicBezTo>
                                <a:lnTo>
                                  <a:pt x="12710" y="21600"/>
                                </a:lnTo>
                                <a:cubicBezTo>
                                  <a:pt x="12753" y="21600"/>
                                  <a:pt x="12774" y="21579"/>
                                  <a:pt x="12774" y="21538"/>
                                </a:cubicBezTo>
                                <a:cubicBezTo>
                                  <a:pt x="12774" y="21497"/>
                                  <a:pt x="12817" y="21477"/>
                                  <a:pt x="12882" y="21415"/>
                                </a:cubicBezTo>
                                <a:cubicBezTo>
                                  <a:pt x="12968" y="21374"/>
                                  <a:pt x="13075" y="21313"/>
                                  <a:pt x="13075" y="21189"/>
                                </a:cubicBezTo>
                                <a:cubicBezTo>
                                  <a:pt x="13075" y="21087"/>
                                  <a:pt x="13011" y="21046"/>
                                  <a:pt x="12946" y="21005"/>
                                </a:cubicBezTo>
                                <a:close/>
                                <a:moveTo>
                                  <a:pt x="12086" y="20840"/>
                                </a:moveTo>
                                <a:cubicBezTo>
                                  <a:pt x="12021" y="20820"/>
                                  <a:pt x="12000" y="20799"/>
                                  <a:pt x="11978" y="20779"/>
                                </a:cubicBezTo>
                                <a:cubicBezTo>
                                  <a:pt x="11978" y="20758"/>
                                  <a:pt x="11978" y="20758"/>
                                  <a:pt x="11978" y="20738"/>
                                </a:cubicBezTo>
                                <a:cubicBezTo>
                                  <a:pt x="12000" y="20697"/>
                                  <a:pt x="11978" y="20656"/>
                                  <a:pt x="11935" y="20656"/>
                                </a:cubicBezTo>
                                <a:cubicBezTo>
                                  <a:pt x="11892" y="20635"/>
                                  <a:pt x="11849" y="20656"/>
                                  <a:pt x="11849" y="20697"/>
                                </a:cubicBezTo>
                                <a:cubicBezTo>
                                  <a:pt x="11828" y="20738"/>
                                  <a:pt x="11828" y="20779"/>
                                  <a:pt x="11849" y="20840"/>
                                </a:cubicBezTo>
                                <a:cubicBezTo>
                                  <a:pt x="11871" y="20943"/>
                                  <a:pt x="11978" y="20964"/>
                                  <a:pt x="12043" y="20984"/>
                                </a:cubicBezTo>
                                <a:cubicBezTo>
                                  <a:pt x="12107" y="21005"/>
                                  <a:pt x="12129" y="21025"/>
                                  <a:pt x="12150" y="21046"/>
                                </a:cubicBezTo>
                                <a:cubicBezTo>
                                  <a:pt x="12150" y="21066"/>
                                  <a:pt x="12193" y="21087"/>
                                  <a:pt x="12215" y="21087"/>
                                </a:cubicBezTo>
                                <a:cubicBezTo>
                                  <a:pt x="12215" y="21087"/>
                                  <a:pt x="12236" y="21087"/>
                                  <a:pt x="12236" y="21087"/>
                                </a:cubicBezTo>
                                <a:cubicBezTo>
                                  <a:pt x="12279" y="21066"/>
                                  <a:pt x="12301" y="21046"/>
                                  <a:pt x="12279" y="21005"/>
                                </a:cubicBezTo>
                                <a:cubicBezTo>
                                  <a:pt x="12236" y="20881"/>
                                  <a:pt x="12150" y="20861"/>
                                  <a:pt x="12086" y="20840"/>
                                </a:cubicBezTo>
                                <a:close/>
                                <a:moveTo>
                                  <a:pt x="11871" y="19732"/>
                                </a:moveTo>
                                <a:cubicBezTo>
                                  <a:pt x="11871" y="19732"/>
                                  <a:pt x="11871" y="19732"/>
                                  <a:pt x="11871" y="19732"/>
                                </a:cubicBezTo>
                                <a:lnTo>
                                  <a:pt x="11871" y="19732"/>
                                </a:lnTo>
                                <a:cubicBezTo>
                                  <a:pt x="11914" y="19732"/>
                                  <a:pt x="11935" y="19711"/>
                                  <a:pt x="11935" y="19670"/>
                                </a:cubicBezTo>
                                <a:cubicBezTo>
                                  <a:pt x="11935" y="19649"/>
                                  <a:pt x="11935" y="19649"/>
                                  <a:pt x="11935" y="19629"/>
                                </a:cubicBezTo>
                                <a:lnTo>
                                  <a:pt x="11871" y="19465"/>
                                </a:lnTo>
                                <a:lnTo>
                                  <a:pt x="11935" y="19300"/>
                                </a:lnTo>
                                <a:cubicBezTo>
                                  <a:pt x="11935" y="19280"/>
                                  <a:pt x="11935" y="19259"/>
                                  <a:pt x="11935" y="19239"/>
                                </a:cubicBezTo>
                                <a:cubicBezTo>
                                  <a:pt x="11914" y="19218"/>
                                  <a:pt x="11892" y="19218"/>
                                  <a:pt x="11871" y="19218"/>
                                </a:cubicBezTo>
                                <a:lnTo>
                                  <a:pt x="11677" y="19218"/>
                                </a:lnTo>
                                <a:lnTo>
                                  <a:pt x="11526" y="19116"/>
                                </a:lnTo>
                                <a:cubicBezTo>
                                  <a:pt x="11505" y="19095"/>
                                  <a:pt x="11483" y="19095"/>
                                  <a:pt x="11462" y="19095"/>
                                </a:cubicBezTo>
                                <a:cubicBezTo>
                                  <a:pt x="11440" y="19095"/>
                                  <a:pt x="11419" y="19116"/>
                                  <a:pt x="11419" y="19136"/>
                                </a:cubicBezTo>
                                <a:lnTo>
                                  <a:pt x="11376" y="19300"/>
                                </a:lnTo>
                                <a:lnTo>
                                  <a:pt x="11225" y="19403"/>
                                </a:lnTo>
                                <a:cubicBezTo>
                                  <a:pt x="11204" y="19424"/>
                                  <a:pt x="11204" y="19444"/>
                                  <a:pt x="11204" y="19465"/>
                                </a:cubicBezTo>
                                <a:cubicBezTo>
                                  <a:pt x="11204" y="19485"/>
                                  <a:pt x="11225" y="19506"/>
                                  <a:pt x="11225" y="19526"/>
                                </a:cubicBezTo>
                                <a:lnTo>
                                  <a:pt x="11376" y="19629"/>
                                </a:lnTo>
                                <a:lnTo>
                                  <a:pt x="11419" y="19793"/>
                                </a:lnTo>
                                <a:cubicBezTo>
                                  <a:pt x="11419" y="19814"/>
                                  <a:pt x="11440" y="19834"/>
                                  <a:pt x="11462" y="19834"/>
                                </a:cubicBezTo>
                                <a:cubicBezTo>
                                  <a:pt x="11462" y="19834"/>
                                  <a:pt x="11483" y="19834"/>
                                  <a:pt x="11483" y="19834"/>
                                </a:cubicBezTo>
                                <a:cubicBezTo>
                                  <a:pt x="11505" y="19834"/>
                                  <a:pt x="11505" y="19834"/>
                                  <a:pt x="11526" y="19814"/>
                                </a:cubicBezTo>
                                <a:lnTo>
                                  <a:pt x="11677" y="19711"/>
                                </a:lnTo>
                                <a:lnTo>
                                  <a:pt x="11871" y="19732"/>
                                </a:lnTo>
                                <a:close/>
                                <a:moveTo>
                                  <a:pt x="11612" y="19588"/>
                                </a:moveTo>
                                <a:lnTo>
                                  <a:pt x="11526" y="19649"/>
                                </a:lnTo>
                                <a:lnTo>
                                  <a:pt x="11505" y="19547"/>
                                </a:lnTo>
                                <a:cubicBezTo>
                                  <a:pt x="11505" y="19526"/>
                                  <a:pt x="11483" y="19526"/>
                                  <a:pt x="11483" y="19506"/>
                                </a:cubicBezTo>
                                <a:lnTo>
                                  <a:pt x="11397" y="19444"/>
                                </a:lnTo>
                                <a:lnTo>
                                  <a:pt x="11483" y="19383"/>
                                </a:lnTo>
                                <a:cubicBezTo>
                                  <a:pt x="11505" y="19383"/>
                                  <a:pt x="11505" y="19362"/>
                                  <a:pt x="11505" y="19341"/>
                                </a:cubicBezTo>
                                <a:lnTo>
                                  <a:pt x="11526" y="19239"/>
                                </a:lnTo>
                                <a:lnTo>
                                  <a:pt x="11612" y="19300"/>
                                </a:lnTo>
                                <a:cubicBezTo>
                                  <a:pt x="11634" y="19300"/>
                                  <a:pt x="11634" y="19321"/>
                                  <a:pt x="11656" y="19321"/>
                                </a:cubicBezTo>
                                <a:lnTo>
                                  <a:pt x="11763" y="19321"/>
                                </a:lnTo>
                                <a:lnTo>
                                  <a:pt x="11720" y="19424"/>
                                </a:lnTo>
                                <a:cubicBezTo>
                                  <a:pt x="11720" y="19444"/>
                                  <a:pt x="11720" y="19465"/>
                                  <a:pt x="11720" y="19465"/>
                                </a:cubicBezTo>
                                <a:lnTo>
                                  <a:pt x="11763" y="19567"/>
                                </a:lnTo>
                                <a:lnTo>
                                  <a:pt x="11656" y="19567"/>
                                </a:lnTo>
                                <a:cubicBezTo>
                                  <a:pt x="11656" y="19588"/>
                                  <a:pt x="11634" y="19588"/>
                                  <a:pt x="11612" y="19588"/>
                                </a:cubicBezTo>
                                <a:close/>
                                <a:moveTo>
                                  <a:pt x="14323" y="19321"/>
                                </a:moveTo>
                                <a:lnTo>
                                  <a:pt x="14280" y="19157"/>
                                </a:lnTo>
                                <a:cubicBezTo>
                                  <a:pt x="14280" y="19136"/>
                                  <a:pt x="14259" y="19116"/>
                                  <a:pt x="14237" y="19116"/>
                                </a:cubicBezTo>
                                <a:cubicBezTo>
                                  <a:pt x="14216" y="19116"/>
                                  <a:pt x="14194" y="19116"/>
                                  <a:pt x="14173" y="19136"/>
                                </a:cubicBezTo>
                                <a:lnTo>
                                  <a:pt x="14022" y="19239"/>
                                </a:lnTo>
                                <a:lnTo>
                                  <a:pt x="13850" y="19239"/>
                                </a:lnTo>
                                <a:cubicBezTo>
                                  <a:pt x="13828" y="19239"/>
                                  <a:pt x="13807" y="19239"/>
                                  <a:pt x="13785" y="19259"/>
                                </a:cubicBezTo>
                                <a:cubicBezTo>
                                  <a:pt x="13764" y="19280"/>
                                  <a:pt x="13764" y="19300"/>
                                  <a:pt x="13785" y="19321"/>
                                </a:cubicBezTo>
                                <a:lnTo>
                                  <a:pt x="13850" y="19485"/>
                                </a:lnTo>
                                <a:lnTo>
                                  <a:pt x="13785" y="19649"/>
                                </a:lnTo>
                                <a:cubicBezTo>
                                  <a:pt x="13785" y="19670"/>
                                  <a:pt x="13785" y="19691"/>
                                  <a:pt x="13785" y="19711"/>
                                </a:cubicBezTo>
                                <a:cubicBezTo>
                                  <a:pt x="13807" y="19732"/>
                                  <a:pt x="13828" y="19732"/>
                                  <a:pt x="13850" y="19732"/>
                                </a:cubicBezTo>
                                <a:lnTo>
                                  <a:pt x="14022" y="19711"/>
                                </a:lnTo>
                                <a:lnTo>
                                  <a:pt x="14173" y="19814"/>
                                </a:lnTo>
                                <a:cubicBezTo>
                                  <a:pt x="14194" y="19814"/>
                                  <a:pt x="14194" y="19834"/>
                                  <a:pt x="14216" y="19834"/>
                                </a:cubicBezTo>
                                <a:cubicBezTo>
                                  <a:pt x="14216" y="19834"/>
                                  <a:pt x="14237" y="19834"/>
                                  <a:pt x="14237" y="19834"/>
                                </a:cubicBezTo>
                                <a:cubicBezTo>
                                  <a:pt x="14259" y="19834"/>
                                  <a:pt x="14280" y="19814"/>
                                  <a:pt x="14280" y="19793"/>
                                </a:cubicBezTo>
                                <a:lnTo>
                                  <a:pt x="14323" y="19629"/>
                                </a:lnTo>
                                <a:lnTo>
                                  <a:pt x="14474" y="19526"/>
                                </a:lnTo>
                                <a:cubicBezTo>
                                  <a:pt x="14495" y="19506"/>
                                  <a:pt x="14495" y="19485"/>
                                  <a:pt x="14495" y="19465"/>
                                </a:cubicBezTo>
                                <a:cubicBezTo>
                                  <a:pt x="14495" y="19444"/>
                                  <a:pt x="14474" y="19424"/>
                                  <a:pt x="14474" y="19403"/>
                                </a:cubicBezTo>
                                <a:lnTo>
                                  <a:pt x="14323" y="19321"/>
                                </a:lnTo>
                                <a:close/>
                                <a:moveTo>
                                  <a:pt x="14237" y="19526"/>
                                </a:moveTo>
                                <a:cubicBezTo>
                                  <a:pt x="14216" y="19526"/>
                                  <a:pt x="14216" y="19547"/>
                                  <a:pt x="14216" y="19567"/>
                                </a:cubicBezTo>
                                <a:lnTo>
                                  <a:pt x="14194" y="19670"/>
                                </a:lnTo>
                                <a:lnTo>
                                  <a:pt x="14108" y="19608"/>
                                </a:lnTo>
                                <a:cubicBezTo>
                                  <a:pt x="14087" y="19608"/>
                                  <a:pt x="14087" y="19588"/>
                                  <a:pt x="14065" y="19588"/>
                                </a:cubicBezTo>
                                <a:cubicBezTo>
                                  <a:pt x="14065" y="19588"/>
                                  <a:pt x="14065" y="19588"/>
                                  <a:pt x="14065" y="19588"/>
                                </a:cubicBezTo>
                                <a:lnTo>
                                  <a:pt x="13958" y="19588"/>
                                </a:lnTo>
                                <a:lnTo>
                                  <a:pt x="14001" y="19485"/>
                                </a:lnTo>
                                <a:cubicBezTo>
                                  <a:pt x="14001" y="19465"/>
                                  <a:pt x="14001" y="19444"/>
                                  <a:pt x="14001" y="19444"/>
                                </a:cubicBezTo>
                                <a:lnTo>
                                  <a:pt x="13958" y="19362"/>
                                </a:lnTo>
                                <a:lnTo>
                                  <a:pt x="14065" y="19362"/>
                                </a:lnTo>
                                <a:cubicBezTo>
                                  <a:pt x="14087" y="19362"/>
                                  <a:pt x="14108" y="19362"/>
                                  <a:pt x="14108" y="19341"/>
                                </a:cubicBezTo>
                                <a:lnTo>
                                  <a:pt x="14194" y="19280"/>
                                </a:lnTo>
                                <a:lnTo>
                                  <a:pt x="14216" y="19383"/>
                                </a:lnTo>
                                <a:cubicBezTo>
                                  <a:pt x="14216" y="19403"/>
                                  <a:pt x="14237" y="19403"/>
                                  <a:pt x="14237" y="19424"/>
                                </a:cubicBezTo>
                                <a:lnTo>
                                  <a:pt x="14323" y="19485"/>
                                </a:lnTo>
                                <a:lnTo>
                                  <a:pt x="14237" y="19526"/>
                                </a:lnTo>
                                <a:close/>
                                <a:moveTo>
                                  <a:pt x="12903" y="20286"/>
                                </a:moveTo>
                                <a:cubicBezTo>
                                  <a:pt x="12817" y="20245"/>
                                  <a:pt x="12796" y="20204"/>
                                  <a:pt x="12796" y="20163"/>
                                </a:cubicBezTo>
                                <a:cubicBezTo>
                                  <a:pt x="12796" y="20142"/>
                                  <a:pt x="12796" y="20122"/>
                                  <a:pt x="12839" y="20101"/>
                                </a:cubicBezTo>
                                <a:cubicBezTo>
                                  <a:pt x="12860" y="20081"/>
                                  <a:pt x="12860" y="20040"/>
                                  <a:pt x="12839" y="19998"/>
                                </a:cubicBezTo>
                                <a:cubicBezTo>
                                  <a:pt x="12817" y="19978"/>
                                  <a:pt x="12774" y="19978"/>
                                  <a:pt x="12731" y="19998"/>
                                </a:cubicBezTo>
                                <a:cubicBezTo>
                                  <a:pt x="12688" y="20040"/>
                                  <a:pt x="12645" y="20101"/>
                                  <a:pt x="12645" y="20163"/>
                                </a:cubicBezTo>
                                <a:cubicBezTo>
                                  <a:pt x="12645" y="20286"/>
                                  <a:pt x="12753" y="20348"/>
                                  <a:pt x="12839" y="20389"/>
                                </a:cubicBezTo>
                                <a:cubicBezTo>
                                  <a:pt x="12925" y="20430"/>
                                  <a:pt x="12946" y="20471"/>
                                  <a:pt x="12946" y="20512"/>
                                </a:cubicBezTo>
                                <a:cubicBezTo>
                                  <a:pt x="12946" y="20553"/>
                                  <a:pt x="12903" y="20573"/>
                                  <a:pt x="12839" y="20635"/>
                                </a:cubicBezTo>
                                <a:cubicBezTo>
                                  <a:pt x="12753" y="20676"/>
                                  <a:pt x="12645" y="20738"/>
                                  <a:pt x="12645" y="20861"/>
                                </a:cubicBezTo>
                                <a:cubicBezTo>
                                  <a:pt x="12645" y="20902"/>
                                  <a:pt x="12667" y="20922"/>
                                  <a:pt x="12710" y="20922"/>
                                </a:cubicBezTo>
                                <a:cubicBezTo>
                                  <a:pt x="12710" y="20922"/>
                                  <a:pt x="12710" y="20922"/>
                                  <a:pt x="12710" y="20922"/>
                                </a:cubicBezTo>
                                <a:cubicBezTo>
                                  <a:pt x="12753" y="20922"/>
                                  <a:pt x="12774" y="20902"/>
                                  <a:pt x="12774" y="20861"/>
                                </a:cubicBezTo>
                                <a:cubicBezTo>
                                  <a:pt x="12774" y="20820"/>
                                  <a:pt x="12817" y="20799"/>
                                  <a:pt x="12882" y="20738"/>
                                </a:cubicBezTo>
                                <a:cubicBezTo>
                                  <a:pt x="12968" y="20697"/>
                                  <a:pt x="13075" y="20635"/>
                                  <a:pt x="13075" y="20512"/>
                                </a:cubicBezTo>
                                <a:cubicBezTo>
                                  <a:pt x="13075" y="20389"/>
                                  <a:pt x="12968" y="20327"/>
                                  <a:pt x="12903" y="20286"/>
                                </a:cubicBezTo>
                                <a:close/>
                                <a:moveTo>
                                  <a:pt x="14022" y="19834"/>
                                </a:moveTo>
                                <a:cubicBezTo>
                                  <a:pt x="13979" y="19855"/>
                                  <a:pt x="13979" y="19896"/>
                                  <a:pt x="13979" y="19916"/>
                                </a:cubicBezTo>
                                <a:cubicBezTo>
                                  <a:pt x="13979" y="19937"/>
                                  <a:pt x="13979" y="19937"/>
                                  <a:pt x="13979" y="19957"/>
                                </a:cubicBezTo>
                                <a:cubicBezTo>
                                  <a:pt x="13979" y="19998"/>
                                  <a:pt x="13936" y="19998"/>
                                  <a:pt x="13893" y="20019"/>
                                </a:cubicBezTo>
                                <a:cubicBezTo>
                                  <a:pt x="13828" y="20040"/>
                                  <a:pt x="13742" y="20060"/>
                                  <a:pt x="13699" y="20163"/>
                                </a:cubicBezTo>
                                <a:cubicBezTo>
                                  <a:pt x="13678" y="20265"/>
                                  <a:pt x="13721" y="20327"/>
                                  <a:pt x="13764" y="20389"/>
                                </a:cubicBezTo>
                                <a:cubicBezTo>
                                  <a:pt x="13807" y="20430"/>
                                  <a:pt x="13807" y="20450"/>
                                  <a:pt x="13807" y="20491"/>
                                </a:cubicBezTo>
                                <a:cubicBezTo>
                                  <a:pt x="13807" y="20512"/>
                                  <a:pt x="13807" y="20512"/>
                                  <a:pt x="13785" y="20512"/>
                                </a:cubicBezTo>
                                <a:cubicBezTo>
                                  <a:pt x="13764" y="20532"/>
                                  <a:pt x="13742" y="20573"/>
                                  <a:pt x="13764" y="20594"/>
                                </a:cubicBezTo>
                                <a:cubicBezTo>
                                  <a:pt x="13785" y="20614"/>
                                  <a:pt x="13807" y="20614"/>
                                  <a:pt x="13828" y="20614"/>
                                </a:cubicBezTo>
                                <a:cubicBezTo>
                                  <a:pt x="13850" y="20614"/>
                                  <a:pt x="13850" y="20614"/>
                                  <a:pt x="13871" y="20594"/>
                                </a:cubicBezTo>
                                <a:cubicBezTo>
                                  <a:pt x="13914" y="20573"/>
                                  <a:pt x="13936" y="20532"/>
                                  <a:pt x="13936" y="20491"/>
                                </a:cubicBezTo>
                                <a:cubicBezTo>
                                  <a:pt x="13958" y="20389"/>
                                  <a:pt x="13914" y="20327"/>
                                  <a:pt x="13871" y="20265"/>
                                </a:cubicBezTo>
                                <a:cubicBezTo>
                                  <a:pt x="13828" y="20224"/>
                                  <a:pt x="13828" y="20204"/>
                                  <a:pt x="13828" y="20163"/>
                                </a:cubicBezTo>
                                <a:cubicBezTo>
                                  <a:pt x="13828" y="20122"/>
                                  <a:pt x="13871" y="20122"/>
                                  <a:pt x="13914" y="20101"/>
                                </a:cubicBezTo>
                                <a:cubicBezTo>
                                  <a:pt x="13979" y="20081"/>
                                  <a:pt x="14065" y="20060"/>
                                  <a:pt x="14108" y="19957"/>
                                </a:cubicBezTo>
                                <a:cubicBezTo>
                                  <a:pt x="14130" y="19916"/>
                                  <a:pt x="14130" y="19855"/>
                                  <a:pt x="14087" y="19814"/>
                                </a:cubicBezTo>
                                <a:cubicBezTo>
                                  <a:pt x="14108" y="19834"/>
                                  <a:pt x="14065" y="19814"/>
                                  <a:pt x="14022" y="19834"/>
                                </a:cubicBezTo>
                                <a:close/>
                                <a:moveTo>
                                  <a:pt x="13678" y="20738"/>
                                </a:moveTo>
                                <a:cubicBezTo>
                                  <a:pt x="13678" y="20717"/>
                                  <a:pt x="13699" y="20717"/>
                                  <a:pt x="13699" y="20697"/>
                                </a:cubicBezTo>
                                <a:cubicBezTo>
                                  <a:pt x="13721" y="20676"/>
                                  <a:pt x="13742" y="20635"/>
                                  <a:pt x="13721" y="20614"/>
                                </a:cubicBezTo>
                                <a:cubicBezTo>
                                  <a:pt x="13699" y="20594"/>
                                  <a:pt x="13656" y="20573"/>
                                  <a:pt x="13635" y="20594"/>
                                </a:cubicBezTo>
                                <a:cubicBezTo>
                                  <a:pt x="13592" y="20614"/>
                                  <a:pt x="13570" y="20656"/>
                                  <a:pt x="13549" y="20697"/>
                                </a:cubicBezTo>
                                <a:cubicBezTo>
                                  <a:pt x="13527" y="20799"/>
                                  <a:pt x="13570" y="20861"/>
                                  <a:pt x="13613" y="20922"/>
                                </a:cubicBezTo>
                                <a:cubicBezTo>
                                  <a:pt x="13656" y="20964"/>
                                  <a:pt x="13656" y="20984"/>
                                  <a:pt x="13656" y="21025"/>
                                </a:cubicBezTo>
                                <a:cubicBezTo>
                                  <a:pt x="13635" y="21066"/>
                                  <a:pt x="13656" y="21087"/>
                                  <a:pt x="13699" y="21107"/>
                                </a:cubicBezTo>
                                <a:cubicBezTo>
                                  <a:pt x="13699" y="21107"/>
                                  <a:pt x="13721" y="21107"/>
                                  <a:pt x="13721" y="21107"/>
                                </a:cubicBezTo>
                                <a:cubicBezTo>
                                  <a:pt x="13742" y="21107"/>
                                  <a:pt x="13785" y="21087"/>
                                  <a:pt x="13785" y="21066"/>
                                </a:cubicBezTo>
                                <a:cubicBezTo>
                                  <a:pt x="13807" y="20964"/>
                                  <a:pt x="13764" y="20902"/>
                                  <a:pt x="13721" y="20840"/>
                                </a:cubicBezTo>
                                <a:cubicBezTo>
                                  <a:pt x="13678" y="20799"/>
                                  <a:pt x="13656" y="20779"/>
                                  <a:pt x="13678" y="20738"/>
                                </a:cubicBezTo>
                                <a:close/>
                                <a:moveTo>
                                  <a:pt x="12968" y="19690"/>
                                </a:moveTo>
                                <a:cubicBezTo>
                                  <a:pt x="12925" y="19711"/>
                                  <a:pt x="12925" y="19752"/>
                                  <a:pt x="12946" y="19773"/>
                                </a:cubicBezTo>
                                <a:cubicBezTo>
                                  <a:pt x="12946" y="19793"/>
                                  <a:pt x="12946" y="19793"/>
                                  <a:pt x="12946" y="19814"/>
                                </a:cubicBezTo>
                                <a:cubicBezTo>
                                  <a:pt x="12946" y="19814"/>
                                  <a:pt x="12946" y="19834"/>
                                  <a:pt x="12946" y="19834"/>
                                </a:cubicBezTo>
                                <a:cubicBezTo>
                                  <a:pt x="12946" y="19875"/>
                                  <a:pt x="12968" y="19896"/>
                                  <a:pt x="12989" y="19916"/>
                                </a:cubicBezTo>
                                <a:cubicBezTo>
                                  <a:pt x="12989" y="19916"/>
                                  <a:pt x="13011" y="19916"/>
                                  <a:pt x="13011" y="19916"/>
                                </a:cubicBezTo>
                                <a:cubicBezTo>
                                  <a:pt x="13032" y="19916"/>
                                  <a:pt x="13075" y="19896"/>
                                  <a:pt x="13075" y="19875"/>
                                </a:cubicBezTo>
                                <a:cubicBezTo>
                                  <a:pt x="13075" y="19855"/>
                                  <a:pt x="13075" y="19834"/>
                                  <a:pt x="13075" y="19814"/>
                                </a:cubicBezTo>
                                <a:cubicBezTo>
                                  <a:pt x="13075" y="19773"/>
                                  <a:pt x="13075" y="19752"/>
                                  <a:pt x="13054" y="19711"/>
                                </a:cubicBezTo>
                                <a:cubicBezTo>
                                  <a:pt x="13032" y="19690"/>
                                  <a:pt x="12989" y="19670"/>
                                  <a:pt x="12968" y="19690"/>
                                </a:cubicBezTo>
                                <a:close/>
                                <a:moveTo>
                                  <a:pt x="13355" y="18890"/>
                                </a:moveTo>
                                <a:lnTo>
                                  <a:pt x="13075" y="18808"/>
                                </a:lnTo>
                                <a:lnTo>
                                  <a:pt x="12925" y="18582"/>
                                </a:lnTo>
                                <a:cubicBezTo>
                                  <a:pt x="12903" y="18541"/>
                                  <a:pt x="12839" y="18541"/>
                                  <a:pt x="12817" y="18582"/>
                                </a:cubicBezTo>
                                <a:lnTo>
                                  <a:pt x="12667" y="18808"/>
                                </a:lnTo>
                                <a:lnTo>
                                  <a:pt x="12387" y="18890"/>
                                </a:lnTo>
                                <a:cubicBezTo>
                                  <a:pt x="12365" y="18890"/>
                                  <a:pt x="12344" y="18910"/>
                                  <a:pt x="12344" y="18931"/>
                                </a:cubicBezTo>
                                <a:cubicBezTo>
                                  <a:pt x="12344" y="18951"/>
                                  <a:pt x="12344" y="18972"/>
                                  <a:pt x="12365" y="18992"/>
                                </a:cubicBezTo>
                                <a:lnTo>
                                  <a:pt x="12538" y="19198"/>
                                </a:lnTo>
                                <a:lnTo>
                                  <a:pt x="12516" y="19465"/>
                                </a:lnTo>
                                <a:cubicBezTo>
                                  <a:pt x="12516" y="19485"/>
                                  <a:pt x="12516" y="19506"/>
                                  <a:pt x="12538" y="19526"/>
                                </a:cubicBezTo>
                                <a:cubicBezTo>
                                  <a:pt x="12559" y="19547"/>
                                  <a:pt x="12581" y="19547"/>
                                  <a:pt x="12602" y="19526"/>
                                </a:cubicBezTo>
                                <a:lnTo>
                                  <a:pt x="12860" y="19424"/>
                                </a:lnTo>
                                <a:lnTo>
                                  <a:pt x="13118" y="19526"/>
                                </a:lnTo>
                                <a:cubicBezTo>
                                  <a:pt x="13118" y="19526"/>
                                  <a:pt x="13140" y="19526"/>
                                  <a:pt x="13140" y="19526"/>
                                </a:cubicBezTo>
                                <a:cubicBezTo>
                                  <a:pt x="13161" y="19526"/>
                                  <a:pt x="13161" y="19526"/>
                                  <a:pt x="13183" y="19506"/>
                                </a:cubicBezTo>
                                <a:cubicBezTo>
                                  <a:pt x="13205" y="19485"/>
                                  <a:pt x="13205" y="19465"/>
                                  <a:pt x="13205" y="19444"/>
                                </a:cubicBezTo>
                                <a:lnTo>
                                  <a:pt x="13183" y="19177"/>
                                </a:lnTo>
                                <a:lnTo>
                                  <a:pt x="13355" y="18972"/>
                                </a:lnTo>
                                <a:cubicBezTo>
                                  <a:pt x="13377" y="18951"/>
                                  <a:pt x="13377" y="18931"/>
                                  <a:pt x="13377" y="18910"/>
                                </a:cubicBezTo>
                                <a:cubicBezTo>
                                  <a:pt x="13398" y="18910"/>
                                  <a:pt x="13377" y="18890"/>
                                  <a:pt x="13355" y="18890"/>
                                </a:cubicBezTo>
                                <a:close/>
                                <a:moveTo>
                                  <a:pt x="13075" y="19136"/>
                                </a:moveTo>
                                <a:cubicBezTo>
                                  <a:pt x="13075" y="19157"/>
                                  <a:pt x="13054" y="19157"/>
                                  <a:pt x="13054" y="19177"/>
                                </a:cubicBezTo>
                                <a:lnTo>
                                  <a:pt x="13054" y="19383"/>
                                </a:lnTo>
                                <a:lnTo>
                                  <a:pt x="12860" y="19321"/>
                                </a:lnTo>
                                <a:cubicBezTo>
                                  <a:pt x="12860" y="19321"/>
                                  <a:pt x="12839" y="19321"/>
                                  <a:pt x="12839" y="19321"/>
                                </a:cubicBezTo>
                                <a:cubicBezTo>
                                  <a:pt x="12839" y="19321"/>
                                  <a:pt x="12817" y="19321"/>
                                  <a:pt x="12817" y="19321"/>
                                </a:cubicBezTo>
                                <a:lnTo>
                                  <a:pt x="12624" y="19383"/>
                                </a:lnTo>
                                <a:lnTo>
                                  <a:pt x="12624" y="19177"/>
                                </a:lnTo>
                                <a:cubicBezTo>
                                  <a:pt x="12624" y="19157"/>
                                  <a:pt x="12624" y="19136"/>
                                  <a:pt x="12602" y="19136"/>
                                </a:cubicBezTo>
                                <a:lnTo>
                                  <a:pt x="12473" y="18992"/>
                                </a:lnTo>
                                <a:lnTo>
                                  <a:pt x="12667" y="18931"/>
                                </a:lnTo>
                                <a:cubicBezTo>
                                  <a:pt x="12688" y="18931"/>
                                  <a:pt x="12688" y="18910"/>
                                  <a:pt x="12710" y="18910"/>
                                </a:cubicBezTo>
                                <a:lnTo>
                                  <a:pt x="12817" y="18746"/>
                                </a:lnTo>
                                <a:lnTo>
                                  <a:pt x="12925" y="18910"/>
                                </a:lnTo>
                                <a:cubicBezTo>
                                  <a:pt x="12925" y="18931"/>
                                  <a:pt x="12946" y="18931"/>
                                  <a:pt x="12968" y="18931"/>
                                </a:cubicBezTo>
                                <a:lnTo>
                                  <a:pt x="13161" y="18992"/>
                                </a:lnTo>
                                <a:lnTo>
                                  <a:pt x="13075" y="1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" name="Shape"/>
                        <wps:cNvSpPr/>
                        <wps:spPr>
                          <a:xfrm>
                            <a:off x="541867" y="1509718"/>
                            <a:ext cx="2357812" cy="1982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82" y="6766"/>
                                </a:moveTo>
                                <a:cubicBezTo>
                                  <a:pt x="803" y="6766"/>
                                  <a:pt x="989" y="6545"/>
                                  <a:pt x="989" y="6282"/>
                                </a:cubicBezTo>
                                <a:cubicBezTo>
                                  <a:pt x="989" y="6075"/>
                                  <a:pt x="872" y="5895"/>
                                  <a:pt x="710" y="5825"/>
                                </a:cubicBezTo>
                                <a:lnTo>
                                  <a:pt x="710" y="5784"/>
                                </a:lnTo>
                                <a:cubicBezTo>
                                  <a:pt x="710" y="5742"/>
                                  <a:pt x="686" y="5701"/>
                                  <a:pt x="651" y="5687"/>
                                </a:cubicBezTo>
                                <a:cubicBezTo>
                                  <a:pt x="651" y="5687"/>
                                  <a:pt x="651" y="5673"/>
                                  <a:pt x="651" y="5673"/>
                                </a:cubicBezTo>
                                <a:cubicBezTo>
                                  <a:pt x="651" y="5618"/>
                                  <a:pt x="616" y="5576"/>
                                  <a:pt x="570" y="5576"/>
                                </a:cubicBezTo>
                                <a:cubicBezTo>
                                  <a:pt x="523" y="5576"/>
                                  <a:pt x="489" y="5618"/>
                                  <a:pt x="489" y="5673"/>
                                </a:cubicBezTo>
                                <a:cubicBezTo>
                                  <a:pt x="489" y="5673"/>
                                  <a:pt x="489" y="5687"/>
                                  <a:pt x="489" y="5687"/>
                                </a:cubicBezTo>
                                <a:cubicBezTo>
                                  <a:pt x="454" y="5701"/>
                                  <a:pt x="430" y="5742"/>
                                  <a:pt x="430" y="5784"/>
                                </a:cubicBezTo>
                                <a:lnTo>
                                  <a:pt x="430" y="5825"/>
                                </a:lnTo>
                                <a:cubicBezTo>
                                  <a:pt x="268" y="5895"/>
                                  <a:pt x="151" y="6075"/>
                                  <a:pt x="151" y="6282"/>
                                </a:cubicBezTo>
                                <a:cubicBezTo>
                                  <a:pt x="163" y="6545"/>
                                  <a:pt x="349" y="6766"/>
                                  <a:pt x="582" y="6766"/>
                                </a:cubicBezTo>
                                <a:close/>
                                <a:moveTo>
                                  <a:pt x="582" y="5590"/>
                                </a:moveTo>
                                <a:cubicBezTo>
                                  <a:pt x="605" y="5590"/>
                                  <a:pt x="628" y="5618"/>
                                  <a:pt x="628" y="5646"/>
                                </a:cubicBezTo>
                                <a:cubicBezTo>
                                  <a:pt x="628" y="5646"/>
                                  <a:pt x="628" y="5646"/>
                                  <a:pt x="628" y="5659"/>
                                </a:cubicBezTo>
                                <a:cubicBezTo>
                                  <a:pt x="628" y="5659"/>
                                  <a:pt x="628" y="5659"/>
                                  <a:pt x="628" y="5659"/>
                                </a:cubicBezTo>
                                <a:lnTo>
                                  <a:pt x="523" y="5659"/>
                                </a:lnTo>
                                <a:cubicBezTo>
                                  <a:pt x="523" y="5659"/>
                                  <a:pt x="523" y="5659"/>
                                  <a:pt x="523" y="5659"/>
                                </a:cubicBezTo>
                                <a:cubicBezTo>
                                  <a:pt x="523" y="5659"/>
                                  <a:pt x="523" y="5659"/>
                                  <a:pt x="523" y="5646"/>
                                </a:cubicBezTo>
                                <a:cubicBezTo>
                                  <a:pt x="523" y="5618"/>
                                  <a:pt x="547" y="5590"/>
                                  <a:pt x="582" y="5590"/>
                                </a:cubicBezTo>
                                <a:close/>
                                <a:moveTo>
                                  <a:pt x="477" y="5770"/>
                                </a:moveTo>
                                <a:cubicBezTo>
                                  <a:pt x="477" y="5742"/>
                                  <a:pt x="500" y="5715"/>
                                  <a:pt x="523" y="5715"/>
                                </a:cubicBezTo>
                                <a:lnTo>
                                  <a:pt x="628" y="5715"/>
                                </a:lnTo>
                                <a:cubicBezTo>
                                  <a:pt x="651" y="5715"/>
                                  <a:pt x="675" y="5742"/>
                                  <a:pt x="675" y="5770"/>
                                </a:cubicBezTo>
                                <a:lnTo>
                                  <a:pt x="675" y="5812"/>
                                </a:lnTo>
                                <a:cubicBezTo>
                                  <a:pt x="640" y="5798"/>
                                  <a:pt x="605" y="5798"/>
                                  <a:pt x="570" y="5798"/>
                                </a:cubicBezTo>
                                <a:cubicBezTo>
                                  <a:pt x="535" y="5798"/>
                                  <a:pt x="500" y="5798"/>
                                  <a:pt x="465" y="5812"/>
                                </a:cubicBezTo>
                                <a:lnTo>
                                  <a:pt x="465" y="5770"/>
                                </a:lnTo>
                                <a:close/>
                                <a:moveTo>
                                  <a:pt x="314" y="6407"/>
                                </a:moveTo>
                                <a:lnTo>
                                  <a:pt x="209" y="6407"/>
                                </a:lnTo>
                                <a:cubicBezTo>
                                  <a:pt x="198" y="6365"/>
                                  <a:pt x="198" y="6324"/>
                                  <a:pt x="198" y="6268"/>
                                </a:cubicBezTo>
                                <a:cubicBezTo>
                                  <a:pt x="198" y="6254"/>
                                  <a:pt x="198" y="6254"/>
                                  <a:pt x="198" y="6241"/>
                                </a:cubicBezTo>
                                <a:lnTo>
                                  <a:pt x="302" y="6337"/>
                                </a:lnTo>
                                <a:cubicBezTo>
                                  <a:pt x="302" y="6337"/>
                                  <a:pt x="314" y="6337"/>
                                  <a:pt x="314" y="6337"/>
                                </a:cubicBezTo>
                                <a:cubicBezTo>
                                  <a:pt x="314" y="6337"/>
                                  <a:pt x="326" y="6337"/>
                                  <a:pt x="326" y="6337"/>
                                </a:cubicBezTo>
                                <a:lnTo>
                                  <a:pt x="384" y="6296"/>
                                </a:lnTo>
                                <a:cubicBezTo>
                                  <a:pt x="395" y="6296"/>
                                  <a:pt x="395" y="6282"/>
                                  <a:pt x="384" y="6268"/>
                                </a:cubicBezTo>
                                <a:cubicBezTo>
                                  <a:pt x="384" y="6254"/>
                                  <a:pt x="372" y="6254"/>
                                  <a:pt x="361" y="6268"/>
                                </a:cubicBezTo>
                                <a:lnTo>
                                  <a:pt x="314" y="6310"/>
                                </a:lnTo>
                                <a:lnTo>
                                  <a:pt x="198" y="6213"/>
                                </a:lnTo>
                                <a:cubicBezTo>
                                  <a:pt x="198" y="6185"/>
                                  <a:pt x="209" y="6171"/>
                                  <a:pt x="209" y="6144"/>
                                </a:cubicBezTo>
                                <a:lnTo>
                                  <a:pt x="768" y="6144"/>
                                </a:lnTo>
                                <a:cubicBezTo>
                                  <a:pt x="779" y="6144"/>
                                  <a:pt x="779" y="6130"/>
                                  <a:pt x="779" y="6130"/>
                                </a:cubicBezTo>
                                <a:cubicBezTo>
                                  <a:pt x="779" y="6130"/>
                                  <a:pt x="768" y="6116"/>
                                  <a:pt x="768" y="6116"/>
                                </a:cubicBezTo>
                                <a:lnTo>
                                  <a:pt x="221" y="6116"/>
                                </a:lnTo>
                                <a:cubicBezTo>
                                  <a:pt x="279" y="5950"/>
                                  <a:pt x="407" y="5839"/>
                                  <a:pt x="570" y="5839"/>
                                </a:cubicBezTo>
                                <a:cubicBezTo>
                                  <a:pt x="733" y="5839"/>
                                  <a:pt x="861" y="5950"/>
                                  <a:pt x="919" y="6116"/>
                                </a:cubicBezTo>
                                <a:lnTo>
                                  <a:pt x="849" y="6116"/>
                                </a:lnTo>
                                <a:cubicBezTo>
                                  <a:pt x="837" y="6116"/>
                                  <a:pt x="837" y="6130"/>
                                  <a:pt x="837" y="6130"/>
                                </a:cubicBezTo>
                                <a:cubicBezTo>
                                  <a:pt x="837" y="6130"/>
                                  <a:pt x="849" y="6144"/>
                                  <a:pt x="849" y="6144"/>
                                </a:cubicBezTo>
                                <a:lnTo>
                                  <a:pt x="942" y="6144"/>
                                </a:lnTo>
                                <a:cubicBezTo>
                                  <a:pt x="942" y="6171"/>
                                  <a:pt x="954" y="6185"/>
                                  <a:pt x="954" y="6213"/>
                                </a:cubicBezTo>
                                <a:lnTo>
                                  <a:pt x="837" y="6310"/>
                                </a:lnTo>
                                <a:lnTo>
                                  <a:pt x="814" y="6296"/>
                                </a:lnTo>
                                <a:cubicBezTo>
                                  <a:pt x="803" y="6296"/>
                                  <a:pt x="791" y="6296"/>
                                  <a:pt x="791" y="6296"/>
                                </a:cubicBezTo>
                                <a:cubicBezTo>
                                  <a:pt x="791" y="6310"/>
                                  <a:pt x="791" y="6324"/>
                                  <a:pt x="791" y="6324"/>
                                </a:cubicBezTo>
                                <a:lnTo>
                                  <a:pt x="826" y="6351"/>
                                </a:lnTo>
                                <a:cubicBezTo>
                                  <a:pt x="826" y="6351"/>
                                  <a:pt x="837" y="6351"/>
                                  <a:pt x="837" y="6351"/>
                                </a:cubicBezTo>
                                <a:cubicBezTo>
                                  <a:pt x="837" y="6351"/>
                                  <a:pt x="849" y="6351"/>
                                  <a:pt x="849" y="6351"/>
                                </a:cubicBezTo>
                                <a:lnTo>
                                  <a:pt x="954" y="6254"/>
                                </a:lnTo>
                                <a:cubicBezTo>
                                  <a:pt x="954" y="6268"/>
                                  <a:pt x="954" y="6268"/>
                                  <a:pt x="954" y="6282"/>
                                </a:cubicBezTo>
                                <a:cubicBezTo>
                                  <a:pt x="954" y="6324"/>
                                  <a:pt x="942" y="6379"/>
                                  <a:pt x="942" y="6420"/>
                                </a:cubicBezTo>
                                <a:lnTo>
                                  <a:pt x="395" y="6420"/>
                                </a:lnTo>
                                <a:cubicBezTo>
                                  <a:pt x="384" y="6420"/>
                                  <a:pt x="384" y="6434"/>
                                  <a:pt x="384" y="6434"/>
                                </a:cubicBezTo>
                                <a:cubicBezTo>
                                  <a:pt x="384" y="6434"/>
                                  <a:pt x="395" y="6448"/>
                                  <a:pt x="395" y="6448"/>
                                </a:cubicBezTo>
                                <a:lnTo>
                                  <a:pt x="931" y="6448"/>
                                </a:lnTo>
                                <a:cubicBezTo>
                                  <a:pt x="872" y="6614"/>
                                  <a:pt x="744" y="6725"/>
                                  <a:pt x="582" y="6725"/>
                                </a:cubicBezTo>
                                <a:cubicBezTo>
                                  <a:pt x="419" y="6725"/>
                                  <a:pt x="291" y="6614"/>
                                  <a:pt x="233" y="6448"/>
                                </a:cubicBezTo>
                                <a:lnTo>
                                  <a:pt x="314" y="6448"/>
                                </a:lnTo>
                                <a:cubicBezTo>
                                  <a:pt x="326" y="6448"/>
                                  <a:pt x="326" y="6434"/>
                                  <a:pt x="326" y="6434"/>
                                </a:cubicBezTo>
                                <a:cubicBezTo>
                                  <a:pt x="326" y="6434"/>
                                  <a:pt x="326" y="6407"/>
                                  <a:pt x="314" y="6407"/>
                                </a:cubicBezTo>
                                <a:close/>
                                <a:moveTo>
                                  <a:pt x="430" y="6254"/>
                                </a:moveTo>
                                <a:lnTo>
                                  <a:pt x="442" y="6241"/>
                                </a:lnTo>
                                <a:lnTo>
                                  <a:pt x="558" y="6337"/>
                                </a:lnTo>
                                <a:cubicBezTo>
                                  <a:pt x="558" y="6337"/>
                                  <a:pt x="570" y="6337"/>
                                  <a:pt x="570" y="6337"/>
                                </a:cubicBezTo>
                                <a:cubicBezTo>
                                  <a:pt x="570" y="6337"/>
                                  <a:pt x="582" y="6337"/>
                                  <a:pt x="582" y="6337"/>
                                </a:cubicBezTo>
                                <a:lnTo>
                                  <a:pt x="698" y="6241"/>
                                </a:lnTo>
                                <a:lnTo>
                                  <a:pt x="733" y="6268"/>
                                </a:lnTo>
                                <a:cubicBezTo>
                                  <a:pt x="744" y="6268"/>
                                  <a:pt x="756" y="6268"/>
                                  <a:pt x="756" y="6268"/>
                                </a:cubicBezTo>
                                <a:cubicBezTo>
                                  <a:pt x="756" y="6254"/>
                                  <a:pt x="756" y="6241"/>
                                  <a:pt x="756" y="6241"/>
                                </a:cubicBezTo>
                                <a:lnTo>
                                  <a:pt x="721" y="6213"/>
                                </a:lnTo>
                                <a:cubicBezTo>
                                  <a:pt x="710" y="6213"/>
                                  <a:pt x="710" y="6213"/>
                                  <a:pt x="698" y="6213"/>
                                </a:cubicBezTo>
                                <a:lnTo>
                                  <a:pt x="582" y="6310"/>
                                </a:lnTo>
                                <a:lnTo>
                                  <a:pt x="465" y="6213"/>
                                </a:lnTo>
                                <a:cubicBezTo>
                                  <a:pt x="454" y="6213"/>
                                  <a:pt x="454" y="6213"/>
                                  <a:pt x="442" y="6213"/>
                                </a:cubicBezTo>
                                <a:lnTo>
                                  <a:pt x="419" y="6227"/>
                                </a:lnTo>
                                <a:cubicBezTo>
                                  <a:pt x="407" y="6227"/>
                                  <a:pt x="407" y="6241"/>
                                  <a:pt x="419" y="6254"/>
                                </a:cubicBezTo>
                                <a:cubicBezTo>
                                  <a:pt x="419" y="6268"/>
                                  <a:pt x="430" y="6268"/>
                                  <a:pt x="430" y="6254"/>
                                </a:cubicBezTo>
                                <a:close/>
                                <a:moveTo>
                                  <a:pt x="7247" y="18860"/>
                                </a:moveTo>
                                <a:cubicBezTo>
                                  <a:pt x="7223" y="18874"/>
                                  <a:pt x="7212" y="18888"/>
                                  <a:pt x="7223" y="18916"/>
                                </a:cubicBezTo>
                                <a:cubicBezTo>
                                  <a:pt x="7235" y="18943"/>
                                  <a:pt x="7235" y="18971"/>
                                  <a:pt x="7235" y="18985"/>
                                </a:cubicBezTo>
                                <a:cubicBezTo>
                                  <a:pt x="7235" y="18985"/>
                                  <a:pt x="7235" y="18999"/>
                                  <a:pt x="7235" y="18999"/>
                                </a:cubicBezTo>
                                <a:cubicBezTo>
                                  <a:pt x="7235" y="19026"/>
                                  <a:pt x="7247" y="19040"/>
                                  <a:pt x="7270" y="19040"/>
                                </a:cubicBezTo>
                                <a:cubicBezTo>
                                  <a:pt x="7270" y="19040"/>
                                  <a:pt x="7270" y="19040"/>
                                  <a:pt x="7270" y="19040"/>
                                </a:cubicBezTo>
                                <a:cubicBezTo>
                                  <a:pt x="7293" y="19040"/>
                                  <a:pt x="7305" y="19026"/>
                                  <a:pt x="7305" y="18999"/>
                                </a:cubicBezTo>
                                <a:cubicBezTo>
                                  <a:pt x="7305" y="18985"/>
                                  <a:pt x="7305" y="18985"/>
                                  <a:pt x="7305" y="18971"/>
                                </a:cubicBezTo>
                                <a:cubicBezTo>
                                  <a:pt x="7305" y="18929"/>
                                  <a:pt x="7305" y="18902"/>
                                  <a:pt x="7293" y="18860"/>
                                </a:cubicBezTo>
                                <a:cubicBezTo>
                                  <a:pt x="7281" y="18874"/>
                                  <a:pt x="7270" y="18860"/>
                                  <a:pt x="7247" y="18860"/>
                                </a:cubicBezTo>
                                <a:close/>
                                <a:moveTo>
                                  <a:pt x="7619" y="18763"/>
                                </a:moveTo>
                                <a:cubicBezTo>
                                  <a:pt x="7607" y="18750"/>
                                  <a:pt x="7607" y="18736"/>
                                  <a:pt x="7607" y="18722"/>
                                </a:cubicBezTo>
                                <a:lnTo>
                                  <a:pt x="7607" y="18044"/>
                                </a:lnTo>
                                <a:cubicBezTo>
                                  <a:pt x="7665" y="18002"/>
                                  <a:pt x="7700" y="17933"/>
                                  <a:pt x="7700" y="17850"/>
                                </a:cubicBezTo>
                                <a:cubicBezTo>
                                  <a:pt x="7700" y="17712"/>
                                  <a:pt x="7607" y="17615"/>
                                  <a:pt x="7502" y="17615"/>
                                </a:cubicBezTo>
                                <a:lnTo>
                                  <a:pt x="7153" y="17615"/>
                                </a:lnTo>
                                <a:cubicBezTo>
                                  <a:pt x="7188" y="17532"/>
                                  <a:pt x="7247" y="17393"/>
                                  <a:pt x="7247" y="17297"/>
                                </a:cubicBezTo>
                                <a:cubicBezTo>
                                  <a:pt x="7247" y="17144"/>
                                  <a:pt x="7177" y="17020"/>
                                  <a:pt x="7095" y="17020"/>
                                </a:cubicBezTo>
                                <a:cubicBezTo>
                                  <a:pt x="7014" y="17020"/>
                                  <a:pt x="6944" y="17144"/>
                                  <a:pt x="6944" y="17297"/>
                                </a:cubicBezTo>
                                <a:cubicBezTo>
                                  <a:pt x="6944" y="17393"/>
                                  <a:pt x="7002" y="17546"/>
                                  <a:pt x="7037" y="17629"/>
                                </a:cubicBezTo>
                                <a:cubicBezTo>
                                  <a:pt x="6956" y="17656"/>
                                  <a:pt x="6898" y="17753"/>
                                  <a:pt x="6898" y="17864"/>
                                </a:cubicBezTo>
                                <a:cubicBezTo>
                                  <a:pt x="6898" y="17947"/>
                                  <a:pt x="6932" y="18016"/>
                                  <a:pt x="6991" y="18058"/>
                                </a:cubicBezTo>
                                <a:lnTo>
                                  <a:pt x="6991" y="18916"/>
                                </a:lnTo>
                                <a:cubicBezTo>
                                  <a:pt x="6991" y="19012"/>
                                  <a:pt x="7026" y="19095"/>
                                  <a:pt x="7084" y="19165"/>
                                </a:cubicBezTo>
                                <a:lnTo>
                                  <a:pt x="7363" y="19497"/>
                                </a:lnTo>
                                <a:lnTo>
                                  <a:pt x="7363" y="19497"/>
                                </a:lnTo>
                                <a:cubicBezTo>
                                  <a:pt x="7363" y="19497"/>
                                  <a:pt x="7363" y="19497"/>
                                  <a:pt x="7363" y="19497"/>
                                </a:cubicBezTo>
                                <a:lnTo>
                                  <a:pt x="7468" y="19621"/>
                                </a:lnTo>
                                <a:cubicBezTo>
                                  <a:pt x="7526" y="19690"/>
                                  <a:pt x="7607" y="19732"/>
                                  <a:pt x="7689" y="19732"/>
                                </a:cubicBezTo>
                                <a:cubicBezTo>
                                  <a:pt x="7770" y="19732"/>
                                  <a:pt x="7851" y="19690"/>
                                  <a:pt x="7910" y="19621"/>
                                </a:cubicBezTo>
                                <a:cubicBezTo>
                                  <a:pt x="7968" y="19552"/>
                                  <a:pt x="8003" y="19455"/>
                                  <a:pt x="8003" y="19358"/>
                                </a:cubicBezTo>
                                <a:cubicBezTo>
                                  <a:pt x="8003" y="19262"/>
                                  <a:pt x="7968" y="19165"/>
                                  <a:pt x="7910" y="19095"/>
                                </a:cubicBezTo>
                                <a:lnTo>
                                  <a:pt x="7619" y="18763"/>
                                </a:lnTo>
                                <a:close/>
                                <a:moveTo>
                                  <a:pt x="7014" y="17283"/>
                                </a:moveTo>
                                <a:cubicBezTo>
                                  <a:pt x="7014" y="17172"/>
                                  <a:pt x="7049" y="17103"/>
                                  <a:pt x="7084" y="17103"/>
                                </a:cubicBezTo>
                                <a:cubicBezTo>
                                  <a:pt x="7119" y="17103"/>
                                  <a:pt x="7153" y="17186"/>
                                  <a:pt x="7153" y="17283"/>
                                </a:cubicBezTo>
                                <a:cubicBezTo>
                                  <a:pt x="7153" y="17352"/>
                                  <a:pt x="7107" y="17463"/>
                                  <a:pt x="7084" y="17546"/>
                                </a:cubicBezTo>
                                <a:cubicBezTo>
                                  <a:pt x="7049" y="17476"/>
                                  <a:pt x="7014" y="17352"/>
                                  <a:pt x="7014" y="17283"/>
                                </a:cubicBezTo>
                                <a:close/>
                                <a:moveTo>
                                  <a:pt x="6967" y="17850"/>
                                </a:moveTo>
                                <a:cubicBezTo>
                                  <a:pt x="6967" y="17767"/>
                                  <a:pt x="7026" y="17698"/>
                                  <a:pt x="7095" y="17698"/>
                                </a:cubicBezTo>
                                <a:lnTo>
                                  <a:pt x="7502" y="17698"/>
                                </a:lnTo>
                                <a:cubicBezTo>
                                  <a:pt x="7572" y="17698"/>
                                  <a:pt x="7630" y="17767"/>
                                  <a:pt x="7630" y="17850"/>
                                </a:cubicBezTo>
                                <a:cubicBezTo>
                                  <a:pt x="7630" y="17933"/>
                                  <a:pt x="7572" y="18002"/>
                                  <a:pt x="7502" y="18002"/>
                                </a:cubicBezTo>
                                <a:lnTo>
                                  <a:pt x="7095" y="18002"/>
                                </a:lnTo>
                                <a:cubicBezTo>
                                  <a:pt x="7026" y="18002"/>
                                  <a:pt x="6967" y="17933"/>
                                  <a:pt x="6967" y="17850"/>
                                </a:cubicBezTo>
                                <a:close/>
                                <a:moveTo>
                                  <a:pt x="7421" y="19455"/>
                                </a:moveTo>
                                <a:lnTo>
                                  <a:pt x="7468" y="19400"/>
                                </a:lnTo>
                                <a:cubicBezTo>
                                  <a:pt x="7479" y="19386"/>
                                  <a:pt x="7479" y="19358"/>
                                  <a:pt x="7468" y="19331"/>
                                </a:cubicBezTo>
                                <a:cubicBezTo>
                                  <a:pt x="7456" y="19317"/>
                                  <a:pt x="7433" y="19317"/>
                                  <a:pt x="7409" y="19331"/>
                                </a:cubicBezTo>
                                <a:lnTo>
                                  <a:pt x="7363" y="19386"/>
                                </a:lnTo>
                                <a:lnTo>
                                  <a:pt x="7316" y="19331"/>
                                </a:lnTo>
                                <a:lnTo>
                                  <a:pt x="7340" y="19303"/>
                                </a:lnTo>
                                <a:cubicBezTo>
                                  <a:pt x="7351" y="19289"/>
                                  <a:pt x="7351" y="19262"/>
                                  <a:pt x="7340" y="19234"/>
                                </a:cubicBezTo>
                                <a:cubicBezTo>
                                  <a:pt x="7328" y="19220"/>
                                  <a:pt x="7305" y="19220"/>
                                  <a:pt x="7281" y="19234"/>
                                </a:cubicBezTo>
                                <a:lnTo>
                                  <a:pt x="7258" y="19262"/>
                                </a:lnTo>
                                <a:lnTo>
                                  <a:pt x="7223" y="19220"/>
                                </a:lnTo>
                                <a:cubicBezTo>
                                  <a:pt x="7247" y="19192"/>
                                  <a:pt x="7258" y="19165"/>
                                  <a:pt x="7270" y="19137"/>
                                </a:cubicBezTo>
                                <a:cubicBezTo>
                                  <a:pt x="7281" y="19109"/>
                                  <a:pt x="7270" y="19082"/>
                                  <a:pt x="7258" y="19082"/>
                                </a:cubicBezTo>
                                <a:cubicBezTo>
                                  <a:pt x="7235" y="19068"/>
                                  <a:pt x="7212" y="19082"/>
                                  <a:pt x="7212" y="19095"/>
                                </a:cubicBezTo>
                                <a:cubicBezTo>
                                  <a:pt x="7200" y="19109"/>
                                  <a:pt x="7188" y="19137"/>
                                  <a:pt x="7177" y="19151"/>
                                </a:cubicBezTo>
                                <a:lnTo>
                                  <a:pt x="7119" y="19082"/>
                                </a:lnTo>
                                <a:cubicBezTo>
                                  <a:pt x="7072" y="19026"/>
                                  <a:pt x="7049" y="18957"/>
                                  <a:pt x="7049" y="18888"/>
                                </a:cubicBezTo>
                                <a:lnTo>
                                  <a:pt x="7049" y="18750"/>
                                </a:lnTo>
                                <a:cubicBezTo>
                                  <a:pt x="7084" y="18750"/>
                                  <a:pt x="7119" y="18777"/>
                                  <a:pt x="7142" y="18805"/>
                                </a:cubicBezTo>
                                <a:cubicBezTo>
                                  <a:pt x="7153" y="18805"/>
                                  <a:pt x="7153" y="18819"/>
                                  <a:pt x="7165" y="18819"/>
                                </a:cubicBezTo>
                                <a:cubicBezTo>
                                  <a:pt x="7177" y="18819"/>
                                  <a:pt x="7188" y="18819"/>
                                  <a:pt x="7200" y="18805"/>
                                </a:cubicBezTo>
                                <a:cubicBezTo>
                                  <a:pt x="7212" y="18791"/>
                                  <a:pt x="7212" y="18763"/>
                                  <a:pt x="7188" y="18736"/>
                                </a:cubicBezTo>
                                <a:cubicBezTo>
                                  <a:pt x="7142" y="18694"/>
                                  <a:pt x="7095" y="18666"/>
                                  <a:pt x="7037" y="18666"/>
                                </a:cubicBezTo>
                                <a:lnTo>
                                  <a:pt x="7037" y="18459"/>
                                </a:lnTo>
                                <a:lnTo>
                                  <a:pt x="7386" y="18459"/>
                                </a:lnTo>
                                <a:cubicBezTo>
                                  <a:pt x="7409" y="18459"/>
                                  <a:pt x="7421" y="18445"/>
                                  <a:pt x="7421" y="18417"/>
                                </a:cubicBezTo>
                                <a:cubicBezTo>
                                  <a:pt x="7421" y="18390"/>
                                  <a:pt x="7409" y="18376"/>
                                  <a:pt x="7386" y="18376"/>
                                </a:cubicBezTo>
                                <a:lnTo>
                                  <a:pt x="7037" y="18376"/>
                                </a:lnTo>
                                <a:lnTo>
                                  <a:pt x="7037" y="18265"/>
                                </a:lnTo>
                                <a:lnTo>
                                  <a:pt x="7119" y="18334"/>
                                </a:lnTo>
                                <a:cubicBezTo>
                                  <a:pt x="7130" y="18334"/>
                                  <a:pt x="7130" y="18348"/>
                                  <a:pt x="7142" y="18348"/>
                                </a:cubicBezTo>
                                <a:cubicBezTo>
                                  <a:pt x="7153" y="18348"/>
                                  <a:pt x="7153" y="18348"/>
                                  <a:pt x="7165" y="18334"/>
                                </a:cubicBezTo>
                                <a:lnTo>
                                  <a:pt x="7200" y="18307"/>
                                </a:lnTo>
                                <a:cubicBezTo>
                                  <a:pt x="7212" y="18293"/>
                                  <a:pt x="7223" y="18265"/>
                                  <a:pt x="7212" y="18238"/>
                                </a:cubicBezTo>
                                <a:cubicBezTo>
                                  <a:pt x="7200" y="18224"/>
                                  <a:pt x="7177" y="18210"/>
                                  <a:pt x="7153" y="18224"/>
                                </a:cubicBezTo>
                                <a:lnTo>
                                  <a:pt x="7142" y="18238"/>
                                </a:lnTo>
                                <a:lnTo>
                                  <a:pt x="7037" y="18155"/>
                                </a:lnTo>
                                <a:lnTo>
                                  <a:pt x="7037" y="18099"/>
                                </a:lnTo>
                                <a:cubicBezTo>
                                  <a:pt x="7049" y="18099"/>
                                  <a:pt x="7060" y="18099"/>
                                  <a:pt x="7072" y="18099"/>
                                </a:cubicBezTo>
                                <a:lnTo>
                                  <a:pt x="7479" y="18099"/>
                                </a:lnTo>
                                <a:cubicBezTo>
                                  <a:pt x="7491" y="18099"/>
                                  <a:pt x="7502" y="18099"/>
                                  <a:pt x="7514" y="18099"/>
                                </a:cubicBezTo>
                                <a:lnTo>
                                  <a:pt x="7514" y="18168"/>
                                </a:lnTo>
                                <a:lnTo>
                                  <a:pt x="7421" y="18251"/>
                                </a:lnTo>
                                <a:lnTo>
                                  <a:pt x="7305" y="18155"/>
                                </a:lnTo>
                                <a:cubicBezTo>
                                  <a:pt x="7293" y="18141"/>
                                  <a:pt x="7270" y="18141"/>
                                  <a:pt x="7258" y="18155"/>
                                </a:cubicBezTo>
                                <a:lnTo>
                                  <a:pt x="7247" y="18168"/>
                                </a:lnTo>
                                <a:cubicBezTo>
                                  <a:pt x="7235" y="18182"/>
                                  <a:pt x="7223" y="18210"/>
                                  <a:pt x="7235" y="18238"/>
                                </a:cubicBezTo>
                                <a:cubicBezTo>
                                  <a:pt x="7247" y="18251"/>
                                  <a:pt x="7270" y="18265"/>
                                  <a:pt x="7281" y="18251"/>
                                </a:cubicBezTo>
                                <a:lnTo>
                                  <a:pt x="7398" y="18348"/>
                                </a:lnTo>
                                <a:cubicBezTo>
                                  <a:pt x="7409" y="18348"/>
                                  <a:pt x="7409" y="18362"/>
                                  <a:pt x="7421" y="18362"/>
                                </a:cubicBezTo>
                                <a:cubicBezTo>
                                  <a:pt x="7433" y="18362"/>
                                  <a:pt x="7433" y="18362"/>
                                  <a:pt x="7444" y="18348"/>
                                </a:cubicBezTo>
                                <a:lnTo>
                                  <a:pt x="7526" y="18293"/>
                                </a:lnTo>
                                <a:lnTo>
                                  <a:pt x="7526" y="18404"/>
                                </a:lnTo>
                                <a:lnTo>
                                  <a:pt x="7514" y="18404"/>
                                </a:lnTo>
                                <a:lnTo>
                                  <a:pt x="7514" y="18404"/>
                                </a:lnTo>
                                <a:cubicBezTo>
                                  <a:pt x="7491" y="18404"/>
                                  <a:pt x="7479" y="18417"/>
                                  <a:pt x="7479" y="18445"/>
                                </a:cubicBezTo>
                                <a:cubicBezTo>
                                  <a:pt x="7479" y="18473"/>
                                  <a:pt x="7491" y="18487"/>
                                  <a:pt x="7514" y="18487"/>
                                </a:cubicBezTo>
                                <a:lnTo>
                                  <a:pt x="7526" y="18487"/>
                                </a:lnTo>
                                <a:lnTo>
                                  <a:pt x="7526" y="18528"/>
                                </a:lnTo>
                                <a:lnTo>
                                  <a:pt x="7468" y="18528"/>
                                </a:lnTo>
                                <a:cubicBezTo>
                                  <a:pt x="7444" y="18528"/>
                                  <a:pt x="7433" y="18542"/>
                                  <a:pt x="7433" y="18570"/>
                                </a:cubicBezTo>
                                <a:cubicBezTo>
                                  <a:pt x="7433" y="18597"/>
                                  <a:pt x="7444" y="18611"/>
                                  <a:pt x="7468" y="18611"/>
                                </a:cubicBezTo>
                                <a:lnTo>
                                  <a:pt x="7526" y="18611"/>
                                </a:lnTo>
                                <a:lnTo>
                                  <a:pt x="7526" y="18750"/>
                                </a:lnTo>
                                <a:cubicBezTo>
                                  <a:pt x="7526" y="18791"/>
                                  <a:pt x="7537" y="18819"/>
                                  <a:pt x="7561" y="18846"/>
                                </a:cubicBezTo>
                                <a:lnTo>
                                  <a:pt x="7700" y="19012"/>
                                </a:lnTo>
                                <a:lnTo>
                                  <a:pt x="7479" y="19275"/>
                                </a:lnTo>
                                <a:cubicBezTo>
                                  <a:pt x="7468" y="19289"/>
                                  <a:pt x="7468" y="19317"/>
                                  <a:pt x="7479" y="19345"/>
                                </a:cubicBezTo>
                                <a:cubicBezTo>
                                  <a:pt x="7491" y="19358"/>
                                  <a:pt x="7491" y="19358"/>
                                  <a:pt x="7502" y="19358"/>
                                </a:cubicBezTo>
                                <a:cubicBezTo>
                                  <a:pt x="7514" y="19358"/>
                                  <a:pt x="7526" y="19358"/>
                                  <a:pt x="7526" y="19345"/>
                                </a:cubicBezTo>
                                <a:lnTo>
                                  <a:pt x="7747" y="19082"/>
                                </a:lnTo>
                                <a:lnTo>
                                  <a:pt x="7793" y="19137"/>
                                </a:lnTo>
                                <a:lnTo>
                                  <a:pt x="7456" y="19538"/>
                                </a:lnTo>
                                <a:lnTo>
                                  <a:pt x="7421" y="19455"/>
                                </a:lnTo>
                                <a:close/>
                                <a:moveTo>
                                  <a:pt x="7840" y="19552"/>
                                </a:moveTo>
                                <a:cubicBezTo>
                                  <a:pt x="7758" y="19649"/>
                                  <a:pt x="7619" y="19663"/>
                                  <a:pt x="7526" y="19580"/>
                                </a:cubicBezTo>
                                <a:lnTo>
                                  <a:pt x="7863" y="19178"/>
                                </a:lnTo>
                                <a:cubicBezTo>
                                  <a:pt x="7898" y="19220"/>
                                  <a:pt x="7910" y="19289"/>
                                  <a:pt x="7910" y="19345"/>
                                </a:cubicBezTo>
                                <a:cubicBezTo>
                                  <a:pt x="7910" y="19428"/>
                                  <a:pt x="7886" y="19497"/>
                                  <a:pt x="7840" y="19552"/>
                                </a:cubicBezTo>
                                <a:close/>
                                <a:moveTo>
                                  <a:pt x="721" y="9326"/>
                                </a:moveTo>
                                <a:cubicBezTo>
                                  <a:pt x="710" y="9312"/>
                                  <a:pt x="710" y="9299"/>
                                  <a:pt x="710" y="9285"/>
                                </a:cubicBezTo>
                                <a:lnTo>
                                  <a:pt x="710" y="8607"/>
                                </a:lnTo>
                                <a:cubicBezTo>
                                  <a:pt x="768" y="8565"/>
                                  <a:pt x="803" y="8496"/>
                                  <a:pt x="803" y="8413"/>
                                </a:cubicBezTo>
                                <a:cubicBezTo>
                                  <a:pt x="803" y="8275"/>
                                  <a:pt x="710" y="8178"/>
                                  <a:pt x="605" y="8178"/>
                                </a:cubicBezTo>
                                <a:lnTo>
                                  <a:pt x="256" y="8178"/>
                                </a:lnTo>
                                <a:cubicBezTo>
                                  <a:pt x="291" y="8095"/>
                                  <a:pt x="349" y="7956"/>
                                  <a:pt x="349" y="7860"/>
                                </a:cubicBezTo>
                                <a:cubicBezTo>
                                  <a:pt x="349" y="7707"/>
                                  <a:pt x="279" y="7583"/>
                                  <a:pt x="198" y="7583"/>
                                </a:cubicBezTo>
                                <a:cubicBezTo>
                                  <a:pt x="116" y="7583"/>
                                  <a:pt x="47" y="7707"/>
                                  <a:pt x="47" y="7860"/>
                                </a:cubicBezTo>
                                <a:cubicBezTo>
                                  <a:pt x="47" y="7956"/>
                                  <a:pt x="105" y="8109"/>
                                  <a:pt x="140" y="8192"/>
                                </a:cubicBezTo>
                                <a:cubicBezTo>
                                  <a:pt x="58" y="8219"/>
                                  <a:pt x="0" y="8316"/>
                                  <a:pt x="0" y="8427"/>
                                </a:cubicBezTo>
                                <a:cubicBezTo>
                                  <a:pt x="0" y="8510"/>
                                  <a:pt x="35" y="8579"/>
                                  <a:pt x="93" y="8621"/>
                                </a:cubicBezTo>
                                <a:lnTo>
                                  <a:pt x="93" y="9479"/>
                                </a:lnTo>
                                <a:cubicBezTo>
                                  <a:pt x="93" y="9575"/>
                                  <a:pt x="128" y="9658"/>
                                  <a:pt x="186" y="9728"/>
                                </a:cubicBezTo>
                                <a:lnTo>
                                  <a:pt x="465" y="10060"/>
                                </a:lnTo>
                                <a:cubicBezTo>
                                  <a:pt x="465" y="10060"/>
                                  <a:pt x="465" y="10060"/>
                                  <a:pt x="465" y="10060"/>
                                </a:cubicBezTo>
                                <a:lnTo>
                                  <a:pt x="465" y="10060"/>
                                </a:lnTo>
                                <a:lnTo>
                                  <a:pt x="570" y="10184"/>
                                </a:lnTo>
                                <a:cubicBezTo>
                                  <a:pt x="628" y="10253"/>
                                  <a:pt x="710" y="10295"/>
                                  <a:pt x="791" y="10295"/>
                                </a:cubicBezTo>
                                <a:cubicBezTo>
                                  <a:pt x="872" y="10295"/>
                                  <a:pt x="954" y="10253"/>
                                  <a:pt x="1012" y="10184"/>
                                </a:cubicBezTo>
                                <a:cubicBezTo>
                                  <a:pt x="1070" y="10115"/>
                                  <a:pt x="1105" y="10018"/>
                                  <a:pt x="1105" y="9921"/>
                                </a:cubicBezTo>
                                <a:cubicBezTo>
                                  <a:pt x="1105" y="9824"/>
                                  <a:pt x="1070" y="9728"/>
                                  <a:pt x="1012" y="9658"/>
                                </a:cubicBezTo>
                                <a:lnTo>
                                  <a:pt x="721" y="9326"/>
                                </a:lnTo>
                                <a:close/>
                                <a:moveTo>
                                  <a:pt x="105" y="7846"/>
                                </a:moveTo>
                                <a:cubicBezTo>
                                  <a:pt x="105" y="7735"/>
                                  <a:pt x="140" y="7666"/>
                                  <a:pt x="174" y="7666"/>
                                </a:cubicBezTo>
                                <a:cubicBezTo>
                                  <a:pt x="209" y="7666"/>
                                  <a:pt x="244" y="7749"/>
                                  <a:pt x="244" y="7846"/>
                                </a:cubicBezTo>
                                <a:cubicBezTo>
                                  <a:pt x="244" y="7915"/>
                                  <a:pt x="198" y="8026"/>
                                  <a:pt x="174" y="8109"/>
                                </a:cubicBezTo>
                                <a:cubicBezTo>
                                  <a:pt x="151" y="8039"/>
                                  <a:pt x="105" y="7915"/>
                                  <a:pt x="105" y="7846"/>
                                </a:cubicBezTo>
                                <a:close/>
                                <a:moveTo>
                                  <a:pt x="70" y="8413"/>
                                </a:moveTo>
                                <a:cubicBezTo>
                                  <a:pt x="70" y="8330"/>
                                  <a:pt x="128" y="8261"/>
                                  <a:pt x="198" y="8261"/>
                                </a:cubicBezTo>
                                <a:lnTo>
                                  <a:pt x="605" y="8261"/>
                                </a:lnTo>
                                <a:cubicBezTo>
                                  <a:pt x="675" y="8261"/>
                                  <a:pt x="733" y="8330"/>
                                  <a:pt x="733" y="8413"/>
                                </a:cubicBezTo>
                                <a:cubicBezTo>
                                  <a:pt x="733" y="8496"/>
                                  <a:pt x="675" y="8565"/>
                                  <a:pt x="605" y="8565"/>
                                </a:cubicBezTo>
                                <a:lnTo>
                                  <a:pt x="198" y="8565"/>
                                </a:lnTo>
                                <a:cubicBezTo>
                                  <a:pt x="116" y="8565"/>
                                  <a:pt x="70" y="8496"/>
                                  <a:pt x="70" y="8413"/>
                                </a:cubicBezTo>
                                <a:close/>
                                <a:moveTo>
                                  <a:pt x="523" y="10018"/>
                                </a:moveTo>
                                <a:lnTo>
                                  <a:pt x="570" y="9963"/>
                                </a:lnTo>
                                <a:cubicBezTo>
                                  <a:pt x="582" y="9949"/>
                                  <a:pt x="582" y="9921"/>
                                  <a:pt x="570" y="9894"/>
                                </a:cubicBezTo>
                                <a:cubicBezTo>
                                  <a:pt x="558" y="9880"/>
                                  <a:pt x="535" y="9880"/>
                                  <a:pt x="512" y="9894"/>
                                </a:cubicBezTo>
                                <a:lnTo>
                                  <a:pt x="465" y="9949"/>
                                </a:lnTo>
                                <a:lnTo>
                                  <a:pt x="419" y="9894"/>
                                </a:lnTo>
                                <a:lnTo>
                                  <a:pt x="442" y="9866"/>
                                </a:lnTo>
                                <a:cubicBezTo>
                                  <a:pt x="454" y="9852"/>
                                  <a:pt x="454" y="9824"/>
                                  <a:pt x="442" y="9797"/>
                                </a:cubicBezTo>
                                <a:cubicBezTo>
                                  <a:pt x="430" y="9783"/>
                                  <a:pt x="407" y="9783"/>
                                  <a:pt x="384" y="9797"/>
                                </a:cubicBezTo>
                                <a:lnTo>
                                  <a:pt x="361" y="9824"/>
                                </a:lnTo>
                                <a:lnTo>
                                  <a:pt x="326" y="9783"/>
                                </a:lnTo>
                                <a:cubicBezTo>
                                  <a:pt x="349" y="9755"/>
                                  <a:pt x="361" y="9728"/>
                                  <a:pt x="372" y="9700"/>
                                </a:cubicBezTo>
                                <a:cubicBezTo>
                                  <a:pt x="384" y="9672"/>
                                  <a:pt x="372" y="9645"/>
                                  <a:pt x="361" y="9645"/>
                                </a:cubicBezTo>
                                <a:cubicBezTo>
                                  <a:pt x="337" y="9631"/>
                                  <a:pt x="314" y="9645"/>
                                  <a:pt x="314" y="9658"/>
                                </a:cubicBezTo>
                                <a:cubicBezTo>
                                  <a:pt x="302" y="9672"/>
                                  <a:pt x="291" y="9700"/>
                                  <a:pt x="279" y="9714"/>
                                </a:cubicBezTo>
                                <a:lnTo>
                                  <a:pt x="221" y="9645"/>
                                </a:lnTo>
                                <a:cubicBezTo>
                                  <a:pt x="174" y="9589"/>
                                  <a:pt x="151" y="9520"/>
                                  <a:pt x="151" y="9451"/>
                                </a:cubicBezTo>
                                <a:lnTo>
                                  <a:pt x="151" y="9312"/>
                                </a:lnTo>
                                <a:cubicBezTo>
                                  <a:pt x="186" y="9312"/>
                                  <a:pt x="221" y="9340"/>
                                  <a:pt x="244" y="9368"/>
                                </a:cubicBezTo>
                                <a:cubicBezTo>
                                  <a:pt x="256" y="9368"/>
                                  <a:pt x="256" y="9382"/>
                                  <a:pt x="268" y="9382"/>
                                </a:cubicBezTo>
                                <a:cubicBezTo>
                                  <a:pt x="279" y="9382"/>
                                  <a:pt x="291" y="9382"/>
                                  <a:pt x="302" y="9368"/>
                                </a:cubicBezTo>
                                <a:cubicBezTo>
                                  <a:pt x="314" y="9354"/>
                                  <a:pt x="314" y="9326"/>
                                  <a:pt x="291" y="9299"/>
                                </a:cubicBezTo>
                                <a:cubicBezTo>
                                  <a:pt x="244" y="9257"/>
                                  <a:pt x="198" y="9229"/>
                                  <a:pt x="140" y="9229"/>
                                </a:cubicBezTo>
                                <a:lnTo>
                                  <a:pt x="140" y="9008"/>
                                </a:lnTo>
                                <a:lnTo>
                                  <a:pt x="489" y="9008"/>
                                </a:lnTo>
                                <a:cubicBezTo>
                                  <a:pt x="512" y="9008"/>
                                  <a:pt x="523" y="8994"/>
                                  <a:pt x="523" y="8967"/>
                                </a:cubicBezTo>
                                <a:cubicBezTo>
                                  <a:pt x="523" y="8939"/>
                                  <a:pt x="512" y="8925"/>
                                  <a:pt x="489" y="8925"/>
                                </a:cubicBezTo>
                                <a:lnTo>
                                  <a:pt x="140" y="8925"/>
                                </a:lnTo>
                                <a:lnTo>
                                  <a:pt x="140" y="8814"/>
                                </a:lnTo>
                                <a:lnTo>
                                  <a:pt x="221" y="8884"/>
                                </a:lnTo>
                                <a:cubicBezTo>
                                  <a:pt x="233" y="8884"/>
                                  <a:pt x="233" y="8897"/>
                                  <a:pt x="244" y="8897"/>
                                </a:cubicBezTo>
                                <a:cubicBezTo>
                                  <a:pt x="256" y="8897"/>
                                  <a:pt x="256" y="8897"/>
                                  <a:pt x="268" y="8884"/>
                                </a:cubicBezTo>
                                <a:lnTo>
                                  <a:pt x="302" y="8856"/>
                                </a:lnTo>
                                <a:cubicBezTo>
                                  <a:pt x="314" y="8842"/>
                                  <a:pt x="326" y="8814"/>
                                  <a:pt x="314" y="8787"/>
                                </a:cubicBezTo>
                                <a:cubicBezTo>
                                  <a:pt x="302" y="8773"/>
                                  <a:pt x="279" y="8759"/>
                                  <a:pt x="256" y="8773"/>
                                </a:cubicBezTo>
                                <a:lnTo>
                                  <a:pt x="244" y="8787"/>
                                </a:lnTo>
                                <a:lnTo>
                                  <a:pt x="140" y="8704"/>
                                </a:lnTo>
                                <a:lnTo>
                                  <a:pt x="140" y="8648"/>
                                </a:lnTo>
                                <a:cubicBezTo>
                                  <a:pt x="151" y="8648"/>
                                  <a:pt x="163" y="8648"/>
                                  <a:pt x="174" y="8648"/>
                                </a:cubicBezTo>
                                <a:lnTo>
                                  <a:pt x="582" y="8648"/>
                                </a:lnTo>
                                <a:cubicBezTo>
                                  <a:pt x="593" y="8648"/>
                                  <a:pt x="605" y="8648"/>
                                  <a:pt x="616" y="8648"/>
                                </a:cubicBezTo>
                                <a:lnTo>
                                  <a:pt x="616" y="8717"/>
                                </a:lnTo>
                                <a:lnTo>
                                  <a:pt x="523" y="8801"/>
                                </a:lnTo>
                                <a:lnTo>
                                  <a:pt x="407" y="8704"/>
                                </a:lnTo>
                                <a:cubicBezTo>
                                  <a:pt x="395" y="8690"/>
                                  <a:pt x="372" y="8690"/>
                                  <a:pt x="361" y="8704"/>
                                </a:cubicBezTo>
                                <a:lnTo>
                                  <a:pt x="349" y="8717"/>
                                </a:lnTo>
                                <a:cubicBezTo>
                                  <a:pt x="337" y="8731"/>
                                  <a:pt x="326" y="8759"/>
                                  <a:pt x="337" y="8787"/>
                                </a:cubicBezTo>
                                <a:cubicBezTo>
                                  <a:pt x="349" y="8801"/>
                                  <a:pt x="372" y="8814"/>
                                  <a:pt x="384" y="8801"/>
                                </a:cubicBezTo>
                                <a:lnTo>
                                  <a:pt x="500" y="8897"/>
                                </a:lnTo>
                                <a:cubicBezTo>
                                  <a:pt x="512" y="8897"/>
                                  <a:pt x="512" y="8911"/>
                                  <a:pt x="523" y="8911"/>
                                </a:cubicBezTo>
                                <a:cubicBezTo>
                                  <a:pt x="535" y="8911"/>
                                  <a:pt x="535" y="8911"/>
                                  <a:pt x="547" y="8897"/>
                                </a:cubicBezTo>
                                <a:lnTo>
                                  <a:pt x="628" y="8842"/>
                                </a:lnTo>
                                <a:lnTo>
                                  <a:pt x="628" y="8953"/>
                                </a:lnTo>
                                <a:lnTo>
                                  <a:pt x="616" y="8953"/>
                                </a:lnTo>
                                <a:lnTo>
                                  <a:pt x="616" y="8953"/>
                                </a:lnTo>
                                <a:cubicBezTo>
                                  <a:pt x="593" y="8953"/>
                                  <a:pt x="582" y="8967"/>
                                  <a:pt x="582" y="8994"/>
                                </a:cubicBezTo>
                                <a:cubicBezTo>
                                  <a:pt x="582" y="9022"/>
                                  <a:pt x="593" y="9036"/>
                                  <a:pt x="616" y="9036"/>
                                </a:cubicBezTo>
                                <a:lnTo>
                                  <a:pt x="628" y="9036"/>
                                </a:lnTo>
                                <a:lnTo>
                                  <a:pt x="628" y="9077"/>
                                </a:lnTo>
                                <a:lnTo>
                                  <a:pt x="570" y="9077"/>
                                </a:lnTo>
                                <a:cubicBezTo>
                                  <a:pt x="547" y="9077"/>
                                  <a:pt x="535" y="9091"/>
                                  <a:pt x="535" y="9119"/>
                                </a:cubicBezTo>
                                <a:cubicBezTo>
                                  <a:pt x="535" y="9146"/>
                                  <a:pt x="547" y="9160"/>
                                  <a:pt x="570" y="9160"/>
                                </a:cubicBezTo>
                                <a:lnTo>
                                  <a:pt x="628" y="9160"/>
                                </a:lnTo>
                                <a:lnTo>
                                  <a:pt x="628" y="9299"/>
                                </a:lnTo>
                                <a:cubicBezTo>
                                  <a:pt x="628" y="9340"/>
                                  <a:pt x="640" y="9368"/>
                                  <a:pt x="663" y="9396"/>
                                </a:cubicBezTo>
                                <a:lnTo>
                                  <a:pt x="803" y="9562"/>
                                </a:lnTo>
                                <a:lnTo>
                                  <a:pt x="582" y="9824"/>
                                </a:lnTo>
                                <a:cubicBezTo>
                                  <a:pt x="570" y="9838"/>
                                  <a:pt x="570" y="9866"/>
                                  <a:pt x="582" y="9894"/>
                                </a:cubicBezTo>
                                <a:cubicBezTo>
                                  <a:pt x="593" y="9907"/>
                                  <a:pt x="593" y="9907"/>
                                  <a:pt x="605" y="9907"/>
                                </a:cubicBezTo>
                                <a:cubicBezTo>
                                  <a:pt x="616" y="9907"/>
                                  <a:pt x="628" y="9907"/>
                                  <a:pt x="628" y="9894"/>
                                </a:cubicBezTo>
                                <a:lnTo>
                                  <a:pt x="849" y="9631"/>
                                </a:lnTo>
                                <a:lnTo>
                                  <a:pt x="896" y="9686"/>
                                </a:lnTo>
                                <a:lnTo>
                                  <a:pt x="558" y="10087"/>
                                </a:lnTo>
                                <a:lnTo>
                                  <a:pt x="523" y="10018"/>
                                </a:lnTo>
                                <a:close/>
                                <a:moveTo>
                                  <a:pt x="942" y="10115"/>
                                </a:moveTo>
                                <a:cubicBezTo>
                                  <a:pt x="861" y="10212"/>
                                  <a:pt x="721" y="10226"/>
                                  <a:pt x="628" y="10143"/>
                                </a:cubicBezTo>
                                <a:lnTo>
                                  <a:pt x="965" y="9741"/>
                                </a:lnTo>
                                <a:cubicBezTo>
                                  <a:pt x="1000" y="9783"/>
                                  <a:pt x="1012" y="9852"/>
                                  <a:pt x="1012" y="9907"/>
                                </a:cubicBezTo>
                                <a:cubicBezTo>
                                  <a:pt x="1012" y="9991"/>
                                  <a:pt x="989" y="10060"/>
                                  <a:pt x="942" y="10115"/>
                                </a:cubicBezTo>
                                <a:close/>
                                <a:moveTo>
                                  <a:pt x="349" y="9437"/>
                                </a:moveTo>
                                <a:cubicBezTo>
                                  <a:pt x="326" y="9451"/>
                                  <a:pt x="314" y="9465"/>
                                  <a:pt x="326" y="9492"/>
                                </a:cubicBezTo>
                                <a:cubicBezTo>
                                  <a:pt x="337" y="9520"/>
                                  <a:pt x="337" y="9548"/>
                                  <a:pt x="337" y="9562"/>
                                </a:cubicBezTo>
                                <a:cubicBezTo>
                                  <a:pt x="337" y="9562"/>
                                  <a:pt x="337" y="9575"/>
                                  <a:pt x="337" y="9575"/>
                                </a:cubicBezTo>
                                <a:cubicBezTo>
                                  <a:pt x="337" y="9603"/>
                                  <a:pt x="349" y="9617"/>
                                  <a:pt x="372" y="9617"/>
                                </a:cubicBezTo>
                                <a:cubicBezTo>
                                  <a:pt x="372" y="9617"/>
                                  <a:pt x="372" y="9617"/>
                                  <a:pt x="372" y="9617"/>
                                </a:cubicBezTo>
                                <a:cubicBezTo>
                                  <a:pt x="395" y="9617"/>
                                  <a:pt x="407" y="9603"/>
                                  <a:pt x="407" y="9575"/>
                                </a:cubicBezTo>
                                <a:cubicBezTo>
                                  <a:pt x="407" y="9562"/>
                                  <a:pt x="407" y="9562"/>
                                  <a:pt x="407" y="9548"/>
                                </a:cubicBezTo>
                                <a:cubicBezTo>
                                  <a:pt x="407" y="9506"/>
                                  <a:pt x="407" y="9479"/>
                                  <a:pt x="395" y="9437"/>
                                </a:cubicBezTo>
                                <a:cubicBezTo>
                                  <a:pt x="384" y="9437"/>
                                  <a:pt x="361" y="9423"/>
                                  <a:pt x="349" y="9437"/>
                                </a:cubicBezTo>
                                <a:close/>
                                <a:moveTo>
                                  <a:pt x="12283" y="20465"/>
                                </a:moveTo>
                                <a:cubicBezTo>
                                  <a:pt x="12260" y="20452"/>
                                  <a:pt x="12225" y="20479"/>
                                  <a:pt x="12225" y="20507"/>
                                </a:cubicBezTo>
                                <a:cubicBezTo>
                                  <a:pt x="12213" y="20535"/>
                                  <a:pt x="12237" y="20576"/>
                                  <a:pt x="12260" y="20576"/>
                                </a:cubicBezTo>
                                <a:cubicBezTo>
                                  <a:pt x="12295" y="20590"/>
                                  <a:pt x="12330" y="20604"/>
                                  <a:pt x="12353" y="20631"/>
                                </a:cubicBezTo>
                                <a:cubicBezTo>
                                  <a:pt x="12364" y="20645"/>
                                  <a:pt x="12376" y="20673"/>
                                  <a:pt x="12376" y="20687"/>
                                </a:cubicBezTo>
                                <a:lnTo>
                                  <a:pt x="12376" y="20714"/>
                                </a:lnTo>
                                <a:cubicBezTo>
                                  <a:pt x="12376" y="20742"/>
                                  <a:pt x="12388" y="20784"/>
                                  <a:pt x="12423" y="20784"/>
                                </a:cubicBezTo>
                                <a:cubicBezTo>
                                  <a:pt x="12423" y="20784"/>
                                  <a:pt x="12423" y="20784"/>
                                  <a:pt x="12434" y="20784"/>
                                </a:cubicBezTo>
                                <a:cubicBezTo>
                                  <a:pt x="12458" y="20784"/>
                                  <a:pt x="12481" y="20756"/>
                                  <a:pt x="12481" y="20728"/>
                                </a:cubicBezTo>
                                <a:lnTo>
                                  <a:pt x="12481" y="20714"/>
                                </a:lnTo>
                                <a:cubicBezTo>
                                  <a:pt x="12481" y="20659"/>
                                  <a:pt x="12469" y="20604"/>
                                  <a:pt x="12446" y="20562"/>
                                </a:cubicBezTo>
                                <a:cubicBezTo>
                                  <a:pt x="12388" y="20521"/>
                                  <a:pt x="12341" y="20479"/>
                                  <a:pt x="12283" y="20465"/>
                                </a:cubicBezTo>
                                <a:close/>
                                <a:moveTo>
                                  <a:pt x="11539" y="20341"/>
                                </a:moveTo>
                                <a:cubicBezTo>
                                  <a:pt x="11539" y="20161"/>
                                  <a:pt x="11376" y="20009"/>
                                  <a:pt x="11178" y="20009"/>
                                </a:cubicBezTo>
                                <a:cubicBezTo>
                                  <a:pt x="10980" y="20009"/>
                                  <a:pt x="10817" y="20161"/>
                                  <a:pt x="10817" y="20341"/>
                                </a:cubicBezTo>
                                <a:cubicBezTo>
                                  <a:pt x="10817" y="20521"/>
                                  <a:pt x="10980" y="20673"/>
                                  <a:pt x="11178" y="20673"/>
                                </a:cubicBezTo>
                                <a:cubicBezTo>
                                  <a:pt x="11376" y="20673"/>
                                  <a:pt x="11539" y="20521"/>
                                  <a:pt x="11539" y="20341"/>
                                </a:cubicBezTo>
                                <a:close/>
                                <a:moveTo>
                                  <a:pt x="10910" y="20341"/>
                                </a:moveTo>
                                <a:cubicBezTo>
                                  <a:pt x="10910" y="20230"/>
                                  <a:pt x="11027" y="20133"/>
                                  <a:pt x="11178" y="20133"/>
                                </a:cubicBezTo>
                                <a:cubicBezTo>
                                  <a:pt x="11318" y="20133"/>
                                  <a:pt x="11446" y="20230"/>
                                  <a:pt x="11446" y="20341"/>
                                </a:cubicBezTo>
                                <a:cubicBezTo>
                                  <a:pt x="11446" y="20452"/>
                                  <a:pt x="11329" y="20548"/>
                                  <a:pt x="11178" y="20548"/>
                                </a:cubicBezTo>
                                <a:cubicBezTo>
                                  <a:pt x="11038" y="20548"/>
                                  <a:pt x="10910" y="20452"/>
                                  <a:pt x="10910" y="20341"/>
                                </a:cubicBezTo>
                                <a:close/>
                                <a:moveTo>
                                  <a:pt x="10934" y="19677"/>
                                </a:moveTo>
                                <a:cubicBezTo>
                                  <a:pt x="10945" y="19663"/>
                                  <a:pt x="10957" y="19649"/>
                                  <a:pt x="10969" y="19649"/>
                                </a:cubicBezTo>
                                <a:cubicBezTo>
                                  <a:pt x="10980" y="19649"/>
                                  <a:pt x="10992" y="19649"/>
                                  <a:pt x="11004" y="19677"/>
                                </a:cubicBezTo>
                                <a:cubicBezTo>
                                  <a:pt x="11015" y="19690"/>
                                  <a:pt x="11027" y="19704"/>
                                  <a:pt x="11038" y="19704"/>
                                </a:cubicBezTo>
                                <a:cubicBezTo>
                                  <a:pt x="11050" y="19704"/>
                                  <a:pt x="11062" y="19704"/>
                                  <a:pt x="11073" y="19690"/>
                                </a:cubicBezTo>
                                <a:cubicBezTo>
                                  <a:pt x="11097" y="19663"/>
                                  <a:pt x="11097" y="19635"/>
                                  <a:pt x="11085" y="19607"/>
                                </a:cubicBezTo>
                                <a:cubicBezTo>
                                  <a:pt x="11062" y="19566"/>
                                  <a:pt x="11015" y="19538"/>
                                  <a:pt x="10969" y="19538"/>
                                </a:cubicBezTo>
                                <a:cubicBezTo>
                                  <a:pt x="10922" y="19538"/>
                                  <a:pt x="10887" y="19566"/>
                                  <a:pt x="10852" y="19607"/>
                                </a:cubicBezTo>
                                <a:cubicBezTo>
                                  <a:pt x="10829" y="19635"/>
                                  <a:pt x="10841" y="19677"/>
                                  <a:pt x="10864" y="19690"/>
                                </a:cubicBezTo>
                                <a:cubicBezTo>
                                  <a:pt x="10887" y="19704"/>
                                  <a:pt x="10922" y="19704"/>
                                  <a:pt x="10934" y="19677"/>
                                </a:cubicBezTo>
                                <a:close/>
                                <a:moveTo>
                                  <a:pt x="11341" y="19677"/>
                                </a:moveTo>
                                <a:cubicBezTo>
                                  <a:pt x="11353" y="19663"/>
                                  <a:pt x="11364" y="19649"/>
                                  <a:pt x="11376" y="19649"/>
                                </a:cubicBezTo>
                                <a:cubicBezTo>
                                  <a:pt x="11387" y="19649"/>
                                  <a:pt x="11399" y="19649"/>
                                  <a:pt x="11411" y="19677"/>
                                </a:cubicBezTo>
                                <a:cubicBezTo>
                                  <a:pt x="11422" y="19690"/>
                                  <a:pt x="11434" y="19704"/>
                                  <a:pt x="11446" y="19704"/>
                                </a:cubicBezTo>
                                <a:cubicBezTo>
                                  <a:pt x="11457" y="19704"/>
                                  <a:pt x="11469" y="19704"/>
                                  <a:pt x="11480" y="19690"/>
                                </a:cubicBezTo>
                                <a:cubicBezTo>
                                  <a:pt x="11504" y="19663"/>
                                  <a:pt x="11504" y="19635"/>
                                  <a:pt x="11492" y="19607"/>
                                </a:cubicBezTo>
                                <a:cubicBezTo>
                                  <a:pt x="11469" y="19566"/>
                                  <a:pt x="11422" y="19538"/>
                                  <a:pt x="11376" y="19538"/>
                                </a:cubicBezTo>
                                <a:cubicBezTo>
                                  <a:pt x="11329" y="19538"/>
                                  <a:pt x="11294" y="19566"/>
                                  <a:pt x="11259" y="19607"/>
                                </a:cubicBezTo>
                                <a:cubicBezTo>
                                  <a:pt x="11236" y="19635"/>
                                  <a:pt x="11248" y="19677"/>
                                  <a:pt x="11271" y="19690"/>
                                </a:cubicBezTo>
                                <a:cubicBezTo>
                                  <a:pt x="11283" y="19704"/>
                                  <a:pt x="11318" y="19704"/>
                                  <a:pt x="11341" y="19677"/>
                                </a:cubicBezTo>
                                <a:close/>
                                <a:moveTo>
                                  <a:pt x="12120" y="20452"/>
                                </a:moveTo>
                                <a:cubicBezTo>
                                  <a:pt x="12085" y="20452"/>
                                  <a:pt x="12062" y="20452"/>
                                  <a:pt x="12027" y="20452"/>
                                </a:cubicBezTo>
                                <a:lnTo>
                                  <a:pt x="12027" y="20452"/>
                                </a:lnTo>
                                <a:cubicBezTo>
                                  <a:pt x="12004" y="20452"/>
                                  <a:pt x="11981" y="20479"/>
                                  <a:pt x="11981" y="20507"/>
                                </a:cubicBezTo>
                                <a:cubicBezTo>
                                  <a:pt x="11981" y="20535"/>
                                  <a:pt x="12004" y="20562"/>
                                  <a:pt x="12027" y="20562"/>
                                </a:cubicBezTo>
                                <a:cubicBezTo>
                                  <a:pt x="12062" y="20562"/>
                                  <a:pt x="12085" y="20562"/>
                                  <a:pt x="12120" y="20562"/>
                                </a:cubicBezTo>
                                <a:cubicBezTo>
                                  <a:pt x="12120" y="20562"/>
                                  <a:pt x="12120" y="20562"/>
                                  <a:pt x="12120" y="20562"/>
                                </a:cubicBezTo>
                                <a:cubicBezTo>
                                  <a:pt x="12143" y="20562"/>
                                  <a:pt x="12167" y="20535"/>
                                  <a:pt x="12167" y="20507"/>
                                </a:cubicBezTo>
                                <a:cubicBezTo>
                                  <a:pt x="12178" y="20479"/>
                                  <a:pt x="12155" y="20452"/>
                                  <a:pt x="12120" y="20452"/>
                                </a:cubicBezTo>
                                <a:close/>
                                <a:moveTo>
                                  <a:pt x="12399" y="20853"/>
                                </a:moveTo>
                                <a:cubicBezTo>
                                  <a:pt x="12376" y="20853"/>
                                  <a:pt x="12341" y="20867"/>
                                  <a:pt x="12341" y="20908"/>
                                </a:cubicBezTo>
                                <a:lnTo>
                                  <a:pt x="12330" y="20991"/>
                                </a:lnTo>
                                <a:cubicBezTo>
                                  <a:pt x="12330" y="21019"/>
                                  <a:pt x="12341" y="21060"/>
                                  <a:pt x="12376" y="21060"/>
                                </a:cubicBezTo>
                                <a:cubicBezTo>
                                  <a:pt x="12376" y="21060"/>
                                  <a:pt x="12376" y="21060"/>
                                  <a:pt x="12388" y="21060"/>
                                </a:cubicBezTo>
                                <a:cubicBezTo>
                                  <a:pt x="12411" y="21060"/>
                                  <a:pt x="12434" y="21033"/>
                                  <a:pt x="12434" y="21005"/>
                                </a:cubicBezTo>
                                <a:lnTo>
                                  <a:pt x="12446" y="20922"/>
                                </a:lnTo>
                                <a:cubicBezTo>
                                  <a:pt x="12446" y="20880"/>
                                  <a:pt x="12423" y="20853"/>
                                  <a:pt x="12399" y="20853"/>
                                </a:cubicBezTo>
                                <a:close/>
                                <a:moveTo>
                                  <a:pt x="12585" y="20285"/>
                                </a:moveTo>
                                <a:lnTo>
                                  <a:pt x="12516" y="20368"/>
                                </a:lnTo>
                                <a:cubicBezTo>
                                  <a:pt x="12434" y="20285"/>
                                  <a:pt x="12341" y="20244"/>
                                  <a:pt x="12237" y="20230"/>
                                </a:cubicBezTo>
                                <a:cubicBezTo>
                                  <a:pt x="12074" y="20216"/>
                                  <a:pt x="11922" y="20216"/>
                                  <a:pt x="11771" y="20216"/>
                                </a:cubicBezTo>
                                <a:cubicBezTo>
                                  <a:pt x="11771" y="20189"/>
                                  <a:pt x="11771" y="20147"/>
                                  <a:pt x="11771" y="20119"/>
                                </a:cubicBezTo>
                                <a:lnTo>
                                  <a:pt x="11713" y="19635"/>
                                </a:lnTo>
                                <a:cubicBezTo>
                                  <a:pt x="11713" y="19635"/>
                                  <a:pt x="11713" y="19621"/>
                                  <a:pt x="11713" y="19621"/>
                                </a:cubicBezTo>
                                <a:cubicBezTo>
                                  <a:pt x="11725" y="19621"/>
                                  <a:pt x="11736" y="19621"/>
                                  <a:pt x="11748" y="19621"/>
                                </a:cubicBezTo>
                                <a:cubicBezTo>
                                  <a:pt x="11888" y="19621"/>
                                  <a:pt x="12027" y="19441"/>
                                  <a:pt x="12050" y="19428"/>
                                </a:cubicBezTo>
                                <a:cubicBezTo>
                                  <a:pt x="12074" y="19400"/>
                                  <a:pt x="12074" y="19372"/>
                                  <a:pt x="12050" y="19345"/>
                                </a:cubicBezTo>
                                <a:cubicBezTo>
                                  <a:pt x="12039" y="19331"/>
                                  <a:pt x="11888" y="19151"/>
                                  <a:pt x="11748" y="19151"/>
                                </a:cubicBezTo>
                                <a:cubicBezTo>
                                  <a:pt x="11655" y="19151"/>
                                  <a:pt x="11585" y="19192"/>
                                  <a:pt x="11550" y="19248"/>
                                </a:cubicBezTo>
                                <a:cubicBezTo>
                                  <a:pt x="11504" y="19192"/>
                                  <a:pt x="11446" y="19137"/>
                                  <a:pt x="11387" y="19109"/>
                                </a:cubicBezTo>
                                <a:cubicBezTo>
                                  <a:pt x="11399" y="18985"/>
                                  <a:pt x="11492" y="18888"/>
                                  <a:pt x="11608" y="18888"/>
                                </a:cubicBezTo>
                                <a:lnTo>
                                  <a:pt x="11911" y="18888"/>
                                </a:lnTo>
                                <a:cubicBezTo>
                                  <a:pt x="12178" y="18888"/>
                                  <a:pt x="12388" y="18639"/>
                                  <a:pt x="12388" y="18321"/>
                                </a:cubicBezTo>
                                <a:lnTo>
                                  <a:pt x="12388" y="18071"/>
                                </a:lnTo>
                                <a:cubicBezTo>
                                  <a:pt x="12388" y="18044"/>
                                  <a:pt x="12364" y="18016"/>
                                  <a:pt x="12341" y="18016"/>
                                </a:cubicBezTo>
                                <a:cubicBezTo>
                                  <a:pt x="12318" y="18016"/>
                                  <a:pt x="12295" y="18044"/>
                                  <a:pt x="12295" y="18071"/>
                                </a:cubicBezTo>
                                <a:lnTo>
                                  <a:pt x="12295" y="18321"/>
                                </a:lnTo>
                                <a:cubicBezTo>
                                  <a:pt x="12295" y="18542"/>
                                  <a:pt x="12155" y="18736"/>
                                  <a:pt x="11969" y="18763"/>
                                </a:cubicBezTo>
                                <a:lnTo>
                                  <a:pt x="11969" y="18348"/>
                                </a:lnTo>
                                <a:cubicBezTo>
                                  <a:pt x="11969" y="18321"/>
                                  <a:pt x="11946" y="18293"/>
                                  <a:pt x="11922" y="18293"/>
                                </a:cubicBezTo>
                                <a:cubicBezTo>
                                  <a:pt x="11899" y="18293"/>
                                  <a:pt x="11876" y="18321"/>
                                  <a:pt x="11876" y="18348"/>
                                </a:cubicBezTo>
                                <a:lnTo>
                                  <a:pt x="11876" y="18763"/>
                                </a:lnTo>
                                <a:lnTo>
                                  <a:pt x="11620" y="18763"/>
                                </a:lnTo>
                                <a:cubicBezTo>
                                  <a:pt x="11620" y="18763"/>
                                  <a:pt x="11608" y="18763"/>
                                  <a:pt x="11608" y="18763"/>
                                </a:cubicBezTo>
                                <a:lnTo>
                                  <a:pt x="11608" y="18583"/>
                                </a:lnTo>
                                <a:cubicBezTo>
                                  <a:pt x="11608" y="18556"/>
                                  <a:pt x="11585" y="18528"/>
                                  <a:pt x="11562" y="18528"/>
                                </a:cubicBezTo>
                                <a:cubicBezTo>
                                  <a:pt x="11539" y="18528"/>
                                  <a:pt x="11515" y="18556"/>
                                  <a:pt x="11515" y="18583"/>
                                </a:cubicBezTo>
                                <a:lnTo>
                                  <a:pt x="11515" y="18791"/>
                                </a:lnTo>
                                <a:cubicBezTo>
                                  <a:pt x="11411" y="18833"/>
                                  <a:pt x="11329" y="18943"/>
                                  <a:pt x="11318" y="19068"/>
                                </a:cubicBezTo>
                                <a:cubicBezTo>
                                  <a:pt x="11283" y="19054"/>
                                  <a:pt x="11248" y="19054"/>
                                  <a:pt x="11213" y="19054"/>
                                </a:cubicBezTo>
                                <a:cubicBezTo>
                                  <a:pt x="11178" y="19054"/>
                                  <a:pt x="11143" y="19054"/>
                                  <a:pt x="11108" y="19068"/>
                                </a:cubicBezTo>
                                <a:cubicBezTo>
                                  <a:pt x="11085" y="18943"/>
                                  <a:pt x="11004" y="18833"/>
                                  <a:pt x="10910" y="18791"/>
                                </a:cubicBezTo>
                                <a:lnTo>
                                  <a:pt x="10910" y="18583"/>
                                </a:lnTo>
                                <a:cubicBezTo>
                                  <a:pt x="10910" y="18556"/>
                                  <a:pt x="10887" y="18528"/>
                                  <a:pt x="10864" y="18528"/>
                                </a:cubicBezTo>
                                <a:cubicBezTo>
                                  <a:pt x="10841" y="18528"/>
                                  <a:pt x="10817" y="18556"/>
                                  <a:pt x="10817" y="18583"/>
                                </a:cubicBezTo>
                                <a:lnTo>
                                  <a:pt x="10817" y="18763"/>
                                </a:lnTo>
                                <a:cubicBezTo>
                                  <a:pt x="10817" y="18763"/>
                                  <a:pt x="10806" y="18763"/>
                                  <a:pt x="10806" y="18763"/>
                                </a:cubicBezTo>
                                <a:lnTo>
                                  <a:pt x="10550" y="18763"/>
                                </a:lnTo>
                                <a:lnTo>
                                  <a:pt x="10550" y="18348"/>
                                </a:lnTo>
                                <a:cubicBezTo>
                                  <a:pt x="10550" y="18321"/>
                                  <a:pt x="10527" y="18293"/>
                                  <a:pt x="10503" y="18293"/>
                                </a:cubicBezTo>
                                <a:cubicBezTo>
                                  <a:pt x="10480" y="18293"/>
                                  <a:pt x="10457" y="18321"/>
                                  <a:pt x="10457" y="18348"/>
                                </a:cubicBezTo>
                                <a:lnTo>
                                  <a:pt x="10457" y="18763"/>
                                </a:lnTo>
                                <a:cubicBezTo>
                                  <a:pt x="10271" y="18736"/>
                                  <a:pt x="10131" y="18542"/>
                                  <a:pt x="10131" y="18321"/>
                                </a:cubicBezTo>
                                <a:lnTo>
                                  <a:pt x="10131" y="18071"/>
                                </a:lnTo>
                                <a:cubicBezTo>
                                  <a:pt x="10131" y="18044"/>
                                  <a:pt x="10108" y="18016"/>
                                  <a:pt x="10085" y="18016"/>
                                </a:cubicBezTo>
                                <a:cubicBezTo>
                                  <a:pt x="10061" y="18016"/>
                                  <a:pt x="10038" y="18044"/>
                                  <a:pt x="10038" y="18071"/>
                                </a:cubicBezTo>
                                <a:lnTo>
                                  <a:pt x="10038" y="18321"/>
                                </a:lnTo>
                                <a:cubicBezTo>
                                  <a:pt x="10038" y="18639"/>
                                  <a:pt x="10247" y="18888"/>
                                  <a:pt x="10515" y="18888"/>
                                </a:cubicBezTo>
                                <a:lnTo>
                                  <a:pt x="10817" y="18888"/>
                                </a:lnTo>
                                <a:cubicBezTo>
                                  <a:pt x="10934" y="18888"/>
                                  <a:pt x="11027" y="18985"/>
                                  <a:pt x="11038" y="19109"/>
                                </a:cubicBezTo>
                                <a:cubicBezTo>
                                  <a:pt x="10980" y="19137"/>
                                  <a:pt x="10922" y="19192"/>
                                  <a:pt x="10876" y="19248"/>
                                </a:cubicBezTo>
                                <a:cubicBezTo>
                                  <a:pt x="10841" y="19192"/>
                                  <a:pt x="10771" y="19151"/>
                                  <a:pt x="10678" y="19151"/>
                                </a:cubicBezTo>
                                <a:cubicBezTo>
                                  <a:pt x="10538" y="19151"/>
                                  <a:pt x="10399" y="19331"/>
                                  <a:pt x="10375" y="19345"/>
                                </a:cubicBezTo>
                                <a:cubicBezTo>
                                  <a:pt x="10352" y="19372"/>
                                  <a:pt x="10352" y="19400"/>
                                  <a:pt x="10375" y="19428"/>
                                </a:cubicBezTo>
                                <a:cubicBezTo>
                                  <a:pt x="10387" y="19441"/>
                                  <a:pt x="10538" y="19621"/>
                                  <a:pt x="10678" y="19621"/>
                                </a:cubicBezTo>
                                <a:cubicBezTo>
                                  <a:pt x="10690" y="19621"/>
                                  <a:pt x="10701" y="19621"/>
                                  <a:pt x="10713" y="19621"/>
                                </a:cubicBezTo>
                                <a:cubicBezTo>
                                  <a:pt x="10713" y="19621"/>
                                  <a:pt x="10713" y="19635"/>
                                  <a:pt x="10713" y="19635"/>
                                </a:cubicBezTo>
                                <a:lnTo>
                                  <a:pt x="10655" y="20106"/>
                                </a:lnTo>
                                <a:cubicBezTo>
                                  <a:pt x="10631" y="20272"/>
                                  <a:pt x="10678" y="20438"/>
                                  <a:pt x="10771" y="20576"/>
                                </a:cubicBezTo>
                                <a:cubicBezTo>
                                  <a:pt x="10864" y="20701"/>
                                  <a:pt x="10980" y="20784"/>
                                  <a:pt x="11120" y="20811"/>
                                </a:cubicBezTo>
                                <a:lnTo>
                                  <a:pt x="11178" y="21365"/>
                                </a:lnTo>
                                <a:cubicBezTo>
                                  <a:pt x="11178" y="21379"/>
                                  <a:pt x="11178" y="21406"/>
                                  <a:pt x="11190" y="21434"/>
                                </a:cubicBezTo>
                                <a:cubicBezTo>
                                  <a:pt x="11201" y="21531"/>
                                  <a:pt x="11271" y="21600"/>
                                  <a:pt x="11353" y="21600"/>
                                </a:cubicBezTo>
                                <a:cubicBezTo>
                                  <a:pt x="11353" y="21600"/>
                                  <a:pt x="11353" y="21600"/>
                                  <a:pt x="11353" y="21600"/>
                                </a:cubicBezTo>
                                <a:lnTo>
                                  <a:pt x="11399" y="21600"/>
                                </a:lnTo>
                                <a:cubicBezTo>
                                  <a:pt x="11446" y="21600"/>
                                  <a:pt x="11480" y="21572"/>
                                  <a:pt x="11515" y="21545"/>
                                </a:cubicBezTo>
                                <a:cubicBezTo>
                                  <a:pt x="11550" y="21503"/>
                                  <a:pt x="11562" y="21462"/>
                                  <a:pt x="11562" y="21406"/>
                                </a:cubicBezTo>
                                <a:lnTo>
                                  <a:pt x="11562" y="21337"/>
                                </a:lnTo>
                                <a:cubicBezTo>
                                  <a:pt x="11562" y="21296"/>
                                  <a:pt x="11574" y="21240"/>
                                  <a:pt x="11597" y="21199"/>
                                </a:cubicBezTo>
                                <a:cubicBezTo>
                                  <a:pt x="11632" y="21157"/>
                                  <a:pt x="11678" y="21130"/>
                                  <a:pt x="11725" y="21130"/>
                                </a:cubicBezTo>
                                <a:cubicBezTo>
                                  <a:pt x="11853" y="21130"/>
                                  <a:pt x="11992" y="21130"/>
                                  <a:pt x="12132" y="21130"/>
                                </a:cubicBezTo>
                                <a:cubicBezTo>
                                  <a:pt x="12178" y="21130"/>
                                  <a:pt x="12225" y="21157"/>
                                  <a:pt x="12260" y="21199"/>
                                </a:cubicBezTo>
                                <a:cubicBezTo>
                                  <a:pt x="12283" y="21240"/>
                                  <a:pt x="12306" y="21282"/>
                                  <a:pt x="12295" y="21323"/>
                                </a:cubicBezTo>
                                <a:cubicBezTo>
                                  <a:pt x="12295" y="21323"/>
                                  <a:pt x="12295" y="21323"/>
                                  <a:pt x="12295" y="21337"/>
                                </a:cubicBezTo>
                                <a:lnTo>
                                  <a:pt x="12295" y="21392"/>
                                </a:lnTo>
                                <a:cubicBezTo>
                                  <a:pt x="12295" y="21448"/>
                                  <a:pt x="12306" y="21489"/>
                                  <a:pt x="12341" y="21531"/>
                                </a:cubicBezTo>
                                <a:cubicBezTo>
                                  <a:pt x="12376" y="21572"/>
                                  <a:pt x="12411" y="21586"/>
                                  <a:pt x="12458" y="21586"/>
                                </a:cubicBezTo>
                                <a:lnTo>
                                  <a:pt x="12504" y="21586"/>
                                </a:lnTo>
                                <a:cubicBezTo>
                                  <a:pt x="12504" y="21586"/>
                                  <a:pt x="12504" y="21586"/>
                                  <a:pt x="12504" y="21586"/>
                                </a:cubicBezTo>
                                <a:cubicBezTo>
                                  <a:pt x="12585" y="21586"/>
                                  <a:pt x="12655" y="21517"/>
                                  <a:pt x="12667" y="21420"/>
                                </a:cubicBezTo>
                                <a:cubicBezTo>
                                  <a:pt x="12690" y="21240"/>
                                  <a:pt x="12713" y="20922"/>
                                  <a:pt x="12737" y="20714"/>
                                </a:cubicBezTo>
                                <a:cubicBezTo>
                                  <a:pt x="12748" y="20618"/>
                                  <a:pt x="12725" y="20507"/>
                                  <a:pt x="12679" y="20424"/>
                                </a:cubicBezTo>
                                <a:lnTo>
                                  <a:pt x="12748" y="20341"/>
                                </a:lnTo>
                                <a:cubicBezTo>
                                  <a:pt x="12772" y="20313"/>
                                  <a:pt x="12772" y="20285"/>
                                  <a:pt x="12748" y="20258"/>
                                </a:cubicBezTo>
                                <a:cubicBezTo>
                                  <a:pt x="12644" y="20258"/>
                                  <a:pt x="12609" y="20258"/>
                                  <a:pt x="12585" y="20285"/>
                                </a:cubicBezTo>
                                <a:close/>
                                <a:moveTo>
                                  <a:pt x="11736" y="19275"/>
                                </a:moveTo>
                                <a:cubicBezTo>
                                  <a:pt x="11795" y="19275"/>
                                  <a:pt x="11876" y="19345"/>
                                  <a:pt x="11922" y="19400"/>
                                </a:cubicBezTo>
                                <a:cubicBezTo>
                                  <a:pt x="11876" y="19455"/>
                                  <a:pt x="11795" y="19524"/>
                                  <a:pt x="11736" y="19524"/>
                                </a:cubicBezTo>
                                <a:cubicBezTo>
                                  <a:pt x="11713" y="19524"/>
                                  <a:pt x="11690" y="19524"/>
                                  <a:pt x="11678" y="19511"/>
                                </a:cubicBezTo>
                                <a:cubicBezTo>
                                  <a:pt x="11667" y="19455"/>
                                  <a:pt x="11643" y="19400"/>
                                  <a:pt x="11608" y="19358"/>
                                </a:cubicBezTo>
                                <a:cubicBezTo>
                                  <a:pt x="11632" y="19303"/>
                                  <a:pt x="11678" y="19275"/>
                                  <a:pt x="11736" y="19275"/>
                                </a:cubicBezTo>
                                <a:close/>
                                <a:moveTo>
                                  <a:pt x="10608" y="19511"/>
                                </a:moveTo>
                                <a:cubicBezTo>
                                  <a:pt x="10550" y="19511"/>
                                  <a:pt x="10468" y="19441"/>
                                  <a:pt x="10422" y="19386"/>
                                </a:cubicBezTo>
                                <a:cubicBezTo>
                                  <a:pt x="10468" y="19331"/>
                                  <a:pt x="10550" y="19262"/>
                                  <a:pt x="10608" y="19262"/>
                                </a:cubicBezTo>
                                <a:cubicBezTo>
                                  <a:pt x="10678" y="19262"/>
                                  <a:pt x="10713" y="19289"/>
                                  <a:pt x="10736" y="19331"/>
                                </a:cubicBezTo>
                                <a:cubicBezTo>
                                  <a:pt x="10713" y="19372"/>
                                  <a:pt x="10689" y="19428"/>
                                  <a:pt x="10666" y="19483"/>
                                </a:cubicBezTo>
                                <a:cubicBezTo>
                                  <a:pt x="10655" y="19511"/>
                                  <a:pt x="10631" y="19511"/>
                                  <a:pt x="10608" y="19511"/>
                                </a:cubicBezTo>
                                <a:close/>
                                <a:moveTo>
                                  <a:pt x="10783" y="20507"/>
                                </a:moveTo>
                                <a:cubicBezTo>
                                  <a:pt x="10701" y="20396"/>
                                  <a:pt x="10666" y="20258"/>
                                  <a:pt x="10689" y="20133"/>
                                </a:cubicBezTo>
                                <a:lnTo>
                                  <a:pt x="10748" y="19663"/>
                                </a:lnTo>
                                <a:cubicBezTo>
                                  <a:pt x="10783" y="19386"/>
                                  <a:pt x="10969" y="19178"/>
                                  <a:pt x="11190" y="19178"/>
                                </a:cubicBezTo>
                                <a:cubicBezTo>
                                  <a:pt x="11399" y="19178"/>
                                  <a:pt x="11585" y="19386"/>
                                  <a:pt x="11632" y="19663"/>
                                </a:cubicBezTo>
                                <a:lnTo>
                                  <a:pt x="11690" y="20147"/>
                                </a:lnTo>
                                <a:cubicBezTo>
                                  <a:pt x="11701" y="20272"/>
                                  <a:pt x="11667" y="20410"/>
                                  <a:pt x="11597" y="20521"/>
                                </a:cubicBezTo>
                                <a:cubicBezTo>
                                  <a:pt x="11504" y="20659"/>
                                  <a:pt x="11364" y="20728"/>
                                  <a:pt x="11201" y="20728"/>
                                </a:cubicBezTo>
                                <a:lnTo>
                                  <a:pt x="11201" y="20728"/>
                                </a:lnTo>
                                <a:cubicBezTo>
                                  <a:pt x="11015" y="20714"/>
                                  <a:pt x="10876" y="20645"/>
                                  <a:pt x="10783" y="20507"/>
                                </a:cubicBezTo>
                                <a:close/>
                                <a:moveTo>
                                  <a:pt x="12551" y="20728"/>
                                </a:moveTo>
                                <a:cubicBezTo>
                                  <a:pt x="12527" y="20922"/>
                                  <a:pt x="12492" y="21254"/>
                                  <a:pt x="12481" y="21434"/>
                                </a:cubicBezTo>
                                <a:cubicBezTo>
                                  <a:pt x="12481" y="21475"/>
                                  <a:pt x="12458" y="21489"/>
                                  <a:pt x="12423" y="21489"/>
                                </a:cubicBezTo>
                                <a:lnTo>
                                  <a:pt x="12376" y="21489"/>
                                </a:lnTo>
                                <a:cubicBezTo>
                                  <a:pt x="12364" y="21489"/>
                                  <a:pt x="12341" y="21475"/>
                                  <a:pt x="12330" y="21462"/>
                                </a:cubicBezTo>
                                <a:cubicBezTo>
                                  <a:pt x="12318" y="21448"/>
                                  <a:pt x="12318" y="21434"/>
                                  <a:pt x="12318" y="21406"/>
                                </a:cubicBezTo>
                                <a:lnTo>
                                  <a:pt x="12318" y="21337"/>
                                </a:lnTo>
                                <a:cubicBezTo>
                                  <a:pt x="12318" y="21337"/>
                                  <a:pt x="12318" y="21337"/>
                                  <a:pt x="12318" y="21337"/>
                                </a:cubicBezTo>
                                <a:cubicBezTo>
                                  <a:pt x="12318" y="21254"/>
                                  <a:pt x="12295" y="21185"/>
                                  <a:pt x="12248" y="21116"/>
                                </a:cubicBezTo>
                                <a:cubicBezTo>
                                  <a:pt x="12202" y="21047"/>
                                  <a:pt x="12132" y="21019"/>
                                  <a:pt x="12050" y="21005"/>
                                </a:cubicBezTo>
                                <a:cubicBezTo>
                                  <a:pt x="11911" y="21005"/>
                                  <a:pt x="11771" y="21005"/>
                                  <a:pt x="11632" y="21005"/>
                                </a:cubicBezTo>
                                <a:cubicBezTo>
                                  <a:pt x="11550" y="21005"/>
                                  <a:pt x="11480" y="21047"/>
                                  <a:pt x="11434" y="21116"/>
                                </a:cubicBezTo>
                                <a:cubicBezTo>
                                  <a:pt x="11387" y="21185"/>
                                  <a:pt x="11364" y="21254"/>
                                  <a:pt x="11364" y="21337"/>
                                </a:cubicBezTo>
                                <a:lnTo>
                                  <a:pt x="11364" y="21406"/>
                                </a:lnTo>
                                <a:cubicBezTo>
                                  <a:pt x="11364" y="21420"/>
                                  <a:pt x="11364" y="21448"/>
                                  <a:pt x="11352" y="21462"/>
                                </a:cubicBezTo>
                                <a:cubicBezTo>
                                  <a:pt x="11341" y="21475"/>
                                  <a:pt x="11329" y="21489"/>
                                  <a:pt x="11306" y="21489"/>
                                </a:cubicBezTo>
                                <a:lnTo>
                                  <a:pt x="11259" y="21489"/>
                                </a:lnTo>
                                <a:cubicBezTo>
                                  <a:pt x="11236" y="21489"/>
                                  <a:pt x="11201" y="21462"/>
                                  <a:pt x="11201" y="21434"/>
                                </a:cubicBezTo>
                                <a:cubicBezTo>
                                  <a:pt x="11201" y="21406"/>
                                  <a:pt x="11201" y="21392"/>
                                  <a:pt x="11190" y="21365"/>
                                </a:cubicBezTo>
                                <a:lnTo>
                                  <a:pt x="11143" y="20839"/>
                                </a:lnTo>
                                <a:cubicBezTo>
                                  <a:pt x="11143" y="20839"/>
                                  <a:pt x="11155" y="20839"/>
                                  <a:pt x="11155" y="20839"/>
                                </a:cubicBezTo>
                                <a:cubicBezTo>
                                  <a:pt x="11155" y="20839"/>
                                  <a:pt x="11155" y="20839"/>
                                  <a:pt x="11155" y="20839"/>
                                </a:cubicBezTo>
                                <a:cubicBezTo>
                                  <a:pt x="11341" y="20839"/>
                                  <a:pt x="11515" y="20742"/>
                                  <a:pt x="11620" y="20590"/>
                                </a:cubicBezTo>
                                <a:cubicBezTo>
                                  <a:pt x="11678" y="20521"/>
                                  <a:pt x="11713" y="20438"/>
                                  <a:pt x="11725" y="20341"/>
                                </a:cubicBezTo>
                                <a:cubicBezTo>
                                  <a:pt x="11876" y="20341"/>
                                  <a:pt x="12039" y="20341"/>
                                  <a:pt x="12202" y="20355"/>
                                </a:cubicBezTo>
                                <a:cubicBezTo>
                                  <a:pt x="12306" y="20368"/>
                                  <a:pt x="12399" y="20410"/>
                                  <a:pt x="12458" y="20507"/>
                                </a:cubicBezTo>
                                <a:cubicBezTo>
                                  <a:pt x="12539" y="20562"/>
                                  <a:pt x="12562" y="20645"/>
                                  <a:pt x="12551" y="20728"/>
                                </a:cubicBezTo>
                                <a:close/>
                                <a:moveTo>
                                  <a:pt x="4467" y="2698"/>
                                </a:moveTo>
                                <a:cubicBezTo>
                                  <a:pt x="4467" y="2726"/>
                                  <a:pt x="4490" y="2754"/>
                                  <a:pt x="4513" y="2754"/>
                                </a:cubicBezTo>
                                <a:lnTo>
                                  <a:pt x="4664" y="2754"/>
                                </a:lnTo>
                                <a:cubicBezTo>
                                  <a:pt x="4688" y="2754"/>
                                  <a:pt x="4711" y="2726"/>
                                  <a:pt x="4711" y="2698"/>
                                </a:cubicBezTo>
                                <a:cubicBezTo>
                                  <a:pt x="4711" y="2671"/>
                                  <a:pt x="4688" y="2643"/>
                                  <a:pt x="4664" y="2643"/>
                                </a:cubicBezTo>
                                <a:lnTo>
                                  <a:pt x="4513" y="2643"/>
                                </a:lnTo>
                                <a:cubicBezTo>
                                  <a:pt x="4478" y="2643"/>
                                  <a:pt x="4467" y="2671"/>
                                  <a:pt x="4467" y="2698"/>
                                </a:cubicBezTo>
                                <a:close/>
                                <a:moveTo>
                                  <a:pt x="3059" y="2643"/>
                                </a:moveTo>
                                <a:lnTo>
                                  <a:pt x="2896" y="2643"/>
                                </a:lnTo>
                                <a:cubicBezTo>
                                  <a:pt x="2873" y="2643"/>
                                  <a:pt x="2850" y="2671"/>
                                  <a:pt x="2850" y="2698"/>
                                </a:cubicBezTo>
                                <a:cubicBezTo>
                                  <a:pt x="2850" y="2726"/>
                                  <a:pt x="2873" y="2754"/>
                                  <a:pt x="2896" y="2754"/>
                                </a:cubicBezTo>
                                <a:lnTo>
                                  <a:pt x="3059" y="2754"/>
                                </a:lnTo>
                                <a:cubicBezTo>
                                  <a:pt x="3082" y="2754"/>
                                  <a:pt x="3106" y="2726"/>
                                  <a:pt x="3106" y="2698"/>
                                </a:cubicBezTo>
                                <a:cubicBezTo>
                                  <a:pt x="3106" y="2671"/>
                                  <a:pt x="3082" y="2643"/>
                                  <a:pt x="3059" y="2643"/>
                                </a:cubicBezTo>
                                <a:close/>
                                <a:moveTo>
                                  <a:pt x="3129" y="2491"/>
                                </a:moveTo>
                                <a:cubicBezTo>
                                  <a:pt x="3117" y="2684"/>
                                  <a:pt x="3175" y="2850"/>
                                  <a:pt x="3280" y="2989"/>
                                </a:cubicBezTo>
                                <a:cubicBezTo>
                                  <a:pt x="3396" y="3127"/>
                                  <a:pt x="3571" y="3210"/>
                                  <a:pt x="3769" y="3210"/>
                                </a:cubicBezTo>
                                <a:lnTo>
                                  <a:pt x="3780" y="3210"/>
                                </a:lnTo>
                                <a:cubicBezTo>
                                  <a:pt x="3885" y="3210"/>
                                  <a:pt x="3978" y="3183"/>
                                  <a:pt x="4059" y="3155"/>
                                </a:cubicBezTo>
                                <a:cubicBezTo>
                                  <a:pt x="4059" y="3155"/>
                                  <a:pt x="4059" y="3155"/>
                                  <a:pt x="4071" y="3155"/>
                                </a:cubicBezTo>
                                <a:cubicBezTo>
                                  <a:pt x="4118" y="3127"/>
                                  <a:pt x="4164" y="3100"/>
                                  <a:pt x="4211" y="3058"/>
                                </a:cubicBezTo>
                                <a:cubicBezTo>
                                  <a:pt x="4211" y="3058"/>
                                  <a:pt x="4211" y="3058"/>
                                  <a:pt x="4222" y="3058"/>
                                </a:cubicBezTo>
                                <a:cubicBezTo>
                                  <a:pt x="4246" y="3044"/>
                                  <a:pt x="4257" y="3017"/>
                                  <a:pt x="4269" y="3003"/>
                                </a:cubicBezTo>
                                <a:cubicBezTo>
                                  <a:pt x="4374" y="2878"/>
                                  <a:pt x="4420" y="2698"/>
                                  <a:pt x="4420" y="2505"/>
                                </a:cubicBezTo>
                                <a:cubicBezTo>
                                  <a:pt x="4408" y="2242"/>
                                  <a:pt x="4304" y="1993"/>
                                  <a:pt x="4129" y="1854"/>
                                </a:cubicBezTo>
                                <a:cubicBezTo>
                                  <a:pt x="4187" y="1757"/>
                                  <a:pt x="4222" y="1647"/>
                                  <a:pt x="4222" y="1536"/>
                                </a:cubicBezTo>
                                <a:cubicBezTo>
                                  <a:pt x="4222" y="1522"/>
                                  <a:pt x="4222" y="1508"/>
                                  <a:pt x="4222" y="1494"/>
                                </a:cubicBezTo>
                                <a:cubicBezTo>
                                  <a:pt x="4246" y="1522"/>
                                  <a:pt x="4280" y="1550"/>
                                  <a:pt x="4304" y="1577"/>
                                </a:cubicBezTo>
                                <a:cubicBezTo>
                                  <a:pt x="4304" y="1605"/>
                                  <a:pt x="4304" y="1660"/>
                                  <a:pt x="4315" y="1730"/>
                                </a:cubicBezTo>
                                <a:cubicBezTo>
                                  <a:pt x="4315" y="1757"/>
                                  <a:pt x="4339" y="1785"/>
                                  <a:pt x="4362" y="1785"/>
                                </a:cubicBezTo>
                                <a:cubicBezTo>
                                  <a:pt x="4362" y="1785"/>
                                  <a:pt x="4362" y="1785"/>
                                  <a:pt x="4362" y="1785"/>
                                </a:cubicBezTo>
                                <a:cubicBezTo>
                                  <a:pt x="4385" y="1785"/>
                                  <a:pt x="4408" y="1757"/>
                                  <a:pt x="4408" y="1730"/>
                                </a:cubicBezTo>
                                <a:cubicBezTo>
                                  <a:pt x="4408" y="1716"/>
                                  <a:pt x="4408" y="1702"/>
                                  <a:pt x="4408" y="1688"/>
                                </a:cubicBezTo>
                                <a:cubicBezTo>
                                  <a:pt x="4432" y="1702"/>
                                  <a:pt x="4443" y="1730"/>
                                  <a:pt x="4455" y="1730"/>
                                </a:cubicBezTo>
                                <a:cubicBezTo>
                                  <a:pt x="4467" y="1743"/>
                                  <a:pt x="4478" y="1743"/>
                                  <a:pt x="4490" y="1743"/>
                                </a:cubicBezTo>
                                <a:cubicBezTo>
                                  <a:pt x="4501" y="1743"/>
                                  <a:pt x="4513" y="1743"/>
                                  <a:pt x="4525" y="1730"/>
                                </a:cubicBezTo>
                                <a:cubicBezTo>
                                  <a:pt x="4536" y="1702"/>
                                  <a:pt x="4536" y="1674"/>
                                  <a:pt x="4525" y="1647"/>
                                </a:cubicBezTo>
                                <a:cubicBezTo>
                                  <a:pt x="4513" y="1633"/>
                                  <a:pt x="4490" y="1619"/>
                                  <a:pt x="4478" y="1591"/>
                                </a:cubicBezTo>
                                <a:cubicBezTo>
                                  <a:pt x="4490" y="1591"/>
                                  <a:pt x="4490" y="1591"/>
                                  <a:pt x="4501" y="1591"/>
                                </a:cubicBezTo>
                                <a:cubicBezTo>
                                  <a:pt x="4525" y="1591"/>
                                  <a:pt x="4548" y="1564"/>
                                  <a:pt x="4548" y="1536"/>
                                </a:cubicBezTo>
                                <a:cubicBezTo>
                                  <a:pt x="4548" y="1508"/>
                                  <a:pt x="4525" y="1481"/>
                                  <a:pt x="4501" y="1481"/>
                                </a:cubicBezTo>
                                <a:cubicBezTo>
                                  <a:pt x="4467" y="1481"/>
                                  <a:pt x="4420" y="1494"/>
                                  <a:pt x="4397" y="1494"/>
                                </a:cubicBezTo>
                                <a:cubicBezTo>
                                  <a:pt x="4385" y="1481"/>
                                  <a:pt x="4362" y="1467"/>
                                  <a:pt x="4350" y="1453"/>
                                </a:cubicBezTo>
                                <a:cubicBezTo>
                                  <a:pt x="4269" y="1370"/>
                                  <a:pt x="4234" y="1328"/>
                                  <a:pt x="4211" y="1315"/>
                                </a:cubicBezTo>
                                <a:cubicBezTo>
                                  <a:pt x="4187" y="1245"/>
                                  <a:pt x="4141" y="1190"/>
                                  <a:pt x="4094" y="1135"/>
                                </a:cubicBezTo>
                                <a:cubicBezTo>
                                  <a:pt x="4094" y="1135"/>
                                  <a:pt x="4094" y="1135"/>
                                  <a:pt x="4094" y="1135"/>
                                </a:cubicBezTo>
                                <a:cubicBezTo>
                                  <a:pt x="4094" y="1121"/>
                                  <a:pt x="4094" y="1121"/>
                                  <a:pt x="4094" y="1107"/>
                                </a:cubicBezTo>
                                <a:lnTo>
                                  <a:pt x="4094" y="1093"/>
                                </a:lnTo>
                                <a:cubicBezTo>
                                  <a:pt x="4094" y="1093"/>
                                  <a:pt x="4094" y="1093"/>
                                  <a:pt x="4094" y="1079"/>
                                </a:cubicBezTo>
                                <a:cubicBezTo>
                                  <a:pt x="4153" y="1107"/>
                                  <a:pt x="4211" y="1121"/>
                                  <a:pt x="4280" y="1135"/>
                                </a:cubicBezTo>
                                <a:cubicBezTo>
                                  <a:pt x="4280" y="1135"/>
                                  <a:pt x="4280" y="1135"/>
                                  <a:pt x="4292" y="1135"/>
                                </a:cubicBezTo>
                                <a:cubicBezTo>
                                  <a:pt x="4315" y="1135"/>
                                  <a:pt x="4339" y="1121"/>
                                  <a:pt x="4339" y="1093"/>
                                </a:cubicBezTo>
                                <a:cubicBezTo>
                                  <a:pt x="4339" y="1065"/>
                                  <a:pt x="4327" y="1038"/>
                                  <a:pt x="4304" y="1038"/>
                                </a:cubicBezTo>
                                <a:cubicBezTo>
                                  <a:pt x="4234" y="1024"/>
                                  <a:pt x="4164" y="996"/>
                                  <a:pt x="4106" y="969"/>
                                </a:cubicBezTo>
                                <a:cubicBezTo>
                                  <a:pt x="4118" y="927"/>
                                  <a:pt x="4129" y="886"/>
                                  <a:pt x="4129" y="844"/>
                                </a:cubicBezTo>
                                <a:cubicBezTo>
                                  <a:pt x="4129" y="789"/>
                                  <a:pt x="4118" y="733"/>
                                  <a:pt x="4094" y="692"/>
                                </a:cubicBezTo>
                                <a:cubicBezTo>
                                  <a:pt x="4118" y="692"/>
                                  <a:pt x="4141" y="692"/>
                                  <a:pt x="4153" y="706"/>
                                </a:cubicBezTo>
                                <a:cubicBezTo>
                                  <a:pt x="4199" y="720"/>
                                  <a:pt x="4246" y="692"/>
                                  <a:pt x="4269" y="637"/>
                                </a:cubicBezTo>
                                <a:cubicBezTo>
                                  <a:pt x="4292" y="581"/>
                                  <a:pt x="4292" y="526"/>
                                  <a:pt x="4269" y="470"/>
                                </a:cubicBezTo>
                                <a:cubicBezTo>
                                  <a:pt x="4246" y="429"/>
                                  <a:pt x="4176" y="401"/>
                                  <a:pt x="4129" y="387"/>
                                </a:cubicBezTo>
                                <a:cubicBezTo>
                                  <a:pt x="4106" y="374"/>
                                  <a:pt x="4083" y="374"/>
                                  <a:pt x="4048" y="374"/>
                                </a:cubicBezTo>
                                <a:cubicBezTo>
                                  <a:pt x="4036" y="277"/>
                                  <a:pt x="4025" y="180"/>
                                  <a:pt x="4001" y="97"/>
                                </a:cubicBezTo>
                                <a:cubicBezTo>
                                  <a:pt x="3990" y="42"/>
                                  <a:pt x="3955" y="0"/>
                                  <a:pt x="3897" y="0"/>
                                </a:cubicBezTo>
                                <a:cubicBezTo>
                                  <a:pt x="3838" y="0"/>
                                  <a:pt x="3792" y="0"/>
                                  <a:pt x="3734" y="0"/>
                                </a:cubicBezTo>
                                <a:cubicBezTo>
                                  <a:pt x="3687" y="0"/>
                                  <a:pt x="3641" y="42"/>
                                  <a:pt x="3629" y="97"/>
                                </a:cubicBezTo>
                                <a:cubicBezTo>
                                  <a:pt x="3606" y="194"/>
                                  <a:pt x="3594" y="277"/>
                                  <a:pt x="3583" y="374"/>
                                </a:cubicBezTo>
                                <a:cubicBezTo>
                                  <a:pt x="3490" y="387"/>
                                  <a:pt x="3396" y="429"/>
                                  <a:pt x="3362" y="470"/>
                                </a:cubicBezTo>
                                <a:cubicBezTo>
                                  <a:pt x="3362" y="470"/>
                                  <a:pt x="3362" y="470"/>
                                  <a:pt x="3362" y="470"/>
                                </a:cubicBezTo>
                                <a:cubicBezTo>
                                  <a:pt x="3338" y="512"/>
                                  <a:pt x="3338" y="581"/>
                                  <a:pt x="3362" y="623"/>
                                </a:cubicBezTo>
                                <a:cubicBezTo>
                                  <a:pt x="3385" y="664"/>
                                  <a:pt x="3420" y="692"/>
                                  <a:pt x="3466" y="692"/>
                                </a:cubicBezTo>
                                <a:cubicBezTo>
                                  <a:pt x="3466" y="692"/>
                                  <a:pt x="3478" y="692"/>
                                  <a:pt x="3478" y="692"/>
                                </a:cubicBezTo>
                                <a:cubicBezTo>
                                  <a:pt x="3501" y="692"/>
                                  <a:pt x="3524" y="692"/>
                                  <a:pt x="3548" y="678"/>
                                </a:cubicBezTo>
                                <a:cubicBezTo>
                                  <a:pt x="3524" y="720"/>
                                  <a:pt x="3513" y="775"/>
                                  <a:pt x="3513" y="830"/>
                                </a:cubicBezTo>
                                <a:cubicBezTo>
                                  <a:pt x="3513" y="899"/>
                                  <a:pt x="3536" y="969"/>
                                  <a:pt x="3559" y="1024"/>
                                </a:cubicBezTo>
                                <a:cubicBezTo>
                                  <a:pt x="3548" y="1038"/>
                                  <a:pt x="3548" y="1065"/>
                                  <a:pt x="3548" y="1079"/>
                                </a:cubicBezTo>
                                <a:lnTo>
                                  <a:pt x="3548" y="1093"/>
                                </a:lnTo>
                                <a:cubicBezTo>
                                  <a:pt x="3548" y="1093"/>
                                  <a:pt x="3548" y="1093"/>
                                  <a:pt x="3548" y="1093"/>
                                </a:cubicBezTo>
                                <a:cubicBezTo>
                                  <a:pt x="3548" y="1093"/>
                                  <a:pt x="3548" y="1093"/>
                                  <a:pt x="3548" y="1107"/>
                                </a:cubicBezTo>
                                <a:cubicBezTo>
                                  <a:pt x="3490" y="1162"/>
                                  <a:pt x="3443" y="1218"/>
                                  <a:pt x="3420" y="1301"/>
                                </a:cubicBezTo>
                                <a:cubicBezTo>
                                  <a:pt x="3396" y="1315"/>
                                  <a:pt x="3362" y="1356"/>
                                  <a:pt x="3280" y="1439"/>
                                </a:cubicBezTo>
                                <a:cubicBezTo>
                                  <a:pt x="3269" y="1453"/>
                                  <a:pt x="3257" y="1467"/>
                                  <a:pt x="3234" y="1481"/>
                                </a:cubicBezTo>
                                <a:cubicBezTo>
                                  <a:pt x="3210" y="1481"/>
                                  <a:pt x="3164" y="1467"/>
                                  <a:pt x="3129" y="1467"/>
                                </a:cubicBezTo>
                                <a:cubicBezTo>
                                  <a:pt x="3106" y="1467"/>
                                  <a:pt x="3082" y="1481"/>
                                  <a:pt x="3082" y="1522"/>
                                </a:cubicBezTo>
                                <a:cubicBezTo>
                                  <a:pt x="3082" y="1550"/>
                                  <a:pt x="3094" y="1577"/>
                                  <a:pt x="3129" y="1577"/>
                                </a:cubicBezTo>
                                <a:cubicBezTo>
                                  <a:pt x="3141" y="1577"/>
                                  <a:pt x="3141" y="1577"/>
                                  <a:pt x="3152" y="1577"/>
                                </a:cubicBezTo>
                                <a:cubicBezTo>
                                  <a:pt x="3129" y="1605"/>
                                  <a:pt x="3117" y="1619"/>
                                  <a:pt x="3106" y="1633"/>
                                </a:cubicBezTo>
                                <a:cubicBezTo>
                                  <a:pt x="3082" y="1647"/>
                                  <a:pt x="3082" y="1688"/>
                                  <a:pt x="3106" y="1716"/>
                                </a:cubicBezTo>
                                <a:cubicBezTo>
                                  <a:pt x="3117" y="1730"/>
                                  <a:pt x="3129" y="1730"/>
                                  <a:pt x="3141" y="1730"/>
                                </a:cubicBezTo>
                                <a:cubicBezTo>
                                  <a:pt x="3152" y="1730"/>
                                  <a:pt x="3164" y="1730"/>
                                  <a:pt x="3175" y="1716"/>
                                </a:cubicBezTo>
                                <a:cubicBezTo>
                                  <a:pt x="3187" y="1702"/>
                                  <a:pt x="3199" y="1688"/>
                                  <a:pt x="3222" y="1674"/>
                                </a:cubicBezTo>
                                <a:cubicBezTo>
                                  <a:pt x="3222" y="1688"/>
                                  <a:pt x="3222" y="1702"/>
                                  <a:pt x="3222" y="1716"/>
                                </a:cubicBezTo>
                                <a:cubicBezTo>
                                  <a:pt x="3222" y="1743"/>
                                  <a:pt x="3234" y="1771"/>
                                  <a:pt x="3269" y="1771"/>
                                </a:cubicBezTo>
                                <a:cubicBezTo>
                                  <a:pt x="3269" y="1771"/>
                                  <a:pt x="3269" y="1771"/>
                                  <a:pt x="3269" y="1771"/>
                                </a:cubicBezTo>
                                <a:cubicBezTo>
                                  <a:pt x="3292" y="1771"/>
                                  <a:pt x="3315" y="1743"/>
                                  <a:pt x="3315" y="1716"/>
                                </a:cubicBezTo>
                                <a:cubicBezTo>
                                  <a:pt x="3315" y="1647"/>
                                  <a:pt x="3327" y="1591"/>
                                  <a:pt x="3327" y="1564"/>
                                </a:cubicBezTo>
                                <a:cubicBezTo>
                                  <a:pt x="3362" y="1536"/>
                                  <a:pt x="3385" y="1508"/>
                                  <a:pt x="3408" y="1481"/>
                                </a:cubicBezTo>
                                <a:cubicBezTo>
                                  <a:pt x="3408" y="1494"/>
                                  <a:pt x="3408" y="1508"/>
                                  <a:pt x="3408" y="1536"/>
                                </a:cubicBezTo>
                                <a:cubicBezTo>
                                  <a:pt x="3408" y="1660"/>
                                  <a:pt x="3443" y="1771"/>
                                  <a:pt x="3501" y="1854"/>
                                </a:cubicBezTo>
                                <a:cubicBezTo>
                                  <a:pt x="3257" y="1979"/>
                                  <a:pt x="3141" y="2228"/>
                                  <a:pt x="3129" y="2491"/>
                                </a:cubicBezTo>
                                <a:close/>
                                <a:moveTo>
                                  <a:pt x="3676" y="83"/>
                                </a:moveTo>
                                <a:cubicBezTo>
                                  <a:pt x="3676" y="83"/>
                                  <a:pt x="3676" y="83"/>
                                  <a:pt x="3687" y="83"/>
                                </a:cubicBezTo>
                                <a:cubicBezTo>
                                  <a:pt x="3745" y="83"/>
                                  <a:pt x="3792" y="83"/>
                                  <a:pt x="3850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83"/>
                                  <a:pt x="3862" y="83"/>
                                  <a:pt x="3862" y="83"/>
                                </a:cubicBezTo>
                                <a:cubicBezTo>
                                  <a:pt x="3862" y="97"/>
                                  <a:pt x="3862" y="111"/>
                                  <a:pt x="3873" y="125"/>
                                </a:cubicBezTo>
                                <a:cubicBezTo>
                                  <a:pt x="3850" y="125"/>
                                  <a:pt x="3815" y="125"/>
                                  <a:pt x="3769" y="125"/>
                                </a:cubicBezTo>
                                <a:cubicBezTo>
                                  <a:pt x="3745" y="125"/>
                                  <a:pt x="3722" y="152"/>
                                  <a:pt x="3722" y="180"/>
                                </a:cubicBezTo>
                                <a:cubicBezTo>
                                  <a:pt x="3722" y="208"/>
                                  <a:pt x="3745" y="235"/>
                                  <a:pt x="3769" y="235"/>
                                </a:cubicBezTo>
                                <a:cubicBezTo>
                                  <a:pt x="3769" y="235"/>
                                  <a:pt x="3769" y="235"/>
                                  <a:pt x="3769" y="235"/>
                                </a:cubicBezTo>
                                <a:cubicBezTo>
                                  <a:pt x="3815" y="235"/>
                                  <a:pt x="3862" y="235"/>
                                  <a:pt x="3897" y="235"/>
                                </a:cubicBezTo>
                                <a:cubicBezTo>
                                  <a:pt x="3908" y="291"/>
                                  <a:pt x="3908" y="346"/>
                                  <a:pt x="3920" y="401"/>
                                </a:cubicBezTo>
                                <a:cubicBezTo>
                                  <a:pt x="3908" y="401"/>
                                  <a:pt x="3897" y="401"/>
                                  <a:pt x="3885" y="401"/>
                                </a:cubicBezTo>
                                <a:cubicBezTo>
                                  <a:pt x="3850" y="401"/>
                                  <a:pt x="3804" y="401"/>
                                  <a:pt x="3780" y="401"/>
                                </a:cubicBezTo>
                                <a:cubicBezTo>
                                  <a:pt x="3769" y="401"/>
                                  <a:pt x="3745" y="401"/>
                                  <a:pt x="3711" y="401"/>
                                </a:cubicBezTo>
                                <a:cubicBezTo>
                                  <a:pt x="3676" y="401"/>
                                  <a:pt x="3652" y="401"/>
                                  <a:pt x="3629" y="401"/>
                                </a:cubicBezTo>
                                <a:cubicBezTo>
                                  <a:pt x="3641" y="291"/>
                                  <a:pt x="3664" y="180"/>
                                  <a:pt x="3676" y="83"/>
                                </a:cubicBezTo>
                                <a:close/>
                                <a:moveTo>
                                  <a:pt x="3431" y="567"/>
                                </a:moveTo>
                                <a:cubicBezTo>
                                  <a:pt x="3420" y="567"/>
                                  <a:pt x="3408" y="553"/>
                                  <a:pt x="3408" y="553"/>
                                </a:cubicBezTo>
                                <a:cubicBezTo>
                                  <a:pt x="3408" y="553"/>
                                  <a:pt x="3396" y="526"/>
                                  <a:pt x="3408" y="512"/>
                                </a:cubicBezTo>
                                <a:cubicBezTo>
                                  <a:pt x="3420" y="498"/>
                                  <a:pt x="3466" y="470"/>
                                  <a:pt x="3536" y="457"/>
                                </a:cubicBezTo>
                                <a:cubicBezTo>
                                  <a:pt x="3536" y="484"/>
                                  <a:pt x="3559" y="498"/>
                                  <a:pt x="3571" y="498"/>
                                </a:cubicBezTo>
                                <a:cubicBezTo>
                                  <a:pt x="3571" y="498"/>
                                  <a:pt x="3583" y="498"/>
                                  <a:pt x="3583" y="498"/>
                                </a:cubicBezTo>
                                <a:cubicBezTo>
                                  <a:pt x="3594" y="498"/>
                                  <a:pt x="3664" y="498"/>
                                  <a:pt x="3711" y="498"/>
                                </a:cubicBezTo>
                                <a:cubicBezTo>
                                  <a:pt x="3734" y="498"/>
                                  <a:pt x="3769" y="498"/>
                                  <a:pt x="3780" y="498"/>
                                </a:cubicBezTo>
                                <a:cubicBezTo>
                                  <a:pt x="3780" y="498"/>
                                  <a:pt x="3780" y="498"/>
                                  <a:pt x="3780" y="498"/>
                                </a:cubicBezTo>
                                <a:lnTo>
                                  <a:pt x="3780" y="498"/>
                                </a:lnTo>
                                <a:cubicBezTo>
                                  <a:pt x="3804" y="498"/>
                                  <a:pt x="3838" y="498"/>
                                  <a:pt x="3885" y="498"/>
                                </a:cubicBezTo>
                                <a:cubicBezTo>
                                  <a:pt x="3920" y="498"/>
                                  <a:pt x="3955" y="498"/>
                                  <a:pt x="3966" y="498"/>
                                </a:cubicBezTo>
                                <a:cubicBezTo>
                                  <a:pt x="3966" y="498"/>
                                  <a:pt x="3966" y="498"/>
                                  <a:pt x="3966" y="498"/>
                                </a:cubicBezTo>
                                <a:cubicBezTo>
                                  <a:pt x="3990" y="498"/>
                                  <a:pt x="4001" y="484"/>
                                  <a:pt x="4013" y="457"/>
                                </a:cubicBezTo>
                                <a:cubicBezTo>
                                  <a:pt x="4025" y="457"/>
                                  <a:pt x="4036" y="457"/>
                                  <a:pt x="4059" y="470"/>
                                </a:cubicBezTo>
                                <a:cubicBezTo>
                                  <a:pt x="4118" y="484"/>
                                  <a:pt x="4141" y="512"/>
                                  <a:pt x="4153" y="512"/>
                                </a:cubicBezTo>
                                <a:cubicBezTo>
                                  <a:pt x="4164" y="526"/>
                                  <a:pt x="4153" y="553"/>
                                  <a:pt x="4153" y="553"/>
                                </a:cubicBezTo>
                                <a:cubicBezTo>
                                  <a:pt x="4153" y="567"/>
                                  <a:pt x="4141" y="581"/>
                                  <a:pt x="4129" y="567"/>
                                </a:cubicBezTo>
                                <a:cubicBezTo>
                                  <a:pt x="4094" y="553"/>
                                  <a:pt x="4048" y="553"/>
                                  <a:pt x="4001" y="553"/>
                                </a:cubicBezTo>
                                <a:cubicBezTo>
                                  <a:pt x="3955" y="553"/>
                                  <a:pt x="3838" y="540"/>
                                  <a:pt x="3792" y="540"/>
                                </a:cubicBezTo>
                                <a:cubicBezTo>
                                  <a:pt x="3734" y="540"/>
                                  <a:pt x="3617" y="540"/>
                                  <a:pt x="3571" y="553"/>
                                </a:cubicBezTo>
                                <a:cubicBezTo>
                                  <a:pt x="3513" y="553"/>
                                  <a:pt x="3478" y="567"/>
                                  <a:pt x="3431" y="567"/>
                                </a:cubicBezTo>
                                <a:close/>
                                <a:moveTo>
                                  <a:pt x="3606" y="1079"/>
                                </a:moveTo>
                                <a:cubicBezTo>
                                  <a:pt x="3606" y="1065"/>
                                  <a:pt x="3617" y="1052"/>
                                  <a:pt x="3617" y="1052"/>
                                </a:cubicBezTo>
                                <a:cubicBezTo>
                                  <a:pt x="3734" y="1079"/>
                                  <a:pt x="3850" y="1079"/>
                                  <a:pt x="3966" y="1052"/>
                                </a:cubicBezTo>
                                <a:cubicBezTo>
                                  <a:pt x="3966" y="1052"/>
                                  <a:pt x="3966" y="1052"/>
                                  <a:pt x="3966" y="1052"/>
                                </a:cubicBezTo>
                                <a:cubicBezTo>
                                  <a:pt x="3966" y="1052"/>
                                  <a:pt x="3978" y="1065"/>
                                  <a:pt x="3978" y="1079"/>
                                </a:cubicBezTo>
                                <a:lnTo>
                                  <a:pt x="3978" y="1093"/>
                                </a:lnTo>
                                <a:cubicBezTo>
                                  <a:pt x="3978" y="1121"/>
                                  <a:pt x="3966" y="1135"/>
                                  <a:pt x="3966" y="1135"/>
                                </a:cubicBezTo>
                                <a:cubicBezTo>
                                  <a:pt x="3943" y="1135"/>
                                  <a:pt x="3920" y="1148"/>
                                  <a:pt x="3885" y="1148"/>
                                </a:cubicBezTo>
                                <a:lnTo>
                                  <a:pt x="3885" y="1148"/>
                                </a:lnTo>
                                <a:cubicBezTo>
                                  <a:pt x="3745" y="1148"/>
                                  <a:pt x="3629" y="1107"/>
                                  <a:pt x="3606" y="1079"/>
                                </a:cubicBezTo>
                                <a:close/>
                                <a:moveTo>
                                  <a:pt x="3652" y="1232"/>
                                </a:moveTo>
                                <a:lnTo>
                                  <a:pt x="3606" y="1398"/>
                                </a:lnTo>
                                <a:lnTo>
                                  <a:pt x="3583" y="1384"/>
                                </a:lnTo>
                                <a:cubicBezTo>
                                  <a:pt x="3583" y="1384"/>
                                  <a:pt x="3583" y="1384"/>
                                  <a:pt x="3583" y="1384"/>
                                </a:cubicBezTo>
                                <a:lnTo>
                                  <a:pt x="3629" y="1232"/>
                                </a:lnTo>
                                <a:cubicBezTo>
                                  <a:pt x="3629" y="1218"/>
                                  <a:pt x="3641" y="1218"/>
                                  <a:pt x="3652" y="1232"/>
                                </a:cubicBezTo>
                                <a:close/>
                                <a:moveTo>
                                  <a:pt x="3885" y="830"/>
                                </a:moveTo>
                                <a:cubicBezTo>
                                  <a:pt x="3862" y="816"/>
                                  <a:pt x="3838" y="816"/>
                                  <a:pt x="3827" y="844"/>
                                </a:cubicBezTo>
                                <a:cubicBezTo>
                                  <a:pt x="3815" y="872"/>
                                  <a:pt x="3815" y="899"/>
                                  <a:pt x="3838" y="913"/>
                                </a:cubicBezTo>
                                <a:cubicBezTo>
                                  <a:pt x="3862" y="927"/>
                                  <a:pt x="3873" y="941"/>
                                  <a:pt x="3897" y="955"/>
                                </a:cubicBezTo>
                                <a:cubicBezTo>
                                  <a:pt x="3815" y="969"/>
                                  <a:pt x="3722" y="969"/>
                                  <a:pt x="3641" y="941"/>
                                </a:cubicBezTo>
                                <a:cubicBezTo>
                                  <a:pt x="3629" y="941"/>
                                  <a:pt x="3629" y="941"/>
                                  <a:pt x="3617" y="941"/>
                                </a:cubicBezTo>
                                <a:cubicBezTo>
                                  <a:pt x="3617" y="941"/>
                                  <a:pt x="3617" y="941"/>
                                  <a:pt x="3606" y="941"/>
                                </a:cubicBezTo>
                                <a:cubicBezTo>
                                  <a:pt x="3583" y="899"/>
                                  <a:pt x="3571" y="858"/>
                                  <a:pt x="3571" y="803"/>
                                </a:cubicBezTo>
                                <a:cubicBezTo>
                                  <a:pt x="3571" y="733"/>
                                  <a:pt x="3594" y="678"/>
                                  <a:pt x="3629" y="637"/>
                                </a:cubicBezTo>
                                <a:cubicBezTo>
                                  <a:pt x="3629" y="637"/>
                                  <a:pt x="3629" y="637"/>
                                  <a:pt x="3629" y="637"/>
                                </a:cubicBezTo>
                                <a:cubicBezTo>
                                  <a:pt x="3676" y="637"/>
                                  <a:pt x="3745" y="637"/>
                                  <a:pt x="3780" y="637"/>
                                </a:cubicBezTo>
                                <a:cubicBezTo>
                                  <a:pt x="3815" y="637"/>
                                  <a:pt x="3873" y="637"/>
                                  <a:pt x="3920" y="637"/>
                                </a:cubicBezTo>
                                <a:cubicBezTo>
                                  <a:pt x="3920" y="637"/>
                                  <a:pt x="3920" y="637"/>
                                  <a:pt x="3920" y="637"/>
                                </a:cubicBezTo>
                                <a:cubicBezTo>
                                  <a:pt x="3943" y="664"/>
                                  <a:pt x="3955" y="692"/>
                                  <a:pt x="3966" y="720"/>
                                </a:cubicBezTo>
                                <a:cubicBezTo>
                                  <a:pt x="3955" y="720"/>
                                  <a:pt x="3955" y="706"/>
                                  <a:pt x="3943" y="720"/>
                                </a:cubicBezTo>
                                <a:cubicBezTo>
                                  <a:pt x="3920" y="720"/>
                                  <a:pt x="3897" y="747"/>
                                  <a:pt x="3897" y="775"/>
                                </a:cubicBezTo>
                                <a:cubicBezTo>
                                  <a:pt x="3897" y="803"/>
                                  <a:pt x="3920" y="830"/>
                                  <a:pt x="3943" y="830"/>
                                </a:cubicBezTo>
                                <a:cubicBezTo>
                                  <a:pt x="3955" y="830"/>
                                  <a:pt x="3966" y="816"/>
                                  <a:pt x="3978" y="803"/>
                                </a:cubicBezTo>
                                <a:cubicBezTo>
                                  <a:pt x="3978" y="803"/>
                                  <a:pt x="3978" y="803"/>
                                  <a:pt x="3978" y="803"/>
                                </a:cubicBezTo>
                                <a:cubicBezTo>
                                  <a:pt x="3978" y="830"/>
                                  <a:pt x="3978" y="858"/>
                                  <a:pt x="3966" y="886"/>
                                </a:cubicBezTo>
                                <a:cubicBezTo>
                                  <a:pt x="3943" y="886"/>
                                  <a:pt x="3908" y="858"/>
                                  <a:pt x="3885" y="830"/>
                                </a:cubicBezTo>
                                <a:close/>
                                <a:moveTo>
                                  <a:pt x="3490" y="1923"/>
                                </a:moveTo>
                                <a:cubicBezTo>
                                  <a:pt x="3501" y="1937"/>
                                  <a:pt x="3513" y="1951"/>
                                  <a:pt x="3524" y="1965"/>
                                </a:cubicBezTo>
                                <a:cubicBezTo>
                                  <a:pt x="3536" y="1965"/>
                                  <a:pt x="3536" y="1979"/>
                                  <a:pt x="3548" y="1979"/>
                                </a:cubicBezTo>
                                <a:cubicBezTo>
                                  <a:pt x="3559" y="1979"/>
                                  <a:pt x="3583" y="1965"/>
                                  <a:pt x="3583" y="1951"/>
                                </a:cubicBezTo>
                                <a:cubicBezTo>
                                  <a:pt x="3594" y="1923"/>
                                  <a:pt x="3594" y="1896"/>
                                  <a:pt x="3571" y="1882"/>
                                </a:cubicBezTo>
                                <a:cubicBezTo>
                                  <a:pt x="3548" y="1868"/>
                                  <a:pt x="3536" y="1854"/>
                                  <a:pt x="3524" y="1827"/>
                                </a:cubicBezTo>
                                <a:cubicBezTo>
                                  <a:pt x="3455" y="1743"/>
                                  <a:pt x="3420" y="1647"/>
                                  <a:pt x="3420" y="1536"/>
                                </a:cubicBezTo>
                                <a:cubicBezTo>
                                  <a:pt x="3420" y="1439"/>
                                  <a:pt x="3455" y="1342"/>
                                  <a:pt x="3501" y="1259"/>
                                </a:cubicBezTo>
                                <a:lnTo>
                                  <a:pt x="3466" y="1370"/>
                                </a:lnTo>
                                <a:cubicBezTo>
                                  <a:pt x="3466" y="1370"/>
                                  <a:pt x="3466" y="1384"/>
                                  <a:pt x="3466" y="1384"/>
                                </a:cubicBezTo>
                                <a:cubicBezTo>
                                  <a:pt x="3466" y="1425"/>
                                  <a:pt x="3490" y="1467"/>
                                  <a:pt x="3536" y="1481"/>
                                </a:cubicBezTo>
                                <a:lnTo>
                                  <a:pt x="3583" y="1508"/>
                                </a:lnTo>
                                <a:cubicBezTo>
                                  <a:pt x="3594" y="1508"/>
                                  <a:pt x="3594" y="1522"/>
                                  <a:pt x="3606" y="1508"/>
                                </a:cubicBezTo>
                                <a:cubicBezTo>
                                  <a:pt x="3629" y="1508"/>
                                  <a:pt x="3652" y="1494"/>
                                  <a:pt x="3664" y="1481"/>
                                </a:cubicBezTo>
                                <a:cubicBezTo>
                                  <a:pt x="3676" y="1467"/>
                                  <a:pt x="3687" y="1439"/>
                                  <a:pt x="3687" y="1425"/>
                                </a:cubicBezTo>
                                <a:lnTo>
                                  <a:pt x="3745" y="1245"/>
                                </a:lnTo>
                                <a:cubicBezTo>
                                  <a:pt x="3792" y="1259"/>
                                  <a:pt x="3838" y="1259"/>
                                  <a:pt x="3885" y="1259"/>
                                </a:cubicBezTo>
                                <a:cubicBezTo>
                                  <a:pt x="3885" y="1259"/>
                                  <a:pt x="3885" y="1259"/>
                                  <a:pt x="3885" y="1259"/>
                                </a:cubicBezTo>
                                <a:cubicBezTo>
                                  <a:pt x="3920" y="1259"/>
                                  <a:pt x="3955" y="1259"/>
                                  <a:pt x="3978" y="1245"/>
                                </a:cubicBezTo>
                                <a:cubicBezTo>
                                  <a:pt x="4001" y="1245"/>
                                  <a:pt x="4013" y="1232"/>
                                  <a:pt x="4025" y="1218"/>
                                </a:cubicBezTo>
                                <a:cubicBezTo>
                                  <a:pt x="4094" y="1287"/>
                                  <a:pt x="4129" y="1398"/>
                                  <a:pt x="4129" y="1522"/>
                                </a:cubicBezTo>
                                <a:cubicBezTo>
                                  <a:pt x="4129" y="1633"/>
                                  <a:pt x="4094" y="1743"/>
                                  <a:pt x="4025" y="1813"/>
                                </a:cubicBezTo>
                                <a:cubicBezTo>
                                  <a:pt x="4013" y="1827"/>
                                  <a:pt x="3990" y="1854"/>
                                  <a:pt x="3966" y="1868"/>
                                </a:cubicBezTo>
                                <a:lnTo>
                                  <a:pt x="3966" y="1827"/>
                                </a:lnTo>
                                <a:cubicBezTo>
                                  <a:pt x="3966" y="1799"/>
                                  <a:pt x="3943" y="1771"/>
                                  <a:pt x="3920" y="1771"/>
                                </a:cubicBezTo>
                                <a:cubicBezTo>
                                  <a:pt x="3897" y="1771"/>
                                  <a:pt x="3873" y="1799"/>
                                  <a:pt x="3873" y="1827"/>
                                </a:cubicBezTo>
                                <a:lnTo>
                                  <a:pt x="3873" y="1910"/>
                                </a:lnTo>
                                <a:cubicBezTo>
                                  <a:pt x="3862" y="1910"/>
                                  <a:pt x="3838" y="1923"/>
                                  <a:pt x="3827" y="1923"/>
                                </a:cubicBezTo>
                                <a:lnTo>
                                  <a:pt x="3827" y="1910"/>
                                </a:lnTo>
                                <a:cubicBezTo>
                                  <a:pt x="3827" y="1882"/>
                                  <a:pt x="3804" y="1854"/>
                                  <a:pt x="3780" y="1854"/>
                                </a:cubicBezTo>
                                <a:cubicBezTo>
                                  <a:pt x="3757" y="1854"/>
                                  <a:pt x="3734" y="1882"/>
                                  <a:pt x="3734" y="1910"/>
                                </a:cubicBezTo>
                                <a:lnTo>
                                  <a:pt x="3734" y="1937"/>
                                </a:lnTo>
                                <a:cubicBezTo>
                                  <a:pt x="3734" y="1937"/>
                                  <a:pt x="3722" y="1937"/>
                                  <a:pt x="3722" y="1937"/>
                                </a:cubicBezTo>
                                <a:cubicBezTo>
                                  <a:pt x="3699" y="1937"/>
                                  <a:pt x="3676" y="1951"/>
                                  <a:pt x="3676" y="1979"/>
                                </a:cubicBezTo>
                                <a:cubicBezTo>
                                  <a:pt x="3676" y="2006"/>
                                  <a:pt x="3687" y="2034"/>
                                  <a:pt x="3711" y="2034"/>
                                </a:cubicBezTo>
                                <a:cubicBezTo>
                                  <a:pt x="3734" y="2034"/>
                                  <a:pt x="3757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80" y="2034"/>
                                </a:cubicBezTo>
                                <a:cubicBezTo>
                                  <a:pt x="3780" y="2034"/>
                                  <a:pt x="3780" y="2034"/>
                                  <a:pt x="3792" y="2034"/>
                                </a:cubicBezTo>
                                <a:cubicBezTo>
                                  <a:pt x="3897" y="2034"/>
                                  <a:pt x="3990" y="1993"/>
                                  <a:pt x="4059" y="1910"/>
                                </a:cubicBezTo>
                                <a:cubicBezTo>
                                  <a:pt x="4211" y="2034"/>
                                  <a:pt x="4315" y="2255"/>
                                  <a:pt x="4327" y="2491"/>
                                </a:cubicBezTo>
                                <a:cubicBezTo>
                                  <a:pt x="4327" y="2629"/>
                                  <a:pt x="4304" y="2767"/>
                                  <a:pt x="4234" y="2864"/>
                                </a:cubicBezTo>
                                <a:cubicBezTo>
                                  <a:pt x="4234" y="2837"/>
                                  <a:pt x="4211" y="2823"/>
                                  <a:pt x="4187" y="2823"/>
                                </a:cubicBezTo>
                                <a:cubicBezTo>
                                  <a:pt x="4164" y="2823"/>
                                  <a:pt x="4141" y="2850"/>
                                  <a:pt x="4141" y="2878"/>
                                </a:cubicBezTo>
                                <a:lnTo>
                                  <a:pt x="4141" y="2961"/>
                                </a:lnTo>
                                <a:cubicBezTo>
                                  <a:pt x="4129" y="2975"/>
                                  <a:pt x="4106" y="2989"/>
                                  <a:pt x="4094" y="3003"/>
                                </a:cubicBezTo>
                                <a:lnTo>
                                  <a:pt x="4094" y="2975"/>
                                </a:lnTo>
                                <a:cubicBezTo>
                                  <a:pt x="4094" y="2947"/>
                                  <a:pt x="4071" y="2920"/>
                                  <a:pt x="4048" y="2920"/>
                                </a:cubicBezTo>
                                <a:cubicBezTo>
                                  <a:pt x="4025" y="2920"/>
                                  <a:pt x="4001" y="2947"/>
                                  <a:pt x="4001" y="2975"/>
                                </a:cubicBezTo>
                                <a:lnTo>
                                  <a:pt x="4001" y="3044"/>
                                </a:lnTo>
                                <a:cubicBezTo>
                                  <a:pt x="3932" y="3072"/>
                                  <a:pt x="3862" y="3086"/>
                                  <a:pt x="3780" y="3086"/>
                                </a:cubicBezTo>
                                <a:lnTo>
                                  <a:pt x="3780" y="3086"/>
                                </a:lnTo>
                                <a:cubicBezTo>
                                  <a:pt x="3606" y="3086"/>
                                  <a:pt x="3455" y="3017"/>
                                  <a:pt x="3350" y="2892"/>
                                </a:cubicBezTo>
                                <a:cubicBezTo>
                                  <a:pt x="3269" y="2781"/>
                                  <a:pt x="3222" y="2643"/>
                                  <a:pt x="3222" y="2477"/>
                                </a:cubicBezTo>
                                <a:cubicBezTo>
                                  <a:pt x="3234" y="2255"/>
                                  <a:pt x="3338" y="2034"/>
                                  <a:pt x="3490" y="1923"/>
                                </a:cubicBezTo>
                                <a:close/>
                                <a:moveTo>
                                  <a:pt x="3606" y="2961"/>
                                </a:moveTo>
                                <a:cubicBezTo>
                                  <a:pt x="3664" y="2989"/>
                                  <a:pt x="3722" y="2989"/>
                                  <a:pt x="3780" y="2989"/>
                                </a:cubicBezTo>
                                <a:cubicBezTo>
                                  <a:pt x="3804" y="2989"/>
                                  <a:pt x="3827" y="2961"/>
                                  <a:pt x="3827" y="2933"/>
                                </a:cubicBezTo>
                                <a:cubicBezTo>
                                  <a:pt x="3827" y="2906"/>
                                  <a:pt x="3804" y="2878"/>
                                  <a:pt x="3780" y="2878"/>
                                </a:cubicBezTo>
                                <a:cubicBezTo>
                                  <a:pt x="3734" y="2878"/>
                                  <a:pt x="3687" y="2864"/>
                                  <a:pt x="3641" y="2850"/>
                                </a:cubicBezTo>
                                <a:cubicBezTo>
                                  <a:pt x="3617" y="2837"/>
                                  <a:pt x="3594" y="2850"/>
                                  <a:pt x="3583" y="2878"/>
                                </a:cubicBezTo>
                                <a:cubicBezTo>
                                  <a:pt x="3571" y="2920"/>
                                  <a:pt x="3583" y="2947"/>
                                  <a:pt x="3606" y="2961"/>
                                </a:cubicBezTo>
                                <a:close/>
                                <a:moveTo>
                                  <a:pt x="3966" y="1481"/>
                                </a:moveTo>
                                <a:cubicBezTo>
                                  <a:pt x="3966" y="1508"/>
                                  <a:pt x="3990" y="1536"/>
                                  <a:pt x="4013" y="1536"/>
                                </a:cubicBezTo>
                                <a:lnTo>
                                  <a:pt x="4013" y="1536"/>
                                </a:lnTo>
                                <a:cubicBezTo>
                                  <a:pt x="4036" y="1536"/>
                                  <a:pt x="4059" y="1508"/>
                                  <a:pt x="4059" y="1481"/>
                                </a:cubicBezTo>
                                <a:cubicBezTo>
                                  <a:pt x="4059" y="1439"/>
                                  <a:pt x="4048" y="1384"/>
                                  <a:pt x="4036" y="1342"/>
                                </a:cubicBezTo>
                                <a:cubicBezTo>
                                  <a:pt x="4025" y="1315"/>
                                  <a:pt x="4001" y="1301"/>
                                  <a:pt x="3978" y="1315"/>
                                </a:cubicBezTo>
                                <a:cubicBezTo>
                                  <a:pt x="3955" y="1328"/>
                                  <a:pt x="3943" y="1356"/>
                                  <a:pt x="3955" y="1384"/>
                                </a:cubicBezTo>
                                <a:cubicBezTo>
                                  <a:pt x="3955" y="1411"/>
                                  <a:pt x="3966" y="1439"/>
                                  <a:pt x="3966" y="1481"/>
                                </a:cubicBezTo>
                                <a:close/>
                                <a:moveTo>
                                  <a:pt x="3420" y="2809"/>
                                </a:moveTo>
                                <a:cubicBezTo>
                                  <a:pt x="3431" y="2823"/>
                                  <a:pt x="3443" y="2823"/>
                                  <a:pt x="3455" y="2823"/>
                                </a:cubicBezTo>
                                <a:cubicBezTo>
                                  <a:pt x="3466" y="2823"/>
                                  <a:pt x="3478" y="2823"/>
                                  <a:pt x="3490" y="2809"/>
                                </a:cubicBezTo>
                                <a:cubicBezTo>
                                  <a:pt x="3513" y="2795"/>
                                  <a:pt x="3513" y="2754"/>
                                  <a:pt x="3490" y="2726"/>
                                </a:cubicBezTo>
                                <a:cubicBezTo>
                                  <a:pt x="3443" y="2657"/>
                                  <a:pt x="3408" y="2560"/>
                                  <a:pt x="3408" y="2463"/>
                                </a:cubicBezTo>
                                <a:cubicBezTo>
                                  <a:pt x="3408" y="2435"/>
                                  <a:pt x="3385" y="2408"/>
                                  <a:pt x="3362" y="2408"/>
                                </a:cubicBezTo>
                                <a:lnTo>
                                  <a:pt x="3362" y="2408"/>
                                </a:lnTo>
                                <a:cubicBezTo>
                                  <a:pt x="3338" y="2408"/>
                                  <a:pt x="3315" y="2435"/>
                                  <a:pt x="3315" y="2463"/>
                                </a:cubicBezTo>
                                <a:cubicBezTo>
                                  <a:pt x="3315" y="2601"/>
                                  <a:pt x="3350" y="2726"/>
                                  <a:pt x="3420" y="2809"/>
                                </a:cubicBezTo>
                                <a:close/>
                                <a:moveTo>
                                  <a:pt x="3734" y="733"/>
                                </a:moveTo>
                                <a:cubicBezTo>
                                  <a:pt x="3711" y="733"/>
                                  <a:pt x="3687" y="761"/>
                                  <a:pt x="3687" y="789"/>
                                </a:cubicBezTo>
                                <a:cubicBezTo>
                                  <a:pt x="3687" y="816"/>
                                  <a:pt x="3711" y="844"/>
                                  <a:pt x="3734" y="844"/>
                                </a:cubicBezTo>
                                <a:cubicBezTo>
                                  <a:pt x="3757" y="844"/>
                                  <a:pt x="3780" y="816"/>
                                  <a:pt x="3780" y="789"/>
                                </a:cubicBezTo>
                                <a:cubicBezTo>
                                  <a:pt x="3780" y="761"/>
                                  <a:pt x="3757" y="733"/>
                                  <a:pt x="3734" y="733"/>
                                </a:cubicBezTo>
                                <a:close/>
                                <a:moveTo>
                                  <a:pt x="20309" y="7707"/>
                                </a:moveTo>
                                <a:cubicBezTo>
                                  <a:pt x="20309" y="7680"/>
                                  <a:pt x="20286" y="7652"/>
                                  <a:pt x="20262" y="7652"/>
                                </a:cubicBezTo>
                                <a:lnTo>
                                  <a:pt x="20262" y="7652"/>
                                </a:lnTo>
                                <a:cubicBezTo>
                                  <a:pt x="20239" y="7652"/>
                                  <a:pt x="20216" y="7680"/>
                                  <a:pt x="20216" y="7707"/>
                                </a:cubicBezTo>
                                <a:cubicBezTo>
                                  <a:pt x="20216" y="7832"/>
                                  <a:pt x="20251" y="7956"/>
                                  <a:pt x="20309" y="8039"/>
                                </a:cubicBezTo>
                                <a:cubicBezTo>
                                  <a:pt x="20321" y="8053"/>
                                  <a:pt x="20332" y="8053"/>
                                  <a:pt x="20344" y="8053"/>
                                </a:cubicBezTo>
                                <a:cubicBezTo>
                                  <a:pt x="20355" y="8053"/>
                                  <a:pt x="20367" y="8053"/>
                                  <a:pt x="20379" y="8039"/>
                                </a:cubicBezTo>
                                <a:cubicBezTo>
                                  <a:pt x="20402" y="8026"/>
                                  <a:pt x="20402" y="7984"/>
                                  <a:pt x="20379" y="7956"/>
                                </a:cubicBezTo>
                                <a:cubicBezTo>
                                  <a:pt x="20332" y="7901"/>
                                  <a:pt x="20309" y="7818"/>
                                  <a:pt x="20309" y="7707"/>
                                </a:cubicBezTo>
                                <a:close/>
                                <a:moveTo>
                                  <a:pt x="20669" y="8122"/>
                                </a:moveTo>
                                <a:cubicBezTo>
                                  <a:pt x="20623" y="8122"/>
                                  <a:pt x="20576" y="8109"/>
                                  <a:pt x="20530" y="8095"/>
                                </a:cubicBezTo>
                                <a:cubicBezTo>
                                  <a:pt x="20507" y="8081"/>
                                  <a:pt x="20483" y="8095"/>
                                  <a:pt x="20472" y="8122"/>
                                </a:cubicBezTo>
                                <a:cubicBezTo>
                                  <a:pt x="20460" y="8150"/>
                                  <a:pt x="20472" y="8178"/>
                                  <a:pt x="20495" y="8192"/>
                                </a:cubicBezTo>
                                <a:cubicBezTo>
                                  <a:pt x="20553" y="8219"/>
                                  <a:pt x="20611" y="8219"/>
                                  <a:pt x="20669" y="8219"/>
                                </a:cubicBezTo>
                                <a:cubicBezTo>
                                  <a:pt x="20693" y="8219"/>
                                  <a:pt x="20716" y="8192"/>
                                  <a:pt x="20716" y="8164"/>
                                </a:cubicBezTo>
                                <a:cubicBezTo>
                                  <a:pt x="20716" y="8150"/>
                                  <a:pt x="20704" y="8122"/>
                                  <a:pt x="20669" y="8122"/>
                                </a:cubicBezTo>
                                <a:close/>
                                <a:moveTo>
                                  <a:pt x="19960" y="7887"/>
                                </a:moveTo>
                                <a:lnTo>
                                  <a:pt x="19797" y="7887"/>
                                </a:lnTo>
                                <a:cubicBezTo>
                                  <a:pt x="19774" y="7887"/>
                                  <a:pt x="19751" y="7915"/>
                                  <a:pt x="19751" y="7943"/>
                                </a:cubicBezTo>
                                <a:cubicBezTo>
                                  <a:pt x="19751" y="7970"/>
                                  <a:pt x="19774" y="7998"/>
                                  <a:pt x="19797" y="7998"/>
                                </a:cubicBezTo>
                                <a:lnTo>
                                  <a:pt x="19960" y="7998"/>
                                </a:lnTo>
                                <a:cubicBezTo>
                                  <a:pt x="19983" y="7998"/>
                                  <a:pt x="20006" y="7970"/>
                                  <a:pt x="20006" y="7943"/>
                                </a:cubicBezTo>
                                <a:cubicBezTo>
                                  <a:pt x="20006" y="7915"/>
                                  <a:pt x="19983" y="7887"/>
                                  <a:pt x="19960" y="7887"/>
                                </a:cubicBezTo>
                                <a:close/>
                                <a:moveTo>
                                  <a:pt x="21367" y="6946"/>
                                </a:moveTo>
                                <a:cubicBezTo>
                                  <a:pt x="21379" y="6946"/>
                                  <a:pt x="21391" y="6946"/>
                                  <a:pt x="21402" y="6932"/>
                                </a:cubicBezTo>
                                <a:cubicBezTo>
                                  <a:pt x="21414" y="6905"/>
                                  <a:pt x="21414" y="6877"/>
                                  <a:pt x="21402" y="6849"/>
                                </a:cubicBezTo>
                                <a:cubicBezTo>
                                  <a:pt x="21391" y="6836"/>
                                  <a:pt x="21367" y="6822"/>
                                  <a:pt x="21356" y="6794"/>
                                </a:cubicBezTo>
                                <a:cubicBezTo>
                                  <a:pt x="21367" y="6794"/>
                                  <a:pt x="21367" y="6794"/>
                                  <a:pt x="21379" y="6794"/>
                                </a:cubicBezTo>
                                <a:cubicBezTo>
                                  <a:pt x="21402" y="6794"/>
                                  <a:pt x="21426" y="6766"/>
                                  <a:pt x="21426" y="6739"/>
                                </a:cubicBezTo>
                                <a:cubicBezTo>
                                  <a:pt x="21426" y="6711"/>
                                  <a:pt x="21402" y="6683"/>
                                  <a:pt x="21379" y="6683"/>
                                </a:cubicBezTo>
                                <a:cubicBezTo>
                                  <a:pt x="21344" y="6683"/>
                                  <a:pt x="21298" y="6697"/>
                                  <a:pt x="21274" y="6697"/>
                                </a:cubicBezTo>
                                <a:cubicBezTo>
                                  <a:pt x="21263" y="6683"/>
                                  <a:pt x="21239" y="6670"/>
                                  <a:pt x="21228" y="6656"/>
                                </a:cubicBezTo>
                                <a:cubicBezTo>
                                  <a:pt x="21146" y="6573"/>
                                  <a:pt x="21111" y="6531"/>
                                  <a:pt x="21088" y="6517"/>
                                </a:cubicBezTo>
                                <a:cubicBezTo>
                                  <a:pt x="21065" y="6448"/>
                                  <a:pt x="21018" y="6393"/>
                                  <a:pt x="20972" y="6337"/>
                                </a:cubicBezTo>
                                <a:cubicBezTo>
                                  <a:pt x="20972" y="6337"/>
                                  <a:pt x="20972" y="6337"/>
                                  <a:pt x="20972" y="6337"/>
                                </a:cubicBezTo>
                                <a:cubicBezTo>
                                  <a:pt x="20972" y="6324"/>
                                  <a:pt x="20972" y="6324"/>
                                  <a:pt x="20972" y="6310"/>
                                </a:cubicBezTo>
                                <a:lnTo>
                                  <a:pt x="20972" y="6296"/>
                                </a:lnTo>
                                <a:cubicBezTo>
                                  <a:pt x="20972" y="6296"/>
                                  <a:pt x="20972" y="6296"/>
                                  <a:pt x="20972" y="6282"/>
                                </a:cubicBezTo>
                                <a:cubicBezTo>
                                  <a:pt x="21030" y="6310"/>
                                  <a:pt x="21088" y="6324"/>
                                  <a:pt x="21158" y="6337"/>
                                </a:cubicBezTo>
                                <a:cubicBezTo>
                                  <a:pt x="21158" y="6337"/>
                                  <a:pt x="21158" y="6337"/>
                                  <a:pt x="21170" y="6337"/>
                                </a:cubicBezTo>
                                <a:cubicBezTo>
                                  <a:pt x="21193" y="6337"/>
                                  <a:pt x="21216" y="6324"/>
                                  <a:pt x="21216" y="6296"/>
                                </a:cubicBezTo>
                                <a:cubicBezTo>
                                  <a:pt x="21216" y="6268"/>
                                  <a:pt x="21205" y="6241"/>
                                  <a:pt x="21181" y="6241"/>
                                </a:cubicBezTo>
                                <a:cubicBezTo>
                                  <a:pt x="21111" y="6227"/>
                                  <a:pt x="21042" y="6199"/>
                                  <a:pt x="20984" y="6171"/>
                                </a:cubicBezTo>
                                <a:cubicBezTo>
                                  <a:pt x="20995" y="6130"/>
                                  <a:pt x="21007" y="6088"/>
                                  <a:pt x="21007" y="6047"/>
                                </a:cubicBezTo>
                                <a:cubicBezTo>
                                  <a:pt x="21007" y="5992"/>
                                  <a:pt x="20995" y="5936"/>
                                  <a:pt x="20972" y="5895"/>
                                </a:cubicBezTo>
                                <a:cubicBezTo>
                                  <a:pt x="20995" y="5895"/>
                                  <a:pt x="21018" y="5895"/>
                                  <a:pt x="21030" y="5909"/>
                                </a:cubicBezTo>
                                <a:cubicBezTo>
                                  <a:pt x="21077" y="5922"/>
                                  <a:pt x="21123" y="5895"/>
                                  <a:pt x="21146" y="5839"/>
                                </a:cubicBezTo>
                                <a:cubicBezTo>
                                  <a:pt x="21170" y="5784"/>
                                  <a:pt x="21170" y="5729"/>
                                  <a:pt x="21146" y="5673"/>
                                </a:cubicBezTo>
                                <a:cubicBezTo>
                                  <a:pt x="21123" y="5632"/>
                                  <a:pt x="21053" y="5604"/>
                                  <a:pt x="21007" y="5590"/>
                                </a:cubicBezTo>
                                <a:cubicBezTo>
                                  <a:pt x="20984" y="5576"/>
                                  <a:pt x="20960" y="5576"/>
                                  <a:pt x="20925" y="5576"/>
                                </a:cubicBezTo>
                                <a:cubicBezTo>
                                  <a:pt x="20914" y="5480"/>
                                  <a:pt x="20902" y="5383"/>
                                  <a:pt x="20879" y="5300"/>
                                </a:cubicBezTo>
                                <a:cubicBezTo>
                                  <a:pt x="20867" y="5244"/>
                                  <a:pt x="20832" y="5203"/>
                                  <a:pt x="20774" y="5203"/>
                                </a:cubicBezTo>
                                <a:cubicBezTo>
                                  <a:pt x="20716" y="5203"/>
                                  <a:pt x="20669" y="5203"/>
                                  <a:pt x="20611" y="5203"/>
                                </a:cubicBezTo>
                                <a:cubicBezTo>
                                  <a:pt x="20565" y="5203"/>
                                  <a:pt x="20518" y="5244"/>
                                  <a:pt x="20507" y="5300"/>
                                </a:cubicBezTo>
                                <a:cubicBezTo>
                                  <a:pt x="20483" y="5397"/>
                                  <a:pt x="20472" y="5480"/>
                                  <a:pt x="20460" y="5576"/>
                                </a:cubicBezTo>
                                <a:cubicBezTo>
                                  <a:pt x="20367" y="5590"/>
                                  <a:pt x="20274" y="5632"/>
                                  <a:pt x="20239" y="5673"/>
                                </a:cubicBezTo>
                                <a:cubicBezTo>
                                  <a:pt x="20239" y="5673"/>
                                  <a:pt x="20239" y="5673"/>
                                  <a:pt x="20239" y="5673"/>
                                </a:cubicBezTo>
                                <a:cubicBezTo>
                                  <a:pt x="20216" y="5715"/>
                                  <a:pt x="20216" y="5784"/>
                                  <a:pt x="20239" y="5825"/>
                                </a:cubicBezTo>
                                <a:cubicBezTo>
                                  <a:pt x="20262" y="5867"/>
                                  <a:pt x="20297" y="5895"/>
                                  <a:pt x="20344" y="5895"/>
                                </a:cubicBezTo>
                                <a:cubicBezTo>
                                  <a:pt x="20344" y="5895"/>
                                  <a:pt x="20355" y="5895"/>
                                  <a:pt x="20355" y="5895"/>
                                </a:cubicBezTo>
                                <a:cubicBezTo>
                                  <a:pt x="20379" y="5895"/>
                                  <a:pt x="20402" y="5895"/>
                                  <a:pt x="20425" y="5881"/>
                                </a:cubicBezTo>
                                <a:cubicBezTo>
                                  <a:pt x="20402" y="5922"/>
                                  <a:pt x="20390" y="5978"/>
                                  <a:pt x="20390" y="6033"/>
                                </a:cubicBezTo>
                                <a:cubicBezTo>
                                  <a:pt x="20390" y="6102"/>
                                  <a:pt x="20414" y="6171"/>
                                  <a:pt x="20437" y="6227"/>
                                </a:cubicBezTo>
                                <a:cubicBezTo>
                                  <a:pt x="20425" y="6241"/>
                                  <a:pt x="20425" y="6268"/>
                                  <a:pt x="20425" y="6282"/>
                                </a:cubicBezTo>
                                <a:lnTo>
                                  <a:pt x="20425" y="6296"/>
                                </a:lnTo>
                                <a:cubicBezTo>
                                  <a:pt x="20425" y="6296"/>
                                  <a:pt x="20425" y="6296"/>
                                  <a:pt x="20425" y="6296"/>
                                </a:cubicBezTo>
                                <a:cubicBezTo>
                                  <a:pt x="20425" y="6296"/>
                                  <a:pt x="20425" y="6296"/>
                                  <a:pt x="20425" y="6310"/>
                                </a:cubicBezTo>
                                <a:cubicBezTo>
                                  <a:pt x="20367" y="6365"/>
                                  <a:pt x="20320" y="6420"/>
                                  <a:pt x="20297" y="6504"/>
                                </a:cubicBezTo>
                                <a:cubicBezTo>
                                  <a:pt x="20274" y="6517"/>
                                  <a:pt x="20239" y="6559"/>
                                  <a:pt x="20158" y="6642"/>
                                </a:cubicBezTo>
                                <a:cubicBezTo>
                                  <a:pt x="20146" y="6656"/>
                                  <a:pt x="20134" y="6670"/>
                                  <a:pt x="20111" y="6683"/>
                                </a:cubicBezTo>
                                <a:cubicBezTo>
                                  <a:pt x="20088" y="6683"/>
                                  <a:pt x="20041" y="6670"/>
                                  <a:pt x="20006" y="6670"/>
                                </a:cubicBezTo>
                                <a:cubicBezTo>
                                  <a:pt x="19983" y="6670"/>
                                  <a:pt x="19960" y="6683"/>
                                  <a:pt x="19960" y="6725"/>
                                </a:cubicBezTo>
                                <a:cubicBezTo>
                                  <a:pt x="19960" y="6753"/>
                                  <a:pt x="19972" y="6780"/>
                                  <a:pt x="20006" y="6780"/>
                                </a:cubicBezTo>
                                <a:cubicBezTo>
                                  <a:pt x="20018" y="6780"/>
                                  <a:pt x="20018" y="6780"/>
                                  <a:pt x="20030" y="6780"/>
                                </a:cubicBezTo>
                                <a:cubicBezTo>
                                  <a:pt x="20006" y="6808"/>
                                  <a:pt x="19995" y="6822"/>
                                  <a:pt x="19983" y="6836"/>
                                </a:cubicBezTo>
                                <a:cubicBezTo>
                                  <a:pt x="19960" y="6849"/>
                                  <a:pt x="19960" y="6891"/>
                                  <a:pt x="19983" y="6919"/>
                                </a:cubicBezTo>
                                <a:cubicBezTo>
                                  <a:pt x="19995" y="6932"/>
                                  <a:pt x="20006" y="6932"/>
                                  <a:pt x="20018" y="6932"/>
                                </a:cubicBezTo>
                                <a:cubicBezTo>
                                  <a:pt x="20030" y="6932"/>
                                  <a:pt x="20041" y="6932"/>
                                  <a:pt x="20053" y="6919"/>
                                </a:cubicBezTo>
                                <a:cubicBezTo>
                                  <a:pt x="20065" y="6905"/>
                                  <a:pt x="20076" y="6891"/>
                                  <a:pt x="20099" y="6877"/>
                                </a:cubicBezTo>
                                <a:cubicBezTo>
                                  <a:pt x="20099" y="6891"/>
                                  <a:pt x="20099" y="6905"/>
                                  <a:pt x="20099" y="6919"/>
                                </a:cubicBezTo>
                                <a:cubicBezTo>
                                  <a:pt x="20099" y="6946"/>
                                  <a:pt x="20111" y="6974"/>
                                  <a:pt x="20146" y="6974"/>
                                </a:cubicBezTo>
                                <a:cubicBezTo>
                                  <a:pt x="20146" y="6974"/>
                                  <a:pt x="20146" y="6974"/>
                                  <a:pt x="20146" y="6974"/>
                                </a:cubicBezTo>
                                <a:cubicBezTo>
                                  <a:pt x="20169" y="6974"/>
                                  <a:pt x="20193" y="6946"/>
                                  <a:pt x="20193" y="6919"/>
                                </a:cubicBezTo>
                                <a:cubicBezTo>
                                  <a:pt x="20193" y="6849"/>
                                  <a:pt x="20204" y="6794"/>
                                  <a:pt x="20204" y="6766"/>
                                </a:cubicBezTo>
                                <a:cubicBezTo>
                                  <a:pt x="20239" y="6739"/>
                                  <a:pt x="20262" y="6711"/>
                                  <a:pt x="20286" y="6683"/>
                                </a:cubicBezTo>
                                <a:cubicBezTo>
                                  <a:pt x="20286" y="6697"/>
                                  <a:pt x="20286" y="6711"/>
                                  <a:pt x="20286" y="6739"/>
                                </a:cubicBezTo>
                                <a:cubicBezTo>
                                  <a:pt x="20286" y="6863"/>
                                  <a:pt x="20320" y="6974"/>
                                  <a:pt x="20379" y="7057"/>
                                </a:cubicBezTo>
                                <a:cubicBezTo>
                                  <a:pt x="20204" y="7195"/>
                                  <a:pt x="20099" y="7444"/>
                                  <a:pt x="20088" y="7707"/>
                                </a:cubicBezTo>
                                <a:cubicBezTo>
                                  <a:pt x="20076" y="7901"/>
                                  <a:pt x="20134" y="8067"/>
                                  <a:pt x="20239" y="8206"/>
                                </a:cubicBezTo>
                                <a:cubicBezTo>
                                  <a:pt x="20355" y="8344"/>
                                  <a:pt x="20530" y="8427"/>
                                  <a:pt x="20728" y="8427"/>
                                </a:cubicBezTo>
                                <a:lnTo>
                                  <a:pt x="20739" y="8427"/>
                                </a:lnTo>
                                <a:cubicBezTo>
                                  <a:pt x="20844" y="8427"/>
                                  <a:pt x="20937" y="8399"/>
                                  <a:pt x="21018" y="8372"/>
                                </a:cubicBezTo>
                                <a:cubicBezTo>
                                  <a:pt x="21018" y="8372"/>
                                  <a:pt x="21018" y="8372"/>
                                  <a:pt x="21030" y="8372"/>
                                </a:cubicBezTo>
                                <a:cubicBezTo>
                                  <a:pt x="21077" y="8344"/>
                                  <a:pt x="21123" y="8316"/>
                                  <a:pt x="21170" y="8275"/>
                                </a:cubicBezTo>
                                <a:cubicBezTo>
                                  <a:pt x="21170" y="8275"/>
                                  <a:pt x="21170" y="8275"/>
                                  <a:pt x="21181" y="8275"/>
                                </a:cubicBezTo>
                                <a:cubicBezTo>
                                  <a:pt x="21204" y="8261"/>
                                  <a:pt x="21216" y="8233"/>
                                  <a:pt x="21228" y="8219"/>
                                </a:cubicBezTo>
                                <a:cubicBezTo>
                                  <a:pt x="21332" y="8095"/>
                                  <a:pt x="21379" y="7915"/>
                                  <a:pt x="21379" y="7721"/>
                                </a:cubicBezTo>
                                <a:cubicBezTo>
                                  <a:pt x="21367" y="7458"/>
                                  <a:pt x="21263" y="7209"/>
                                  <a:pt x="21088" y="7071"/>
                                </a:cubicBezTo>
                                <a:cubicBezTo>
                                  <a:pt x="21146" y="6974"/>
                                  <a:pt x="21181" y="6863"/>
                                  <a:pt x="21181" y="6753"/>
                                </a:cubicBezTo>
                                <a:cubicBezTo>
                                  <a:pt x="21181" y="6739"/>
                                  <a:pt x="21181" y="6725"/>
                                  <a:pt x="21181" y="6711"/>
                                </a:cubicBezTo>
                                <a:cubicBezTo>
                                  <a:pt x="21204" y="6739"/>
                                  <a:pt x="21239" y="6766"/>
                                  <a:pt x="21263" y="6794"/>
                                </a:cubicBezTo>
                                <a:cubicBezTo>
                                  <a:pt x="21263" y="6822"/>
                                  <a:pt x="21263" y="6877"/>
                                  <a:pt x="21274" y="6946"/>
                                </a:cubicBezTo>
                                <a:cubicBezTo>
                                  <a:pt x="21274" y="6974"/>
                                  <a:pt x="21298" y="7002"/>
                                  <a:pt x="21321" y="7002"/>
                                </a:cubicBezTo>
                                <a:cubicBezTo>
                                  <a:pt x="21321" y="7002"/>
                                  <a:pt x="21321" y="7002"/>
                                  <a:pt x="21321" y="7002"/>
                                </a:cubicBezTo>
                                <a:cubicBezTo>
                                  <a:pt x="21344" y="7002"/>
                                  <a:pt x="21367" y="6974"/>
                                  <a:pt x="21367" y="6946"/>
                                </a:cubicBezTo>
                                <a:cubicBezTo>
                                  <a:pt x="21367" y="6932"/>
                                  <a:pt x="21367" y="6919"/>
                                  <a:pt x="21367" y="6905"/>
                                </a:cubicBezTo>
                                <a:cubicBezTo>
                                  <a:pt x="21391" y="6919"/>
                                  <a:pt x="21402" y="6946"/>
                                  <a:pt x="21414" y="6946"/>
                                </a:cubicBezTo>
                                <a:cubicBezTo>
                                  <a:pt x="21344" y="6946"/>
                                  <a:pt x="21356" y="6946"/>
                                  <a:pt x="21367" y="6946"/>
                                </a:cubicBezTo>
                                <a:close/>
                                <a:moveTo>
                                  <a:pt x="20576" y="5314"/>
                                </a:moveTo>
                                <a:cubicBezTo>
                                  <a:pt x="20576" y="5314"/>
                                  <a:pt x="20576" y="5314"/>
                                  <a:pt x="20588" y="5314"/>
                                </a:cubicBezTo>
                                <a:cubicBezTo>
                                  <a:pt x="20646" y="5314"/>
                                  <a:pt x="20693" y="5314"/>
                                  <a:pt x="20751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14"/>
                                  <a:pt x="20763" y="5314"/>
                                  <a:pt x="20763" y="5314"/>
                                </a:cubicBezTo>
                                <a:cubicBezTo>
                                  <a:pt x="20763" y="5327"/>
                                  <a:pt x="20763" y="5341"/>
                                  <a:pt x="20774" y="5355"/>
                                </a:cubicBezTo>
                                <a:cubicBezTo>
                                  <a:pt x="20751" y="5355"/>
                                  <a:pt x="20716" y="5355"/>
                                  <a:pt x="20669" y="5355"/>
                                </a:cubicBezTo>
                                <a:cubicBezTo>
                                  <a:pt x="20646" y="5355"/>
                                  <a:pt x="20623" y="5383"/>
                                  <a:pt x="20623" y="5410"/>
                                </a:cubicBezTo>
                                <a:cubicBezTo>
                                  <a:pt x="20623" y="5438"/>
                                  <a:pt x="20646" y="5466"/>
                                  <a:pt x="20669" y="5466"/>
                                </a:cubicBezTo>
                                <a:cubicBezTo>
                                  <a:pt x="20669" y="5466"/>
                                  <a:pt x="20669" y="5466"/>
                                  <a:pt x="20669" y="5466"/>
                                </a:cubicBezTo>
                                <a:cubicBezTo>
                                  <a:pt x="20716" y="5466"/>
                                  <a:pt x="20763" y="5466"/>
                                  <a:pt x="20797" y="5466"/>
                                </a:cubicBezTo>
                                <a:cubicBezTo>
                                  <a:pt x="20809" y="5521"/>
                                  <a:pt x="20809" y="5576"/>
                                  <a:pt x="20821" y="5632"/>
                                </a:cubicBezTo>
                                <a:cubicBezTo>
                                  <a:pt x="20809" y="5632"/>
                                  <a:pt x="20797" y="5632"/>
                                  <a:pt x="20786" y="5632"/>
                                </a:cubicBezTo>
                                <a:cubicBezTo>
                                  <a:pt x="20751" y="5632"/>
                                  <a:pt x="20704" y="5632"/>
                                  <a:pt x="20681" y="5632"/>
                                </a:cubicBezTo>
                                <a:cubicBezTo>
                                  <a:pt x="20669" y="5632"/>
                                  <a:pt x="20646" y="5632"/>
                                  <a:pt x="20611" y="5632"/>
                                </a:cubicBezTo>
                                <a:cubicBezTo>
                                  <a:pt x="20576" y="5632"/>
                                  <a:pt x="20553" y="5632"/>
                                  <a:pt x="20530" y="5632"/>
                                </a:cubicBezTo>
                                <a:cubicBezTo>
                                  <a:pt x="20542" y="5521"/>
                                  <a:pt x="20553" y="5424"/>
                                  <a:pt x="20576" y="5314"/>
                                </a:cubicBezTo>
                                <a:close/>
                                <a:moveTo>
                                  <a:pt x="20332" y="5798"/>
                                </a:moveTo>
                                <a:cubicBezTo>
                                  <a:pt x="20321" y="5798"/>
                                  <a:pt x="20309" y="5784"/>
                                  <a:pt x="20309" y="5784"/>
                                </a:cubicBezTo>
                                <a:cubicBezTo>
                                  <a:pt x="20309" y="5784"/>
                                  <a:pt x="20297" y="5756"/>
                                  <a:pt x="20309" y="5742"/>
                                </a:cubicBezTo>
                                <a:cubicBezTo>
                                  <a:pt x="20321" y="5729"/>
                                  <a:pt x="20367" y="5701"/>
                                  <a:pt x="20437" y="5687"/>
                                </a:cubicBezTo>
                                <a:cubicBezTo>
                                  <a:pt x="20437" y="5715"/>
                                  <a:pt x="20460" y="5729"/>
                                  <a:pt x="20472" y="5729"/>
                                </a:cubicBezTo>
                                <a:cubicBezTo>
                                  <a:pt x="20472" y="5729"/>
                                  <a:pt x="20483" y="5729"/>
                                  <a:pt x="20483" y="5729"/>
                                </a:cubicBezTo>
                                <a:cubicBezTo>
                                  <a:pt x="20495" y="5729"/>
                                  <a:pt x="20565" y="5729"/>
                                  <a:pt x="20611" y="5729"/>
                                </a:cubicBezTo>
                                <a:cubicBezTo>
                                  <a:pt x="20635" y="5729"/>
                                  <a:pt x="20669" y="5729"/>
                                  <a:pt x="20681" y="5729"/>
                                </a:cubicBezTo>
                                <a:cubicBezTo>
                                  <a:pt x="20681" y="5729"/>
                                  <a:pt x="20681" y="5729"/>
                                  <a:pt x="20681" y="5729"/>
                                </a:cubicBezTo>
                                <a:lnTo>
                                  <a:pt x="20681" y="5729"/>
                                </a:lnTo>
                                <a:cubicBezTo>
                                  <a:pt x="20704" y="5729"/>
                                  <a:pt x="20739" y="5729"/>
                                  <a:pt x="20786" y="5729"/>
                                </a:cubicBezTo>
                                <a:cubicBezTo>
                                  <a:pt x="20821" y="5729"/>
                                  <a:pt x="20856" y="5729"/>
                                  <a:pt x="20867" y="5729"/>
                                </a:cubicBezTo>
                                <a:cubicBezTo>
                                  <a:pt x="20867" y="5729"/>
                                  <a:pt x="20867" y="5729"/>
                                  <a:pt x="20867" y="5729"/>
                                </a:cubicBezTo>
                                <a:cubicBezTo>
                                  <a:pt x="20890" y="5729"/>
                                  <a:pt x="20902" y="5715"/>
                                  <a:pt x="20914" y="5687"/>
                                </a:cubicBezTo>
                                <a:cubicBezTo>
                                  <a:pt x="20925" y="5687"/>
                                  <a:pt x="20937" y="5687"/>
                                  <a:pt x="20960" y="5701"/>
                                </a:cubicBezTo>
                                <a:cubicBezTo>
                                  <a:pt x="21018" y="5715"/>
                                  <a:pt x="21042" y="5742"/>
                                  <a:pt x="21053" y="5742"/>
                                </a:cubicBezTo>
                                <a:cubicBezTo>
                                  <a:pt x="21065" y="5756"/>
                                  <a:pt x="21053" y="5784"/>
                                  <a:pt x="21053" y="5784"/>
                                </a:cubicBezTo>
                                <a:cubicBezTo>
                                  <a:pt x="21053" y="5798"/>
                                  <a:pt x="21042" y="5812"/>
                                  <a:pt x="21030" y="5798"/>
                                </a:cubicBezTo>
                                <a:cubicBezTo>
                                  <a:pt x="20995" y="5784"/>
                                  <a:pt x="20949" y="5784"/>
                                  <a:pt x="20902" y="5784"/>
                                </a:cubicBezTo>
                                <a:cubicBezTo>
                                  <a:pt x="20856" y="5784"/>
                                  <a:pt x="20739" y="5770"/>
                                  <a:pt x="20693" y="5770"/>
                                </a:cubicBezTo>
                                <a:cubicBezTo>
                                  <a:pt x="20635" y="5770"/>
                                  <a:pt x="20518" y="5770"/>
                                  <a:pt x="20472" y="5784"/>
                                </a:cubicBezTo>
                                <a:cubicBezTo>
                                  <a:pt x="20414" y="5784"/>
                                  <a:pt x="20367" y="5798"/>
                                  <a:pt x="20332" y="5798"/>
                                </a:cubicBezTo>
                                <a:close/>
                                <a:moveTo>
                                  <a:pt x="20495" y="6324"/>
                                </a:moveTo>
                                <a:cubicBezTo>
                                  <a:pt x="20495" y="6310"/>
                                  <a:pt x="20507" y="6296"/>
                                  <a:pt x="20507" y="6296"/>
                                </a:cubicBezTo>
                                <a:cubicBezTo>
                                  <a:pt x="20623" y="6324"/>
                                  <a:pt x="20739" y="6324"/>
                                  <a:pt x="20856" y="6296"/>
                                </a:cubicBezTo>
                                <a:cubicBezTo>
                                  <a:pt x="20856" y="6296"/>
                                  <a:pt x="20856" y="6296"/>
                                  <a:pt x="20856" y="6296"/>
                                </a:cubicBezTo>
                                <a:cubicBezTo>
                                  <a:pt x="20856" y="6296"/>
                                  <a:pt x="20867" y="6310"/>
                                  <a:pt x="20867" y="6324"/>
                                </a:cubicBezTo>
                                <a:lnTo>
                                  <a:pt x="20867" y="6337"/>
                                </a:lnTo>
                                <a:cubicBezTo>
                                  <a:pt x="20867" y="6365"/>
                                  <a:pt x="20856" y="6379"/>
                                  <a:pt x="20856" y="6379"/>
                                </a:cubicBezTo>
                                <a:cubicBezTo>
                                  <a:pt x="20832" y="6379"/>
                                  <a:pt x="20809" y="6393"/>
                                  <a:pt x="20774" y="6393"/>
                                </a:cubicBezTo>
                                <a:lnTo>
                                  <a:pt x="20774" y="6393"/>
                                </a:lnTo>
                                <a:cubicBezTo>
                                  <a:pt x="20646" y="6379"/>
                                  <a:pt x="20518" y="6351"/>
                                  <a:pt x="20495" y="6324"/>
                                </a:cubicBezTo>
                                <a:close/>
                                <a:moveTo>
                                  <a:pt x="20542" y="6462"/>
                                </a:moveTo>
                                <a:lnTo>
                                  <a:pt x="20495" y="6628"/>
                                </a:lnTo>
                                <a:lnTo>
                                  <a:pt x="20472" y="6614"/>
                                </a:lnTo>
                                <a:cubicBezTo>
                                  <a:pt x="20472" y="6614"/>
                                  <a:pt x="20472" y="6614"/>
                                  <a:pt x="20472" y="6614"/>
                                </a:cubicBezTo>
                                <a:lnTo>
                                  <a:pt x="20518" y="6462"/>
                                </a:lnTo>
                                <a:cubicBezTo>
                                  <a:pt x="20518" y="6448"/>
                                  <a:pt x="20530" y="6462"/>
                                  <a:pt x="20542" y="6462"/>
                                </a:cubicBezTo>
                                <a:close/>
                                <a:moveTo>
                                  <a:pt x="20786" y="6075"/>
                                </a:moveTo>
                                <a:cubicBezTo>
                                  <a:pt x="20763" y="6061"/>
                                  <a:pt x="20739" y="6061"/>
                                  <a:pt x="20728" y="6088"/>
                                </a:cubicBezTo>
                                <a:cubicBezTo>
                                  <a:pt x="20716" y="6116"/>
                                  <a:pt x="20716" y="6144"/>
                                  <a:pt x="20739" y="6158"/>
                                </a:cubicBezTo>
                                <a:cubicBezTo>
                                  <a:pt x="20763" y="6171"/>
                                  <a:pt x="20774" y="6185"/>
                                  <a:pt x="20797" y="6199"/>
                                </a:cubicBezTo>
                                <a:cubicBezTo>
                                  <a:pt x="20716" y="6213"/>
                                  <a:pt x="20623" y="6213"/>
                                  <a:pt x="20542" y="6185"/>
                                </a:cubicBezTo>
                                <a:cubicBezTo>
                                  <a:pt x="20530" y="6185"/>
                                  <a:pt x="20530" y="6185"/>
                                  <a:pt x="20518" y="6185"/>
                                </a:cubicBezTo>
                                <a:cubicBezTo>
                                  <a:pt x="20518" y="6185"/>
                                  <a:pt x="20518" y="6185"/>
                                  <a:pt x="20507" y="6185"/>
                                </a:cubicBezTo>
                                <a:cubicBezTo>
                                  <a:pt x="20483" y="6144"/>
                                  <a:pt x="20472" y="6102"/>
                                  <a:pt x="20472" y="6047"/>
                                </a:cubicBezTo>
                                <a:cubicBezTo>
                                  <a:pt x="20472" y="5978"/>
                                  <a:pt x="20495" y="5922"/>
                                  <a:pt x="20530" y="5881"/>
                                </a:cubicBezTo>
                                <a:cubicBezTo>
                                  <a:pt x="20530" y="5881"/>
                                  <a:pt x="20530" y="5881"/>
                                  <a:pt x="20530" y="5881"/>
                                </a:cubicBezTo>
                                <a:cubicBezTo>
                                  <a:pt x="20576" y="5881"/>
                                  <a:pt x="20646" y="5881"/>
                                  <a:pt x="20681" y="5881"/>
                                </a:cubicBezTo>
                                <a:cubicBezTo>
                                  <a:pt x="20716" y="5881"/>
                                  <a:pt x="20774" y="5881"/>
                                  <a:pt x="20821" y="5881"/>
                                </a:cubicBezTo>
                                <a:cubicBezTo>
                                  <a:pt x="20821" y="5881"/>
                                  <a:pt x="20821" y="5881"/>
                                  <a:pt x="20821" y="5881"/>
                                </a:cubicBezTo>
                                <a:cubicBezTo>
                                  <a:pt x="20844" y="5909"/>
                                  <a:pt x="20856" y="5936"/>
                                  <a:pt x="20867" y="5964"/>
                                </a:cubicBezTo>
                                <a:cubicBezTo>
                                  <a:pt x="20856" y="5964"/>
                                  <a:pt x="20856" y="5950"/>
                                  <a:pt x="20844" y="5964"/>
                                </a:cubicBezTo>
                                <a:cubicBezTo>
                                  <a:pt x="20821" y="5964"/>
                                  <a:pt x="20797" y="5992"/>
                                  <a:pt x="20797" y="6019"/>
                                </a:cubicBezTo>
                                <a:cubicBezTo>
                                  <a:pt x="20797" y="6047"/>
                                  <a:pt x="20821" y="6075"/>
                                  <a:pt x="20844" y="6075"/>
                                </a:cubicBezTo>
                                <a:cubicBezTo>
                                  <a:pt x="20856" y="6075"/>
                                  <a:pt x="20867" y="6061"/>
                                  <a:pt x="20879" y="6047"/>
                                </a:cubicBezTo>
                                <a:cubicBezTo>
                                  <a:pt x="20879" y="6047"/>
                                  <a:pt x="20879" y="6047"/>
                                  <a:pt x="20879" y="6047"/>
                                </a:cubicBezTo>
                                <a:cubicBezTo>
                                  <a:pt x="20879" y="6075"/>
                                  <a:pt x="20879" y="6102"/>
                                  <a:pt x="20867" y="6130"/>
                                </a:cubicBezTo>
                                <a:cubicBezTo>
                                  <a:pt x="20832" y="6116"/>
                                  <a:pt x="20809" y="6088"/>
                                  <a:pt x="20786" y="6075"/>
                                </a:cubicBezTo>
                                <a:close/>
                                <a:moveTo>
                                  <a:pt x="21228" y="7735"/>
                                </a:moveTo>
                                <a:cubicBezTo>
                                  <a:pt x="21228" y="7873"/>
                                  <a:pt x="21205" y="8012"/>
                                  <a:pt x="21135" y="8109"/>
                                </a:cubicBezTo>
                                <a:cubicBezTo>
                                  <a:pt x="21135" y="8081"/>
                                  <a:pt x="21111" y="8067"/>
                                  <a:pt x="21088" y="8067"/>
                                </a:cubicBezTo>
                                <a:cubicBezTo>
                                  <a:pt x="21065" y="8067"/>
                                  <a:pt x="21042" y="8095"/>
                                  <a:pt x="21042" y="8122"/>
                                </a:cubicBezTo>
                                <a:lnTo>
                                  <a:pt x="21042" y="8206"/>
                                </a:lnTo>
                                <a:cubicBezTo>
                                  <a:pt x="21030" y="8219"/>
                                  <a:pt x="21007" y="8233"/>
                                  <a:pt x="20995" y="8247"/>
                                </a:cubicBezTo>
                                <a:lnTo>
                                  <a:pt x="20995" y="8219"/>
                                </a:lnTo>
                                <a:cubicBezTo>
                                  <a:pt x="20995" y="8192"/>
                                  <a:pt x="20972" y="8164"/>
                                  <a:pt x="20949" y="8164"/>
                                </a:cubicBezTo>
                                <a:cubicBezTo>
                                  <a:pt x="20925" y="8164"/>
                                  <a:pt x="20902" y="8192"/>
                                  <a:pt x="20902" y="8219"/>
                                </a:cubicBezTo>
                                <a:lnTo>
                                  <a:pt x="20902" y="8289"/>
                                </a:lnTo>
                                <a:cubicBezTo>
                                  <a:pt x="20832" y="8316"/>
                                  <a:pt x="20762" y="8330"/>
                                  <a:pt x="20681" y="8330"/>
                                </a:cubicBezTo>
                                <a:lnTo>
                                  <a:pt x="20681" y="8330"/>
                                </a:lnTo>
                                <a:cubicBezTo>
                                  <a:pt x="20507" y="8330"/>
                                  <a:pt x="20355" y="8261"/>
                                  <a:pt x="20251" y="8136"/>
                                </a:cubicBezTo>
                                <a:cubicBezTo>
                                  <a:pt x="20169" y="8026"/>
                                  <a:pt x="20123" y="7887"/>
                                  <a:pt x="20123" y="7721"/>
                                </a:cubicBezTo>
                                <a:cubicBezTo>
                                  <a:pt x="20134" y="7486"/>
                                  <a:pt x="20227" y="7265"/>
                                  <a:pt x="20390" y="7140"/>
                                </a:cubicBezTo>
                                <a:cubicBezTo>
                                  <a:pt x="20402" y="7154"/>
                                  <a:pt x="20414" y="7168"/>
                                  <a:pt x="20425" y="7182"/>
                                </a:cubicBezTo>
                                <a:cubicBezTo>
                                  <a:pt x="20437" y="7182"/>
                                  <a:pt x="20437" y="7195"/>
                                  <a:pt x="20448" y="7195"/>
                                </a:cubicBezTo>
                                <a:cubicBezTo>
                                  <a:pt x="20460" y="7195"/>
                                  <a:pt x="20483" y="7182"/>
                                  <a:pt x="20483" y="7168"/>
                                </a:cubicBezTo>
                                <a:cubicBezTo>
                                  <a:pt x="20495" y="7140"/>
                                  <a:pt x="20495" y="7112"/>
                                  <a:pt x="20472" y="7099"/>
                                </a:cubicBezTo>
                                <a:cubicBezTo>
                                  <a:pt x="20448" y="7085"/>
                                  <a:pt x="20437" y="7071"/>
                                  <a:pt x="20425" y="7043"/>
                                </a:cubicBezTo>
                                <a:cubicBezTo>
                                  <a:pt x="20355" y="6960"/>
                                  <a:pt x="20320" y="6863"/>
                                  <a:pt x="20320" y="6753"/>
                                </a:cubicBezTo>
                                <a:cubicBezTo>
                                  <a:pt x="20320" y="6656"/>
                                  <a:pt x="20355" y="6559"/>
                                  <a:pt x="20402" y="6476"/>
                                </a:cubicBezTo>
                                <a:lnTo>
                                  <a:pt x="20367" y="6587"/>
                                </a:lnTo>
                                <a:cubicBezTo>
                                  <a:pt x="20367" y="6587"/>
                                  <a:pt x="20367" y="6600"/>
                                  <a:pt x="20367" y="6600"/>
                                </a:cubicBezTo>
                                <a:cubicBezTo>
                                  <a:pt x="20367" y="6642"/>
                                  <a:pt x="20390" y="6683"/>
                                  <a:pt x="20437" y="6697"/>
                                </a:cubicBezTo>
                                <a:lnTo>
                                  <a:pt x="20483" y="6725"/>
                                </a:lnTo>
                                <a:cubicBezTo>
                                  <a:pt x="20495" y="6725"/>
                                  <a:pt x="20495" y="6739"/>
                                  <a:pt x="20507" y="6725"/>
                                </a:cubicBezTo>
                                <a:cubicBezTo>
                                  <a:pt x="20530" y="6725"/>
                                  <a:pt x="20553" y="6711"/>
                                  <a:pt x="20565" y="6697"/>
                                </a:cubicBezTo>
                                <a:cubicBezTo>
                                  <a:pt x="20576" y="6683"/>
                                  <a:pt x="20588" y="6656"/>
                                  <a:pt x="20588" y="6642"/>
                                </a:cubicBezTo>
                                <a:lnTo>
                                  <a:pt x="20646" y="6462"/>
                                </a:lnTo>
                                <a:cubicBezTo>
                                  <a:pt x="20693" y="6476"/>
                                  <a:pt x="20739" y="6476"/>
                                  <a:pt x="20786" y="6476"/>
                                </a:cubicBezTo>
                                <a:cubicBezTo>
                                  <a:pt x="20786" y="6476"/>
                                  <a:pt x="20786" y="6476"/>
                                  <a:pt x="20786" y="6476"/>
                                </a:cubicBezTo>
                                <a:cubicBezTo>
                                  <a:pt x="20821" y="6476"/>
                                  <a:pt x="20856" y="6476"/>
                                  <a:pt x="20879" y="6462"/>
                                </a:cubicBezTo>
                                <a:cubicBezTo>
                                  <a:pt x="20902" y="6462"/>
                                  <a:pt x="20914" y="6448"/>
                                  <a:pt x="20925" y="6434"/>
                                </a:cubicBezTo>
                                <a:cubicBezTo>
                                  <a:pt x="20995" y="6504"/>
                                  <a:pt x="21030" y="6614"/>
                                  <a:pt x="21030" y="6739"/>
                                </a:cubicBezTo>
                                <a:cubicBezTo>
                                  <a:pt x="21030" y="6849"/>
                                  <a:pt x="20995" y="6960"/>
                                  <a:pt x="20925" y="7029"/>
                                </a:cubicBezTo>
                                <a:cubicBezTo>
                                  <a:pt x="20914" y="7043"/>
                                  <a:pt x="20890" y="7071"/>
                                  <a:pt x="20867" y="7085"/>
                                </a:cubicBezTo>
                                <a:lnTo>
                                  <a:pt x="20867" y="7043"/>
                                </a:lnTo>
                                <a:cubicBezTo>
                                  <a:pt x="20867" y="7016"/>
                                  <a:pt x="20844" y="6988"/>
                                  <a:pt x="20821" y="6988"/>
                                </a:cubicBezTo>
                                <a:cubicBezTo>
                                  <a:pt x="20797" y="6988"/>
                                  <a:pt x="20774" y="7016"/>
                                  <a:pt x="20774" y="7043"/>
                                </a:cubicBezTo>
                                <a:lnTo>
                                  <a:pt x="20774" y="7126"/>
                                </a:lnTo>
                                <a:cubicBezTo>
                                  <a:pt x="20762" y="7126"/>
                                  <a:pt x="20739" y="7140"/>
                                  <a:pt x="20728" y="7140"/>
                                </a:cubicBezTo>
                                <a:lnTo>
                                  <a:pt x="20728" y="7126"/>
                                </a:lnTo>
                                <a:cubicBezTo>
                                  <a:pt x="20728" y="7099"/>
                                  <a:pt x="20704" y="7071"/>
                                  <a:pt x="20681" y="7071"/>
                                </a:cubicBezTo>
                                <a:cubicBezTo>
                                  <a:pt x="20658" y="7071"/>
                                  <a:pt x="20635" y="7099"/>
                                  <a:pt x="20635" y="7126"/>
                                </a:cubicBezTo>
                                <a:lnTo>
                                  <a:pt x="20635" y="7154"/>
                                </a:lnTo>
                                <a:cubicBezTo>
                                  <a:pt x="20635" y="7154"/>
                                  <a:pt x="20623" y="7154"/>
                                  <a:pt x="20623" y="7154"/>
                                </a:cubicBezTo>
                                <a:cubicBezTo>
                                  <a:pt x="20600" y="7154"/>
                                  <a:pt x="20576" y="7168"/>
                                  <a:pt x="20576" y="7195"/>
                                </a:cubicBezTo>
                                <a:cubicBezTo>
                                  <a:pt x="20576" y="7223"/>
                                  <a:pt x="20588" y="7251"/>
                                  <a:pt x="20611" y="7251"/>
                                </a:cubicBezTo>
                                <a:cubicBezTo>
                                  <a:pt x="20635" y="7251"/>
                                  <a:pt x="20658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81" y="7251"/>
                                </a:cubicBezTo>
                                <a:cubicBezTo>
                                  <a:pt x="20681" y="7251"/>
                                  <a:pt x="20681" y="7251"/>
                                  <a:pt x="20693" y="7251"/>
                                </a:cubicBezTo>
                                <a:cubicBezTo>
                                  <a:pt x="20797" y="7251"/>
                                  <a:pt x="20890" y="7209"/>
                                  <a:pt x="20960" y="7126"/>
                                </a:cubicBezTo>
                                <a:cubicBezTo>
                                  <a:pt x="21111" y="7278"/>
                                  <a:pt x="21216" y="7500"/>
                                  <a:pt x="21228" y="7735"/>
                                </a:cubicBezTo>
                                <a:close/>
                                <a:moveTo>
                                  <a:pt x="20856" y="6711"/>
                                </a:moveTo>
                                <a:cubicBezTo>
                                  <a:pt x="20856" y="6739"/>
                                  <a:pt x="20879" y="6766"/>
                                  <a:pt x="20902" y="6766"/>
                                </a:cubicBezTo>
                                <a:lnTo>
                                  <a:pt x="20902" y="6766"/>
                                </a:lnTo>
                                <a:cubicBezTo>
                                  <a:pt x="20925" y="6766"/>
                                  <a:pt x="20949" y="6739"/>
                                  <a:pt x="20949" y="6711"/>
                                </a:cubicBezTo>
                                <a:cubicBezTo>
                                  <a:pt x="20949" y="6670"/>
                                  <a:pt x="20937" y="6614"/>
                                  <a:pt x="20925" y="6573"/>
                                </a:cubicBezTo>
                                <a:cubicBezTo>
                                  <a:pt x="20914" y="6545"/>
                                  <a:pt x="20890" y="6531"/>
                                  <a:pt x="20867" y="6545"/>
                                </a:cubicBezTo>
                                <a:cubicBezTo>
                                  <a:pt x="20844" y="6559"/>
                                  <a:pt x="20832" y="6587"/>
                                  <a:pt x="20844" y="6614"/>
                                </a:cubicBezTo>
                                <a:cubicBezTo>
                                  <a:pt x="20856" y="6642"/>
                                  <a:pt x="20856" y="6670"/>
                                  <a:pt x="20856" y="6711"/>
                                </a:cubicBezTo>
                                <a:close/>
                                <a:moveTo>
                                  <a:pt x="21553" y="7887"/>
                                </a:moveTo>
                                <a:lnTo>
                                  <a:pt x="21402" y="7887"/>
                                </a:lnTo>
                                <a:cubicBezTo>
                                  <a:pt x="21379" y="7887"/>
                                  <a:pt x="21356" y="7915"/>
                                  <a:pt x="21356" y="7943"/>
                                </a:cubicBezTo>
                                <a:cubicBezTo>
                                  <a:pt x="21356" y="7970"/>
                                  <a:pt x="21379" y="7998"/>
                                  <a:pt x="21402" y="7998"/>
                                </a:cubicBezTo>
                                <a:lnTo>
                                  <a:pt x="21553" y="7998"/>
                                </a:lnTo>
                                <a:cubicBezTo>
                                  <a:pt x="21577" y="7998"/>
                                  <a:pt x="21600" y="7970"/>
                                  <a:pt x="21600" y="7943"/>
                                </a:cubicBezTo>
                                <a:cubicBezTo>
                                  <a:pt x="21600" y="7915"/>
                                  <a:pt x="21577" y="7887"/>
                                  <a:pt x="21553" y="7887"/>
                                </a:cubicBezTo>
                                <a:close/>
                                <a:moveTo>
                                  <a:pt x="20635" y="5964"/>
                                </a:moveTo>
                                <a:cubicBezTo>
                                  <a:pt x="20611" y="5964"/>
                                  <a:pt x="20588" y="5992"/>
                                  <a:pt x="20588" y="6019"/>
                                </a:cubicBezTo>
                                <a:cubicBezTo>
                                  <a:pt x="20588" y="6047"/>
                                  <a:pt x="20611" y="6075"/>
                                  <a:pt x="20635" y="6075"/>
                                </a:cubicBezTo>
                                <a:cubicBezTo>
                                  <a:pt x="20658" y="6075"/>
                                  <a:pt x="20681" y="6047"/>
                                  <a:pt x="20681" y="6019"/>
                                </a:cubicBezTo>
                                <a:cubicBezTo>
                                  <a:pt x="20681" y="5992"/>
                                  <a:pt x="20658" y="5964"/>
                                  <a:pt x="20635" y="5964"/>
                                </a:cubicBezTo>
                                <a:close/>
                                <a:moveTo>
                                  <a:pt x="10550" y="15276"/>
                                </a:moveTo>
                                <a:cubicBezTo>
                                  <a:pt x="10550" y="15069"/>
                                  <a:pt x="10457" y="14889"/>
                                  <a:pt x="10306" y="14806"/>
                                </a:cubicBezTo>
                                <a:lnTo>
                                  <a:pt x="10306" y="14668"/>
                                </a:lnTo>
                                <a:cubicBezTo>
                                  <a:pt x="10306" y="14612"/>
                                  <a:pt x="10271" y="14557"/>
                                  <a:pt x="10224" y="14543"/>
                                </a:cubicBezTo>
                                <a:lnTo>
                                  <a:pt x="10224" y="14501"/>
                                </a:lnTo>
                                <a:cubicBezTo>
                                  <a:pt x="10224" y="14460"/>
                                  <a:pt x="10213" y="14418"/>
                                  <a:pt x="10189" y="14405"/>
                                </a:cubicBezTo>
                                <a:cubicBezTo>
                                  <a:pt x="10178" y="14391"/>
                                  <a:pt x="10166" y="14377"/>
                                  <a:pt x="10143" y="14377"/>
                                </a:cubicBezTo>
                                <a:lnTo>
                                  <a:pt x="10143" y="14003"/>
                                </a:lnTo>
                                <a:cubicBezTo>
                                  <a:pt x="10143" y="13976"/>
                                  <a:pt x="10131" y="13962"/>
                                  <a:pt x="10108" y="13962"/>
                                </a:cubicBezTo>
                                <a:lnTo>
                                  <a:pt x="10108" y="13962"/>
                                </a:lnTo>
                                <a:cubicBezTo>
                                  <a:pt x="10085" y="13962"/>
                                  <a:pt x="10073" y="13976"/>
                                  <a:pt x="10073" y="14003"/>
                                </a:cubicBezTo>
                                <a:lnTo>
                                  <a:pt x="10073" y="14377"/>
                                </a:lnTo>
                                <a:cubicBezTo>
                                  <a:pt x="10061" y="14377"/>
                                  <a:pt x="10038" y="14391"/>
                                  <a:pt x="10026" y="14405"/>
                                </a:cubicBezTo>
                                <a:cubicBezTo>
                                  <a:pt x="10003" y="14432"/>
                                  <a:pt x="9992" y="14460"/>
                                  <a:pt x="9992" y="14501"/>
                                </a:cubicBezTo>
                                <a:lnTo>
                                  <a:pt x="9992" y="14543"/>
                                </a:lnTo>
                                <a:cubicBezTo>
                                  <a:pt x="9945" y="14557"/>
                                  <a:pt x="9910" y="14612"/>
                                  <a:pt x="9910" y="14668"/>
                                </a:cubicBezTo>
                                <a:lnTo>
                                  <a:pt x="9910" y="14806"/>
                                </a:lnTo>
                                <a:cubicBezTo>
                                  <a:pt x="9771" y="14889"/>
                                  <a:pt x="9666" y="15069"/>
                                  <a:pt x="9666" y="15276"/>
                                </a:cubicBezTo>
                                <a:cubicBezTo>
                                  <a:pt x="9666" y="15567"/>
                                  <a:pt x="9864" y="15802"/>
                                  <a:pt x="10108" y="15802"/>
                                </a:cubicBezTo>
                                <a:cubicBezTo>
                                  <a:pt x="10352" y="15802"/>
                                  <a:pt x="10550" y="15567"/>
                                  <a:pt x="10550" y="15276"/>
                                </a:cubicBezTo>
                                <a:close/>
                                <a:moveTo>
                                  <a:pt x="10073" y="14501"/>
                                </a:moveTo>
                                <a:cubicBezTo>
                                  <a:pt x="10073" y="14488"/>
                                  <a:pt x="10073" y="14474"/>
                                  <a:pt x="10085" y="14460"/>
                                </a:cubicBezTo>
                                <a:cubicBezTo>
                                  <a:pt x="10096" y="14446"/>
                                  <a:pt x="10108" y="14446"/>
                                  <a:pt x="10120" y="14446"/>
                                </a:cubicBezTo>
                                <a:cubicBezTo>
                                  <a:pt x="10131" y="14446"/>
                                  <a:pt x="10143" y="14446"/>
                                  <a:pt x="10154" y="14460"/>
                                </a:cubicBezTo>
                                <a:cubicBezTo>
                                  <a:pt x="10166" y="14474"/>
                                  <a:pt x="10166" y="14474"/>
                                  <a:pt x="10166" y="14501"/>
                                </a:cubicBezTo>
                                <a:lnTo>
                                  <a:pt x="10166" y="14543"/>
                                </a:lnTo>
                                <a:lnTo>
                                  <a:pt x="10073" y="14543"/>
                                </a:lnTo>
                                <a:lnTo>
                                  <a:pt x="10073" y="14501"/>
                                </a:lnTo>
                                <a:close/>
                                <a:moveTo>
                                  <a:pt x="9980" y="14668"/>
                                </a:moveTo>
                                <a:cubicBezTo>
                                  <a:pt x="9980" y="14640"/>
                                  <a:pt x="10003" y="14612"/>
                                  <a:pt x="10026" y="14612"/>
                                </a:cubicBezTo>
                                <a:lnTo>
                                  <a:pt x="10201" y="14612"/>
                                </a:lnTo>
                                <a:cubicBezTo>
                                  <a:pt x="10224" y="14612"/>
                                  <a:pt x="10236" y="14640"/>
                                  <a:pt x="10236" y="14668"/>
                                </a:cubicBezTo>
                                <a:lnTo>
                                  <a:pt x="10236" y="14764"/>
                                </a:lnTo>
                                <a:cubicBezTo>
                                  <a:pt x="10201" y="14751"/>
                                  <a:pt x="10154" y="14737"/>
                                  <a:pt x="10108" y="14737"/>
                                </a:cubicBezTo>
                                <a:cubicBezTo>
                                  <a:pt x="10061" y="14737"/>
                                  <a:pt x="10026" y="14751"/>
                                  <a:pt x="9980" y="14764"/>
                                </a:cubicBezTo>
                                <a:lnTo>
                                  <a:pt x="9980" y="14668"/>
                                </a:lnTo>
                                <a:close/>
                                <a:moveTo>
                                  <a:pt x="9968" y="14875"/>
                                </a:moveTo>
                                <a:lnTo>
                                  <a:pt x="9968" y="14875"/>
                                </a:lnTo>
                                <a:cubicBezTo>
                                  <a:pt x="10015" y="14847"/>
                                  <a:pt x="10061" y="14834"/>
                                  <a:pt x="10108" y="14834"/>
                                </a:cubicBezTo>
                                <a:lnTo>
                                  <a:pt x="10108" y="14834"/>
                                </a:lnTo>
                                <a:cubicBezTo>
                                  <a:pt x="10154" y="14834"/>
                                  <a:pt x="10213" y="14847"/>
                                  <a:pt x="10259" y="14875"/>
                                </a:cubicBezTo>
                                <a:cubicBezTo>
                                  <a:pt x="10387" y="14944"/>
                                  <a:pt x="10468" y="15083"/>
                                  <a:pt x="10480" y="15249"/>
                                </a:cubicBezTo>
                                <a:cubicBezTo>
                                  <a:pt x="10480" y="15249"/>
                                  <a:pt x="10480" y="15249"/>
                                  <a:pt x="10480" y="15249"/>
                                </a:cubicBezTo>
                                <a:cubicBezTo>
                                  <a:pt x="10480" y="15263"/>
                                  <a:pt x="10480" y="15276"/>
                                  <a:pt x="10445" y="15290"/>
                                </a:cubicBezTo>
                                <a:lnTo>
                                  <a:pt x="10445" y="15290"/>
                                </a:lnTo>
                                <a:lnTo>
                                  <a:pt x="10445" y="15290"/>
                                </a:lnTo>
                                <a:cubicBezTo>
                                  <a:pt x="10434" y="15304"/>
                                  <a:pt x="10422" y="15290"/>
                                  <a:pt x="10422" y="15290"/>
                                </a:cubicBezTo>
                                <a:cubicBezTo>
                                  <a:pt x="10422" y="15290"/>
                                  <a:pt x="10410" y="15276"/>
                                  <a:pt x="10399" y="15263"/>
                                </a:cubicBezTo>
                                <a:cubicBezTo>
                                  <a:pt x="10387" y="15249"/>
                                  <a:pt x="10375" y="15221"/>
                                  <a:pt x="10352" y="15207"/>
                                </a:cubicBezTo>
                                <a:cubicBezTo>
                                  <a:pt x="10341" y="15207"/>
                                  <a:pt x="10317" y="15207"/>
                                  <a:pt x="10306" y="15207"/>
                                </a:cubicBezTo>
                                <a:cubicBezTo>
                                  <a:pt x="10294" y="15207"/>
                                  <a:pt x="10282" y="15221"/>
                                  <a:pt x="10271" y="15235"/>
                                </a:cubicBezTo>
                                <a:lnTo>
                                  <a:pt x="10271" y="15235"/>
                                </a:lnTo>
                                <a:cubicBezTo>
                                  <a:pt x="10247" y="15276"/>
                                  <a:pt x="10224" y="15276"/>
                                  <a:pt x="10224" y="15276"/>
                                </a:cubicBezTo>
                                <a:cubicBezTo>
                                  <a:pt x="10213" y="15276"/>
                                  <a:pt x="10201" y="15263"/>
                                  <a:pt x="10178" y="15249"/>
                                </a:cubicBezTo>
                                <a:cubicBezTo>
                                  <a:pt x="10166" y="15235"/>
                                  <a:pt x="10143" y="15207"/>
                                  <a:pt x="10108" y="15207"/>
                                </a:cubicBezTo>
                                <a:cubicBezTo>
                                  <a:pt x="10096" y="15207"/>
                                  <a:pt x="10073" y="15207"/>
                                  <a:pt x="10061" y="15221"/>
                                </a:cubicBezTo>
                                <a:cubicBezTo>
                                  <a:pt x="10050" y="15235"/>
                                  <a:pt x="10038" y="15249"/>
                                  <a:pt x="10015" y="15263"/>
                                </a:cubicBezTo>
                                <a:lnTo>
                                  <a:pt x="10015" y="15263"/>
                                </a:lnTo>
                                <a:cubicBezTo>
                                  <a:pt x="10003" y="15290"/>
                                  <a:pt x="9980" y="15304"/>
                                  <a:pt x="9968" y="15304"/>
                                </a:cubicBezTo>
                                <a:cubicBezTo>
                                  <a:pt x="9957" y="15304"/>
                                  <a:pt x="9945" y="15304"/>
                                  <a:pt x="9933" y="15276"/>
                                </a:cubicBezTo>
                                <a:lnTo>
                                  <a:pt x="9933" y="15276"/>
                                </a:lnTo>
                                <a:lnTo>
                                  <a:pt x="9933" y="15276"/>
                                </a:lnTo>
                                <a:cubicBezTo>
                                  <a:pt x="9922" y="15263"/>
                                  <a:pt x="9910" y="15249"/>
                                  <a:pt x="9899" y="15235"/>
                                </a:cubicBezTo>
                                <a:cubicBezTo>
                                  <a:pt x="9887" y="15221"/>
                                  <a:pt x="9864" y="15221"/>
                                  <a:pt x="9852" y="15221"/>
                                </a:cubicBezTo>
                                <a:cubicBezTo>
                                  <a:pt x="9817" y="15221"/>
                                  <a:pt x="9805" y="15249"/>
                                  <a:pt x="9794" y="15263"/>
                                </a:cubicBezTo>
                                <a:cubicBezTo>
                                  <a:pt x="9782" y="15276"/>
                                  <a:pt x="9771" y="15276"/>
                                  <a:pt x="9771" y="15276"/>
                                </a:cubicBezTo>
                                <a:cubicBezTo>
                                  <a:pt x="9771" y="15276"/>
                                  <a:pt x="9759" y="15276"/>
                                  <a:pt x="9747" y="15249"/>
                                </a:cubicBezTo>
                                <a:cubicBezTo>
                                  <a:pt x="9747" y="15083"/>
                                  <a:pt x="9840" y="14944"/>
                                  <a:pt x="9968" y="14875"/>
                                </a:cubicBezTo>
                                <a:close/>
                                <a:moveTo>
                                  <a:pt x="9747" y="15373"/>
                                </a:moveTo>
                                <a:cubicBezTo>
                                  <a:pt x="9747" y="15373"/>
                                  <a:pt x="9759" y="15373"/>
                                  <a:pt x="9759" y="15373"/>
                                </a:cubicBezTo>
                                <a:cubicBezTo>
                                  <a:pt x="9794" y="15373"/>
                                  <a:pt x="9805" y="15346"/>
                                  <a:pt x="9829" y="15332"/>
                                </a:cubicBezTo>
                                <a:cubicBezTo>
                                  <a:pt x="9840" y="15318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52" y="15304"/>
                                  <a:pt x="9852" y="15304"/>
                                </a:cubicBezTo>
                                <a:cubicBezTo>
                                  <a:pt x="9852" y="15304"/>
                                  <a:pt x="9864" y="15318"/>
                                  <a:pt x="9875" y="15332"/>
                                </a:cubicBezTo>
                                <a:cubicBezTo>
                                  <a:pt x="9899" y="15373"/>
                                  <a:pt x="9945" y="15401"/>
                                  <a:pt x="9980" y="15387"/>
                                </a:cubicBezTo>
                                <a:cubicBezTo>
                                  <a:pt x="10015" y="15387"/>
                                  <a:pt x="10050" y="15346"/>
                                  <a:pt x="10073" y="15304"/>
                                </a:cubicBezTo>
                                <a:cubicBezTo>
                                  <a:pt x="10085" y="15290"/>
                                  <a:pt x="10085" y="15276"/>
                                  <a:pt x="10096" y="15276"/>
                                </a:cubicBezTo>
                                <a:cubicBezTo>
                                  <a:pt x="10096" y="15276"/>
                                  <a:pt x="10096" y="15276"/>
                                  <a:pt x="10096" y="15276"/>
                                </a:cubicBezTo>
                                <a:cubicBezTo>
                                  <a:pt x="10096" y="15276"/>
                                  <a:pt x="10120" y="15290"/>
                                  <a:pt x="10131" y="15304"/>
                                </a:cubicBezTo>
                                <a:cubicBezTo>
                                  <a:pt x="10154" y="15318"/>
                                  <a:pt x="10178" y="15346"/>
                                  <a:pt x="10213" y="15346"/>
                                </a:cubicBezTo>
                                <a:cubicBezTo>
                                  <a:pt x="10247" y="15346"/>
                                  <a:pt x="10282" y="15332"/>
                                  <a:pt x="10317" y="15276"/>
                                </a:cubicBezTo>
                                <a:lnTo>
                                  <a:pt x="10317" y="15276"/>
                                </a:lnTo>
                                <a:lnTo>
                                  <a:pt x="10317" y="15276"/>
                                </a:lnTo>
                                <a:cubicBezTo>
                                  <a:pt x="10317" y="15276"/>
                                  <a:pt x="10329" y="15263"/>
                                  <a:pt x="10329" y="15263"/>
                                </a:cubicBezTo>
                                <a:lnTo>
                                  <a:pt x="10329" y="15263"/>
                                </a:lnTo>
                                <a:cubicBezTo>
                                  <a:pt x="10329" y="15263"/>
                                  <a:pt x="10329" y="15263"/>
                                  <a:pt x="10341" y="15276"/>
                                </a:cubicBezTo>
                                <a:cubicBezTo>
                                  <a:pt x="10352" y="15290"/>
                                  <a:pt x="10364" y="15318"/>
                                  <a:pt x="10387" y="15332"/>
                                </a:cubicBezTo>
                                <a:cubicBezTo>
                                  <a:pt x="10410" y="15346"/>
                                  <a:pt x="10445" y="15359"/>
                                  <a:pt x="10469" y="15346"/>
                                </a:cubicBezTo>
                                <a:lnTo>
                                  <a:pt x="10469" y="15346"/>
                                </a:ln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69" y="15346"/>
                                  <a:pt x="10469" y="15346"/>
                                  <a:pt x="10469" y="15346"/>
                                </a:cubicBezTo>
                                <a:cubicBezTo>
                                  <a:pt x="10434" y="15553"/>
                                  <a:pt x="10282" y="15705"/>
                                  <a:pt x="10108" y="15705"/>
                                </a:cubicBezTo>
                                <a:cubicBezTo>
                                  <a:pt x="9933" y="15719"/>
                                  <a:pt x="9782" y="15567"/>
                                  <a:pt x="9747" y="15373"/>
                                </a:cubicBezTo>
                                <a:close/>
                                <a:moveTo>
                                  <a:pt x="2838" y="8109"/>
                                </a:moveTo>
                                <a:lnTo>
                                  <a:pt x="2838" y="7970"/>
                                </a:lnTo>
                                <a:cubicBezTo>
                                  <a:pt x="2838" y="7915"/>
                                  <a:pt x="2803" y="7860"/>
                                  <a:pt x="2757" y="7846"/>
                                </a:cubicBezTo>
                                <a:lnTo>
                                  <a:pt x="2757" y="7804"/>
                                </a:lnTo>
                                <a:cubicBezTo>
                                  <a:pt x="2757" y="7763"/>
                                  <a:pt x="2745" y="7721"/>
                                  <a:pt x="2722" y="7707"/>
                                </a:cubicBezTo>
                                <a:cubicBezTo>
                                  <a:pt x="2710" y="7694"/>
                                  <a:pt x="2699" y="7680"/>
                                  <a:pt x="2675" y="7680"/>
                                </a:cubicBezTo>
                                <a:lnTo>
                                  <a:pt x="2675" y="7306"/>
                                </a:lnTo>
                                <a:cubicBezTo>
                                  <a:pt x="2675" y="7278"/>
                                  <a:pt x="2664" y="7265"/>
                                  <a:pt x="2640" y="7265"/>
                                </a:cubicBezTo>
                                <a:lnTo>
                                  <a:pt x="2640" y="7265"/>
                                </a:lnTo>
                                <a:cubicBezTo>
                                  <a:pt x="2617" y="7265"/>
                                  <a:pt x="2606" y="7278"/>
                                  <a:pt x="2606" y="7306"/>
                                </a:cubicBezTo>
                                <a:lnTo>
                                  <a:pt x="2606" y="7680"/>
                                </a:lnTo>
                                <a:cubicBezTo>
                                  <a:pt x="2594" y="7680"/>
                                  <a:pt x="2571" y="7694"/>
                                  <a:pt x="2559" y="7707"/>
                                </a:cubicBezTo>
                                <a:cubicBezTo>
                                  <a:pt x="2536" y="7735"/>
                                  <a:pt x="2524" y="7763"/>
                                  <a:pt x="2524" y="7804"/>
                                </a:cubicBezTo>
                                <a:lnTo>
                                  <a:pt x="2524" y="7846"/>
                                </a:lnTo>
                                <a:cubicBezTo>
                                  <a:pt x="2478" y="7860"/>
                                  <a:pt x="2443" y="7915"/>
                                  <a:pt x="2443" y="7970"/>
                                </a:cubicBezTo>
                                <a:lnTo>
                                  <a:pt x="2443" y="8109"/>
                                </a:lnTo>
                                <a:cubicBezTo>
                                  <a:pt x="2303" y="8192"/>
                                  <a:pt x="2198" y="8372"/>
                                  <a:pt x="2198" y="8579"/>
                                </a:cubicBezTo>
                                <a:cubicBezTo>
                                  <a:pt x="2198" y="8870"/>
                                  <a:pt x="2396" y="9105"/>
                                  <a:pt x="2640" y="9105"/>
                                </a:cubicBezTo>
                                <a:cubicBezTo>
                                  <a:pt x="2885" y="9105"/>
                                  <a:pt x="3082" y="8870"/>
                                  <a:pt x="3082" y="8579"/>
                                </a:cubicBezTo>
                                <a:cubicBezTo>
                                  <a:pt x="3082" y="8372"/>
                                  <a:pt x="2989" y="8206"/>
                                  <a:pt x="2838" y="8109"/>
                                </a:cubicBezTo>
                                <a:close/>
                                <a:moveTo>
                                  <a:pt x="2605" y="7804"/>
                                </a:moveTo>
                                <a:cubicBezTo>
                                  <a:pt x="2605" y="7790"/>
                                  <a:pt x="2605" y="7777"/>
                                  <a:pt x="2617" y="7763"/>
                                </a:cubicBezTo>
                                <a:cubicBezTo>
                                  <a:pt x="2629" y="7749"/>
                                  <a:pt x="2640" y="7749"/>
                                  <a:pt x="2652" y="7749"/>
                                </a:cubicBezTo>
                                <a:cubicBezTo>
                                  <a:pt x="2664" y="7749"/>
                                  <a:pt x="2675" y="7749"/>
                                  <a:pt x="2687" y="7763"/>
                                </a:cubicBezTo>
                                <a:cubicBezTo>
                                  <a:pt x="2699" y="7777"/>
                                  <a:pt x="2699" y="7777"/>
                                  <a:pt x="2699" y="7804"/>
                                </a:cubicBezTo>
                                <a:lnTo>
                                  <a:pt x="2699" y="7846"/>
                                </a:lnTo>
                                <a:lnTo>
                                  <a:pt x="2605" y="7846"/>
                                </a:lnTo>
                                <a:lnTo>
                                  <a:pt x="2605" y="7804"/>
                                </a:lnTo>
                                <a:close/>
                                <a:moveTo>
                                  <a:pt x="2524" y="7984"/>
                                </a:moveTo>
                                <a:cubicBezTo>
                                  <a:pt x="2524" y="7956"/>
                                  <a:pt x="2547" y="7929"/>
                                  <a:pt x="2571" y="7929"/>
                                </a:cubicBezTo>
                                <a:lnTo>
                                  <a:pt x="2745" y="7929"/>
                                </a:lnTo>
                                <a:cubicBezTo>
                                  <a:pt x="2768" y="7929"/>
                                  <a:pt x="2780" y="7956"/>
                                  <a:pt x="2780" y="7984"/>
                                </a:cubicBezTo>
                                <a:lnTo>
                                  <a:pt x="2780" y="8081"/>
                                </a:lnTo>
                                <a:cubicBezTo>
                                  <a:pt x="2745" y="8067"/>
                                  <a:pt x="2699" y="8053"/>
                                  <a:pt x="2652" y="8053"/>
                                </a:cubicBezTo>
                                <a:cubicBezTo>
                                  <a:pt x="2605" y="8053"/>
                                  <a:pt x="2571" y="8067"/>
                                  <a:pt x="2524" y="8081"/>
                                </a:cubicBezTo>
                                <a:lnTo>
                                  <a:pt x="2524" y="7984"/>
                                </a:lnTo>
                                <a:close/>
                                <a:moveTo>
                                  <a:pt x="2640" y="9022"/>
                                </a:moveTo>
                                <a:cubicBezTo>
                                  <a:pt x="2466" y="9022"/>
                                  <a:pt x="2315" y="8870"/>
                                  <a:pt x="2280" y="8676"/>
                                </a:cubicBezTo>
                                <a:cubicBezTo>
                                  <a:pt x="2280" y="8676"/>
                                  <a:pt x="2291" y="8676"/>
                                  <a:pt x="2291" y="8676"/>
                                </a:cubicBezTo>
                                <a:cubicBezTo>
                                  <a:pt x="2326" y="8676"/>
                                  <a:pt x="2338" y="8648"/>
                                  <a:pt x="2361" y="8634"/>
                                </a:cubicBezTo>
                                <a:cubicBezTo>
                                  <a:pt x="2373" y="8621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84" y="8607"/>
                                  <a:pt x="2384" y="8607"/>
                                </a:cubicBezTo>
                                <a:cubicBezTo>
                                  <a:pt x="2384" y="8607"/>
                                  <a:pt x="2396" y="8621"/>
                                  <a:pt x="2408" y="8634"/>
                                </a:cubicBezTo>
                                <a:cubicBezTo>
                                  <a:pt x="2431" y="8676"/>
                                  <a:pt x="2478" y="8704"/>
                                  <a:pt x="2512" y="8690"/>
                                </a:cubicBezTo>
                                <a:cubicBezTo>
                                  <a:pt x="2547" y="8690"/>
                                  <a:pt x="2582" y="8648"/>
                                  <a:pt x="2605" y="8607"/>
                                </a:cubicBezTo>
                                <a:cubicBezTo>
                                  <a:pt x="2617" y="8593"/>
                                  <a:pt x="2617" y="8579"/>
                                  <a:pt x="2629" y="8579"/>
                                </a:cubicBezTo>
                                <a:cubicBezTo>
                                  <a:pt x="2629" y="8579"/>
                                  <a:pt x="2629" y="8579"/>
                                  <a:pt x="2629" y="8579"/>
                                </a:cubicBezTo>
                                <a:cubicBezTo>
                                  <a:pt x="2629" y="8579"/>
                                  <a:pt x="2652" y="8593"/>
                                  <a:pt x="2664" y="8607"/>
                                </a:cubicBezTo>
                                <a:cubicBezTo>
                                  <a:pt x="2675" y="8621"/>
                                  <a:pt x="2710" y="8648"/>
                                  <a:pt x="2745" y="8648"/>
                                </a:cubicBezTo>
                                <a:cubicBezTo>
                                  <a:pt x="2780" y="8648"/>
                                  <a:pt x="2815" y="8634"/>
                                  <a:pt x="2850" y="8579"/>
                                </a:cubicBezTo>
                                <a:lnTo>
                                  <a:pt x="2850" y="8579"/>
                                </a:lnTo>
                                <a:lnTo>
                                  <a:pt x="2850" y="8579"/>
                                </a:lnTo>
                                <a:cubicBezTo>
                                  <a:pt x="2850" y="8579"/>
                                  <a:pt x="2861" y="8565"/>
                                  <a:pt x="2861" y="8565"/>
                                </a:cubicBezTo>
                                <a:lnTo>
                                  <a:pt x="2861" y="8565"/>
                                </a:lnTo>
                                <a:cubicBezTo>
                                  <a:pt x="2861" y="8565"/>
                                  <a:pt x="2861" y="8565"/>
                                  <a:pt x="2873" y="8579"/>
                                </a:cubicBezTo>
                                <a:cubicBezTo>
                                  <a:pt x="2885" y="8593"/>
                                  <a:pt x="2896" y="8621"/>
                                  <a:pt x="2920" y="8634"/>
                                </a:cubicBezTo>
                                <a:cubicBezTo>
                                  <a:pt x="2943" y="8648"/>
                                  <a:pt x="2978" y="8662"/>
                                  <a:pt x="3013" y="8648"/>
                                </a:cubicBez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lnTo>
                                  <a:pt x="3013" y="8648"/>
                                </a:lnTo>
                                <a:cubicBezTo>
                                  <a:pt x="3013" y="8648"/>
                                  <a:pt x="3013" y="8648"/>
                                  <a:pt x="3013" y="8648"/>
                                </a:cubicBezTo>
                                <a:cubicBezTo>
                                  <a:pt x="2978" y="8870"/>
                                  <a:pt x="2826" y="9022"/>
                                  <a:pt x="2640" y="9022"/>
                                </a:cubicBezTo>
                                <a:close/>
                                <a:moveTo>
                                  <a:pt x="3013" y="8551"/>
                                </a:moveTo>
                                <a:cubicBezTo>
                                  <a:pt x="3013" y="8565"/>
                                  <a:pt x="3013" y="8579"/>
                                  <a:pt x="2978" y="8593"/>
                                </a:cubicBezTo>
                                <a:lnTo>
                                  <a:pt x="2978" y="8593"/>
                                </a:lnTo>
                                <a:lnTo>
                                  <a:pt x="2978" y="8593"/>
                                </a:lnTo>
                                <a:cubicBezTo>
                                  <a:pt x="2966" y="8607"/>
                                  <a:pt x="2954" y="8593"/>
                                  <a:pt x="2954" y="8593"/>
                                </a:cubicBezTo>
                                <a:cubicBezTo>
                                  <a:pt x="2954" y="8593"/>
                                  <a:pt x="2943" y="8579"/>
                                  <a:pt x="2931" y="8565"/>
                                </a:cubicBezTo>
                                <a:cubicBezTo>
                                  <a:pt x="2920" y="8551"/>
                                  <a:pt x="2908" y="8524"/>
                                  <a:pt x="2885" y="8510"/>
                                </a:cubicBezTo>
                                <a:cubicBezTo>
                                  <a:pt x="2873" y="8510"/>
                                  <a:pt x="2850" y="8510"/>
                                  <a:pt x="2838" y="8510"/>
                                </a:cubicBezTo>
                                <a:cubicBezTo>
                                  <a:pt x="2826" y="8524"/>
                                  <a:pt x="2815" y="8524"/>
                                  <a:pt x="2803" y="8538"/>
                                </a:cubicBezTo>
                                <a:lnTo>
                                  <a:pt x="2803" y="8538"/>
                                </a:lnTo>
                                <a:cubicBezTo>
                                  <a:pt x="2780" y="8579"/>
                                  <a:pt x="2757" y="8579"/>
                                  <a:pt x="2757" y="8579"/>
                                </a:cubicBezTo>
                                <a:cubicBezTo>
                                  <a:pt x="2745" y="8579"/>
                                  <a:pt x="2733" y="8565"/>
                                  <a:pt x="2710" y="8551"/>
                                </a:cubicBezTo>
                                <a:cubicBezTo>
                                  <a:pt x="2699" y="8538"/>
                                  <a:pt x="2675" y="8510"/>
                                  <a:pt x="2640" y="8510"/>
                                </a:cubicBezTo>
                                <a:cubicBezTo>
                                  <a:pt x="2629" y="8510"/>
                                  <a:pt x="2606" y="8510"/>
                                  <a:pt x="2594" y="8524"/>
                                </a:cubicBezTo>
                                <a:cubicBezTo>
                                  <a:pt x="2582" y="8538"/>
                                  <a:pt x="2571" y="8551"/>
                                  <a:pt x="2547" y="8565"/>
                                </a:cubicBezTo>
                                <a:lnTo>
                                  <a:pt x="2547" y="8565"/>
                                </a:lnTo>
                                <a:cubicBezTo>
                                  <a:pt x="2536" y="8593"/>
                                  <a:pt x="2512" y="8607"/>
                                  <a:pt x="2501" y="8607"/>
                                </a:cubicBezTo>
                                <a:cubicBezTo>
                                  <a:pt x="2489" y="8607"/>
                                  <a:pt x="2478" y="8607"/>
                                  <a:pt x="2466" y="8579"/>
                                </a:cubicBezTo>
                                <a:lnTo>
                                  <a:pt x="2466" y="8579"/>
                                </a:lnTo>
                                <a:lnTo>
                                  <a:pt x="2466" y="8579"/>
                                </a:lnTo>
                                <a:cubicBezTo>
                                  <a:pt x="2454" y="8565"/>
                                  <a:pt x="2443" y="8551"/>
                                  <a:pt x="2431" y="8538"/>
                                </a:cubicBezTo>
                                <a:cubicBezTo>
                                  <a:pt x="2419" y="8524"/>
                                  <a:pt x="2396" y="8524"/>
                                  <a:pt x="2385" y="8524"/>
                                </a:cubicBezTo>
                                <a:cubicBezTo>
                                  <a:pt x="2350" y="8524"/>
                                  <a:pt x="2338" y="8551"/>
                                  <a:pt x="2326" y="8565"/>
                                </a:cubicBezTo>
                                <a:cubicBezTo>
                                  <a:pt x="2315" y="8579"/>
                                  <a:pt x="2303" y="8579"/>
                                  <a:pt x="2303" y="8579"/>
                                </a:cubicBezTo>
                                <a:cubicBezTo>
                                  <a:pt x="2303" y="8579"/>
                                  <a:pt x="2291" y="8579"/>
                                  <a:pt x="2280" y="8551"/>
                                </a:cubicBezTo>
                                <a:cubicBezTo>
                                  <a:pt x="2280" y="8372"/>
                                  <a:pt x="2373" y="8233"/>
                                  <a:pt x="2501" y="8164"/>
                                </a:cubicBezTo>
                                <a:lnTo>
                                  <a:pt x="2501" y="8164"/>
                                </a:lnTo>
                                <a:cubicBezTo>
                                  <a:pt x="2547" y="8136"/>
                                  <a:pt x="2594" y="8122"/>
                                  <a:pt x="2640" y="8122"/>
                                </a:cubicBezTo>
                                <a:lnTo>
                                  <a:pt x="2640" y="8122"/>
                                </a:lnTo>
                                <a:cubicBezTo>
                                  <a:pt x="2687" y="8122"/>
                                  <a:pt x="2745" y="8136"/>
                                  <a:pt x="2792" y="8164"/>
                                </a:cubicBezTo>
                                <a:cubicBezTo>
                                  <a:pt x="2920" y="8247"/>
                                  <a:pt x="3001" y="8385"/>
                                  <a:pt x="3013" y="8551"/>
                                </a:cubicBezTo>
                                <a:cubicBezTo>
                                  <a:pt x="3013" y="8551"/>
                                  <a:pt x="3013" y="8551"/>
                                  <a:pt x="3013" y="8551"/>
                                </a:cubicBezTo>
                                <a:close/>
                                <a:moveTo>
                                  <a:pt x="9701" y="3847"/>
                                </a:moveTo>
                                <a:cubicBezTo>
                                  <a:pt x="9712" y="3847"/>
                                  <a:pt x="9724" y="3847"/>
                                  <a:pt x="9724" y="3833"/>
                                </a:cubicBezTo>
                                <a:cubicBezTo>
                                  <a:pt x="9736" y="3819"/>
                                  <a:pt x="9736" y="3791"/>
                                  <a:pt x="9724" y="3764"/>
                                </a:cubicBezTo>
                                <a:lnTo>
                                  <a:pt x="9480" y="3473"/>
                                </a:lnTo>
                                <a:lnTo>
                                  <a:pt x="9480" y="3196"/>
                                </a:lnTo>
                                <a:lnTo>
                                  <a:pt x="9550" y="3196"/>
                                </a:lnTo>
                                <a:cubicBezTo>
                                  <a:pt x="9608" y="3196"/>
                                  <a:pt x="9654" y="3169"/>
                                  <a:pt x="9701" y="3127"/>
                                </a:cubicBezTo>
                                <a:lnTo>
                                  <a:pt x="9747" y="3072"/>
                                </a:lnTo>
                                <a:lnTo>
                                  <a:pt x="9910" y="3266"/>
                                </a:lnTo>
                                <a:lnTo>
                                  <a:pt x="9910" y="3681"/>
                                </a:lnTo>
                                <a:cubicBezTo>
                                  <a:pt x="9910" y="3708"/>
                                  <a:pt x="9922" y="3722"/>
                                  <a:pt x="9945" y="3722"/>
                                </a:cubicBezTo>
                                <a:cubicBezTo>
                                  <a:pt x="9968" y="3722"/>
                                  <a:pt x="9980" y="3708"/>
                                  <a:pt x="9980" y="3681"/>
                                </a:cubicBezTo>
                                <a:lnTo>
                                  <a:pt x="9980" y="3362"/>
                                </a:lnTo>
                                <a:lnTo>
                                  <a:pt x="10189" y="3612"/>
                                </a:lnTo>
                                <a:cubicBezTo>
                                  <a:pt x="10201" y="3625"/>
                                  <a:pt x="10213" y="3625"/>
                                  <a:pt x="10213" y="3625"/>
                                </a:cubicBezTo>
                                <a:cubicBezTo>
                                  <a:pt x="10213" y="3625"/>
                                  <a:pt x="10236" y="3625"/>
                                  <a:pt x="10236" y="3612"/>
                                </a:cubicBezTo>
                                <a:cubicBezTo>
                                  <a:pt x="10247" y="3598"/>
                                  <a:pt x="10247" y="3570"/>
                                  <a:pt x="10236" y="3542"/>
                                </a:cubicBezTo>
                                <a:lnTo>
                                  <a:pt x="10026" y="3293"/>
                                </a:lnTo>
                                <a:lnTo>
                                  <a:pt x="10294" y="3293"/>
                                </a:lnTo>
                                <a:cubicBezTo>
                                  <a:pt x="10317" y="3293"/>
                                  <a:pt x="10329" y="3279"/>
                                  <a:pt x="10329" y="3252"/>
                                </a:cubicBezTo>
                                <a:cubicBezTo>
                                  <a:pt x="10329" y="3224"/>
                                  <a:pt x="10317" y="3210"/>
                                  <a:pt x="10294" y="3210"/>
                                </a:cubicBezTo>
                                <a:lnTo>
                                  <a:pt x="9945" y="3210"/>
                                </a:lnTo>
                                <a:lnTo>
                                  <a:pt x="9782" y="3017"/>
                                </a:lnTo>
                                <a:lnTo>
                                  <a:pt x="9829" y="2961"/>
                                </a:lnTo>
                                <a:cubicBezTo>
                                  <a:pt x="9864" y="2920"/>
                                  <a:pt x="9887" y="2850"/>
                                  <a:pt x="9887" y="2781"/>
                                </a:cubicBezTo>
                                <a:lnTo>
                                  <a:pt x="9887" y="2698"/>
                                </a:lnTo>
                                <a:lnTo>
                                  <a:pt x="10120" y="2698"/>
                                </a:lnTo>
                                <a:lnTo>
                                  <a:pt x="10364" y="2989"/>
                                </a:lnTo>
                                <a:cubicBezTo>
                                  <a:pt x="10375" y="3003"/>
                                  <a:pt x="10387" y="3003"/>
                                  <a:pt x="10387" y="3003"/>
                                </a:cubicBezTo>
                                <a:cubicBezTo>
                                  <a:pt x="10399" y="3003"/>
                                  <a:pt x="10410" y="3003"/>
                                  <a:pt x="10410" y="2989"/>
                                </a:cubicBezTo>
                                <a:cubicBezTo>
                                  <a:pt x="10422" y="2975"/>
                                  <a:pt x="10422" y="2947"/>
                                  <a:pt x="10410" y="2920"/>
                                </a:cubicBezTo>
                                <a:lnTo>
                                  <a:pt x="10213" y="2684"/>
                                </a:lnTo>
                                <a:lnTo>
                                  <a:pt x="10503" y="2684"/>
                                </a:lnTo>
                                <a:cubicBezTo>
                                  <a:pt x="10527" y="2684"/>
                                  <a:pt x="10538" y="2671"/>
                                  <a:pt x="10538" y="2643"/>
                                </a:cubicBezTo>
                                <a:cubicBezTo>
                                  <a:pt x="10538" y="2615"/>
                                  <a:pt x="10527" y="2601"/>
                                  <a:pt x="10503" y="2601"/>
                                </a:cubicBezTo>
                                <a:lnTo>
                                  <a:pt x="10213" y="2601"/>
                                </a:lnTo>
                                <a:lnTo>
                                  <a:pt x="10410" y="2366"/>
                                </a:lnTo>
                                <a:cubicBezTo>
                                  <a:pt x="10422" y="2352"/>
                                  <a:pt x="10422" y="2325"/>
                                  <a:pt x="10410" y="2297"/>
                                </a:cubicBezTo>
                                <a:cubicBezTo>
                                  <a:pt x="10399" y="2283"/>
                                  <a:pt x="10375" y="2283"/>
                                  <a:pt x="10352" y="2297"/>
                                </a:cubicBezTo>
                                <a:lnTo>
                                  <a:pt x="10108" y="2588"/>
                                </a:lnTo>
                                <a:lnTo>
                                  <a:pt x="9875" y="2588"/>
                                </a:lnTo>
                                <a:lnTo>
                                  <a:pt x="9875" y="2505"/>
                                </a:lnTo>
                                <a:cubicBezTo>
                                  <a:pt x="9875" y="2435"/>
                                  <a:pt x="9852" y="2380"/>
                                  <a:pt x="9817" y="2325"/>
                                </a:cubicBezTo>
                                <a:lnTo>
                                  <a:pt x="9771" y="2269"/>
                                </a:lnTo>
                                <a:lnTo>
                                  <a:pt x="9933" y="2076"/>
                                </a:lnTo>
                                <a:lnTo>
                                  <a:pt x="10282" y="2076"/>
                                </a:lnTo>
                                <a:cubicBezTo>
                                  <a:pt x="10306" y="2076"/>
                                  <a:pt x="10317" y="2062"/>
                                  <a:pt x="10317" y="2034"/>
                                </a:cubicBezTo>
                                <a:cubicBezTo>
                                  <a:pt x="10317" y="2006"/>
                                  <a:pt x="10306" y="1993"/>
                                  <a:pt x="10282" y="1993"/>
                                </a:cubicBezTo>
                                <a:lnTo>
                                  <a:pt x="10050" y="1993"/>
                                </a:lnTo>
                                <a:lnTo>
                                  <a:pt x="10259" y="1743"/>
                                </a:lnTo>
                                <a:cubicBezTo>
                                  <a:pt x="10271" y="1730"/>
                                  <a:pt x="10271" y="1702"/>
                                  <a:pt x="10259" y="1674"/>
                                </a:cubicBezTo>
                                <a:cubicBezTo>
                                  <a:pt x="10247" y="1660"/>
                                  <a:pt x="10224" y="1660"/>
                                  <a:pt x="10201" y="1674"/>
                                </a:cubicBezTo>
                                <a:lnTo>
                                  <a:pt x="9992" y="1923"/>
                                </a:lnTo>
                                <a:lnTo>
                                  <a:pt x="9992" y="1577"/>
                                </a:lnTo>
                                <a:cubicBezTo>
                                  <a:pt x="9992" y="1550"/>
                                  <a:pt x="9980" y="1536"/>
                                  <a:pt x="9957" y="1536"/>
                                </a:cubicBezTo>
                                <a:cubicBezTo>
                                  <a:pt x="9933" y="1536"/>
                                  <a:pt x="9922" y="1550"/>
                                  <a:pt x="9922" y="1577"/>
                                </a:cubicBezTo>
                                <a:lnTo>
                                  <a:pt x="9922" y="1993"/>
                                </a:lnTo>
                                <a:lnTo>
                                  <a:pt x="9759" y="2186"/>
                                </a:lnTo>
                                <a:lnTo>
                                  <a:pt x="9701" y="2131"/>
                                </a:lnTo>
                                <a:cubicBezTo>
                                  <a:pt x="9666" y="2089"/>
                                  <a:pt x="9608" y="2062"/>
                                  <a:pt x="9550" y="2062"/>
                                </a:cubicBezTo>
                                <a:lnTo>
                                  <a:pt x="9480" y="2062"/>
                                </a:lnTo>
                                <a:lnTo>
                                  <a:pt x="9480" y="1785"/>
                                </a:lnTo>
                                <a:lnTo>
                                  <a:pt x="9724" y="1494"/>
                                </a:lnTo>
                                <a:cubicBezTo>
                                  <a:pt x="9736" y="1481"/>
                                  <a:pt x="9736" y="1453"/>
                                  <a:pt x="9724" y="1425"/>
                                </a:cubicBezTo>
                                <a:cubicBezTo>
                                  <a:pt x="9712" y="1411"/>
                                  <a:pt x="9689" y="1411"/>
                                  <a:pt x="9666" y="1425"/>
                                </a:cubicBezTo>
                                <a:lnTo>
                                  <a:pt x="9468" y="1660"/>
                                </a:lnTo>
                                <a:lnTo>
                                  <a:pt x="9468" y="1315"/>
                                </a:lnTo>
                                <a:cubicBezTo>
                                  <a:pt x="9468" y="1287"/>
                                  <a:pt x="9457" y="1273"/>
                                  <a:pt x="9433" y="1273"/>
                                </a:cubicBezTo>
                                <a:cubicBezTo>
                                  <a:pt x="9410" y="1273"/>
                                  <a:pt x="9398" y="1287"/>
                                  <a:pt x="9398" y="1315"/>
                                </a:cubicBezTo>
                                <a:lnTo>
                                  <a:pt x="9398" y="1660"/>
                                </a:lnTo>
                                <a:lnTo>
                                  <a:pt x="9201" y="1425"/>
                                </a:lnTo>
                                <a:cubicBezTo>
                                  <a:pt x="9189" y="1411"/>
                                  <a:pt x="9166" y="1411"/>
                                  <a:pt x="9142" y="1425"/>
                                </a:cubicBezTo>
                                <a:cubicBezTo>
                                  <a:pt x="9131" y="1439"/>
                                  <a:pt x="9131" y="1467"/>
                                  <a:pt x="9142" y="1494"/>
                                </a:cubicBezTo>
                                <a:lnTo>
                                  <a:pt x="9387" y="1785"/>
                                </a:lnTo>
                                <a:lnTo>
                                  <a:pt x="9387" y="2062"/>
                                </a:lnTo>
                                <a:lnTo>
                                  <a:pt x="9317" y="2062"/>
                                </a:lnTo>
                                <a:cubicBezTo>
                                  <a:pt x="9259" y="2062"/>
                                  <a:pt x="9212" y="2089"/>
                                  <a:pt x="9166" y="2131"/>
                                </a:cubicBezTo>
                                <a:lnTo>
                                  <a:pt x="9119" y="2186"/>
                                </a:lnTo>
                                <a:lnTo>
                                  <a:pt x="8956" y="1993"/>
                                </a:lnTo>
                                <a:lnTo>
                                  <a:pt x="8956" y="1577"/>
                                </a:lnTo>
                                <a:cubicBezTo>
                                  <a:pt x="8956" y="1550"/>
                                  <a:pt x="8945" y="1536"/>
                                  <a:pt x="8921" y="1536"/>
                                </a:cubicBezTo>
                                <a:cubicBezTo>
                                  <a:pt x="8898" y="1536"/>
                                  <a:pt x="8887" y="1550"/>
                                  <a:pt x="8887" y="1577"/>
                                </a:cubicBezTo>
                                <a:lnTo>
                                  <a:pt x="8887" y="1896"/>
                                </a:lnTo>
                                <a:lnTo>
                                  <a:pt x="8677" y="1647"/>
                                </a:lnTo>
                                <a:cubicBezTo>
                                  <a:pt x="8666" y="1633"/>
                                  <a:pt x="8642" y="1633"/>
                                  <a:pt x="8619" y="1647"/>
                                </a:cubicBezTo>
                                <a:cubicBezTo>
                                  <a:pt x="8607" y="1660"/>
                                  <a:pt x="8607" y="1688"/>
                                  <a:pt x="8619" y="1716"/>
                                </a:cubicBezTo>
                                <a:lnTo>
                                  <a:pt x="8828" y="1965"/>
                                </a:lnTo>
                                <a:lnTo>
                                  <a:pt x="8561" y="1965"/>
                                </a:lnTo>
                                <a:cubicBezTo>
                                  <a:pt x="8538" y="1965"/>
                                  <a:pt x="8526" y="1979"/>
                                  <a:pt x="8526" y="2006"/>
                                </a:cubicBezTo>
                                <a:cubicBezTo>
                                  <a:pt x="8526" y="2034"/>
                                  <a:pt x="8538" y="2048"/>
                                  <a:pt x="8561" y="2048"/>
                                </a:cubicBezTo>
                                <a:lnTo>
                                  <a:pt x="8910" y="2048"/>
                                </a:lnTo>
                                <a:lnTo>
                                  <a:pt x="9073" y="2242"/>
                                </a:lnTo>
                                <a:lnTo>
                                  <a:pt x="9026" y="2297"/>
                                </a:lnTo>
                                <a:cubicBezTo>
                                  <a:pt x="8991" y="2338"/>
                                  <a:pt x="8968" y="2408"/>
                                  <a:pt x="8968" y="2477"/>
                                </a:cubicBezTo>
                                <a:lnTo>
                                  <a:pt x="8968" y="2560"/>
                                </a:lnTo>
                                <a:lnTo>
                                  <a:pt x="8735" y="2560"/>
                                </a:lnTo>
                                <a:lnTo>
                                  <a:pt x="8491" y="2269"/>
                                </a:lnTo>
                                <a:cubicBezTo>
                                  <a:pt x="8479" y="2255"/>
                                  <a:pt x="8456" y="2255"/>
                                  <a:pt x="8433" y="2269"/>
                                </a:cubicBezTo>
                                <a:cubicBezTo>
                                  <a:pt x="8421" y="2283"/>
                                  <a:pt x="8421" y="2311"/>
                                  <a:pt x="8433" y="2338"/>
                                </a:cubicBezTo>
                                <a:lnTo>
                                  <a:pt x="8631" y="2574"/>
                                </a:lnTo>
                                <a:lnTo>
                                  <a:pt x="8340" y="2574"/>
                                </a:lnTo>
                                <a:cubicBezTo>
                                  <a:pt x="8317" y="2574"/>
                                  <a:pt x="8305" y="2588"/>
                                  <a:pt x="8305" y="2615"/>
                                </a:cubicBezTo>
                                <a:cubicBezTo>
                                  <a:pt x="8305" y="2643"/>
                                  <a:pt x="8317" y="2657"/>
                                  <a:pt x="8340" y="2657"/>
                                </a:cubicBezTo>
                                <a:lnTo>
                                  <a:pt x="8631" y="2657"/>
                                </a:lnTo>
                                <a:lnTo>
                                  <a:pt x="8433" y="2892"/>
                                </a:lnTo>
                                <a:cubicBezTo>
                                  <a:pt x="8421" y="2906"/>
                                  <a:pt x="8421" y="2933"/>
                                  <a:pt x="8433" y="2961"/>
                                </a:cubicBezTo>
                                <a:cubicBezTo>
                                  <a:pt x="8445" y="2975"/>
                                  <a:pt x="8456" y="2975"/>
                                  <a:pt x="8456" y="2975"/>
                                </a:cubicBezTo>
                                <a:cubicBezTo>
                                  <a:pt x="8456" y="2975"/>
                                  <a:pt x="8479" y="2975"/>
                                  <a:pt x="8479" y="2961"/>
                                </a:cubicBezTo>
                                <a:lnTo>
                                  <a:pt x="8724" y="2671"/>
                                </a:lnTo>
                                <a:lnTo>
                                  <a:pt x="8956" y="2671"/>
                                </a:lnTo>
                                <a:lnTo>
                                  <a:pt x="8956" y="2754"/>
                                </a:lnTo>
                                <a:cubicBezTo>
                                  <a:pt x="8956" y="2823"/>
                                  <a:pt x="8980" y="2878"/>
                                  <a:pt x="9015" y="2933"/>
                                </a:cubicBezTo>
                                <a:lnTo>
                                  <a:pt x="9061" y="2989"/>
                                </a:lnTo>
                                <a:lnTo>
                                  <a:pt x="8898" y="3183"/>
                                </a:lnTo>
                                <a:lnTo>
                                  <a:pt x="8549" y="3183"/>
                                </a:lnTo>
                                <a:cubicBezTo>
                                  <a:pt x="8526" y="3183"/>
                                  <a:pt x="8514" y="3196"/>
                                  <a:pt x="8514" y="3224"/>
                                </a:cubicBezTo>
                                <a:cubicBezTo>
                                  <a:pt x="8514" y="3252"/>
                                  <a:pt x="8526" y="3266"/>
                                  <a:pt x="8549" y="3266"/>
                                </a:cubicBezTo>
                                <a:lnTo>
                                  <a:pt x="8817" y="3266"/>
                                </a:lnTo>
                                <a:lnTo>
                                  <a:pt x="8607" y="3515"/>
                                </a:lnTo>
                                <a:cubicBezTo>
                                  <a:pt x="8596" y="3529"/>
                                  <a:pt x="8596" y="3556"/>
                                  <a:pt x="8607" y="3584"/>
                                </a:cubicBezTo>
                                <a:cubicBezTo>
                                  <a:pt x="8619" y="3598"/>
                                  <a:pt x="8631" y="3598"/>
                                  <a:pt x="8631" y="3598"/>
                                </a:cubicBezTo>
                                <a:cubicBezTo>
                                  <a:pt x="8642" y="3598"/>
                                  <a:pt x="8654" y="3598"/>
                                  <a:pt x="8654" y="3584"/>
                                </a:cubicBezTo>
                                <a:lnTo>
                                  <a:pt x="8863" y="3335"/>
                                </a:lnTo>
                                <a:lnTo>
                                  <a:pt x="8863" y="3653"/>
                                </a:lnTo>
                                <a:cubicBezTo>
                                  <a:pt x="8863" y="3681"/>
                                  <a:pt x="8875" y="3695"/>
                                  <a:pt x="8898" y="3695"/>
                                </a:cubicBezTo>
                                <a:cubicBezTo>
                                  <a:pt x="8921" y="3695"/>
                                  <a:pt x="8933" y="3681"/>
                                  <a:pt x="8933" y="3653"/>
                                </a:cubicBezTo>
                                <a:lnTo>
                                  <a:pt x="8933" y="3238"/>
                                </a:lnTo>
                                <a:lnTo>
                                  <a:pt x="9096" y="3044"/>
                                </a:lnTo>
                                <a:lnTo>
                                  <a:pt x="9142" y="3100"/>
                                </a:lnTo>
                                <a:cubicBezTo>
                                  <a:pt x="9177" y="3141"/>
                                  <a:pt x="9236" y="3169"/>
                                  <a:pt x="9294" y="3169"/>
                                </a:cubicBezTo>
                                <a:lnTo>
                                  <a:pt x="9363" y="3169"/>
                                </a:lnTo>
                                <a:lnTo>
                                  <a:pt x="9363" y="3445"/>
                                </a:lnTo>
                                <a:lnTo>
                                  <a:pt x="9119" y="3736"/>
                                </a:lnTo>
                                <a:cubicBezTo>
                                  <a:pt x="9108" y="3750"/>
                                  <a:pt x="9108" y="3778"/>
                                  <a:pt x="9119" y="3805"/>
                                </a:cubicBezTo>
                                <a:cubicBezTo>
                                  <a:pt x="9131" y="3819"/>
                                  <a:pt x="9154" y="3819"/>
                                  <a:pt x="9177" y="3805"/>
                                </a:cubicBezTo>
                                <a:lnTo>
                                  <a:pt x="9375" y="3570"/>
                                </a:lnTo>
                                <a:lnTo>
                                  <a:pt x="9375" y="3916"/>
                                </a:lnTo>
                                <a:cubicBezTo>
                                  <a:pt x="9375" y="3944"/>
                                  <a:pt x="9387" y="3957"/>
                                  <a:pt x="9410" y="3957"/>
                                </a:cubicBezTo>
                                <a:cubicBezTo>
                                  <a:pt x="9433" y="3957"/>
                                  <a:pt x="9445" y="3944"/>
                                  <a:pt x="9445" y="3916"/>
                                </a:cubicBezTo>
                                <a:lnTo>
                                  <a:pt x="9445" y="3570"/>
                                </a:lnTo>
                                <a:lnTo>
                                  <a:pt x="9643" y="3805"/>
                                </a:lnTo>
                                <a:cubicBezTo>
                                  <a:pt x="9678" y="3847"/>
                                  <a:pt x="9689" y="3847"/>
                                  <a:pt x="9701" y="3847"/>
                                </a:cubicBezTo>
                                <a:close/>
                                <a:moveTo>
                                  <a:pt x="9805" y="2878"/>
                                </a:moveTo>
                                <a:lnTo>
                                  <a:pt x="9759" y="2933"/>
                                </a:lnTo>
                                <a:lnTo>
                                  <a:pt x="9538" y="2671"/>
                                </a:lnTo>
                                <a:lnTo>
                                  <a:pt x="9852" y="2671"/>
                                </a:lnTo>
                                <a:lnTo>
                                  <a:pt x="9852" y="2754"/>
                                </a:lnTo>
                                <a:lnTo>
                                  <a:pt x="9852" y="2754"/>
                                </a:lnTo>
                                <a:cubicBezTo>
                                  <a:pt x="9852" y="2809"/>
                                  <a:pt x="9829" y="2837"/>
                                  <a:pt x="9805" y="2878"/>
                                </a:cubicBezTo>
                                <a:close/>
                                <a:moveTo>
                                  <a:pt x="9759" y="2325"/>
                                </a:moveTo>
                                <a:lnTo>
                                  <a:pt x="9805" y="2380"/>
                                </a:lnTo>
                                <a:cubicBezTo>
                                  <a:pt x="9829" y="2408"/>
                                  <a:pt x="9840" y="2449"/>
                                  <a:pt x="9840" y="2491"/>
                                </a:cubicBezTo>
                                <a:lnTo>
                                  <a:pt x="9840" y="2574"/>
                                </a:lnTo>
                                <a:lnTo>
                                  <a:pt x="9526" y="2574"/>
                                </a:lnTo>
                                <a:lnTo>
                                  <a:pt x="9759" y="2325"/>
                                </a:lnTo>
                                <a:close/>
                                <a:moveTo>
                                  <a:pt x="9480" y="2145"/>
                                </a:moveTo>
                                <a:lnTo>
                                  <a:pt x="9550" y="2145"/>
                                </a:lnTo>
                                <a:cubicBezTo>
                                  <a:pt x="9584" y="2145"/>
                                  <a:pt x="9619" y="2159"/>
                                  <a:pt x="9643" y="2186"/>
                                </a:cubicBezTo>
                                <a:lnTo>
                                  <a:pt x="9689" y="2242"/>
                                </a:lnTo>
                                <a:lnTo>
                                  <a:pt x="9468" y="2505"/>
                                </a:lnTo>
                                <a:lnTo>
                                  <a:pt x="9468" y="2145"/>
                                </a:lnTo>
                                <a:close/>
                                <a:moveTo>
                                  <a:pt x="9480" y="2740"/>
                                </a:moveTo>
                                <a:lnTo>
                                  <a:pt x="9701" y="3003"/>
                                </a:lnTo>
                                <a:lnTo>
                                  <a:pt x="9654" y="3058"/>
                                </a:lnTo>
                                <a:cubicBezTo>
                                  <a:pt x="9631" y="3086"/>
                                  <a:pt x="9596" y="3100"/>
                                  <a:pt x="9561" y="3100"/>
                                </a:cubicBezTo>
                                <a:lnTo>
                                  <a:pt x="9491" y="3100"/>
                                </a:lnTo>
                                <a:lnTo>
                                  <a:pt x="9491" y="2740"/>
                                </a:lnTo>
                                <a:close/>
                                <a:moveTo>
                                  <a:pt x="9038" y="2491"/>
                                </a:moveTo>
                                <a:cubicBezTo>
                                  <a:pt x="9038" y="2449"/>
                                  <a:pt x="9049" y="2408"/>
                                  <a:pt x="9073" y="2380"/>
                                </a:cubicBezTo>
                                <a:lnTo>
                                  <a:pt x="9119" y="2325"/>
                                </a:lnTo>
                                <a:lnTo>
                                  <a:pt x="9340" y="2588"/>
                                </a:lnTo>
                                <a:lnTo>
                                  <a:pt x="9026" y="2588"/>
                                </a:lnTo>
                                <a:lnTo>
                                  <a:pt x="9026" y="2491"/>
                                </a:lnTo>
                                <a:close/>
                                <a:moveTo>
                                  <a:pt x="9131" y="2933"/>
                                </a:moveTo>
                                <a:lnTo>
                                  <a:pt x="9084" y="2878"/>
                                </a:lnTo>
                                <a:cubicBezTo>
                                  <a:pt x="9061" y="2850"/>
                                  <a:pt x="9049" y="2809"/>
                                  <a:pt x="9049" y="2767"/>
                                </a:cubicBezTo>
                                <a:lnTo>
                                  <a:pt x="9049" y="2684"/>
                                </a:lnTo>
                                <a:lnTo>
                                  <a:pt x="9363" y="2684"/>
                                </a:lnTo>
                                <a:lnTo>
                                  <a:pt x="9131" y="2933"/>
                                </a:lnTo>
                                <a:close/>
                                <a:moveTo>
                                  <a:pt x="9398" y="3113"/>
                                </a:moveTo>
                                <a:lnTo>
                                  <a:pt x="9329" y="3113"/>
                                </a:lnTo>
                                <a:cubicBezTo>
                                  <a:pt x="9294" y="3113"/>
                                  <a:pt x="9259" y="3100"/>
                                  <a:pt x="9236" y="3072"/>
                                </a:cubicBezTo>
                                <a:lnTo>
                                  <a:pt x="9189" y="3017"/>
                                </a:lnTo>
                                <a:lnTo>
                                  <a:pt x="9410" y="2754"/>
                                </a:lnTo>
                                <a:lnTo>
                                  <a:pt x="9410" y="3113"/>
                                </a:lnTo>
                                <a:close/>
                                <a:moveTo>
                                  <a:pt x="9398" y="2518"/>
                                </a:moveTo>
                                <a:lnTo>
                                  <a:pt x="9177" y="2255"/>
                                </a:lnTo>
                                <a:lnTo>
                                  <a:pt x="9224" y="2200"/>
                                </a:lnTo>
                                <a:cubicBezTo>
                                  <a:pt x="9247" y="2172"/>
                                  <a:pt x="9282" y="2159"/>
                                  <a:pt x="9317" y="2159"/>
                                </a:cubicBezTo>
                                <a:lnTo>
                                  <a:pt x="9387" y="2159"/>
                                </a:lnTo>
                                <a:lnTo>
                                  <a:pt x="9387" y="2518"/>
                                </a:lnTo>
                                <a:close/>
                                <a:moveTo>
                                  <a:pt x="19751" y="14944"/>
                                </a:moveTo>
                                <a:lnTo>
                                  <a:pt x="19460" y="14944"/>
                                </a:lnTo>
                                <a:lnTo>
                                  <a:pt x="19658" y="14709"/>
                                </a:lnTo>
                                <a:cubicBezTo>
                                  <a:pt x="19669" y="14695"/>
                                  <a:pt x="19669" y="14668"/>
                                  <a:pt x="19658" y="14640"/>
                                </a:cubicBezTo>
                                <a:cubicBezTo>
                                  <a:pt x="19646" y="14626"/>
                                  <a:pt x="19623" y="14626"/>
                                  <a:pt x="19599" y="14640"/>
                                </a:cubicBezTo>
                                <a:lnTo>
                                  <a:pt x="19355" y="14930"/>
                                </a:lnTo>
                                <a:lnTo>
                                  <a:pt x="19122" y="14930"/>
                                </a:lnTo>
                                <a:lnTo>
                                  <a:pt x="19122" y="14861"/>
                                </a:lnTo>
                                <a:cubicBezTo>
                                  <a:pt x="19122" y="14792"/>
                                  <a:pt x="19099" y="14737"/>
                                  <a:pt x="19064" y="14681"/>
                                </a:cubicBezTo>
                                <a:lnTo>
                                  <a:pt x="19018" y="14626"/>
                                </a:lnTo>
                                <a:lnTo>
                                  <a:pt x="19181" y="14432"/>
                                </a:lnTo>
                                <a:lnTo>
                                  <a:pt x="19530" y="14432"/>
                                </a:lnTo>
                                <a:cubicBezTo>
                                  <a:pt x="19553" y="14432"/>
                                  <a:pt x="19564" y="14418"/>
                                  <a:pt x="19564" y="14391"/>
                                </a:cubicBezTo>
                                <a:cubicBezTo>
                                  <a:pt x="19564" y="14363"/>
                                  <a:pt x="19553" y="14349"/>
                                  <a:pt x="19530" y="14349"/>
                                </a:cubicBezTo>
                                <a:lnTo>
                                  <a:pt x="19239" y="14349"/>
                                </a:lnTo>
                                <a:lnTo>
                                  <a:pt x="19448" y="14100"/>
                                </a:lnTo>
                                <a:cubicBezTo>
                                  <a:pt x="19460" y="14086"/>
                                  <a:pt x="19460" y="14059"/>
                                  <a:pt x="19448" y="14031"/>
                                </a:cubicBezTo>
                                <a:cubicBezTo>
                                  <a:pt x="19437" y="14017"/>
                                  <a:pt x="19413" y="14017"/>
                                  <a:pt x="19390" y="14031"/>
                                </a:cubicBezTo>
                                <a:lnTo>
                                  <a:pt x="19181" y="14280"/>
                                </a:lnTo>
                                <a:lnTo>
                                  <a:pt x="19181" y="13962"/>
                                </a:lnTo>
                                <a:cubicBezTo>
                                  <a:pt x="19181" y="13934"/>
                                  <a:pt x="19169" y="13920"/>
                                  <a:pt x="19146" y="13920"/>
                                </a:cubicBezTo>
                                <a:cubicBezTo>
                                  <a:pt x="19122" y="13920"/>
                                  <a:pt x="19111" y="13934"/>
                                  <a:pt x="19111" y="13962"/>
                                </a:cubicBezTo>
                                <a:lnTo>
                                  <a:pt x="19111" y="14377"/>
                                </a:lnTo>
                                <a:lnTo>
                                  <a:pt x="18948" y="14571"/>
                                </a:lnTo>
                                <a:lnTo>
                                  <a:pt x="18901" y="14515"/>
                                </a:lnTo>
                                <a:cubicBezTo>
                                  <a:pt x="18867" y="14474"/>
                                  <a:pt x="18808" y="14446"/>
                                  <a:pt x="18750" y="14446"/>
                                </a:cubicBezTo>
                                <a:lnTo>
                                  <a:pt x="18680" y="14446"/>
                                </a:lnTo>
                                <a:lnTo>
                                  <a:pt x="18680" y="14169"/>
                                </a:lnTo>
                                <a:lnTo>
                                  <a:pt x="18925" y="13879"/>
                                </a:lnTo>
                                <a:cubicBezTo>
                                  <a:pt x="18936" y="13865"/>
                                  <a:pt x="18936" y="13837"/>
                                  <a:pt x="18925" y="13810"/>
                                </a:cubicBezTo>
                                <a:cubicBezTo>
                                  <a:pt x="18913" y="13796"/>
                                  <a:pt x="18890" y="13796"/>
                                  <a:pt x="18867" y="13810"/>
                                </a:cubicBezTo>
                                <a:lnTo>
                                  <a:pt x="18669" y="14045"/>
                                </a:lnTo>
                                <a:lnTo>
                                  <a:pt x="18669" y="13699"/>
                                </a:lnTo>
                                <a:cubicBezTo>
                                  <a:pt x="18669" y="13671"/>
                                  <a:pt x="18657" y="13657"/>
                                  <a:pt x="18634" y="13657"/>
                                </a:cubicBezTo>
                                <a:cubicBezTo>
                                  <a:pt x="18611" y="13657"/>
                                  <a:pt x="18599" y="13671"/>
                                  <a:pt x="18599" y="13699"/>
                                </a:cubicBezTo>
                                <a:lnTo>
                                  <a:pt x="18599" y="14045"/>
                                </a:lnTo>
                                <a:lnTo>
                                  <a:pt x="18401" y="13810"/>
                                </a:lnTo>
                                <a:cubicBezTo>
                                  <a:pt x="18390" y="13796"/>
                                  <a:pt x="18366" y="13796"/>
                                  <a:pt x="18343" y="13810"/>
                                </a:cubicBezTo>
                                <a:cubicBezTo>
                                  <a:pt x="18331" y="13823"/>
                                  <a:pt x="18331" y="13851"/>
                                  <a:pt x="18343" y="13879"/>
                                </a:cubicBezTo>
                                <a:lnTo>
                                  <a:pt x="18587" y="14169"/>
                                </a:lnTo>
                                <a:lnTo>
                                  <a:pt x="18587" y="14446"/>
                                </a:lnTo>
                                <a:lnTo>
                                  <a:pt x="18518" y="14446"/>
                                </a:lnTo>
                                <a:cubicBezTo>
                                  <a:pt x="18459" y="14446"/>
                                  <a:pt x="18413" y="14474"/>
                                  <a:pt x="18366" y="14515"/>
                                </a:cubicBezTo>
                                <a:lnTo>
                                  <a:pt x="18320" y="14571"/>
                                </a:lnTo>
                                <a:lnTo>
                                  <a:pt x="18157" y="14377"/>
                                </a:lnTo>
                                <a:lnTo>
                                  <a:pt x="18157" y="13962"/>
                                </a:lnTo>
                                <a:cubicBezTo>
                                  <a:pt x="18157" y="13934"/>
                                  <a:pt x="18145" y="13920"/>
                                  <a:pt x="18122" y="13920"/>
                                </a:cubicBezTo>
                                <a:cubicBezTo>
                                  <a:pt x="18099" y="13920"/>
                                  <a:pt x="18087" y="13934"/>
                                  <a:pt x="18087" y="13962"/>
                                </a:cubicBezTo>
                                <a:lnTo>
                                  <a:pt x="18087" y="14280"/>
                                </a:lnTo>
                                <a:lnTo>
                                  <a:pt x="17878" y="14031"/>
                                </a:lnTo>
                                <a:cubicBezTo>
                                  <a:pt x="17866" y="14017"/>
                                  <a:pt x="17843" y="14017"/>
                                  <a:pt x="17820" y="14031"/>
                                </a:cubicBezTo>
                                <a:cubicBezTo>
                                  <a:pt x="17808" y="14045"/>
                                  <a:pt x="17808" y="14073"/>
                                  <a:pt x="17820" y="14100"/>
                                </a:cubicBezTo>
                                <a:lnTo>
                                  <a:pt x="18029" y="14349"/>
                                </a:lnTo>
                                <a:lnTo>
                                  <a:pt x="17762" y="14349"/>
                                </a:lnTo>
                                <a:cubicBezTo>
                                  <a:pt x="17738" y="14349"/>
                                  <a:pt x="17727" y="14363"/>
                                  <a:pt x="17727" y="14391"/>
                                </a:cubicBezTo>
                                <a:cubicBezTo>
                                  <a:pt x="17727" y="14418"/>
                                  <a:pt x="17738" y="14432"/>
                                  <a:pt x="17762" y="14432"/>
                                </a:cubicBezTo>
                                <a:lnTo>
                                  <a:pt x="18110" y="14432"/>
                                </a:lnTo>
                                <a:lnTo>
                                  <a:pt x="18273" y="14626"/>
                                </a:lnTo>
                                <a:lnTo>
                                  <a:pt x="18227" y="14681"/>
                                </a:lnTo>
                                <a:cubicBezTo>
                                  <a:pt x="18192" y="14723"/>
                                  <a:pt x="18169" y="14792"/>
                                  <a:pt x="18169" y="14861"/>
                                </a:cubicBezTo>
                                <a:lnTo>
                                  <a:pt x="18169" y="14944"/>
                                </a:lnTo>
                                <a:lnTo>
                                  <a:pt x="17936" y="14944"/>
                                </a:lnTo>
                                <a:lnTo>
                                  <a:pt x="17692" y="14654"/>
                                </a:lnTo>
                                <a:cubicBezTo>
                                  <a:pt x="17680" y="14640"/>
                                  <a:pt x="17657" y="14640"/>
                                  <a:pt x="17634" y="14654"/>
                                </a:cubicBezTo>
                                <a:cubicBezTo>
                                  <a:pt x="17622" y="14668"/>
                                  <a:pt x="17622" y="14695"/>
                                  <a:pt x="17634" y="14723"/>
                                </a:cubicBezTo>
                                <a:lnTo>
                                  <a:pt x="17831" y="14958"/>
                                </a:lnTo>
                                <a:lnTo>
                                  <a:pt x="17541" y="14958"/>
                                </a:lnTo>
                                <a:cubicBezTo>
                                  <a:pt x="17517" y="14958"/>
                                  <a:pt x="17506" y="14972"/>
                                  <a:pt x="17506" y="15000"/>
                                </a:cubicBezTo>
                                <a:cubicBezTo>
                                  <a:pt x="17506" y="15027"/>
                                  <a:pt x="17517" y="15041"/>
                                  <a:pt x="17541" y="15041"/>
                                </a:cubicBezTo>
                                <a:lnTo>
                                  <a:pt x="17831" y="15041"/>
                                </a:lnTo>
                                <a:lnTo>
                                  <a:pt x="17634" y="15276"/>
                                </a:lnTo>
                                <a:cubicBezTo>
                                  <a:pt x="17622" y="15290"/>
                                  <a:pt x="17622" y="15318"/>
                                  <a:pt x="17634" y="15346"/>
                                </a:cubicBezTo>
                                <a:cubicBezTo>
                                  <a:pt x="17645" y="15359"/>
                                  <a:pt x="17657" y="15359"/>
                                  <a:pt x="17657" y="15359"/>
                                </a:cubicBezTo>
                                <a:cubicBezTo>
                                  <a:pt x="17668" y="15359"/>
                                  <a:pt x="17680" y="15359"/>
                                  <a:pt x="17680" y="15346"/>
                                </a:cubicBezTo>
                                <a:lnTo>
                                  <a:pt x="17924" y="15055"/>
                                </a:lnTo>
                                <a:lnTo>
                                  <a:pt x="18157" y="15055"/>
                                </a:lnTo>
                                <a:lnTo>
                                  <a:pt x="18157" y="15138"/>
                                </a:lnTo>
                                <a:cubicBezTo>
                                  <a:pt x="18157" y="15207"/>
                                  <a:pt x="18180" y="15263"/>
                                  <a:pt x="18215" y="15318"/>
                                </a:cubicBezTo>
                                <a:lnTo>
                                  <a:pt x="18262" y="15373"/>
                                </a:lnTo>
                                <a:lnTo>
                                  <a:pt x="18099" y="15567"/>
                                </a:lnTo>
                                <a:lnTo>
                                  <a:pt x="17750" y="15567"/>
                                </a:lnTo>
                                <a:cubicBezTo>
                                  <a:pt x="17727" y="15567"/>
                                  <a:pt x="17715" y="15581"/>
                                  <a:pt x="17715" y="15608"/>
                                </a:cubicBezTo>
                                <a:cubicBezTo>
                                  <a:pt x="17715" y="15636"/>
                                  <a:pt x="17727" y="15650"/>
                                  <a:pt x="17750" y="15650"/>
                                </a:cubicBezTo>
                                <a:lnTo>
                                  <a:pt x="18017" y="15650"/>
                                </a:lnTo>
                                <a:lnTo>
                                  <a:pt x="17808" y="15899"/>
                                </a:lnTo>
                                <a:cubicBezTo>
                                  <a:pt x="17796" y="15913"/>
                                  <a:pt x="17796" y="15941"/>
                                  <a:pt x="17808" y="15968"/>
                                </a:cubicBezTo>
                                <a:cubicBezTo>
                                  <a:pt x="17820" y="15982"/>
                                  <a:pt x="17831" y="15982"/>
                                  <a:pt x="17831" y="15982"/>
                                </a:cubicBezTo>
                                <a:cubicBezTo>
                                  <a:pt x="17843" y="15982"/>
                                  <a:pt x="17855" y="15982"/>
                                  <a:pt x="17855" y="15968"/>
                                </a:cubicBezTo>
                                <a:lnTo>
                                  <a:pt x="18064" y="15719"/>
                                </a:lnTo>
                                <a:lnTo>
                                  <a:pt x="18064" y="16037"/>
                                </a:lnTo>
                                <a:cubicBezTo>
                                  <a:pt x="18064" y="16065"/>
                                  <a:pt x="18076" y="16079"/>
                                  <a:pt x="18099" y="16079"/>
                                </a:cubicBezTo>
                                <a:cubicBezTo>
                                  <a:pt x="18122" y="16079"/>
                                  <a:pt x="18134" y="16065"/>
                                  <a:pt x="18134" y="16037"/>
                                </a:cubicBezTo>
                                <a:lnTo>
                                  <a:pt x="18134" y="15622"/>
                                </a:lnTo>
                                <a:lnTo>
                                  <a:pt x="18297" y="15429"/>
                                </a:lnTo>
                                <a:lnTo>
                                  <a:pt x="18343" y="15484"/>
                                </a:lnTo>
                                <a:cubicBezTo>
                                  <a:pt x="18378" y="15525"/>
                                  <a:pt x="18436" y="15553"/>
                                  <a:pt x="18494" y="15553"/>
                                </a:cubicBezTo>
                                <a:lnTo>
                                  <a:pt x="18564" y="15553"/>
                                </a:lnTo>
                                <a:lnTo>
                                  <a:pt x="18564" y="15830"/>
                                </a:lnTo>
                                <a:lnTo>
                                  <a:pt x="18320" y="16120"/>
                                </a:lnTo>
                                <a:cubicBezTo>
                                  <a:pt x="18308" y="16134"/>
                                  <a:pt x="18308" y="16162"/>
                                  <a:pt x="18320" y="16190"/>
                                </a:cubicBezTo>
                                <a:cubicBezTo>
                                  <a:pt x="18331" y="16203"/>
                                  <a:pt x="18355" y="16203"/>
                                  <a:pt x="18378" y="16190"/>
                                </a:cubicBezTo>
                                <a:lnTo>
                                  <a:pt x="18576" y="15954"/>
                                </a:lnTo>
                                <a:lnTo>
                                  <a:pt x="18576" y="16300"/>
                                </a:lnTo>
                                <a:cubicBezTo>
                                  <a:pt x="18576" y="16328"/>
                                  <a:pt x="18587" y="16342"/>
                                  <a:pt x="18611" y="16342"/>
                                </a:cubicBezTo>
                                <a:cubicBezTo>
                                  <a:pt x="18634" y="16342"/>
                                  <a:pt x="18646" y="16328"/>
                                  <a:pt x="18646" y="16300"/>
                                </a:cubicBezTo>
                                <a:lnTo>
                                  <a:pt x="18646" y="15968"/>
                                </a:lnTo>
                                <a:lnTo>
                                  <a:pt x="18843" y="16203"/>
                                </a:lnTo>
                                <a:cubicBezTo>
                                  <a:pt x="18855" y="16217"/>
                                  <a:pt x="18867" y="16217"/>
                                  <a:pt x="18867" y="16217"/>
                                </a:cubicBezTo>
                                <a:cubicBezTo>
                                  <a:pt x="18867" y="16217"/>
                                  <a:pt x="18890" y="16217"/>
                                  <a:pt x="18890" y="16203"/>
                                </a:cubicBezTo>
                                <a:cubicBezTo>
                                  <a:pt x="18901" y="16190"/>
                                  <a:pt x="18901" y="16162"/>
                                  <a:pt x="18890" y="16134"/>
                                </a:cubicBezTo>
                                <a:lnTo>
                                  <a:pt x="18646" y="15844"/>
                                </a:lnTo>
                                <a:lnTo>
                                  <a:pt x="18646" y="15567"/>
                                </a:lnTo>
                                <a:lnTo>
                                  <a:pt x="18715" y="15567"/>
                                </a:lnTo>
                                <a:cubicBezTo>
                                  <a:pt x="18774" y="15567"/>
                                  <a:pt x="18820" y="15539"/>
                                  <a:pt x="18867" y="15498"/>
                                </a:cubicBezTo>
                                <a:lnTo>
                                  <a:pt x="18913" y="15442"/>
                                </a:lnTo>
                                <a:lnTo>
                                  <a:pt x="19076" y="15636"/>
                                </a:lnTo>
                                <a:lnTo>
                                  <a:pt x="19076" y="16051"/>
                                </a:lnTo>
                                <a:cubicBezTo>
                                  <a:pt x="19076" y="16079"/>
                                  <a:pt x="19088" y="16093"/>
                                  <a:pt x="19111" y="16093"/>
                                </a:cubicBezTo>
                                <a:cubicBezTo>
                                  <a:pt x="19134" y="16093"/>
                                  <a:pt x="19146" y="16079"/>
                                  <a:pt x="19146" y="16051"/>
                                </a:cubicBezTo>
                                <a:lnTo>
                                  <a:pt x="19146" y="15733"/>
                                </a:lnTo>
                                <a:lnTo>
                                  <a:pt x="19355" y="15982"/>
                                </a:lnTo>
                                <a:cubicBezTo>
                                  <a:pt x="19367" y="15996"/>
                                  <a:pt x="19378" y="15996"/>
                                  <a:pt x="19378" y="15996"/>
                                </a:cubicBezTo>
                                <a:cubicBezTo>
                                  <a:pt x="19390" y="15996"/>
                                  <a:pt x="19402" y="15996"/>
                                  <a:pt x="19402" y="15982"/>
                                </a:cubicBezTo>
                                <a:cubicBezTo>
                                  <a:pt x="19413" y="15968"/>
                                  <a:pt x="19413" y="15941"/>
                                  <a:pt x="19402" y="15913"/>
                                </a:cubicBezTo>
                                <a:lnTo>
                                  <a:pt x="19192" y="15664"/>
                                </a:lnTo>
                                <a:lnTo>
                                  <a:pt x="19460" y="15664"/>
                                </a:lnTo>
                                <a:cubicBezTo>
                                  <a:pt x="19483" y="15664"/>
                                  <a:pt x="19495" y="15650"/>
                                  <a:pt x="19495" y="15622"/>
                                </a:cubicBezTo>
                                <a:cubicBezTo>
                                  <a:pt x="19495" y="15595"/>
                                  <a:pt x="19483" y="15581"/>
                                  <a:pt x="19460" y="15581"/>
                                </a:cubicBezTo>
                                <a:lnTo>
                                  <a:pt x="19111" y="15581"/>
                                </a:lnTo>
                                <a:lnTo>
                                  <a:pt x="18948" y="15387"/>
                                </a:lnTo>
                                <a:lnTo>
                                  <a:pt x="18995" y="15332"/>
                                </a:lnTo>
                                <a:cubicBezTo>
                                  <a:pt x="19029" y="15290"/>
                                  <a:pt x="19053" y="15221"/>
                                  <a:pt x="19053" y="15152"/>
                                </a:cubicBezTo>
                                <a:lnTo>
                                  <a:pt x="19053" y="15069"/>
                                </a:lnTo>
                                <a:lnTo>
                                  <a:pt x="19285" y="15069"/>
                                </a:lnTo>
                                <a:lnTo>
                                  <a:pt x="19530" y="15359"/>
                                </a:lnTo>
                                <a:cubicBezTo>
                                  <a:pt x="19541" y="15373"/>
                                  <a:pt x="19553" y="15373"/>
                                  <a:pt x="19553" y="15373"/>
                                </a:cubicBezTo>
                                <a:cubicBezTo>
                                  <a:pt x="19553" y="15373"/>
                                  <a:pt x="19576" y="15373"/>
                                  <a:pt x="19576" y="15359"/>
                                </a:cubicBezTo>
                                <a:cubicBezTo>
                                  <a:pt x="19588" y="15346"/>
                                  <a:pt x="19588" y="15318"/>
                                  <a:pt x="19576" y="15290"/>
                                </a:cubicBezTo>
                                <a:lnTo>
                                  <a:pt x="19378" y="15055"/>
                                </a:lnTo>
                                <a:lnTo>
                                  <a:pt x="19669" y="15055"/>
                                </a:lnTo>
                                <a:cubicBezTo>
                                  <a:pt x="19692" y="15055"/>
                                  <a:pt x="19704" y="15041"/>
                                  <a:pt x="19704" y="15013"/>
                                </a:cubicBezTo>
                                <a:cubicBezTo>
                                  <a:pt x="19704" y="14986"/>
                                  <a:pt x="19774" y="14944"/>
                                  <a:pt x="19751" y="14944"/>
                                </a:cubicBezTo>
                                <a:close/>
                                <a:moveTo>
                                  <a:pt x="18227" y="14861"/>
                                </a:moveTo>
                                <a:cubicBezTo>
                                  <a:pt x="18227" y="14820"/>
                                  <a:pt x="18238" y="14778"/>
                                  <a:pt x="18262" y="14751"/>
                                </a:cubicBezTo>
                                <a:lnTo>
                                  <a:pt x="18308" y="14695"/>
                                </a:lnTo>
                                <a:lnTo>
                                  <a:pt x="18529" y="14958"/>
                                </a:lnTo>
                                <a:lnTo>
                                  <a:pt x="18215" y="14958"/>
                                </a:lnTo>
                                <a:lnTo>
                                  <a:pt x="18215" y="14861"/>
                                </a:lnTo>
                                <a:close/>
                                <a:moveTo>
                                  <a:pt x="18320" y="15304"/>
                                </a:moveTo>
                                <a:lnTo>
                                  <a:pt x="18273" y="15249"/>
                                </a:lnTo>
                                <a:cubicBezTo>
                                  <a:pt x="18250" y="15221"/>
                                  <a:pt x="18238" y="15179"/>
                                  <a:pt x="18238" y="15138"/>
                                </a:cubicBezTo>
                                <a:lnTo>
                                  <a:pt x="18238" y="15055"/>
                                </a:lnTo>
                                <a:lnTo>
                                  <a:pt x="18552" y="15055"/>
                                </a:lnTo>
                                <a:lnTo>
                                  <a:pt x="18320" y="15304"/>
                                </a:lnTo>
                                <a:close/>
                                <a:moveTo>
                                  <a:pt x="18587" y="15470"/>
                                </a:moveTo>
                                <a:lnTo>
                                  <a:pt x="18518" y="15470"/>
                                </a:lnTo>
                                <a:cubicBezTo>
                                  <a:pt x="18483" y="15470"/>
                                  <a:pt x="18448" y="15456"/>
                                  <a:pt x="18425" y="15429"/>
                                </a:cubicBezTo>
                                <a:lnTo>
                                  <a:pt x="18378" y="15373"/>
                                </a:lnTo>
                                <a:lnTo>
                                  <a:pt x="18599" y="15110"/>
                                </a:lnTo>
                                <a:lnTo>
                                  <a:pt x="18599" y="15470"/>
                                </a:lnTo>
                                <a:close/>
                                <a:moveTo>
                                  <a:pt x="18587" y="14875"/>
                                </a:moveTo>
                                <a:lnTo>
                                  <a:pt x="18366" y="14612"/>
                                </a:lnTo>
                                <a:lnTo>
                                  <a:pt x="18413" y="14557"/>
                                </a:lnTo>
                                <a:cubicBezTo>
                                  <a:pt x="18436" y="14529"/>
                                  <a:pt x="18471" y="14515"/>
                                  <a:pt x="18506" y="14515"/>
                                </a:cubicBezTo>
                                <a:lnTo>
                                  <a:pt x="18576" y="14515"/>
                                </a:lnTo>
                                <a:lnTo>
                                  <a:pt x="18576" y="14875"/>
                                </a:lnTo>
                                <a:close/>
                                <a:moveTo>
                                  <a:pt x="18669" y="14515"/>
                                </a:moveTo>
                                <a:lnTo>
                                  <a:pt x="18739" y="14515"/>
                                </a:lnTo>
                                <a:cubicBezTo>
                                  <a:pt x="18773" y="14515"/>
                                  <a:pt x="18808" y="14529"/>
                                  <a:pt x="18832" y="14557"/>
                                </a:cubicBezTo>
                                <a:lnTo>
                                  <a:pt x="18878" y="14612"/>
                                </a:lnTo>
                                <a:lnTo>
                                  <a:pt x="18657" y="14875"/>
                                </a:lnTo>
                                <a:lnTo>
                                  <a:pt x="18657" y="14515"/>
                                </a:lnTo>
                                <a:close/>
                                <a:moveTo>
                                  <a:pt x="18832" y="15429"/>
                                </a:moveTo>
                                <a:cubicBezTo>
                                  <a:pt x="18808" y="15456"/>
                                  <a:pt x="18774" y="15470"/>
                                  <a:pt x="18739" y="15470"/>
                                </a:cubicBezTo>
                                <a:lnTo>
                                  <a:pt x="18669" y="15470"/>
                                </a:lnTo>
                                <a:lnTo>
                                  <a:pt x="18669" y="15096"/>
                                </a:lnTo>
                                <a:lnTo>
                                  <a:pt x="18890" y="15359"/>
                                </a:lnTo>
                                <a:lnTo>
                                  <a:pt x="18832" y="15429"/>
                                </a:lnTo>
                                <a:close/>
                                <a:moveTo>
                                  <a:pt x="18995" y="15235"/>
                                </a:moveTo>
                                <a:lnTo>
                                  <a:pt x="18948" y="15290"/>
                                </a:lnTo>
                                <a:lnTo>
                                  <a:pt x="18727" y="15027"/>
                                </a:lnTo>
                                <a:lnTo>
                                  <a:pt x="19041" y="15027"/>
                                </a:lnTo>
                                <a:lnTo>
                                  <a:pt x="19041" y="15110"/>
                                </a:lnTo>
                                <a:lnTo>
                                  <a:pt x="19041" y="15110"/>
                                </a:lnTo>
                                <a:cubicBezTo>
                                  <a:pt x="19029" y="15166"/>
                                  <a:pt x="19018" y="15207"/>
                                  <a:pt x="18995" y="15235"/>
                                </a:cubicBezTo>
                                <a:close/>
                                <a:moveTo>
                                  <a:pt x="19029" y="14944"/>
                                </a:moveTo>
                                <a:lnTo>
                                  <a:pt x="18715" y="14944"/>
                                </a:lnTo>
                                <a:lnTo>
                                  <a:pt x="18936" y="14681"/>
                                </a:lnTo>
                                <a:lnTo>
                                  <a:pt x="18983" y="14737"/>
                                </a:lnTo>
                                <a:cubicBezTo>
                                  <a:pt x="19006" y="14764"/>
                                  <a:pt x="19018" y="14806"/>
                                  <a:pt x="19018" y="14847"/>
                                </a:cubicBezTo>
                                <a:lnTo>
                                  <a:pt x="19018" y="14944"/>
                                </a:lnTo>
                                <a:close/>
                                <a:moveTo>
                                  <a:pt x="15144" y="2214"/>
                                </a:moveTo>
                                <a:lnTo>
                                  <a:pt x="14854" y="2214"/>
                                </a:lnTo>
                                <a:lnTo>
                                  <a:pt x="15051" y="1979"/>
                                </a:lnTo>
                                <a:cubicBezTo>
                                  <a:pt x="15063" y="1965"/>
                                  <a:pt x="15063" y="1937"/>
                                  <a:pt x="15051" y="1910"/>
                                </a:cubicBezTo>
                                <a:cubicBezTo>
                                  <a:pt x="15040" y="1896"/>
                                  <a:pt x="15016" y="1896"/>
                                  <a:pt x="14993" y="1910"/>
                                </a:cubicBezTo>
                                <a:lnTo>
                                  <a:pt x="14749" y="2200"/>
                                </a:lnTo>
                                <a:lnTo>
                                  <a:pt x="14516" y="2200"/>
                                </a:lnTo>
                                <a:lnTo>
                                  <a:pt x="14516" y="2117"/>
                                </a:lnTo>
                                <a:cubicBezTo>
                                  <a:pt x="14516" y="2048"/>
                                  <a:pt x="14493" y="1993"/>
                                  <a:pt x="14458" y="1937"/>
                                </a:cubicBezTo>
                                <a:lnTo>
                                  <a:pt x="14412" y="1882"/>
                                </a:lnTo>
                                <a:lnTo>
                                  <a:pt x="14574" y="1688"/>
                                </a:lnTo>
                                <a:lnTo>
                                  <a:pt x="14923" y="1688"/>
                                </a:lnTo>
                                <a:cubicBezTo>
                                  <a:pt x="14947" y="1688"/>
                                  <a:pt x="14958" y="1674"/>
                                  <a:pt x="14958" y="1647"/>
                                </a:cubicBezTo>
                                <a:cubicBezTo>
                                  <a:pt x="14958" y="1619"/>
                                  <a:pt x="14947" y="1605"/>
                                  <a:pt x="14923" y="1605"/>
                                </a:cubicBezTo>
                                <a:lnTo>
                                  <a:pt x="14656" y="1605"/>
                                </a:lnTo>
                                <a:lnTo>
                                  <a:pt x="14865" y="1356"/>
                                </a:lnTo>
                                <a:cubicBezTo>
                                  <a:pt x="14877" y="1342"/>
                                  <a:pt x="14877" y="1315"/>
                                  <a:pt x="14865" y="1287"/>
                                </a:cubicBezTo>
                                <a:cubicBezTo>
                                  <a:pt x="14854" y="1273"/>
                                  <a:pt x="14830" y="1273"/>
                                  <a:pt x="14807" y="1287"/>
                                </a:cubicBezTo>
                                <a:lnTo>
                                  <a:pt x="14598" y="1536"/>
                                </a:lnTo>
                                <a:lnTo>
                                  <a:pt x="14598" y="1218"/>
                                </a:lnTo>
                                <a:cubicBezTo>
                                  <a:pt x="14598" y="1190"/>
                                  <a:pt x="14586" y="1176"/>
                                  <a:pt x="14563" y="1176"/>
                                </a:cubicBezTo>
                                <a:cubicBezTo>
                                  <a:pt x="14540" y="1176"/>
                                  <a:pt x="14528" y="1190"/>
                                  <a:pt x="14528" y="1218"/>
                                </a:cubicBezTo>
                                <a:lnTo>
                                  <a:pt x="14528" y="1633"/>
                                </a:lnTo>
                                <a:lnTo>
                                  <a:pt x="14365" y="1827"/>
                                </a:lnTo>
                                <a:lnTo>
                                  <a:pt x="14319" y="1771"/>
                                </a:lnTo>
                                <a:cubicBezTo>
                                  <a:pt x="14284" y="1730"/>
                                  <a:pt x="14226" y="1702"/>
                                  <a:pt x="14167" y="1702"/>
                                </a:cubicBezTo>
                                <a:lnTo>
                                  <a:pt x="14098" y="1702"/>
                                </a:lnTo>
                                <a:lnTo>
                                  <a:pt x="14098" y="1425"/>
                                </a:lnTo>
                                <a:lnTo>
                                  <a:pt x="14342" y="1135"/>
                                </a:lnTo>
                                <a:cubicBezTo>
                                  <a:pt x="14353" y="1121"/>
                                  <a:pt x="14353" y="1093"/>
                                  <a:pt x="14342" y="1065"/>
                                </a:cubicBezTo>
                                <a:cubicBezTo>
                                  <a:pt x="14330" y="1052"/>
                                  <a:pt x="14307" y="1052"/>
                                  <a:pt x="14284" y="1065"/>
                                </a:cubicBezTo>
                                <a:lnTo>
                                  <a:pt x="14086" y="1301"/>
                                </a:lnTo>
                                <a:lnTo>
                                  <a:pt x="14086" y="955"/>
                                </a:lnTo>
                                <a:cubicBezTo>
                                  <a:pt x="14086" y="927"/>
                                  <a:pt x="14074" y="913"/>
                                  <a:pt x="14051" y="913"/>
                                </a:cubicBezTo>
                                <a:cubicBezTo>
                                  <a:pt x="14028" y="913"/>
                                  <a:pt x="14016" y="927"/>
                                  <a:pt x="14016" y="955"/>
                                </a:cubicBezTo>
                                <a:lnTo>
                                  <a:pt x="14016" y="1301"/>
                                </a:lnTo>
                                <a:lnTo>
                                  <a:pt x="13818" y="1065"/>
                                </a:lnTo>
                                <a:cubicBezTo>
                                  <a:pt x="13807" y="1052"/>
                                  <a:pt x="13784" y="1052"/>
                                  <a:pt x="13760" y="1065"/>
                                </a:cubicBezTo>
                                <a:cubicBezTo>
                                  <a:pt x="13749" y="1079"/>
                                  <a:pt x="13749" y="1107"/>
                                  <a:pt x="13760" y="1135"/>
                                </a:cubicBezTo>
                                <a:lnTo>
                                  <a:pt x="14005" y="1425"/>
                                </a:lnTo>
                                <a:lnTo>
                                  <a:pt x="14005" y="1702"/>
                                </a:lnTo>
                                <a:lnTo>
                                  <a:pt x="13935" y="1702"/>
                                </a:lnTo>
                                <a:cubicBezTo>
                                  <a:pt x="13877" y="1702"/>
                                  <a:pt x="13830" y="1730"/>
                                  <a:pt x="13784" y="1771"/>
                                </a:cubicBezTo>
                                <a:lnTo>
                                  <a:pt x="13737" y="1827"/>
                                </a:lnTo>
                                <a:lnTo>
                                  <a:pt x="13574" y="1633"/>
                                </a:lnTo>
                                <a:lnTo>
                                  <a:pt x="13574" y="1218"/>
                                </a:lnTo>
                                <a:cubicBezTo>
                                  <a:pt x="13574" y="1190"/>
                                  <a:pt x="13563" y="1176"/>
                                  <a:pt x="13539" y="1176"/>
                                </a:cubicBezTo>
                                <a:cubicBezTo>
                                  <a:pt x="13516" y="1176"/>
                                  <a:pt x="13504" y="1190"/>
                                  <a:pt x="13504" y="1218"/>
                                </a:cubicBezTo>
                                <a:lnTo>
                                  <a:pt x="13504" y="1536"/>
                                </a:lnTo>
                                <a:lnTo>
                                  <a:pt x="13295" y="1287"/>
                                </a:lnTo>
                                <a:cubicBezTo>
                                  <a:pt x="13283" y="1273"/>
                                  <a:pt x="13260" y="1273"/>
                                  <a:pt x="13237" y="1287"/>
                                </a:cubicBezTo>
                                <a:cubicBezTo>
                                  <a:pt x="13225" y="1301"/>
                                  <a:pt x="13225" y="1328"/>
                                  <a:pt x="13237" y="1356"/>
                                </a:cubicBezTo>
                                <a:lnTo>
                                  <a:pt x="13446" y="1605"/>
                                </a:lnTo>
                                <a:lnTo>
                                  <a:pt x="13179" y="1605"/>
                                </a:lnTo>
                                <a:cubicBezTo>
                                  <a:pt x="13155" y="1605"/>
                                  <a:pt x="13144" y="1619"/>
                                  <a:pt x="13144" y="1647"/>
                                </a:cubicBezTo>
                                <a:cubicBezTo>
                                  <a:pt x="13144" y="1674"/>
                                  <a:pt x="13155" y="1688"/>
                                  <a:pt x="13179" y="1688"/>
                                </a:cubicBezTo>
                                <a:lnTo>
                                  <a:pt x="13528" y="1688"/>
                                </a:lnTo>
                                <a:lnTo>
                                  <a:pt x="13690" y="1882"/>
                                </a:lnTo>
                                <a:lnTo>
                                  <a:pt x="13644" y="1937"/>
                                </a:lnTo>
                                <a:cubicBezTo>
                                  <a:pt x="13609" y="1979"/>
                                  <a:pt x="13586" y="2048"/>
                                  <a:pt x="13586" y="2117"/>
                                </a:cubicBezTo>
                                <a:lnTo>
                                  <a:pt x="13586" y="2200"/>
                                </a:lnTo>
                                <a:lnTo>
                                  <a:pt x="13353" y="2200"/>
                                </a:lnTo>
                                <a:lnTo>
                                  <a:pt x="13109" y="1910"/>
                                </a:lnTo>
                                <a:cubicBezTo>
                                  <a:pt x="13097" y="1896"/>
                                  <a:pt x="13074" y="1896"/>
                                  <a:pt x="13051" y="1910"/>
                                </a:cubicBezTo>
                                <a:cubicBezTo>
                                  <a:pt x="13039" y="1923"/>
                                  <a:pt x="13039" y="1951"/>
                                  <a:pt x="13051" y="1979"/>
                                </a:cubicBezTo>
                                <a:lnTo>
                                  <a:pt x="13248" y="2214"/>
                                </a:lnTo>
                                <a:lnTo>
                                  <a:pt x="12958" y="2214"/>
                                </a:lnTo>
                                <a:cubicBezTo>
                                  <a:pt x="12934" y="2214"/>
                                  <a:pt x="12923" y="2228"/>
                                  <a:pt x="12923" y="2255"/>
                                </a:cubicBezTo>
                                <a:cubicBezTo>
                                  <a:pt x="12923" y="2283"/>
                                  <a:pt x="12934" y="2297"/>
                                  <a:pt x="12958" y="2297"/>
                                </a:cubicBezTo>
                                <a:lnTo>
                                  <a:pt x="13248" y="2297"/>
                                </a:lnTo>
                                <a:lnTo>
                                  <a:pt x="13051" y="2532"/>
                                </a:lnTo>
                                <a:cubicBezTo>
                                  <a:pt x="13039" y="2546"/>
                                  <a:pt x="13039" y="2574"/>
                                  <a:pt x="13051" y="2601"/>
                                </a:cubicBezTo>
                                <a:cubicBezTo>
                                  <a:pt x="13062" y="2615"/>
                                  <a:pt x="13074" y="2615"/>
                                  <a:pt x="13074" y="2615"/>
                                </a:cubicBezTo>
                                <a:cubicBezTo>
                                  <a:pt x="13086" y="2615"/>
                                  <a:pt x="13097" y="2615"/>
                                  <a:pt x="13097" y="2601"/>
                                </a:cubicBezTo>
                                <a:lnTo>
                                  <a:pt x="13342" y="2311"/>
                                </a:lnTo>
                                <a:lnTo>
                                  <a:pt x="13574" y="2311"/>
                                </a:lnTo>
                                <a:lnTo>
                                  <a:pt x="13574" y="2394"/>
                                </a:lnTo>
                                <a:cubicBezTo>
                                  <a:pt x="13574" y="2463"/>
                                  <a:pt x="13597" y="2518"/>
                                  <a:pt x="13632" y="2574"/>
                                </a:cubicBezTo>
                                <a:lnTo>
                                  <a:pt x="13679" y="2629"/>
                                </a:lnTo>
                                <a:lnTo>
                                  <a:pt x="13516" y="2823"/>
                                </a:lnTo>
                                <a:lnTo>
                                  <a:pt x="13167" y="2823"/>
                                </a:lnTo>
                                <a:cubicBezTo>
                                  <a:pt x="13144" y="2823"/>
                                  <a:pt x="13132" y="2837"/>
                                  <a:pt x="13132" y="2864"/>
                                </a:cubicBezTo>
                                <a:cubicBezTo>
                                  <a:pt x="13132" y="2892"/>
                                  <a:pt x="13144" y="2906"/>
                                  <a:pt x="13167" y="2906"/>
                                </a:cubicBezTo>
                                <a:lnTo>
                                  <a:pt x="13435" y="2906"/>
                                </a:lnTo>
                                <a:lnTo>
                                  <a:pt x="13225" y="3155"/>
                                </a:lnTo>
                                <a:cubicBezTo>
                                  <a:pt x="13214" y="3169"/>
                                  <a:pt x="13214" y="3196"/>
                                  <a:pt x="13225" y="3224"/>
                                </a:cubicBezTo>
                                <a:cubicBezTo>
                                  <a:pt x="13237" y="3238"/>
                                  <a:pt x="13248" y="3238"/>
                                  <a:pt x="13248" y="3238"/>
                                </a:cubicBezTo>
                                <a:cubicBezTo>
                                  <a:pt x="13260" y="3238"/>
                                  <a:pt x="13272" y="3238"/>
                                  <a:pt x="13272" y="3224"/>
                                </a:cubicBezTo>
                                <a:lnTo>
                                  <a:pt x="13481" y="2975"/>
                                </a:lnTo>
                                <a:lnTo>
                                  <a:pt x="13481" y="3293"/>
                                </a:lnTo>
                                <a:cubicBezTo>
                                  <a:pt x="13481" y="3321"/>
                                  <a:pt x="13493" y="3335"/>
                                  <a:pt x="13516" y="3335"/>
                                </a:cubicBezTo>
                                <a:cubicBezTo>
                                  <a:pt x="13539" y="3335"/>
                                  <a:pt x="13551" y="3321"/>
                                  <a:pt x="13551" y="3293"/>
                                </a:cubicBezTo>
                                <a:lnTo>
                                  <a:pt x="13551" y="2878"/>
                                </a:lnTo>
                                <a:lnTo>
                                  <a:pt x="13714" y="2684"/>
                                </a:lnTo>
                                <a:lnTo>
                                  <a:pt x="13760" y="2740"/>
                                </a:lnTo>
                                <a:cubicBezTo>
                                  <a:pt x="13795" y="2781"/>
                                  <a:pt x="13853" y="2809"/>
                                  <a:pt x="13911" y="2809"/>
                                </a:cubicBezTo>
                                <a:lnTo>
                                  <a:pt x="13981" y="2809"/>
                                </a:lnTo>
                                <a:lnTo>
                                  <a:pt x="13981" y="3086"/>
                                </a:lnTo>
                                <a:lnTo>
                                  <a:pt x="13737" y="3376"/>
                                </a:lnTo>
                                <a:cubicBezTo>
                                  <a:pt x="13725" y="3390"/>
                                  <a:pt x="13725" y="3418"/>
                                  <a:pt x="13737" y="3445"/>
                                </a:cubicBezTo>
                                <a:cubicBezTo>
                                  <a:pt x="13749" y="3459"/>
                                  <a:pt x="13772" y="3459"/>
                                  <a:pt x="13795" y="3445"/>
                                </a:cubicBezTo>
                                <a:lnTo>
                                  <a:pt x="13993" y="3210"/>
                                </a:lnTo>
                                <a:lnTo>
                                  <a:pt x="13993" y="3556"/>
                                </a:lnTo>
                                <a:cubicBezTo>
                                  <a:pt x="13993" y="3584"/>
                                  <a:pt x="14005" y="3598"/>
                                  <a:pt x="14028" y="3598"/>
                                </a:cubicBezTo>
                                <a:cubicBezTo>
                                  <a:pt x="14051" y="3598"/>
                                  <a:pt x="14063" y="3584"/>
                                  <a:pt x="14063" y="3556"/>
                                </a:cubicBezTo>
                                <a:lnTo>
                                  <a:pt x="14063" y="3238"/>
                                </a:lnTo>
                                <a:lnTo>
                                  <a:pt x="14260" y="3473"/>
                                </a:lnTo>
                                <a:cubicBezTo>
                                  <a:pt x="14272" y="3487"/>
                                  <a:pt x="14284" y="3487"/>
                                  <a:pt x="14284" y="3487"/>
                                </a:cubicBezTo>
                                <a:cubicBezTo>
                                  <a:pt x="14284" y="3487"/>
                                  <a:pt x="14307" y="3487"/>
                                  <a:pt x="14307" y="3473"/>
                                </a:cubicBezTo>
                                <a:cubicBezTo>
                                  <a:pt x="14319" y="3459"/>
                                  <a:pt x="14319" y="3432"/>
                                  <a:pt x="14307" y="3404"/>
                                </a:cubicBezTo>
                                <a:lnTo>
                                  <a:pt x="14063" y="3113"/>
                                </a:lnTo>
                                <a:lnTo>
                                  <a:pt x="14063" y="2837"/>
                                </a:lnTo>
                                <a:lnTo>
                                  <a:pt x="14132" y="2837"/>
                                </a:lnTo>
                                <a:cubicBezTo>
                                  <a:pt x="14191" y="2837"/>
                                  <a:pt x="14237" y="2809"/>
                                  <a:pt x="14284" y="2767"/>
                                </a:cubicBezTo>
                                <a:lnTo>
                                  <a:pt x="14330" y="2712"/>
                                </a:lnTo>
                                <a:lnTo>
                                  <a:pt x="14493" y="2906"/>
                                </a:lnTo>
                                <a:lnTo>
                                  <a:pt x="14493" y="3321"/>
                                </a:lnTo>
                                <a:cubicBezTo>
                                  <a:pt x="14493" y="3349"/>
                                  <a:pt x="14505" y="3362"/>
                                  <a:pt x="14528" y="3362"/>
                                </a:cubicBezTo>
                                <a:cubicBezTo>
                                  <a:pt x="14551" y="3362"/>
                                  <a:pt x="14563" y="3349"/>
                                  <a:pt x="14563" y="3321"/>
                                </a:cubicBezTo>
                                <a:lnTo>
                                  <a:pt x="14563" y="3003"/>
                                </a:lnTo>
                                <a:lnTo>
                                  <a:pt x="14772" y="3252"/>
                                </a:lnTo>
                                <a:cubicBezTo>
                                  <a:pt x="14784" y="3266"/>
                                  <a:pt x="14795" y="3266"/>
                                  <a:pt x="14795" y="3266"/>
                                </a:cubicBezTo>
                                <a:cubicBezTo>
                                  <a:pt x="14807" y="3266"/>
                                  <a:pt x="14819" y="3266"/>
                                  <a:pt x="14819" y="3252"/>
                                </a:cubicBezTo>
                                <a:cubicBezTo>
                                  <a:pt x="14830" y="3238"/>
                                  <a:pt x="14830" y="3210"/>
                                  <a:pt x="14819" y="3183"/>
                                </a:cubicBezTo>
                                <a:lnTo>
                                  <a:pt x="14609" y="2933"/>
                                </a:lnTo>
                                <a:lnTo>
                                  <a:pt x="14877" y="2933"/>
                                </a:lnTo>
                                <a:cubicBezTo>
                                  <a:pt x="14900" y="2933"/>
                                  <a:pt x="14912" y="2920"/>
                                  <a:pt x="14912" y="2892"/>
                                </a:cubicBezTo>
                                <a:cubicBezTo>
                                  <a:pt x="14912" y="2864"/>
                                  <a:pt x="14900" y="2850"/>
                                  <a:pt x="14877" y="2850"/>
                                </a:cubicBezTo>
                                <a:lnTo>
                                  <a:pt x="14528" y="2850"/>
                                </a:lnTo>
                                <a:lnTo>
                                  <a:pt x="14365" y="2657"/>
                                </a:lnTo>
                                <a:lnTo>
                                  <a:pt x="14412" y="2601"/>
                                </a:lnTo>
                                <a:cubicBezTo>
                                  <a:pt x="14447" y="2560"/>
                                  <a:pt x="14470" y="2491"/>
                                  <a:pt x="14470" y="2422"/>
                                </a:cubicBezTo>
                                <a:lnTo>
                                  <a:pt x="14470" y="2338"/>
                                </a:lnTo>
                                <a:lnTo>
                                  <a:pt x="14702" y="2338"/>
                                </a:lnTo>
                                <a:lnTo>
                                  <a:pt x="14947" y="2629"/>
                                </a:lnTo>
                                <a:cubicBezTo>
                                  <a:pt x="14958" y="2643"/>
                                  <a:pt x="14970" y="2643"/>
                                  <a:pt x="14970" y="2643"/>
                                </a:cubicBezTo>
                                <a:cubicBezTo>
                                  <a:pt x="14970" y="2643"/>
                                  <a:pt x="14993" y="2643"/>
                                  <a:pt x="14993" y="2629"/>
                                </a:cubicBezTo>
                                <a:cubicBezTo>
                                  <a:pt x="15005" y="2615"/>
                                  <a:pt x="15005" y="2588"/>
                                  <a:pt x="14993" y="2560"/>
                                </a:cubicBezTo>
                                <a:lnTo>
                                  <a:pt x="14795" y="2325"/>
                                </a:lnTo>
                                <a:lnTo>
                                  <a:pt x="15086" y="2325"/>
                                </a:lnTo>
                                <a:cubicBezTo>
                                  <a:pt x="15110" y="2325"/>
                                  <a:pt x="15121" y="2311"/>
                                  <a:pt x="15121" y="2283"/>
                                </a:cubicBezTo>
                                <a:cubicBezTo>
                                  <a:pt x="15121" y="2255"/>
                                  <a:pt x="15156" y="2214"/>
                                  <a:pt x="15144" y="2214"/>
                                </a:cubicBezTo>
                                <a:close/>
                                <a:moveTo>
                                  <a:pt x="13609" y="2117"/>
                                </a:moveTo>
                                <a:cubicBezTo>
                                  <a:pt x="13609" y="2076"/>
                                  <a:pt x="13621" y="2034"/>
                                  <a:pt x="13644" y="2006"/>
                                </a:cubicBezTo>
                                <a:lnTo>
                                  <a:pt x="13690" y="1951"/>
                                </a:lnTo>
                                <a:lnTo>
                                  <a:pt x="13911" y="2214"/>
                                </a:lnTo>
                                <a:lnTo>
                                  <a:pt x="13597" y="2214"/>
                                </a:lnTo>
                                <a:lnTo>
                                  <a:pt x="13597" y="2117"/>
                                </a:lnTo>
                                <a:close/>
                                <a:moveTo>
                                  <a:pt x="13702" y="2560"/>
                                </a:moveTo>
                                <a:lnTo>
                                  <a:pt x="13656" y="2505"/>
                                </a:lnTo>
                                <a:cubicBezTo>
                                  <a:pt x="13632" y="2477"/>
                                  <a:pt x="13621" y="2435"/>
                                  <a:pt x="13621" y="2394"/>
                                </a:cubicBezTo>
                                <a:lnTo>
                                  <a:pt x="13621" y="2311"/>
                                </a:lnTo>
                                <a:lnTo>
                                  <a:pt x="13935" y="2311"/>
                                </a:lnTo>
                                <a:lnTo>
                                  <a:pt x="13702" y="2560"/>
                                </a:lnTo>
                                <a:close/>
                                <a:moveTo>
                                  <a:pt x="13981" y="2740"/>
                                </a:moveTo>
                                <a:lnTo>
                                  <a:pt x="13911" y="2740"/>
                                </a:lnTo>
                                <a:cubicBezTo>
                                  <a:pt x="13877" y="2740"/>
                                  <a:pt x="13842" y="2726"/>
                                  <a:pt x="13818" y="2698"/>
                                </a:cubicBezTo>
                                <a:lnTo>
                                  <a:pt x="13772" y="2643"/>
                                </a:lnTo>
                                <a:lnTo>
                                  <a:pt x="13993" y="2380"/>
                                </a:lnTo>
                                <a:lnTo>
                                  <a:pt x="13993" y="2740"/>
                                </a:lnTo>
                                <a:close/>
                                <a:moveTo>
                                  <a:pt x="13981" y="2145"/>
                                </a:moveTo>
                                <a:lnTo>
                                  <a:pt x="13760" y="1882"/>
                                </a:lnTo>
                                <a:lnTo>
                                  <a:pt x="13807" y="1827"/>
                                </a:lnTo>
                                <a:cubicBezTo>
                                  <a:pt x="13830" y="1799"/>
                                  <a:pt x="13865" y="1785"/>
                                  <a:pt x="13900" y="1785"/>
                                </a:cubicBezTo>
                                <a:lnTo>
                                  <a:pt x="13970" y="1785"/>
                                </a:lnTo>
                                <a:lnTo>
                                  <a:pt x="13970" y="2145"/>
                                </a:lnTo>
                                <a:close/>
                                <a:moveTo>
                                  <a:pt x="14051" y="1771"/>
                                </a:moveTo>
                                <a:lnTo>
                                  <a:pt x="14121" y="1771"/>
                                </a:lnTo>
                                <a:cubicBezTo>
                                  <a:pt x="14156" y="1771"/>
                                  <a:pt x="14191" y="1785"/>
                                  <a:pt x="14214" y="1813"/>
                                </a:cubicBezTo>
                                <a:lnTo>
                                  <a:pt x="14260" y="1868"/>
                                </a:lnTo>
                                <a:lnTo>
                                  <a:pt x="14039" y="2131"/>
                                </a:lnTo>
                                <a:lnTo>
                                  <a:pt x="14039" y="1771"/>
                                </a:lnTo>
                                <a:close/>
                                <a:moveTo>
                                  <a:pt x="14226" y="2698"/>
                                </a:moveTo>
                                <a:cubicBezTo>
                                  <a:pt x="14202" y="2726"/>
                                  <a:pt x="14167" y="2740"/>
                                  <a:pt x="14132" y="2740"/>
                                </a:cubicBezTo>
                                <a:lnTo>
                                  <a:pt x="14063" y="2740"/>
                                </a:lnTo>
                                <a:lnTo>
                                  <a:pt x="14063" y="2366"/>
                                </a:lnTo>
                                <a:lnTo>
                                  <a:pt x="14284" y="2629"/>
                                </a:lnTo>
                                <a:lnTo>
                                  <a:pt x="14226" y="2698"/>
                                </a:lnTo>
                                <a:close/>
                                <a:moveTo>
                                  <a:pt x="14377" y="2505"/>
                                </a:moveTo>
                                <a:lnTo>
                                  <a:pt x="14330" y="2560"/>
                                </a:lnTo>
                                <a:lnTo>
                                  <a:pt x="14109" y="2297"/>
                                </a:lnTo>
                                <a:lnTo>
                                  <a:pt x="14423" y="2297"/>
                                </a:lnTo>
                                <a:lnTo>
                                  <a:pt x="14423" y="2380"/>
                                </a:lnTo>
                                <a:lnTo>
                                  <a:pt x="14423" y="2380"/>
                                </a:lnTo>
                                <a:cubicBezTo>
                                  <a:pt x="14423" y="2435"/>
                                  <a:pt x="14412" y="2477"/>
                                  <a:pt x="14377" y="2505"/>
                                </a:cubicBezTo>
                                <a:close/>
                                <a:moveTo>
                                  <a:pt x="14423" y="2214"/>
                                </a:moveTo>
                                <a:lnTo>
                                  <a:pt x="14109" y="2214"/>
                                </a:lnTo>
                                <a:lnTo>
                                  <a:pt x="14330" y="1951"/>
                                </a:lnTo>
                                <a:lnTo>
                                  <a:pt x="14377" y="2006"/>
                                </a:lnTo>
                                <a:cubicBezTo>
                                  <a:pt x="14400" y="2034"/>
                                  <a:pt x="14412" y="2076"/>
                                  <a:pt x="14412" y="2117"/>
                                </a:cubicBezTo>
                                <a:lnTo>
                                  <a:pt x="14412" y="2214"/>
                                </a:lnTo>
                                <a:close/>
                                <a:moveTo>
                                  <a:pt x="6235" y="17961"/>
                                </a:moveTo>
                                <a:lnTo>
                                  <a:pt x="5944" y="17961"/>
                                </a:lnTo>
                                <a:lnTo>
                                  <a:pt x="6142" y="17726"/>
                                </a:lnTo>
                                <a:cubicBezTo>
                                  <a:pt x="6153" y="17712"/>
                                  <a:pt x="6153" y="17684"/>
                                  <a:pt x="6142" y="17656"/>
                                </a:cubicBezTo>
                                <a:cubicBezTo>
                                  <a:pt x="6130" y="17643"/>
                                  <a:pt x="6107" y="17643"/>
                                  <a:pt x="6083" y="17656"/>
                                </a:cubicBezTo>
                                <a:lnTo>
                                  <a:pt x="5839" y="17947"/>
                                </a:lnTo>
                                <a:lnTo>
                                  <a:pt x="5606" y="17947"/>
                                </a:lnTo>
                                <a:lnTo>
                                  <a:pt x="5606" y="17864"/>
                                </a:lnTo>
                                <a:cubicBezTo>
                                  <a:pt x="5606" y="17795"/>
                                  <a:pt x="5583" y="17739"/>
                                  <a:pt x="5548" y="17684"/>
                                </a:cubicBezTo>
                                <a:lnTo>
                                  <a:pt x="5502" y="17629"/>
                                </a:lnTo>
                                <a:lnTo>
                                  <a:pt x="5665" y="17435"/>
                                </a:lnTo>
                                <a:lnTo>
                                  <a:pt x="6014" y="17435"/>
                                </a:lnTo>
                                <a:cubicBezTo>
                                  <a:pt x="6037" y="17435"/>
                                  <a:pt x="6048" y="17421"/>
                                  <a:pt x="6048" y="17393"/>
                                </a:cubicBezTo>
                                <a:cubicBezTo>
                                  <a:pt x="6048" y="17366"/>
                                  <a:pt x="6037" y="17352"/>
                                  <a:pt x="6014" y="17352"/>
                                </a:cubicBezTo>
                                <a:lnTo>
                                  <a:pt x="5746" y="17352"/>
                                </a:lnTo>
                                <a:lnTo>
                                  <a:pt x="5955" y="17103"/>
                                </a:lnTo>
                                <a:cubicBezTo>
                                  <a:pt x="5967" y="17089"/>
                                  <a:pt x="5967" y="17061"/>
                                  <a:pt x="5955" y="17034"/>
                                </a:cubicBezTo>
                                <a:cubicBezTo>
                                  <a:pt x="5944" y="17020"/>
                                  <a:pt x="5921" y="17020"/>
                                  <a:pt x="5897" y="17034"/>
                                </a:cubicBezTo>
                                <a:lnTo>
                                  <a:pt x="5688" y="17283"/>
                                </a:lnTo>
                                <a:lnTo>
                                  <a:pt x="5688" y="16965"/>
                                </a:lnTo>
                                <a:cubicBezTo>
                                  <a:pt x="5688" y="16937"/>
                                  <a:pt x="5676" y="16923"/>
                                  <a:pt x="5653" y="16923"/>
                                </a:cubicBezTo>
                                <a:cubicBezTo>
                                  <a:pt x="5630" y="16923"/>
                                  <a:pt x="5618" y="16937"/>
                                  <a:pt x="5618" y="16965"/>
                                </a:cubicBezTo>
                                <a:lnTo>
                                  <a:pt x="5618" y="17380"/>
                                </a:lnTo>
                                <a:lnTo>
                                  <a:pt x="5455" y="17573"/>
                                </a:lnTo>
                                <a:lnTo>
                                  <a:pt x="5409" y="17518"/>
                                </a:lnTo>
                                <a:cubicBezTo>
                                  <a:pt x="5374" y="17476"/>
                                  <a:pt x="5316" y="17449"/>
                                  <a:pt x="5258" y="17449"/>
                                </a:cubicBezTo>
                                <a:lnTo>
                                  <a:pt x="5188" y="17449"/>
                                </a:lnTo>
                                <a:lnTo>
                                  <a:pt x="5188" y="17172"/>
                                </a:lnTo>
                                <a:lnTo>
                                  <a:pt x="5432" y="16881"/>
                                </a:lnTo>
                                <a:cubicBezTo>
                                  <a:pt x="5444" y="16868"/>
                                  <a:pt x="5444" y="16840"/>
                                  <a:pt x="5432" y="16812"/>
                                </a:cubicBezTo>
                                <a:cubicBezTo>
                                  <a:pt x="5420" y="16798"/>
                                  <a:pt x="5397" y="16798"/>
                                  <a:pt x="5374" y="16812"/>
                                </a:cubicBezTo>
                                <a:lnTo>
                                  <a:pt x="5176" y="17048"/>
                                </a:lnTo>
                                <a:lnTo>
                                  <a:pt x="5176" y="16660"/>
                                </a:lnTo>
                                <a:cubicBezTo>
                                  <a:pt x="5176" y="16632"/>
                                  <a:pt x="5164" y="16619"/>
                                  <a:pt x="5141" y="16619"/>
                                </a:cubicBezTo>
                                <a:cubicBezTo>
                                  <a:pt x="5118" y="16619"/>
                                  <a:pt x="5106" y="16632"/>
                                  <a:pt x="5106" y="16660"/>
                                </a:cubicBezTo>
                                <a:lnTo>
                                  <a:pt x="5106" y="17006"/>
                                </a:lnTo>
                                <a:lnTo>
                                  <a:pt x="4909" y="16771"/>
                                </a:lnTo>
                                <a:cubicBezTo>
                                  <a:pt x="4897" y="16757"/>
                                  <a:pt x="4874" y="16757"/>
                                  <a:pt x="4850" y="16771"/>
                                </a:cubicBezTo>
                                <a:cubicBezTo>
                                  <a:pt x="4839" y="16785"/>
                                  <a:pt x="4839" y="16812"/>
                                  <a:pt x="4850" y="16840"/>
                                </a:cubicBezTo>
                                <a:lnTo>
                                  <a:pt x="5095" y="17131"/>
                                </a:lnTo>
                                <a:lnTo>
                                  <a:pt x="5095" y="17407"/>
                                </a:lnTo>
                                <a:lnTo>
                                  <a:pt x="5025" y="17407"/>
                                </a:lnTo>
                                <a:cubicBezTo>
                                  <a:pt x="4967" y="17407"/>
                                  <a:pt x="4920" y="17435"/>
                                  <a:pt x="4874" y="17476"/>
                                </a:cubicBezTo>
                                <a:lnTo>
                                  <a:pt x="4827" y="17532"/>
                                </a:lnTo>
                                <a:lnTo>
                                  <a:pt x="4664" y="17338"/>
                                </a:lnTo>
                                <a:lnTo>
                                  <a:pt x="4664" y="16923"/>
                                </a:lnTo>
                                <a:cubicBezTo>
                                  <a:pt x="4664" y="16895"/>
                                  <a:pt x="4653" y="16881"/>
                                  <a:pt x="4629" y="16881"/>
                                </a:cubicBezTo>
                                <a:cubicBezTo>
                                  <a:pt x="4606" y="16881"/>
                                  <a:pt x="4595" y="16895"/>
                                  <a:pt x="4595" y="16923"/>
                                </a:cubicBezTo>
                                <a:lnTo>
                                  <a:pt x="4595" y="17241"/>
                                </a:lnTo>
                                <a:lnTo>
                                  <a:pt x="4385" y="16992"/>
                                </a:lnTo>
                                <a:cubicBezTo>
                                  <a:pt x="4374" y="16978"/>
                                  <a:pt x="4350" y="16978"/>
                                  <a:pt x="4327" y="16992"/>
                                </a:cubicBezTo>
                                <a:cubicBezTo>
                                  <a:pt x="4315" y="17006"/>
                                  <a:pt x="4315" y="17034"/>
                                  <a:pt x="4327" y="17061"/>
                                </a:cubicBezTo>
                                <a:lnTo>
                                  <a:pt x="4536" y="17310"/>
                                </a:lnTo>
                                <a:lnTo>
                                  <a:pt x="4234" y="17310"/>
                                </a:lnTo>
                                <a:cubicBezTo>
                                  <a:pt x="4211" y="17310"/>
                                  <a:pt x="4199" y="17324"/>
                                  <a:pt x="4199" y="17352"/>
                                </a:cubicBezTo>
                                <a:cubicBezTo>
                                  <a:pt x="4199" y="17380"/>
                                  <a:pt x="4211" y="17393"/>
                                  <a:pt x="4234" y="17393"/>
                                </a:cubicBezTo>
                                <a:lnTo>
                                  <a:pt x="4583" y="17393"/>
                                </a:lnTo>
                                <a:lnTo>
                                  <a:pt x="4746" y="17587"/>
                                </a:lnTo>
                                <a:lnTo>
                                  <a:pt x="4699" y="17643"/>
                                </a:lnTo>
                                <a:cubicBezTo>
                                  <a:pt x="4664" y="17684"/>
                                  <a:pt x="4641" y="17753"/>
                                  <a:pt x="4641" y="17822"/>
                                </a:cubicBezTo>
                                <a:lnTo>
                                  <a:pt x="4641" y="17905"/>
                                </a:lnTo>
                                <a:lnTo>
                                  <a:pt x="4408" y="17905"/>
                                </a:lnTo>
                                <a:lnTo>
                                  <a:pt x="4164" y="17615"/>
                                </a:lnTo>
                                <a:cubicBezTo>
                                  <a:pt x="4153" y="17601"/>
                                  <a:pt x="4129" y="17601"/>
                                  <a:pt x="4106" y="17615"/>
                                </a:cubicBezTo>
                                <a:cubicBezTo>
                                  <a:pt x="4094" y="17629"/>
                                  <a:pt x="4094" y="17656"/>
                                  <a:pt x="4106" y="17684"/>
                                </a:cubicBezTo>
                                <a:lnTo>
                                  <a:pt x="4304" y="17919"/>
                                </a:lnTo>
                                <a:lnTo>
                                  <a:pt x="4013" y="17919"/>
                                </a:lnTo>
                                <a:cubicBezTo>
                                  <a:pt x="3990" y="17919"/>
                                  <a:pt x="3978" y="17933"/>
                                  <a:pt x="3978" y="17961"/>
                                </a:cubicBezTo>
                                <a:cubicBezTo>
                                  <a:pt x="3978" y="17988"/>
                                  <a:pt x="3990" y="18002"/>
                                  <a:pt x="4013" y="18002"/>
                                </a:cubicBezTo>
                                <a:lnTo>
                                  <a:pt x="4304" y="18002"/>
                                </a:lnTo>
                                <a:lnTo>
                                  <a:pt x="4106" y="18238"/>
                                </a:lnTo>
                                <a:cubicBezTo>
                                  <a:pt x="4094" y="18251"/>
                                  <a:pt x="4094" y="18279"/>
                                  <a:pt x="4106" y="18307"/>
                                </a:cubicBezTo>
                                <a:cubicBezTo>
                                  <a:pt x="4118" y="18321"/>
                                  <a:pt x="4129" y="18321"/>
                                  <a:pt x="4129" y="18321"/>
                                </a:cubicBezTo>
                                <a:cubicBezTo>
                                  <a:pt x="4141" y="18321"/>
                                  <a:pt x="4153" y="18321"/>
                                  <a:pt x="4153" y="18307"/>
                                </a:cubicBezTo>
                                <a:lnTo>
                                  <a:pt x="4397" y="18016"/>
                                </a:lnTo>
                                <a:lnTo>
                                  <a:pt x="4629" y="18016"/>
                                </a:lnTo>
                                <a:lnTo>
                                  <a:pt x="4629" y="18099"/>
                                </a:lnTo>
                                <a:cubicBezTo>
                                  <a:pt x="4629" y="18168"/>
                                  <a:pt x="4653" y="18224"/>
                                  <a:pt x="4688" y="18279"/>
                                </a:cubicBezTo>
                                <a:lnTo>
                                  <a:pt x="4734" y="18334"/>
                                </a:lnTo>
                                <a:lnTo>
                                  <a:pt x="4571" y="18528"/>
                                </a:lnTo>
                                <a:lnTo>
                                  <a:pt x="4222" y="18528"/>
                                </a:lnTo>
                                <a:cubicBezTo>
                                  <a:pt x="4199" y="18528"/>
                                  <a:pt x="4187" y="18542"/>
                                  <a:pt x="4187" y="18570"/>
                                </a:cubicBezTo>
                                <a:cubicBezTo>
                                  <a:pt x="4187" y="18597"/>
                                  <a:pt x="4199" y="18611"/>
                                  <a:pt x="4222" y="18611"/>
                                </a:cubicBezTo>
                                <a:lnTo>
                                  <a:pt x="4490" y="18611"/>
                                </a:lnTo>
                                <a:lnTo>
                                  <a:pt x="4280" y="18860"/>
                                </a:lnTo>
                                <a:cubicBezTo>
                                  <a:pt x="4269" y="18874"/>
                                  <a:pt x="4269" y="18902"/>
                                  <a:pt x="4280" y="18929"/>
                                </a:cubicBezTo>
                                <a:cubicBezTo>
                                  <a:pt x="4292" y="18943"/>
                                  <a:pt x="4304" y="18943"/>
                                  <a:pt x="4304" y="18943"/>
                                </a:cubicBezTo>
                                <a:cubicBezTo>
                                  <a:pt x="4315" y="18943"/>
                                  <a:pt x="4327" y="18943"/>
                                  <a:pt x="4327" y="18929"/>
                                </a:cubicBezTo>
                                <a:lnTo>
                                  <a:pt x="4536" y="18680"/>
                                </a:lnTo>
                                <a:lnTo>
                                  <a:pt x="4536" y="18999"/>
                                </a:lnTo>
                                <a:cubicBezTo>
                                  <a:pt x="4536" y="19026"/>
                                  <a:pt x="4548" y="19040"/>
                                  <a:pt x="4571" y="19040"/>
                                </a:cubicBezTo>
                                <a:cubicBezTo>
                                  <a:pt x="4595" y="19040"/>
                                  <a:pt x="4606" y="19026"/>
                                  <a:pt x="4606" y="18999"/>
                                </a:cubicBezTo>
                                <a:lnTo>
                                  <a:pt x="4606" y="18583"/>
                                </a:lnTo>
                                <a:lnTo>
                                  <a:pt x="4769" y="18390"/>
                                </a:lnTo>
                                <a:lnTo>
                                  <a:pt x="4816" y="18445"/>
                                </a:lnTo>
                                <a:cubicBezTo>
                                  <a:pt x="4850" y="18487"/>
                                  <a:pt x="4909" y="18514"/>
                                  <a:pt x="4967" y="18514"/>
                                </a:cubicBezTo>
                                <a:lnTo>
                                  <a:pt x="5037" y="18514"/>
                                </a:lnTo>
                                <a:lnTo>
                                  <a:pt x="5037" y="18791"/>
                                </a:lnTo>
                                <a:lnTo>
                                  <a:pt x="4792" y="19082"/>
                                </a:lnTo>
                                <a:cubicBezTo>
                                  <a:pt x="4781" y="19095"/>
                                  <a:pt x="4781" y="19123"/>
                                  <a:pt x="4792" y="19151"/>
                                </a:cubicBezTo>
                                <a:cubicBezTo>
                                  <a:pt x="4804" y="19165"/>
                                  <a:pt x="4827" y="19165"/>
                                  <a:pt x="4850" y="19151"/>
                                </a:cubicBezTo>
                                <a:lnTo>
                                  <a:pt x="5048" y="18916"/>
                                </a:lnTo>
                                <a:lnTo>
                                  <a:pt x="5048" y="19261"/>
                                </a:lnTo>
                                <a:cubicBezTo>
                                  <a:pt x="5048" y="19289"/>
                                  <a:pt x="5060" y="19303"/>
                                  <a:pt x="5083" y="19303"/>
                                </a:cubicBezTo>
                                <a:cubicBezTo>
                                  <a:pt x="5106" y="19303"/>
                                  <a:pt x="5118" y="19289"/>
                                  <a:pt x="5118" y="19261"/>
                                </a:cubicBezTo>
                                <a:lnTo>
                                  <a:pt x="5118" y="18916"/>
                                </a:lnTo>
                                <a:lnTo>
                                  <a:pt x="5316" y="19151"/>
                                </a:lnTo>
                                <a:cubicBezTo>
                                  <a:pt x="5327" y="19165"/>
                                  <a:pt x="5339" y="19165"/>
                                  <a:pt x="5339" y="19165"/>
                                </a:cubicBezTo>
                                <a:cubicBezTo>
                                  <a:pt x="5351" y="19165"/>
                                  <a:pt x="5362" y="19165"/>
                                  <a:pt x="5362" y="19151"/>
                                </a:cubicBezTo>
                                <a:cubicBezTo>
                                  <a:pt x="5374" y="19137"/>
                                  <a:pt x="5374" y="19109"/>
                                  <a:pt x="5362" y="19082"/>
                                </a:cubicBezTo>
                                <a:lnTo>
                                  <a:pt x="5118" y="18791"/>
                                </a:lnTo>
                                <a:lnTo>
                                  <a:pt x="5118" y="18514"/>
                                </a:lnTo>
                                <a:lnTo>
                                  <a:pt x="5188" y="18514"/>
                                </a:lnTo>
                                <a:cubicBezTo>
                                  <a:pt x="5246" y="18514"/>
                                  <a:pt x="5292" y="18487"/>
                                  <a:pt x="5339" y="18445"/>
                                </a:cubicBezTo>
                                <a:lnTo>
                                  <a:pt x="5385" y="18390"/>
                                </a:lnTo>
                                <a:lnTo>
                                  <a:pt x="5548" y="18583"/>
                                </a:lnTo>
                                <a:lnTo>
                                  <a:pt x="5548" y="18999"/>
                                </a:lnTo>
                                <a:cubicBezTo>
                                  <a:pt x="5548" y="19026"/>
                                  <a:pt x="5560" y="19040"/>
                                  <a:pt x="5583" y="19040"/>
                                </a:cubicBezTo>
                                <a:cubicBezTo>
                                  <a:pt x="5606" y="19040"/>
                                  <a:pt x="5618" y="19026"/>
                                  <a:pt x="5618" y="18999"/>
                                </a:cubicBezTo>
                                <a:lnTo>
                                  <a:pt x="5618" y="18736"/>
                                </a:lnTo>
                                <a:lnTo>
                                  <a:pt x="5827" y="18985"/>
                                </a:lnTo>
                                <a:cubicBezTo>
                                  <a:pt x="5839" y="18999"/>
                                  <a:pt x="5851" y="18999"/>
                                  <a:pt x="5851" y="18999"/>
                                </a:cubicBezTo>
                                <a:cubicBezTo>
                                  <a:pt x="5862" y="18999"/>
                                  <a:pt x="5874" y="18999"/>
                                  <a:pt x="5874" y="18985"/>
                                </a:cubicBezTo>
                                <a:cubicBezTo>
                                  <a:pt x="5886" y="18971"/>
                                  <a:pt x="5886" y="18943"/>
                                  <a:pt x="5874" y="18916"/>
                                </a:cubicBezTo>
                                <a:lnTo>
                                  <a:pt x="5665" y="18666"/>
                                </a:lnTo>
                                <a:lnTo>
                                  <a:pt x="5932" y="18666"/>
                                </a:lnTo>
                                <a:cubicBezTo>
                                  <a:pt x="5955" y="18666"/>
                                  <a:pt x="5967" y="18653"/>
                                  <a:pt x="5967" y="18625"/>
                                </a:cubicBezTo>
                                <a:cubicBezTo>
                                  <a:pt x="5967" y="18597"/>
                                  <a:pt x="5955" y="18583"/>
                                  <a:pt x="5932" y="18583"/>
                                </a:cubicBezTo>
                                <a:lnTo>
                                  <a:pt x="5583" y="18583"/>
                                </a:lnTo>
                                <a:lnTo>
                                  <a:pt x="5420" y="18390"/>
                                </a:lnTo>
                                <a:lnTo>
                                  <a:pt x="5467" y="18334"/>
                                </a:lnTo>
                                <a:cubicBezTo>
                                  <a:pt x="5502" y="18293"/>
                                  <a:pt x="5525" y="18224"/>
                                  <a:pt x="5525" y="18155"/>
                                </a:cubicBezTo>
                                <a:lnTo>
                                  <a:pt x="5525" y="18044"/>
                                </a:lnTo>
                                <a:lnTo>
                                  <a:pt x="5758" y="18044"/>
                                </a:lnTo>
                                <a:lnTo>
                                  <a:pt x="6002" y="18334"/>
                                </a:lnTo>
                                <a:cubicBezTo>
                                  <a:pt x="6014" y="18348"/>
                                  <a:pt x="6025" y="18348"/>
                                  <a:pt x="6025" y="18348"/>
                                </a:cubicBezTo>
                                <a:cubicBezTo>
                                  <a:pt x="6037" y="18348"/>
                                  <a:pt x="6048" y="18348"/>
                                  <a:pt x="6048" y="18334"/>
                                </a:cubicBezTo>
                                <a:cubicBezTo>
                                  <a:pt x="6060" y="18321"/>
                                  <a:pt x="6060" y="18293"/>
                                  <a:pt x="6048" y="18265"/>
                                </a:cubicBezTo>
                                <a:lnTo>
                                  <a:pt x="5851" y="18030"/>
                                </a:lnTo>
                                <a:lnTo>
                                  <a:pt x="6142" y="18030"/>
                                </a:lnTo>
                                <a:cubicBezTo>
                                  <a:pt x="6165" y="18030"/>
                                  <a:pt x="6176" y="18016"/>
                                  <a:pt x="6176" y="17988"/>
                                </a:cubicBezTo>
                                <a:cubicBezTo>
                                  <a:pt x="6281" y="17975"/>
                                  <a:pt x="6258" y="17961"/>
                                  <a:pt x="6235" y="17961"/>
                                </a:cubicBezTo>
                                <a:close/>
                                <a:moveTo>
                                  <a:pt x="4711" y="17864"/>
                                </a:moveTo>
                                <a:cubicBezTo>
                                  <a:pt x="4711" y="17822"/>
                                  <a:pt x="4722" y="17781"/>
                                  <a:pt x="4746" y="17753"/>
                                </a:cubicBezTo>
                                <a:lnTo>
                                  <a:pt x="4792" y="17698"/>
                                </a:lnTo>
                                <a:lnTo>
                                  <a:pt x="5013" y="17961"/>
                                </a:lnTo>
                                <a:lnTo>
                                  <a:pt x="4699" y="17961"/>
                                </a:lnTo>
                                <a:lnTo>
                                  <a:pt x="4699" y="17864"/>
                                </a:lnTo>
                                <a:close/>
                                <a:moveTo>
                                  <a:pt x="4804" y="18307"/>
                                </a:moveTo>
                                <a:lnTo>
                                  <a:pt x="4757" y="18251"/>
                                </a:lnTo>
                                <a:cubicBezTo>
                                  <a:pt x="4734" y="18224"/>
                                  <a:pt x="4722" y="18182"/>
                                  <a:pt x="4722" y="18141"/>
                                </a:cubicBezTo>
                                <a:lnTo>
                                  <a:pt x="4722" y="18044"/>
                                </a:lnTo>
                                <a:lnTo>
                                  <a:pt x="5037" y="18044"/>
                                </a:lnTo>
                                <a:lnTo>
                                  <a:pt x="4804" y="18307"/>
                                </a:lnTo>
                                <a:close/>
                                <a:moveTo>
                                  <a:pt x="5083" y="18487"/>
                                </a:moveTo>
                                <a:lnTo>
                                  <a:pt x="5013" y="18487"/>
                                </a:lnTo>
                                <a:cubicBezTo>
                                  <a:pt x="4978" y="18487"/>
                                  <a:pt x="4943" y="18473"/>
                                  <a:pt x="4920" y="18445"/>
                                </a:cubicBezTo>
                                <a:lnTo>
                                  <a:pt x="4874" y="18390"/>
                                </a:lnTo>
                                <a:lnTo>
                                  <a:pt x="5095" y="18127"/>
                                </a:lnTo>
                                <a:lnTo>
                                  <a:pt x="5095" y="18487"/>
                                </a:lnTo>
                                <a:close/>
                                <a:moveTo>
                                  <a:pt x="5083" y="17892"/>
                                </a:moveTo>
                                <a:lnTo>
                                  <a:pt x="4862" y="17629"/>
                                </a:lnTo>
                                <a:lnTo>
                                  <a:pt x="4909" y="17573"/>
                                </a:lnTo>
                                <a:cubicBezTo>
                                  <a:pt x="4932" y="17546"/>
                                  <a:pt x="4967" y="17532"/>
                                  <a:pt x="5002" y="17532"/>
                                </a:cubicBezTo>
                                <a:lnTo>
                                  <a:pt x="5071" y="17532"/>
                                </a:lnTo>
                                <a:lnTo>
                                  <a:pt x="5071" y="17892"/>
                                </a:lnTo>
                                <a:close/>
                                <a:moveTo>
                                  <a:pt x="5153" y="17518"/>
                                </a:moveTo>
                                <a:lnTo>
                                  <a:pt x="5223" y="17518"/>
                                </a:lnTo>
                                <a:cubicBezTo>
                                  <a:pt x="5258" y="17518"/>
                                  <a:pt x="5292" y="17532"/>
                                  <a:pt x="5316" y="17560"/>
                                </a:cubicBezTo>
                                <a:lnTo>
                                  <a:pt x="5362" y="17615"/>
                                </a:lnTo>
                                <a:lnTo>
                                  <a:pt x="5141" y="17878"/>
                                </a:lnTo>
                                <a:lnTo>
                                  <a:pt x="5141" y="17518"/>
                                </a:lnTo>
                                <a:close/>
                                <a:moveTo>
                                  <a:pt x="5327" y="18431"/>
                                </a:moveTo>
                                <a:cubicBezTo>
                                  <a:pt x="5304" y="18459"/>
                                  <a:pt x="5269" y="18473"/>
                                  <a:pt x="5234" y="18473"/>
                                </a:cubicBezTo>
                                <a:lnTo>
                                  <a:pt x="5164" y="18473"/>
                                </a:lnTo>
                                <a:lnTo>
                                  <a:pt x="5164" y="18099"/>
                                </a:lnTo>
                                <a:lnTo>
                                  <a:pt x="5385" y="18362"/>
                                </a:lnTo>
                                <a:lnTo>
                                  <a:pt x="5327" y="18431"/>
                                </a:lnTo>
                                <a:close/>
                                <a:moveTo>
                                  <a:pt x="5479" y="18251"/>
                                </a:moveTo>
                                <a:lnTo>
                                  <a:pt x="5432" y="18307"/>
                                </a:lnTo>
                                <a:lnTo>
                                  <a:pt x="5211" y="18044"/>
                                </a:lnTo>
                                <a:lnTo>
                                  <a:pt x="5525" y="18044"/>
                                </a:lnTo>
                                <a:lnTo>
                                  <a:pt x="5525" y="18127"/>
                                </a:lnTo>
                                <a:lnTo>
                                  <a:pt x="5525" y="18127"/>
                                </a:lnTo>
                                <a:cubicBezTo>
                                  <a:pt x="5525" y="18182"/>
                                  <a:pt x="5513" y="18224"/>
                                  <a:pt x="5479" y="18251"/>
                                </a:cubicBezTo>
                                <a:close/>
                                <a:moveTo>
                                  <a:pt x="5525" y="17961"/>
                                </a:moveTo>
                                <a:lnTo>
                                  <a:pt x="5211" y="17961"/>
                                </a:lnTo>
                                <a:lnTo>
                                  <a:pt x="5432" y="17698"/>
                                </a:lnTo>
                                <a:lnTo>
                                  <a:pt x="5479" y="17753"/>
                                </a:lnTo>
                                <a:cubicBezTo>
                                  <a:pt x="5502" y="17781"/>
                                  <a:pt x="5513" y="17822"/>
                                  <a:pt x="5513" y="17864"/>
                                </a:cubicBezTo>
                                <a:lnTo>
                                  <a:pt x="5513" y="17961"/>
                                </a:lnTo>
                                <a:close/>
                                <a:moveTo>
                                  <a:pt x="4583" y="11208"/>
                                </a:moveTo>
                                <a:lnTo>
                                  <a:pt x="4501" y="11360"/>
                                </a:lnTo>
                                <a:lnTo>
                                  <a:pt x="4350" y="11402"/>
                                </a:lnTo>
                                <a:cubicBezTo>
                                  <a:pt x="4339" y="11402"/>
                                  <a:pt x="4327" y="11416"/>
                                  <a:pt x="4327" y="11430"/>
                                </a:cubicBezTo>
                                <a:cubicBezTo>
                                  <a:pt x="4327" y="11443"/>
                                  <a:pt x="4327" y="11457"/>
                                  <a:pt x="4339" y="11471"/>
                                </a:cubicBezTo>
                                <a:lnTo>
                                  <a:pt x="4432" y="11609"/>
                                </a:lnTo>
                                <a:lnTo>
                                  <a:pt x="4420" y="11789"/>
                                </a:lnTo>
                                <a:cubicBezTo>
                                  <a:pt x="4420" y="11803"/>
                                  <a:pt x="4420" y="11817"/>
                                  <a:pt x="4432" y="11831"/>
                                </a:cubicBezTo>
                                <a:cubicBezTo>
                                  <a:pt x="4443" y="11845"/>
                                  <a:pt x="4455" y="11845"/>
                                  <a:pt x="4467" y="11831"/>
                                </a:cubicBezTo>
                                <a:lnTo>
                                  <a:pt x="4606" y="11762"/>
                                </a:lnTo>
                                <a:lnTo>
                                  <a:pt x="4746" y="11831"/>
                                </a:lnTo>
                                <a:cubicBezTo>
                                  <a:pt x="4746" y="11831"/>
                                  <a:pt x="4757" y="11831"/>
                                  <a:pt x="4757" y="11831"/>
                                </a:cubicBezTo>
                                <a:cubicBezTo>
                                  <a:pt x="4769" y="11831"/>
                                  <a:pt x="4769" y="11831"/>
                                  <a:pt x="4781" y="11817"/>
                                </a:cubicBezTo>
                                <a:cubicBezTo>
                                  <a:pt x="4792" y="11803"/>
                                  <a:pt x="4792" y="11789"/>
                                  <a:pt x="4792" y="11776"/>
                                </a:cubicBezTo>
                                <a:lnTo>
                                  <a:pt x="4781" y="11596"/>
                                </a:lnTo>
                                <a:lnTo>
                                  <a:pt x="4874" y="11457"/>
                                </a:lnTo>
                                <a:cubicBezTo>
                                  <a:pt x="4885" y="11443"/>
                                  <a:pt x="4885" y="11430"/>
                                  <a:pt x="4885" y="11416"/>
                                </a:cubicBezTo>
                                <a:cubicBezTo>
                                  <a:pt x="4885" y="11402"/>
                                  <a:pt x="4874" y="11388"/>
                                  <a:pt x="4862" y="11388"/>
                                </a:cubicBezTo>
                                <a:lnTo>
                                  <a:pt x="4711" y="11333"/>
                                </a:lnTo>
                                <a:lnTo>
                                  <a:pt x="4629" y="11181"/>
                                </a:lnTo>
                                <a:cubicBezTo>
                                  <a:pt x="4629" y="11181"/>
                                  <a:pt x="4595" y="11181"/>
                                  <a:pt x="4583" y="11208"/>
                                </a:cubicBezTo>
                                <a:close/>
                                <a:moveTo>
                                  <a:pt x="4699" y="11443"/>
                                </a:moveTo>
                                <a:lnTo>
                                  <a:pt x="4804" y="11485"/>
                                </a:lnTo>
                                <a:lnTo>
                                  <a:pt x="4734" y="11582"/>
                                </a:lnTo>
                                <a:cubicBezTo>
                                  <a:pt x="4734" y="11596"/>
                                  <a:pt x="4722" y="11596"/>
                                  <a:pt x="4722" y="11609"/>
                                </a:cubicBezTo>
                                <a:lnTo>
                                  <a:pt x="4722" y="11748"/>
                                </a:lnTo>
                                <a:lnTo>
                                  <a:pt x="4618" y="11706"/>
                                </a:lnTo>
                                <a:cubicBezTo>
                                  <a:pt x="4618" y="11706"/>
                                  <a:pt x="4606" y="11706"/>
                                  <a:pt x="4606" y="11706"/>
                                </a:cubicBezTo>
                                <a:cubicBezTo>
                                  <a:pt x="4606" y="11706"/>
                                  <a:pt x="4595" y="11706"/>
                                  <a:pt x="4595" y="11706"/>
                                </a:cubicBezTo>
                                <a:lnTo>
                                  <a:pt x="4490" y="11748"/>
                                </a:lnTo>
                                <a:lnTo>
                                  <a:pt x="4490" y="11609"/>
                                </a:lnTo>
                                <a:cubicBezTo>
                                  <a:pt x="4490" y="11596"/>
                                  <a:pt x="4490" y="11582"/>
                                  <a:pt x="4478" y="11582"/>
                                </a:cubicBezTo>
                                <a:lnTo>
                                  <a:pt x="4408" y="11485"/>
                                </a:lnTo>
                                <a:lnTo>
                                  <a:pt x="4513" y="11443"/>
                                </a:lnTo>
                                <a:cubicBezTo>
                                  <a:pt x="4525" y="11443"/>
                                  <a:pt x="4525" y="11430"/>
                                  <a:pt x="4536" y="11430"/>
                                </a:cubicBezTo>
                                <a:lnTo>
                                  <a:pt x="4595" y="11319"/>
                                </a:lnTo>
                                <a:lnTo>
                                  <a:pt x="4653" y="11430"/>
                                </a:lnTo>
                                <a:cubicBezTo>
                                  <a:pt x="4676" y="11430"/>
                                  <a:pt x="4688" y="11430"/>
                                  <a:pt x="4699" y="11443"/>
                                </a:cubicBezTo>
                                <a:close/>
                                <a:moveTo>
                                  <a:pt x="4583" y="13049"/>
                                </a:moveTo>
                                <a:cubicBezTo>
                                  <a:pt x="4536" y="13076"/>
                                  <a:pt x="4478" y="13118"/>
                                  <a:pt x="4478" y="13201"/>
                                </a:cubicBezTo>
                                <a:cubicBezTo>
                                  <a:pt x="4478" y="13228"/>
                                  <a:pt x="4490" y="13242"/>
                                  <a:pt x="4513" y="13242"/>
                                </a:cubicBezTo>
                                <a:lnTo>
                                  <a:pt x="4513" y="13242"/>
                                </a:lnTo>
                                <a:cubicBezTo>
                                  <a:pt x="4536" y="13242"/>
                                  <a:pt x="4548" y="13228"/>
                                  <a:pt x="4548" y="13201"/>
                                </a:cubicBezTo>
                                <a:cubicBezTo>
                                  <a:pt x="4548" y="13173"/>
                                  <a:pt x="4571" y="13159"/>
                                  <a:pt x="4606" y="13118"/>
                                </a:cubicBezTo>
                                <a:cubicBezTo>
                                  <a:pt x="4653" y="13090"/>
                                  <a:pt x="4711" y="13049"/>
                                  <a:pt x="4711" y="12966"/>
                                </a:cubicBezTo>
                                <a:cubicBezTo>
                                  <a:pt x="4711" y="12896"/>
                                  <a:pt x="4676" y="12855"/>
                                  <a:pt x="4641" y="12827"/>
                                </a:cubicBezTo>
                                <a:cubicBezTo>
                                  <a:pt x="4629" y="12813"/>
                                  <a:pt x="4606" y="12813"/>
                                  <a:pt x="4595" y="12841"/>
                                </a:cubicBezTo>
                                <a:cubicBezTo>
                                  <a:pt x="4583" y="12855"/>
                                  <a:pt x="4583" y="12883"/>
                                  <a:pt x="4606" y="12896"/>
                                </a:cubicBezTo>
                                <a:cubicBezTo>
                                  <a:pt x="4641" y="12924"/>
                                  <a:pt x="4641" y="12938"/>
                                  <a:pt x="4641" y="12952"/>
                                </a:cubicBezTo>
                                <a:cubicBezTo>
                                  <a:pt x="4653" y="12993"/>
                                  <a:pt x="4629" y="13021"/>
                                  <a:pt x="4583" y="13049"/>
                                </a:cubicBezTo>
                                <a:close/>
                                <a:moveTo>
                                  <a:pt x="5141" y="11803"/>
                                </a:moveTo>
                                <a:lnTo>
                                  <a:pt x="5106" y="11914"/>
                                </a:lnTo>
                                <a:cubicBezTo>
                                  <a:pt x="5106" y="11928"/>
                                  <a:pt x="5106" y="11942"/>
                                  <a:pt x="5106" y="11955"/>
                                </a:cubicBezTo>
                                <a:cubicBezTo>
                                  <a:pt x="5118" y="11969"/>
                                  <a:pt x="5130" y="11969"/>
                                  <a:pt x="5141" y="11969"/>
                                </a:cubicBezTo>
                                <a:lnTo>
                                  <a:pt x="5234" y="11955"/>
                                </a:lnTo>
                                <a:lnTo>
                                  <a:pt x="5316" y="12025"/>
                                </a:lnTo>
                                <a:cubicBezTo>
                                  <a:pt x="5327" y="12025"/>
                                  <a:pt x="5327" y="12038"/>
                                  <a:pt x="5339" y="12038"/>
                                </a:cubicBezTo>
                                <a:cubicBezTo>
                                  <a:pt x="5339" y="12038"/>
                                  <a:pt x="5351" y="12038"/>
                                  <a:pt x="5351" y="12038"/>
                                </a:cubicBezTo>
                                <a:cubicBezTo>
                                  <a:pt x="5362" y="12038"/>
                                  <a:pt x="5374" y="12025"/>
                                  <a:pt x="5374" y="12011"/>
                                </a:cubicBezTo>
                                <a:lnTo>
                                  <a:pt x="5397" y="11900"/>
                                </a:lnTo>
                                <a:lnTo>
                                  <a:pt x="5479" y="11831"/>
                                </a:lnTo>
                                <a:cubicBezTo>
                                  <a:pt x="5490" y="11817"/>
                                  <a:pt x="5490" y="11803"/>
                                  <a:pt x="5490" y="11789"/>
                                </a:cubicBezTo>
                                <a:cubicBezTo>
                                  <a:pt x="5490" y="11776"/>
                                  <a:pt x="5479" y="11762"/>
                                  <a:pt x="5479" y="11748"/>
                                </a:cubicBezTo>
                                <a:lnTo>
                                  <a:pt x="5397" y="11679"/>
                                </a:lnTo>
                                <a:lnTo>
                                  <a:pt x="5374" y="11568"/>
                                </a:lnTo>
                                <a:cubicBezTo>
                                  <a:pt x="5374" y="11554"/>
                                  <a:pt x="5362" y="11540"/>
                                  <a:pt x="5351" y="11540"/>
                                </a:cubicBezTo>
                                <a:cubicBezTo>
                                  <a:pt x="5339" y="11540"/>
                                  <a:pt x="5327" y="11540"/>
                                  <a:pt x="5316" y="11554"/>
                                </a:cubicBezTo>
                                <a:lnTo>
                                  <a:pt x="5234" y="11623"/>
                                </a:lnTo>
                                <a:lnTo>
                                  <a:pt x="5141" y="11623"/>
                                </a:lnTo>
                                <a:cubicBezTo>
                                  <a:pt x="5130" y="11623"/>
                                  <a:pt x="5118" y="11623"/>
                                  <a:pt x="5106" y="11637"/>
                                </a:cubicBezTo>
                                <a:cubicBezTo>
                                  <a:pt x="5095" y="11651"/>
                                  <a:pt x="5095" y="11665"/>
                                  <a:pt x="5106" y="11679"/>
                                </a:cubicBezTo>
                                <a:lnTo>
                                  <a:pt x="5141" y="11803"/>
                                </a:lnTo>
                                <a:close/>
                                <a:moveTo>
                                  <a:pt x="5258" y="11734"/>
                                </a:moveTo>
                                <a:cubicBezTo>
                                  <a:pt x="5269" y="11734"/>
                                  <a:pt x="5281" y="11734"/>
                                  <a:pt x="5281" y="11720"/>
                                </a:cubicBezTo>
                                <a:lnTo>
                                  <a:pt x="5327" y="11679"/>
                                </a:lnTo>
                                <a:lnTo>
                                  <a:pt x="5339" y="11748"/>
                                </a:lnTo>
                                <a:cubicBezTo>
                                  <a:pt x="5339" y="11762"/>
                                  <a:pt x="5351" y="11762"/>
                                  <a:pt x="5351" y="11776"/>
                                </a:cubicBezTo>
                                <a:lnTo>
                                  <a:pt x="5397" y="11817"/>
                                </a:lnTo>
                                <a:lnTo>
                                  <a:pt x="5351" y="11859"/>
                                </a:lnTo>
                                <a:cubicBezTo>
                                  <a:pt x="5339" y="11859"/>
                                  <a:pt x="5339" y="11872"/>
                                  <a:pt x="5339" y="11886"/>
                                </a:cubicBezTo>
                                <a:lnTo>
                                  <a:pt x="5327" y="11955"/>
                                </a:lnTo>
                                <a:lnTo>
                                  <a:pt x="5281" y="11914"/>
                                </a:lnTo>
                                <a:cubicBezTo>
                                  <a:pt x="5269" y="11914"/>
                                  <a:pt x="5269" y="11900"/>
                                  <a:pt x="5258" y="11900"/>
                                </a:cubicBezTo>
                                <a:cubicBezTo>
                                  <a:pt x="5258" y="11900"/>
                                  <a:pt x="5258" y="11900"/>
                                  <a:pt x="5258" y="11900"/>
                                </a:cubicBezTo>
                                <a:lnTo>
                                  <a:pt x="5199" y="11900"/>
                                </a:lnTo>
                                <a:lnTo>
                                  <a:pt x="5223" y="11831"/>
                                </a:lnTo>
                                <a:cubicBezTo>
                                  <a:pt x="5223" y="11817"/>
                                  <a:pt x="5223" y="11803"/>
                                  <a:pt x="5223" y="11803"/>
                                </a:cubicBezTo>
                                <a:lnTo>
                                  <a:pt x="5199" y="11748"/>
                                </a:lnTo>
                                <a:lnTo>
                                  <a:pt x="5258" y="11734"/>
                                </a:lnTo>
                                <a:close/>
                                <a:moveTo>
                                  <a:pt x="5037" y="12855"/>
                                </a:moveTo>
                                <a:cubicBezTo>
                                  <a:pt x="5025" y="12883"/>
                                  <a:pt x="5037" y="12896"/>
                                  <a:pt x="5060" y="12910"/>
                                </a:cubicBezTo>
                                <a:cubicBezTo>
                                  <a:pt x="5060" y="12910"/>
                                  <a:pt x="5071" y="12910"/>
                                  <a:pt x="5071" y="12910"/>
                                </a:cubicBezTo>
                                <a:cubicBezTo>
                                  <a:pt x="5083" y="12910"/>
                                  <a:pt x="5106" y="12896"/>
                                  <a:pt x="5106" y="12883"/>
                                </a:cubicBezTo>
                                <a:cubicBezTo>
                                  <a:pt x="5118" y="12813"/>
                                  <a:pt x="5095" y="12772"/>
                                  <a:pt x="5071" y="12730"/>
                                </a:cubicBezTo>
                                <a:cubicBezTo>
                                  <a:pt x="5048" y="12703"/>
                                  <a:pt x="5048" y="12689"/>
                                  <a:pt x="5048" y="12661"/>
                                </a:cubicBezTo>
                                <a:cubicBezTo>
                                  <a:pt x="5048" y="12647"/>
                                  <a:pt x="5060" y="12647"/>
                                  <a:pt x="5060" y="12633"/>
                                </a:cubicBezTo>
                                <a:cubicBezTo>
                                  <a:pt x="5071" y="12620"/>
                                  <a:pt x="5083" y="12592"/>
                                  <a:pt x="5071" y="12578"/>
                                </a:cubicBezTo>
                                <a:cubicBezTo>
                                  <a:pt x="5060" y="12564"/>
                                  <a:pt x="5037" y="12550"/>
                                  <a:pt x="5025" y="12564"/>
                                </a:cubicBezTo>
                                <a:cubicBezTo>
                                  <a:pt x="5002" y="12578"/>
                                  <a:pt x="4990" y="12606"/>
                                  <a:pt x="4978" y="12633"/>
                                </a:cubicBezTo>
                                <a:cubicBezTo>
                                  <a:pt x="4967" y="12703"/>
                                  <a:pt x="4990" y="12744"/>
                                  <a:pt x="5013" y="12786"/>
                                </a:cubicBezTo>
                                <a:cubicBezTo>
                                  <a:pt x="5037" y="12813"/>
                                  <a:pt x="5048" y="12827"/>
                                  <a:pt x="5037" y="12855"/>
                                </a:cubicBezTo>
                                <a:close/>
                                <a:moveTo>
                                  <a:pt x="5130" y="12495"/>
                                </a:moveTo>
                                <a:cubicBezTo>
                                  <a:pt x="5130" y="12509"/>
                                  <a:pt x="5130" y="12509"/>
                                  <a:pt x="5118" y="12509"/>
                                </a:cubicBezTo>
                                <a:cubicBezTo>
                                  <a:pt x="5106" y="12523"/>
                                  <a:pt x="5095" y="12550"/>
                                  <a:pt x="5106" y="12564"/>
                                </a:cubicBezTo>
                                <a:cubicBezTo>
                                  <a:pt x="5118" y="12578"/>
                                  <a:pt x="5130" y="12578"/>
                                  <a:pt x="5141" y="12578"/>
                                </a:cubicBezTo>
                                <a:cubicBezTo>
                                  <a:pt x="5153" y="12578"/>
                                  <a:pt x="5153" y="12578"/>
                                  <a:pt x="5164" y="12564"/>
                                </a:cubicBezTo>
                                <a:cubicBezTo>
                                  <a:pt x="5188" y="12550"/>
                                  <a:pt x="5199" y="12523"/>
                                  <a:pt x="5199" y="12495"/>
                                </a:cubicBezTo>
                                <a:cubicBezTo>
                                  <a:pt x="5211" y="12426"/>
                                  <a:pt x="5188" y="12384"/>
                                  <a:pt x="5164" y="12343"/>
                                </a:cubicBezTo>
                                <a:cubicBezTo>
                                  <a:pt x="5141" y="12315"/>
                                  <a:pt x="5141" y="12301"/>
                                  <a:pt x="5141" y="12274"/>
                                </a:cubicBezTo>
                                <a:cubicBezTo>
                                  <a:pt x="5141" y="12246"/>
                                  <a:pt x="5164" y="12246"/>
                                  <a:pt x="5188" y="12232"/>
                                </a:cubicBezTo>
                                <a:cubicBezTo>
                                  <a:pt x="5223" y="12218"/>
                                  <a:pt x="5269" y="12204"/>
                                  <a:pt x="5292" y="12135"/>
                                </a:cubicBezTo>
                                <a:cubicBezTo>
                                  <a:pt x="5304" y="12108"/>
                                  <a:pt x="5304" y="12066"/>
                                  <a:pt x="5281" y="12038"/>
                                </a:cubicBezTo>
                                <a:cubicBezTo>
                                  <a:pt x="5269" y="12011"/>
                                  <a:pt x="5246" y="12011"/>
                                  <a:pt x="5234" y="12011"/>
                                </a:cubicBezTo>
                                <a:cubicBezTo>
                                  <a:pt x="5211" y="12025"/>
                                  <a:pt x="5211" y="12052"/>
                                  <a:pt x="5211" y="12066"/>
                                </a:cubicBezTo>
                                <a:cubicBezTo>
                                  <a:pt x="5211" y="12080"/>
                                  <a:pt x="5211" y="12080"/>
                                  <a:pt x="5211" y="12094"/>
                                </a:cubicBezTo>
                                <a:cubicBezTo>
                                  <a:pt x="5211" y="12121"/>
                                  <a:pt x="5188" y="12121"/>
                                  <a:pt x="5164" y="12135"/>
                                </a:cubicBezTo>
                                <a:cubicBezTo>
                                  <a:pt x="5130" y="12149"/>
                                  <a:pt x="5083" y="12163"/>
                                  <a:pt x="5060" y="12232"/>
                                </a:cubicBezTo>
                                <a:cubicBezTo>
                                  <a:pt x="5048" y="12301"/>
                                  <a:pt x="5071" y="12343"/>
                                  <a:pt x="5095" y="12384"/>
                                </a:cubicBezTo>
                                <a:cubicBezTo>
                                  <a:pt x="5130" y="12454"/>
                                  <a:pt x="5130" y="12481"/>
                                  <a:pt x="5130" y="12495"/>
                                </a:cubicBezTo>
                                <a:close/>
                                <a:moveTo>
                                  <a:pt x="4071" y="11969"/>
                                </a:moveTo>
                                <a:cubicBezTo>
                                  <a:pt x="4071" y="11969"/>
                                  <a:pt x="4071" y="11969"/>
                                  <a:pt x="4071" y="11969"/>
                                </a:cubicBezTo>
                                <a:lnTo>
                                  <a:pt x="4071" y="11969"/>
                                </a:lnTo>
                                <a:cubicBezTo>
                                  <a:pt x="4094" y="11969"/>
                                  <a:pt x="4106" y="11955"/>
                                  <a:pt x="4106" y="11928"/>
                                </a:cubicBezTo>
                                <a:cubicBezTo>
                                  <a:pt x="4106" y="11914"/>
                                  <a:pt x="4106" y="11914"/>
                                  <a:pt x="4106" y="11900"/>
                                </a:cubicBezTo>
                                <a:lnTo>
                                  <a:pt x="4071" y="11789"/>
                                </a:lnTo>
                                <a:lnTo>
                                  <a:pt x="4106" y="11679"/>
                                </a:lnTo>
                                <a:cubicBezTo>
                                  <a:pt x="4106" y="11665"/>
                                  <a:pt x="4106" y="11651"/>
                                  <a:pt x="4106" y="11637"/>
                                </a:cubicBezTo>
                                <a:cubicBezTo>
                                  <a:pt x="4094" y="11623"/>
                                  <a:pt x="4083" y="11623"/>
                                  <a:pt x="4071" y="11623"/>
                                </a:cubicBezTo>
                                <a:lnTo>
                                  <a:pt x="3966" y="11623"/>
                                </a:lnTo>
                                <a:lnTo>
                                  <a:pt x="3885" y="11554"/>
                                </a:lnTo>
                                <a:cubicBezTo>
                                  <a:pt x="3873" y="11540"/>
                                  <a:pt x="3862" y="11540"/>
                                  <a:pt x="3850" y="11540"/>
                                </a:cubicBezTo>
                                <a:cubicBezTo>
                                  <a:pt x="3838" y="11540"/>
                                  <a:pt x="3827" y="11554"/>
                                  <a:pt x="3827" y="11568"/>
                                </a:cubicBezTo>
                                <a:lnTo>
                                  <a:pt x="3804" y="11679"/>
                                </a:lnTo>
                                <a:lnTo>
                                  <a:pt x="3722" y="11748"/>
                                </a:lnTo>
                                <a:cubicBezTo>
                                  <a:pt x="3711" y="11762"/>
                                  <a:pt x="3711" y="11776"/>
                                  <a:pt x="3711" y="11789"/>
                                </a:cubicBezTo>
                                <a:cubicBezTo>
                                  <a:pt x="3711" y="11803"/>
                                  <a:pt x="3722" y="11817"/>
                                  <a:pt x="3722" y="11831"/>
                                </a:cubicBezTo>
                                <a:lnTo>
                                  <a:pt x="3804" y="11900"/>
                                </a:lnTo>
                                <a:lnTo>
                                  <a:pt x="3827" y="12011"/>
                                </a:lnTo>
                                <a:cubicBezTo>
                                  <a:pt x="3827" y="12025"/>
                                  <a:pt x="3838" y="12038"/>
                                  <a:pt x="3850" y="12038"/>
                                </a:cubicBezTo>
                                <a:cubicBezTo>
                                  <a:pt x="3850" y="12038"/>
                                  <a:pt x="3862" y="12038"/>
                                  <a:pt x="3862" y="12038"/>
                                </a:cubicBezTo>
                                <a:cubicBezTo>
                                  <a:pt x="3873" y="12038"/>
                                  <a:pt x="3873" y="12038"/>
                                  <a:pt x="3885" y="12025"/>
                                </a:cubicBezTo>
                                <a:lnTo>
                                  <a:pt x="3966" y="11955"/>
                                </a:lnTo>
                                <a:lnTo>
                                  <a:pt x="4071" y="11969"/>
                                </a:lnTo>
                                <a:close/>
                                <a:moveTo>
                                  <a:pt x="3943" y="11886"/>
                                </a:moveTo>
                                <a:lnTo>
                                  <a:pt x="3897" y="11928"/>
                                </a:lnTo>
                                <a:lnTo>
                                  <a:pt x="3885" y="11859"/>
                                </a:lnTo>
                                <a:cubicBezTo>
                                  <a:pt x="3885" y="11845"/>
                                  <a:pt x="3873" y="11845"/>
                                  <a:pt x="3873" y="11831"/>
                                </a:cubicBezTo>
                                <a:lnTo>
                                  <a:pt x="3827" y="11789"/>
                                </a:lnTo>
                                <a:lnTo>
                                  <a:pt x="3873" y="11748"/>
                                </a:lnTo>
                                <a:cubicBezTo>
                                  <a:pt x="3885" y="11748"/>
                                  <a:pt x="3885" y="11734"/>
                                  <a:pt x="3885" y="11720"/>
                                </a:cubicBezTo>
                                <a:lnTo>
                                  <a:pt x="3897" y="11651"/>
                                </a:lnTo>
                                <a:lnTo>
                                  <a:pt x="3943" y="11693"/>
                                </a:lnTo>
                                <a:cubicBezTo>
                                  <a:pt x="3955" y="11693"/>
                                  <a:pt x="3955" y="11706"/>
                                  <a:pt x="3966" y="11706"/>
                                </a:cubicBezTo>
                                <a:lnTo>
                                  <a:pt x="4025" y="11706"/>
                                </a:lnTo>
                                <a:lnTo>
                                  <a:pt x="4001" y="11776"/>
                                </a:lnTo>
                                <a:cubicBezTo>
                                  <a:pt x="4001" y="11789"/>
                                  <a:pt x="4001" y="11803"/>
                                  <a:pt x="4001" y="11803"/>
                                </a:cubicBezTo>
                                <a:lnTo>
                                  <a:pt x="4025" y="11872"/>
                                </a:lnTo>
                                <a:lnTo>
                                  <a:pt x="3966" y="11872"/>
                                </a:lnTo>
                                <a:cubicBezTo>
                                  <a:pt x="3955" y="11872"/>
                                  <a:pt x="3943" y="11886"/>
                                  <a:pt x="3943" y="11886"/>
                                </a:cubicBezTo>
                                <a:close/>
                                <a:moveTo>
                                  <a:pt x="4164" y="12813"/>
                                </a:moveTo>
                                <a:cubicBezTo>
                                  <a:pt x="4199" y="12827"/>
                                  <a:pt x="4211" y="12841"/>
                                  <a:pt x="4222" y="12855"/>
                                </a:cubicBezTo>
                                <a:cubicBezTo>
                                  <a:pt x="4222" y="12869"/>
                                  <a:pt x="4246" y="12883"/>
                                  <a:pt x="4257" y="12883"/>
                                </a:cubicBezTo>
                                <a:cubicBezTo>
                                  <a:pt x="4257" y="12883"/>
                                  <a:pt x="4269" y="12883"/>
                                  <a:pt x="4269" y="12883"/>
                                </a:cubicBezTo>
                                <a:cubicBezTo>
                                  <a:pt x="4292" y="12869"/>
                                  <a:pt x="4304" y="12855"/>
                                  <a:pt x="4292" y="12827"/>
                                </a:cubicBezTo>
                                <a:cubicBezTo>
                                  <a:pt x="4280" y="12758"/>
                                  <a:pt x="4222" y="12744"/>
                                  <a:pt x="4187" y="12730"/>
                                </a:cubicBezTo>
                                <a:cubicBezTo>
                                  <a:pt x="4153" y="12716"/>
                                  <a:pt x="4141" y="12703"/>
                                  <a:pt x="4129" y="12689"/>
                                </a:cubicBezTo>
                                <a:cubicBezTo>
                                  <a:pt x="4129" y="12675"/>
                                  <a:pt x="4129" y="12675"/>
                                  <a:pt x="4129" y="12661"/>
                                </a:cubicBezTo>
                                <a:cubicBezTo>
                                  <a:pt x="4141" y="12633"/>
                                  <a:pt x="4129" y="12606"/>
                                  <a:pt x="4106" y="12606"/>
                                </a:cubicBezTo>
                                <a:cubicBezTo>
                                  <a:pt x="4083" y="12592"/>
                                  <a:pt x="4059" y="12606"/>
                                  <a:pt x="4059" y="12633"/>
                                </a:cubicBezTo>
                                <a:cubicBezTo>
                                  <a:pt x="4048" y="12661"/>
                                  <a:pt x="4048" y="12689"/>
                                  <a:pt x="4059" y="12730"/>
                                </a:cubicBezTo>
                                <a:cubicBezTo>
                                  <a:pt x="4083" y="12772"/>
                                  <a:pt x="4129" y="12799"/>
                                  <a:pt x="4164" y="12813"/>
                                </a:cubicBezTo>
                                <a:close/>
                                <a:moveTo>
                                  <a:pt x="4629" y="12343"/>
                                </a:moveTo>
                                <a:cubicBezTo>
                                  <a:pt x="4583" y="12315"/>
                                  <a:pt x="4571" y="12288"/>
                                  <a:pt x="4571" y="12260"/>
                                </a:cubicBezTo>
                                <a:cubicBezTo>
                                  <a:pt x="4571" y="12246"/>
                                  <a:pt x="4571" y="12232"/>
                                  <a:pt x="4595" y="12218"/>
                                </a:cubicBezTo>
                                <a:cubicBezTo>
                                  <a:pt x="4606" y="12204"/>
                                  <a:pt x="4606" y="12177"/>
                                  <a:pt x="4595" y="12149"/>
                                </a:cubicBezTo>
                                <a:cubicBezTo>
                                  <a:pt x="4583" y="12135"/>
                                  <a:pt x="4560" y="12135"/>
                                  <a:pt x="4536" y="12149"/>
                                </a:cubicBezTo>
                                <a:cubicBezTo>
                                  <a:pt x="4513" y="12177"/>
                                  <a:pt x="4490" y="12218"/>
                                  <a:pt x="4490" y="12260"/>
                                </a:cubicBezTo>
                                <a:cubicBezTo>
                                  <a:pt x="4490" y="12343"/>
                                  <a:pt x="4548" y="12384"/>
                                  <a:pt x="4595" y="12412"/>
                                </a:cubicBezTo>
                                <a:cubicBezTo>
                                  <a:pt x="4641" y="12440"/>
                                  <a:pt x="4653" y="12467"/>
                                  <a:pt x="4653" y="12495"/>
                                </a:cubicBezTo>
                                <a:cubicBezTo>
                                  <a:pt x="4653" y="12523"/>
                                  <a:pt x="4629" y="12537"/>
                                  <a:pt x="4595" y="12578"/>
                                </a:cubicBezTo>
                                <a:cubicBezTo>
                                  <a:pt x="4548" y="12606"/>
                                  <a:pt x="4490" y="12647"/>
                                  <a:pt x="4490" y="12730"/>
                                </a:cubicBezTo>
                                <a:cubicBezTo>
                                  <a:pt x="4490" y="12758"/>
                                  <a:pt x="4501" y="12772"/>
                                  <a:pt x="4525" y="12772"/>
                                </a:cubicBezTo>
                                <a:lnTo>
                                  <a:pt x="4525" y="12772"/>
                                </a:lnTo>
                                <a:cubicBezTo>
                                  <a:pt x="4548" y="12772"/>
                                  <a:pt x="4560" y="12758"/>
                                  <a:pt x="4560" y="12730"/>
                                </a:cubicBezTo>
                                <a:cubicBezTo>
                                  <a:pt x="4560" y="12703"/>
                                  <a:pt x="4583" y="12689"/>
                                  <a:pt x="4618" y="12647"/>
                                </a:cubicBezTo>
                                <a:cubicBezTo>
                                  <a:pt x="4664" y="12620"/>
                                  <a:pt x="4722" y="12578"/>
                                  <a:pt x="4722" y="12495"/>
                                </a:cubicBezTo>
                                <a:cubicBezTo>
                                  <a:pt x="4722" y="12426"/>
                                  <a:pt x="4676" y="12384"/>
                                  <a:pt x="4629" y="12343"/>
                                </a:cubicBezTo>
                                <a:close/>
                                <a:moveTo>
                                  <a:pt x="4711" y="11969"/>
                                </a:moveTo>
                                <a:cubicBezTo>
                                  <a:pt x="4699" y="11942"/>
                                  <a:pt x="4676" y="11942"/>
                                  <a:pt x="4664" y="11955"/>
                                </a:cubicBezTo>
                                <a:cubicBezTo>
                                  <a:pt x="4641" y="11969"/>
                                  <a:pt x="4641" y="11997"/>
                                  <a:pt x="4653" y="12011"/>
                                </a:cubicBezTo>
                                <a:cubicBezTo>
                                  <a:pt x="4653" y="12025"/>
                                  <a:pt x="4653" y="12025"/>
                                  <a:pt x="4653" y="12038"/>
                                </a:cubicBezTo>
                                <a:cubicBezTo>
                                  <a:pt x="4653" y="12038"/>
                                  <a:pt x="4653" y="12052"/>
                                  <a:pt x="4653" y="12052"/>
                                </a:cubicBezTo>
                                <a:cubicBezTo>
                                  <a:pt x="4653" y="12080"/>
                                  <a:pt x="4664" y="12094"/>
                                  <a:pt x="4676" y="12108"/>
                                </a:cubicBezTo>
                                <a:cubicBezTo>
                                  <a:pt x="4676" y="12108"/>
                                  <a:pt x="4688" y="12108"/>
                                  <a:pt x="4688" y="12108"/>
                                </a:cubicBezTo>
                                <a:cubicBezTo>
                                  <a:pt x="4699" y="12108"/>
                                  <a:pt x="4722" y="12094"/>
                                  <a:pt x="4722" y="12080"/>
                                </a:cubicBezTo>
                                <a:cubicBezTo>
                                  <a:pt x="4722" y="12066"/>
                                  <a:pt x="4722" y="12052"/>
                                  <a:pt x="4722" y="12038"/>
                                </a:cubicBezTo>
                                <a:cubicBezTo>
                                  <a:pt x="4722" y="12011"/>
                                  <a:pt x="4722" y="11997"/>
                                  <a:pt x="4711" y="11969"/>
                                </a:cubicBezTo>
                                <a:close/>
                                <a:moveTo>
                                  <a:pt x="3978" y="12343"/>
                                </a:moveTo>
                                <a:cubicBezTo>
                                  <a:pt x="3990" y="12412"/>
                                  <a:pt x="4048" y="12426"/>
                                  <a:pt x="4083" y="12440"/>
                                </a:cubicBezTo>
                                <a:cubicBezTo>
                                  <a:pt x="4118" y="12454"/>
                                  <a:pt x="4129" y="12467"/>
                                  <a:pt x="4141" y="12481"/>
                                </a:cubicBezTo>
                                <a:cubicBezTo>
                                  <a:pt x="4141" y="12495"/>
                                  <a:pt x="4141" y="12495"/>
                                  <a:pt x="4141" y="12509"/>
                                </a:cubicBezTo>
                                <a:cubicBezTo>
                                  <a:pt x="4129" y="12537"/>
                                  <a:pt x="4141" y="12550"/>
                                  <a:pt x="4164" y="12564"/>
                                </a:cubicBezTo>
                                <a:cubicBezTo>
                                  <a:pt x="4164" y="12564"/>
                                  <a:pt x="4176" y="12564"/>
                                  <a:pt x="4176" y="12564"/>
                                </a:cubicBezTo>
                                <a:cubicBezTo>
                                  <a:pt x="4187" y="12564"/>
                                  <a:pt x="4211" y="12550"/>
                                  <a:pt x="4211" y="12537"/>
                                </a:cubicBezTo>
                                <a:cubicBezTo>
                                  <a:pt x="4222" y="12509"/>
                                  <a:pt x="4222" y="12481"/>
                                  <a:pt x="4211" y="12454"/>
                                </a:cubicBezTo>
                                <a:cubicBezTo>
                                  <a:pt x="4199" y="12384"/>
                                  <a:pt x="4141" y="12371"/>
                                  <a:pt x="4106" y="12357"/>
                                </a:cubicBezTo>
                                <a:cubicBezTo>
                                  <a:pt x="4071" y="12343"/>
                                  <a:pt x="4059" y="12329"/>
                                  <a:pt x="4048" y="12315"/>
                                </a:cubicBezTo>
                                <a:cubicBezTo>
                                  <a:pt x="4048" y="12288"/>
                                  <a:pt x="4048" y="12274"/>
                                  <a:pt x="4071" y="12246"/>
                                </a:cubicBezTo>
                                <a:cubicBezTo>
                                  <a:pt x="4094" y="12204"/>
                                  <a:pt x="4129" y="12163"/>
                                  <a:pt x="4106" y="12094"/>
                                </a:cubicBezTo>
                                <a:cubicBezTo>
                                  <a:pt x="4094" y="12066"/>
                                  <a:pt x="4083" y="12038"/>
                                  <a:pt x="4059" y="12025"/>
                                </a:cubicBezTo>
                                <a:cubicBezTo>
                                  <a:pt x="4036" y="12011"/>
                                  <a:pt x="4025" y="12025"/>
                                  <a:pt x="4013" y="12038"/>
                                </a:cubicBezTo>
                                <a:cubicBezTo>
                                  <a:pt x="4001" y="12066"/>
                                  <a:pt x="4013" y="12080"/>
                                  <a:pt x="4025" y="12094"/>
                                </a:cubicBezTo>
                                <a:cubicBezTo>
                                  <a:pt x="4036" y="12094"/>
                                  <a:pt x="4036" y="12108"/>
                                  <a:pt x="4036" y="12121"/>
                                </a:cubicBezTo>
                                <a:cubicBezTo>
                                  <a:pt x="4036" y="12149"/>
                                  <a:pt x="4036" y="12163"/>
                                  <a:pt x="4013" y="12191"/>
                                </a:cubicBezTo>
                                <a:cubicBezTo>
                                  <a:pt x="3990" y="12232"/>
                                  <a:pt x="3955" y="12274"/>
                                  <a:pt x="3978" y="12343"/>
                                </a:cubicBezTo>
                                <a:close/>
                                <a:moveTo>
                                  <a:pt x="12283" y="7541"/>
                                </a:moveTo>
                                <a:lnTo>
                                  <a:pt x="12248" y="7652"/>
                                </a:lnTo>
                                <a:cubicBezTo>
                                  <a:pt x="12248" y="7666"/>
                                  <a:pt x="12248" y="7680"/>
                                  <a:pt x="12248" y="7694"/>
                                </a:cubicBezTo>
                                <a:cubicBezTo>
                                  <a:pt x="12260" y="7707"/>
                                  <a:pt x="12271" y="7707"/>
                                  <a:pt x="12283" y="7707"/>
                                </a:cubicBezTo>
                                <a:lnTo>
                                  <a:pt x="12376" y="7694"/>
                                </a:lnTo>
                                <a:lnTo>
                                  <a:pt x="12458" y="7763"/>
                                </a:lnTo>
                                <a:cubicBezTo>
                                  <a:pt x="12469" y="7763"/>
                                  <a:pt x="12469" y="7777"/>
                                  <a:pt x="12481" y="7777"/>
                                </a:cubicBezTo>
                                <a:cubicBezTo>
                                  <a:pt x="12481" y="7777"/>
                                  <a:pt x="12492" y="7777"/>
                                  <a:pt x="12492" y="7777"/>
                                </a:cubicBezTo>
                                <a:cubicBezTo>
                                  <a:pt x="12504" y="7777"/>
                                  <a:pt x="12516" y="7763"/>
                                  <a:pt x="12516" y="7749"/>
                                </a:cubicBezTo>
                                <a:lnTo>
                                  <a:pt x="12539" y="7638"/>
                                </a:lnTo>
                                <a:lnTo>
                                  <a:pt x="12620" y="7569"/>
                                </a:lnTo>
                                <a:cubicBezTo>
                                  <a:pt x="12632" y="7555"/>
                                  <a:pt x="12632" y="7541"/>
                                  <a:pt x="12632" y="7527"/>
                                </a:cubicBezTo>
                                <a:cubicBezTo>
                                  <a:pt x="12632" y="7514"/>
                                  <a:pt x="12620" y="7500"/>
                                  <a:pt x="12620" y="7486"/>
                                </a:cubicBezTo>
                                <a:lnTo>
                                  <a:pt x="12539" y="7417"/>
                                </a:lnTo>
                                <a:lnTo>
                                  <a:pt x="12516" y="7306"/>
                                </a:lnTo>
                                <a:cubicBezTo>
                                  <a:pt x="12516" y="7292"/>
                                  <a:pt x="12504" y="7278"/>
                                  <a:pt x="12492" y="7278"/>
                                </a:cubicBezTo>
                                <a:cubicBezTo>
                                  <a:pt x="12481" y="7278"/>
                                  <a:pt x="12469" y="7278"/>
                                  <a:pt x="12458" y="7292"/>
                                </a:cubicBezTo>
                                <a:lnTo>
                                  <a:pt x="12376" y="7361"/>
                                </a:lnTo>
                                <a:lnTo>
                                  <a:pt x="12283" y="7361"/>
                                </a:lnTo>
                                <a:cubicBezTo>
                                  <a:pt x="12271" y="7361"/>
                                  <a:pt x="12260" y="7361"/>
                                  <a:pt x="12248" y="7375"/>
                                </a:cubicBezTo>
                                <a:cubicBezTo>
                                  <a:pt x="12237" y="7389"/>
                                  <a:pt x="12237" y="7403"/>
                                  <a:pt x="12248" y="7417"/>
                                </a:cubicBezTo>
                                <a:lnTo>
                                  <a:pt x="12283" y="7541"/>
                                </a:lnTo>
                                <a:close/>
                                <a:moveTo>
                                  <a:pt x="12388" y="7472"/>
                                </a:moveTo>
                                <a:cubicBezTo>
                                  <a:pt x="12399" y="7472"/>
                                  <a:pt x="12411" y="7472"/>
                                  <a:pt x="12411" y="7458"/>
                                </a:cubicBezTo>
                                <a:lnTo>
                                  <a:pt x="12458" y="7417"/>
                                </a:lnTo>
                                <a:lnTo>
                                  <a:pt x="12469" y="7486"/>
                                </a:lnTo>
                                <a:cubicBezTo>
                                  <a:pt x="12469" y="7500"/>
                                  <a:pt x="12481" y="7500"/>
                                  <a:pt x="12481" y="7514"/>
                                </a:cubicBezTo>
                                <a:lnTo>
                                  <a:pt x="12527" y="7555"/>
                                </a:lnTo>
                                <a:lnTo>
                                  <a:pt x="12481" y="7597"/>
                                </a:lnTo>
                                <a:cubicBezTo>
                                  <a:pt x="12469" y="7597"/>
                                  <a:pt x="12469" y="7611"/>
                                  <a:pt x="12469" y="7624"/>
                                </a:cubicBezTo>
                                <a:lnTo>
                                  <a:pt x="12458" y="7694"/>
                                </a:lnTo>
                                <a:lnTo>
                                  <a:pt x="12411" y="7652"/>
                                </a:lnTo>
                                <a:cubicBezTo>
                                  <a:pt x="12399" y="7652"/>
                                  <a:pt x="12399" y="7638"/>
                                  <a:pt x="12388" y="7638"/>
                                </a:cubicBezTo>
                                <a:cubicBezTo>
                                  <a:pt x="12388" y="7638"/>
                                  <a:pt x="12388" y="7638"/>
                                  <a:pt x="12388" y="7638"/>
                                </a:cubicBezTo>
                                <a:lnTo>
                                  <a:pt x="12330" y="7638"/>
                                </a:lnTo>
                                <a:lnTo>
                                  <a:pt x="12353" y="7569"/>
                                </a:lnTo>
                                <a:cubicBezTo>
                                  <a:pt x="12353" y="7555"/>
                                  <a:pt x="12353" y="7541"/>
                                  <a:pt x="12353" y="7541"/>
                                </a:cubicBezTo>
                                <a:lnTo>
                                  <a:pt x="12330" y="7486"/>
                                </a:lnTo>
                                <a:lnTo>
                                  <a:pt x="12388" y="7472"/>
                                </a:lnTo>
                                <a:close/>
                                <a:moveTo>
                                  <a:pt x="11725" y="8787"/>
                                </a:moveTo>
                                <a:cubicBezTo>
                                  <a:pt x="11678" y="8814"/>
                                  <a:pt x="11620" y="8856"/>
                                  <a:pt x="11620" y="8939"/>
                                </a:cubicBezTo>
                                <a:cubicBezTo>
                                  <a:pt x="11620" y="8967"/>
                                  <a:pt x="11632" y="8980"/>
                                  <a:pt x="11655" y="8980"/>
                                </a:cubicBezTo>
                                <a:cubicBezTo>
                                  <a:pt x="11655" y="8980"/>
                                  <a:pt x="11655" y="8980"/>
                                  <a:pt x="11655" y="8980"/>
                                </a:cubicBezTo>
                                <a:cubicBezTo>
                                  <a:pt x="11678" y="8980"/>
                                  <a:pt x="11690" y="8967"/>
                                  <a:pt x="11690" y="8939"/>
                                </a:cubicBezTo>
                                <a:cubicBezTo>
                                  <a:pt x="11690" y="8911"/>
                                  <a:pt x="11713" y="8897"/>
                                  <a:pt x="11748" y="8856"/>
                                </a:cubicBezTo>
                                <a:cubicBezTo>
                                  <a:pt x="11795" y="8828"/>
                                  <a:pt x="11853" y="8787"/>
                                  <a:pt x="11853" y="8704"/>
                                </a:cubicBezTo>
                                <a:cubicBezTo>
                                  <a:pt x="11853" y="8634"/>
                                  <a:pt x="11818" y="8593"/>
                                  <a:pt x="11783" y="8565"/>
                                </a:cubicBezTo>
                                <a:cubicBezTo>
                                  <a:pt x="11771" y="8551"/>
                                  <a:pt x="11748" y="8551"/>
                                  <a:pt x="11736" y="8579"/>
                                </a:cubicBezTo>
                                <a:cubicBezTo>
                                  <a:pt x="11725" y="8593"/>
                                  <a:pt x="11725" y="8621"/>
                                  <a:pt x="11748" y="8634"/>
                                </a:cubicBezTo>
                                <a:cubicBezTo>
                                  <a:pt x="11783" y="8662"/>
                                  <a:pt x="11783" y="8676"/>
                                  <a:pt x="11783" y="8690"/>
                                </a:cubicBezTo>
                                <a:cubicBezTo>
                                  <a:pt x="11783" y="8731"/>
                                  <a:pt x="11760" y="8759"/>
                                  <a:pt x="11725" y="8787"/>
                                </a:cubicBezTo>
                                <a:close/>
                                <a:moveTo>
                                  <a:pt x="11562" y="7361"/>
                                </a:moveTo>
                                <a:lnTo>
                                  <a:pt x="11550" y="7541"/>
                                </a:lnTo>
                                <a:cubicBezTo>
                                  <a:pt x="11550" y="7555"/>
                                  <a:pt x="11550" y="7569"/>
                                  <a:pt x="11562" y="7583"/>
                                </a:cubicBezTo>
                                <a:cubicBezTo>
                                  <a:pt x="11574" y="7597"/>
                                  <a:pt x="11585" y="7597"/>
                                  <a:pt x="11597" y="7583"/>
                                </a:cubicBezTo>
                                <a:lnTo>
                                  <a:pt x="11736" y="7514"/>
                                </a:lnTo>
                                <a:lnTo>
                                  <a:pt x="11876" y="7583"/>
                                </a:lnTo>
                                <a:cubicBezTo>
                                  <a:pt x="11876" y="7583"/>
                                  <a:pt x="11888" y="7583"/>
                                  <a:pt x="11888" y="7583"/>
                                </a:cubicBezTo>
                                <a:cubicBezTo>
                                  <a:pt x="11899" y="7583"/>
                                  <a:pt x="11899" y="7583"/>
                                  <a:pt x="11911" y="7569"/>
                                </a:cubicBezTo>
                                <a:cubicBezTo>
                                  <a:pt x="11922" y="7555"/>
                                  <a:pt x="11922" y="7541"/>
                                  <a:pt x="11922" y="7527"/>
                                </a:cubicBezTo>
                                <a:lnTo>
                                  <a:pt x="11911" y="7348"/>
                                </a:lnTo>
                                <a:lnTo>
                                  <a:pt x="12004" y="7209"/>
                                </a:lnTo>
                                <a:cubicBezTo>
                                  <a:pt x="12016" y="7195"/>
                                  <a:pt x="12016" y="7182"/>
                                  <a:pt x="12016" y="7168"/>
                                </a:cubicBezTo>
                                <a:cubicBezTo>
                                  <a:pt x="12016" y="7154"/>
                                  <a:pt x="12004" y="7140"/>
                                  <a:pt x="11992" y="7140"/>
                                </a:cubicBezTo>
                                <a:lnTo>
                                  <a:pt x="11841" y="7085"/>
                                </a:lnTo>
                                <a:lnTo>
                                  <a:pt x="11760" y="6932"/>
                                </a:lnTo>
                                <a:cubicBezTo>
                                  <a:pt x="11748" y="6905"/>
                                  <a:pt x="11713" y="6905"/>
                                  <a:pt x="11701" y="6932"/>
                                </a:cubicBezTo>
                                <a:lnTo>
                                  <a:pt x="11620" y="7085"/>
                                </a:lnTo>
                                <a:lnTo>
                                  <a:pt x="11469" y="7140"/>
                                </a:lnTo>
                                <a:cubicBezTo>
                                  <a:pt x="11457" y="7140"/>
                                  <a:pt x="11446" y="7154"/>
                                  <a:pt x="11446" y="7168"/>
                                </a:cubicBezTo>
                                <a:cubicBezTo>
                                  <a:pt x="11446" y="7182"/>
                                  <a:pt x="11446" y="7195"/>
                                  <a:pt x="11457" y="7209"/>
                                </a:cubicBezTo>
                                <a:lnTo>
                                  <a:pt x="11562" y="7361"/>
                                </a:lnTo>
                                <a:close/>
                                <a:moveTo>
                                  <a:pt x="11667" y="7182"/>
                                </a:moveTo>
                                <a:cubicBezTo>
                                  <a:pt x="11678" y="7182"/>
                                  <a:pt x="11678" y="7168"/>
                                  <a:pt x="11690" y="7168"/>
                                </a:cubicBezTo>
                                <a:lnTo>
                                  <a:pt x="11748" y="7057"/>
                                </a:lnTo>
                                <a:lnTo>
                                  <a:pt x="11806" y="7168"/>
                                </a:lnTo>
                                <a:cubicBezTo>
                                  <a:pt x="11806" y="7182"/>
                                  <a:pt x="11818" y="7182"/>
                                  <a:pt x="11829" y="7182"/>
                                </a:cubicBezTo>
                                <a:lnTo>
                                  <a:pt x="11934" y="7223"/>
                                </a:lnTo>
                                <a:lnTo>
                                  <a:pt x="11864" y="7320"/>
                                </a:lnTo>
                                <a:cubicBezTo>
                                  <a:pt x="11864" y="7334"/>
                                  <a:pt x="11853" y="7334"/>
                                  <a:pt x="11853" y="7348"/>
                                </a:cubicBezTo>
                                <a:lnTo>
                                  <a:pt x="11853" y="7486"/>
                                </a:lnTo>
                                <a:lnTo>
                                  <a:pt x="11748" y="7444"/>
                                </a:lnTo>
                                <a:cubicBezTo>
                                  <a:pt x="11748" y="7444"/>
                                  <a:pt x="11736" y="7444"/>
                                  <a:pt x="11736" y="7444"/>
                                </a:cubicBezTo>
                                <a:cubicBezTo>
                                  <a:pt x="11736" y="7444"/>
                                  <a:pt x="11725" y="7444"/>
                                  <a:pt x="11725" y="7444"/>
                                </a:cubicBezTo>
                                <a:lnTo>
                                  <a:pt x="11620" y="7486"/>
                                </a:lnTo>
                                <a:lnTo>
                                  <a:pt x="11620" y="7348"/>
                                </a:lnTo>
                                <a:cubicBezTo>
                                  <a:pt x="11620" y="7334"/>
                                  <a:pt x="11620" y="7320"/>
                                  <a:pt x="11608" y="7320"/>
                                </a:cubicBezTo>
                                <a:lnTo>
                                  <a:pt x="11539" y="7223"/>
                                </a:lnTo>
                                <a:lnTo>
                                  <a:pt x="11667" y="7182"/>
                                </a:lnTo>
                                <a:close/>
                                <a:moveTo>
                                  <a:pt x="11760" y="8081"/>
                                </a:moveTo>
                                <a:cubicBezTo>
                                  <a:pt x="11713" y="8053"/>
                                  <a:pt x="11701" y="8026"/>
                                  <a:pt x="11701" y="7998"/>
                                </a:cubicBezTo>
                                <a:cubicBezTo>
                                  <a:pt x="11701" y="7984"/>
                                  <a:pt x="11701" y="7970"/>
                                  <a:pt x="11725" y="7956"/>
                                </a:cubicBezTo>
                                <a:cubicBezTo>
                                  <a:pt x="11736" y="7943"/>
                                  <a:pt x="11736" y="7915"/>
                                  <a:pt x="11725" y="7887"/>
                                </a:cubicBezTo>
                                <a:cubicBezTo>
                                  <a:pt x="11713" y="7873"/>
                                  <a:pt x="11690" y="7873"/>
                                  <a:pt x="11667" y="7887"/>
                                </a:cubicBezTo>
                                <a:cubicBezTo>
                                  <a:pt x="11643" y="7915"/>
                                  <a:pt x="11620" y="7956"/>
                                  <a:pt x="11620" y="7998"/>
                                </a:cubicBezTo>
                                <a:cubicBezTo>
                                  <a:pt x="11620" y="8081"/>
                                  <a:pt x="11678" y="8122"/>
                                  <a:pt x="11725" y="8150"/>
                                </a:cubicBezTo>
                                <a:cubicBezTo>
                                  <a:pt x="11771" y="8178"/>
                                  <a:pt x="11783" y="8206"/>
                                  <a:pt x="11783" y="8233"/>
                                </a:cubicBezTo>
                                <a:cubicBezTo>
                                  <a:pt x="11783" y="8261"/>
                                  <a:pt x="11760" y="8275"/>
                                  <a:pt x="11725" y="8316"/>
                                </a:cubicBezTo>
                                <a:cubicBezTo>
                                  <a:pt x="11678" y="8344"/>
                                  <a:pt x="11620" y="8385"/>
                                  <a:pt x="11620" y="8468"/>
                                </a:cubicBezTo>
                                <a:cubicBezTo>
                                  <a:pt x="11620" y="8496"/>
                                  <a:pt x="11632" y="8510"/>
                                  <a:pt x="11655" y="8510"/>
                                </a:cubicBezTo>
                                <a:lnTo>
                                  <a:pt x="11655" y="8510"/>
                                </a:lnTo>
                                <a:cubicBezTo>
                                  <a:pt x="11678" y="8510"/>
                                  <a:pt x="11690" y="8496"/>
                                  <a:pt x="11690" y="8468"/>
                                </a:cubicBezTo>
                                <a:cubicBezTo>
                                  <a:pt x="11690" y="8441"/>
                                  <a:pt x="11713" y="8427"/>
                                  <a:pt x="11748" y="8385"/>
                                </a:cubicBezTo>
                                <a:cubicBezTo>
                                  <a:pt x="11795" y="8358"/>
                                  <a:pt x="11853" y="8316"/>
                                  <a:pt x="11853" y="8233"/>
                                </a:cubicBezTo>
                                <a:cubicBezTo>
                                  <a:pt x="11864" y="8150"/>
                                  <a:pt x="11806" y="8122"/>
                                  <a:pt x="11760" y="8081"/>
                                </a:cubicBezTo>
                                <a:close/>
                                <a:moveTo>
                                  <a:pt x="12260" y="8233"/>
                                </a:moveTo>
                                <a:cubicBezTo>
                                  <a:pt x="12260" y="8247"/>
                                  <a:pt x="12260" y="8247"/>
                                  <a:pt x="12248" y="8247"/>
                                </a:cubicBezTo>
                                <a:cubicBezTo>
                                  <a:pt x="12237" y="8261"/>
                                  <a:pt x="12225" y="8289"/>
                                  <a:pt x="12237" y="8302"/>
                                </a:cubicBezTo>
                                <a:cubicBezTo>
                                  <a:pt x="12248" y="8316"/>
                                  <a:pt x="12260" y="8316"/>
                                  <a:pt x="12271" y="8316"/>
                                </a:cubicBezTo>
                                <a:cubicBezTo>
                                  <a:pt x="12283" y="8316"/>
                                  <a:pt x="12283" y="8316"/>
                                  <a:pt x="12295" y="8302"/>
                                </a:cubicBezTo>
                                <a:cubicBezTo>
                                  <a:pt x="12318" y="8289"/>
                                  <a:pt x="12330" y="8261"/>
                                  <a:pt x="12330" y="8233"/>
                                </a:cubicBezTo>
                                <a:cubicBezTo>
                                  <a:pt x="12341" y="8164"/>
                                  <a:pt x="12318" y="8122"/>
                                  <a:pt x="12295" y="8081"/>
                                </a:cubicBezTo>
                                <a:cubicBezTo>
                                  <a:pt x="12271" y="8053"/>
                                  <a:pt x="12271" y="8039"/>
                                  <a:pt x="12271" y="8012"/>
                                </a:cubicBezTo>
                                <a:cubicBezTo>
                                  <a:pt x="12271" y="7984"/>
                                  <a:pt x="12295" y="7984"/>
                                  <a:pt x="12318" y="7970"/>
                                </a:cubicBezTo>
                                <a:cubicBezTo>
                                  <a:pt x="12353" y="7956"/>
                                  <a:pt x="12399" y="7943"/>
                                  <a:pt x="12423" y="7873"/>
                                </a:cubicBezTo>
                                <a:cubicBezTo>
                                  <a:pt x="12434" y="7846"/>
                                  <a:pt x="12434" y="7804"/>
                                  <a:pt x="12411" y="7777"/>
                                </a:cubicBezTo>
                                <a:cubicBezTo>
                                  <a:pt x="12399" y="7749"/>
                                  <a:pt x="12376" y="7749"/>
                                  <a:pt x="12364" y="7749"/>
                                </a:cubicBezTo>
                                <a:cubicBezTo>
                                  <a:pt x="12341" y="7763"/>
                                  <a:pt x="12341" y="7790"/>
                                  <a:pt x="12341" y="7804"/>
                                </a:cubicBezTo>
                                <a:cubicBezTo>
                                  <a:pt x="12341" y="7818"/>
                                  <a:pt x="12341" y="7818"/>
                                  <a:pt x="12341" y="7832"/>
                                </a:cubicBezTo>
                                <a:cubicBezTo>
                                  <a:pt x="12341" y="7860"/>
                                  <a:pt x="12318" y="7860"/>
                                  <a:pt x="12295" y="7873"/>
                                </a:cubicBezTo>
                                <a:cubicBezTo>
                                  <a:pt x="12260" y="7887"/>
                                  <a:pt x="12213" y="7901"/>
                                  <a:pt x="12190" y="7970"/>
                                </a:cubicBezTo>
                                <a:cubicBezTo>
                                  <a:pt x="12178" y="8039"/>
                                  <a:pt x="12202" y="8081"/>
                                  <a:pt x="12225" y="8122"/>
                                </a:cubicBezTo>
                                <a:cubicBezTo>
                                  <a:pt x="12260" y="8192"/>
                                  <a:pt x="12271" y="8219"/>
                                  <a:pt x="12260" y="8233"/>
                                </a:cubicBezTo>
                                <a:close/>
                                <a:moveTo>
                                  <a:pt x="12167" y="8593"/>
                                </a:moveTo>
                                <a:cubicBezTo>
                                  <a:pt x="12155" y="8621"/>
                                  <a:pt x="12167" y="8634"/>
                                  <a:pt x="12190" y="8648"/>
                                </a:cubicBezTo>
                                <a:cubicBezTo>
                                  <a:pt x="12190" y="8648"/>
                                  <a:pt x="12202" y="8648"/>
                                  <a:pt x="12202" y="8648"/>
                                </a:cubicBezTo>
                                <a:cubicBezTo>
                                  <a:pt x="12213" y="8648"/>
                                  <a:pt x="12237" y="8634"/>
                                  <a:pt x="12237" y="8621"/>
                                </a:cubicBezTo>
                                <a:cubicBezTo>
                                  <a:pt x="12248" y="8551"/>
                                  <a:pt x="12225" y="8510"/>
                                  <a:pt x="12202" y="8468"/>
                                </a:cubicBezTo>
                                <a:cubicBezTo>
                                  <a:pt x="12178" y="8441"/>
                                  <a:pt x="12178" y="8427"/>
                                  <a:pt x="12178" y="8399"/>
                                </a:cubicBezTo>
                                <a:cubicBezTo>
                                  <a:pt x="12178" y="8385"/>
                                  <a:pt x="12190" y="8385"/>
                                  <a:pt x="12190" y="8372"/>
                                </a:cubicBezTo>
                                <a:cubicBezTo>
                                  <a:pt x="12202" y="8358"/>
                                  <a:pt x="12213" y="8330"/>
                                  <a:pt x="12202" y="8316"/>
                                </a:cubicBezTo>
                                <a:cubicBezTo>
                                  <a:pt x="12190" y="8302"/>
                                  <a:pt x="12167" y="8289"/>
                                  <a:pt x="12155" y="8302"/>
                                </a:cubicBezTo>
                                <a:cubicBezTo>
                                  <a:pt x="12132" y="8316"/>
                                  <a:pt x="12120" y="8344"/>
                                  <a:pt x="12109" y="8372"/>
                                </a:cubicBezTo>
                                <a:cubicBezTo>
                                  <a:pt x="12097" y="8441"/>
                                  <a:pt x="12120" y="8482"/>
                                  <a:pt x="12143" y="8524"/>
                                </a:cubicBezTo>
                                <a:cubicBezTo>
                                  <a:pt x="12167" y="8551"/>
                                  <a:pt x="12178" y="8565"/>
                                  <a:pt x="12167" y="8593"/>
                                </a:cubicBezTo>
                                <a:close/>
                                <a:moveTo>
                                  <a:pt x="11841" y="7707"/>
                                </a:moveTo>
                                <a:cubicBezTo>
                                  <a:pt x="11829" y="7680"/>
                                  <a:pt x="11806" y="7680"/>
                                  <a:pt x="11795" y="7694"/>
                                </a:cubicBezTo>
                                <a:cubicBezTo>
                                  <a:pt x="11771" y="7707"/>
                                  <a:pt x="11771" y="7735"/>
                                  <a:pt x="11783" y="7749"/>
                                </a:cubicBezTo>
                                <a:cubicBezTo>
                                  <a:pt x="11783" y="7763"/>
                                  <a:pt x="11783" y="7763"/>
                                  <a:pt x="11783" y="7777"/>
                                </a:cubicBezTo>
                                <a:cubicBezTo>
                                  <a:pt x="11783" y="7777"/>
                                  <a:pt x="11783" y="7790"/>
                                  <a:pt x="11783" y="7790"/>
                                </a:cubicBezTo>
                                <a:cubicBezTo>
                                  <a:pt x="11783" y="7818"/>
                                  <a:pt x="11795" y="7832"/>
                                  <a:pt x="11806" y="7846"/>
                                </a:cubicBezTo>
                                <a:cubicBezTo>
                                  <a:pt x="11806" y="7846"/>
                                  <a:pt x="11818" y="7846"/>
                                  <a:pt x="11818" y="7846"/>
                                </a:cubicBezTo>
                                <a:cubicBezTo>
                                  <a:pt x="11829" y="7846"/>
                                  <a:pt x="11853" y="7832"/>
                                  <a:pt x="11853" y="7818"/>
                                </a:cubicBezTo>
                                <a:cubicBezTo>
                                  <a:pt x="11853" y="7804"/>
                                  <a:pt x="11853" y="7790"/>
                                  <a:pt x="11853" y="7777"/>
                                </a:cubicBezTo>
                                <a:cubicBezTo>
                                  <a:pt x="11864" y="7749"/>
                                  <a:pt x="11853" y="7735"/>
                                  <a:pt x="11841" y="7707"/>
                                </a:cubicBezTo>
                                <a:close/>
                                <a:moveTo>
                                  <a:pt x="10945" y="7638"/>
                                </a:moveTo>
                                <a:lnTo>
                                  <a:pt x="10969" y="7749"/>
                                </a:lnTo>
                                <a:cubicBezTo>
                                  <a:pt x="10969" y="7763"/>
                                  <a:pt x="10980" y="7777"/>
                                  <a:pt x="10992" y="7777"/>
                                </a:cubicBezTo>
                                <a:cubicBezTo>
                                  <a:pt x="10992" y="7777"/>
                                  <a:pt x="11004" y="7777"/>
                                  <a:pt x="11004" y="7777"/>
                                </a:cubicBezTo>
                                <a:cubicBezTo>
                                  <a:pt x="11015" y="7777"/>
                                  <a:pt x="11015" y="7777"/>
                                  <a:pt x="11027" y="7763"/>
                                </a:cubicBezTo>
                                <a:lnTo>
                                  <a:pt x="11108" y="7694"/>
                                </a:lnTo>
                                <a:lnTo>
                                  <a:pt x="11213" y="7707"/>
                                </a:lnTo>
                                <a:cubicBezTo>
                                  <a:pt x="11213" y="7707"/>
                                  <a:pt x="11213" y="7707"/>
                                  <a:pt x="11213" y="7707"/>
                                </a:cubicBezTo>
                                <a:lnTo>
                                  <a:pt x="11213" y="7707"/>
                                </a:lnTo>
                                <a:cubicBezTo>
                                  <a:pt x="11236" y="7707"/>
                                  <a:pt x="11248" y="7694"/>
                                  <a:pt x="11248" y="7666"/>
                                </a:cubicBezTo>
                                <a:cubicBezTo>
                                  <a:pt x="11248" y="7652"/>
                                  <a:pt x="11248" y="7652"/>
                                  <a:pt x="11248" y="7638"/>
                                </a:cubicBezTo>
                                <a:lnTo>
                                  <a:pt x="11213" y="7527"/>
                                </a:lnTo>
                                <a:lnTo>
                                  <a:pt x="11248" y="7417"/>
                                </a:lnTo>
                                <a:cubicBezTo>
                                  <a:pt x="11248" y="7403"/>
                                  <a:pt x="11248" y="7389"/>
                                  <a:pt x="11248" y="7375"/>
                                </a:cubicBezTo>
                                <a:cubicBezTo>
                                  <a:pt x="11236" y="7361"/>
                                  <a:pt x="11225" y="7361"/>
                                  <a:pt x="11213" y="7361"/>
                                </a:cubicBezTo>
                                <a:lnTo>
                                  <a:pt x="11108" y="7361"/>
                                </a:lnTo>
                                <a:lnTo>
                                  <a:pt x="11027" y="7292"/>
                                </a:lnTo>
                                <a:cubicBezTo>
                                  <a:pt x="11015" y="7278"/>
                                  <a:pt x="11004" y="7278"/>
                                  <a:pt x="10992" y="7278"/>
                                </a:cubicBezTo>
                                <a:cubicBezTo>
                                  <a:pt x="10980" y="7278"/>
                                  <a:pt x="10969" y="7292"/>
                                  <a:pt x="10969" y="7306"/>
                                </a:cubicBezTo>
                                <a:lnTo>
                                  <a:pt x="10945" y="7417"/>
                                </a:lnTo>
                                <a:lnTo>
                                  <a:pt x="10864" y="7486"/>
                                </a:lnTo>
                                <a:cubicBezTo>
                                  <a:pt x="10852" y="7500"/>
                                  <a:pt x="10852" y="7514"/>
                                  <a:pt x="10852" y="7527"/>
                                </a:cubicBezTo>
                                <a:cubicBezTo>
                                  <a:pt x="10852" y="7541"/>
                                  <a:pt x="10864" y="7555"/>
                                  <a:pt x="10864" y="7569"/>
                                </a:cubicBezTo>
                                <a:lnTo>
                                  <a:pt x="10945" y="7638"/>
                                </a:lnTo>
                                <a:close/>
                                <a:moveTo>
                                  <a:pt x="11004" y="7500"/>
                                </a:moveTo>
                                <a:cubicBezTo>
                                  <a:pt x="11015" y="7500"/>
                                  <a:pt x="11015" y="7486"/>
                                  <a:pt x="11015" y="7472"/>
                                </a:cubicBezTo>
                                <a:lnTo>
                                  <a:pt x="11027" y="7403"/>
                                </a:lnTo>
                                <a:lnTo>
                                  <a:pt x="11073" y="7444"/>
                                </a:lnTo>
                                <a:cubicBezTo>
                                  <a:pt x="11085" y="7444"/>
                                  <a:pt x="11085" y="7458"/>
                                  <a:pt x="11097" y="7458"/>
                                </a:cubicBezTo>
                                <a:lnTo>
                                  <a:pt x="11155" y="7458"/>
                                </a:lnTo>
                                <a:lnTo>
                                  <a:pt x="11132" y="7527"/>
                                </a:lnTo>
                                <a:cubicBezTo>
                                  <a:pt x="11132" y="7541"/>
                                  <a:pt x="11132" y="7555"/>
                                  <a:pt x="11132" y="7555"/>
                                </a:cubicBezTo>
                                <a:lnTo>
                                  <a:pt x="11155" y="7624"/>
                                </a:lnTo>
                                <a:lnTo>
                                  <a:pt x="11097" y="7624"/>
                                </a:lnTo>
                                <a:cubicBezTo>
                                  <a:pt x="11085" y="7624"/>
                                  <a:pt x="11073" y="7624"/>
                                  <a:pt x="11073" y="7638"/>
                                </a:cubicBezTo>
                                <a:lnTo>
                                  <a:pt x="11027" y="7680"/>
                                </a:lnTo>
                                <a:lnTo>
                                  <a:pt x="11015" y="7611"/>
                                </a:lnTo>
                                <a:cubicBezTo>
                                  <a:pt x="11015" y="7597"/>
                                  <a:pt x="11004" y="7597"/>
                                  <a:pt x="11004" y="7583"/>
                                </a:cubicBezTo>
                                <a:lnTo>
                                  <a:pt x="10957" y="7541"/>
                                </a:lnTo>
                                <a:lnTo>
                                  <a:pt x="11004" y="7500"/>
                                </a:lnTo>
                                <a:close/>
                                <a:moveTo>
                                  <a:pt x="11271" y="8413"/>
                                </a:moveTo>
                                <a:cubicBezTo>
                                  <a:pt x="11271" y="8399"/>
                                  <a:pt x="11271" y="8399"/>
                                  <a:pt x="11271" y="8385"/>
                                </a:cubicBezTo>
                                <a:cubicBezTo>
                                  <a:pt x="11283" y="8358"/>
                                  <a:pt x="11271" y="8330"/>
                                  <a:pt x="11248" y="8330"/>
                                </a:cubicBezTo>
                                <a:cubicBezTo>
                                  <a:pt x="11225" y="8316"/>
                                  <a:pt x="11201" y="8330"/>
                                  <a:pt x="11201" y="8358"/>
                                </a:cubicBezTo>
                                <a:cubicBezTo>
                                  <a:pt x="11190" y="8385"/>
                                  <a:pt x="11190" y="8413"/>
                                  <a:pt x="11201" y="8455"/>
                                </a:cubicBezTo>
                                <a:cubicBezTo>
                                  <a:pt x="11213" y="8524"/>
                                  <a:pt x="11271" y="8538"/>
                                  <a:pt x="11306" y="8551"/>
                                </a:cubicBezTo>
                                <a:cubicBezTo>
                                  <a:pt x="11341" y="8565"/>
                                  <a:pt x="11353" y="8579"/>
                                  <a:pt x="11364" y="8593"/>
                                </a:cubicBezTo>
                                <a:cubicBezTo>
                                  <a:pt x="11364" y="8607"/>
                                  <a:pt x="11387" y="8621"/>
                                  <a:pt x="11399" y="8621"/>
                                </a:cubicBezTo>
                                <a:cubicBezTo>
                                  <a:pt x="11399" y="8621"/>
                                  <a:pt x="11411" y="8621"/>
                                  <a:pt x="11411" y="8621"/>
                                </a:cubicBezTo>
                                <a:cubicBezTo>
                                  <a:pt x="11434" y="8607"/>
                                  <a:pt x="11446" y="8593"/>
                                  <a:pt x="11434" y="8565"/>
                                </a:cubicBezTo>
                                <a:cubicBezTo>
                                  <a:pt x="11422" y="8496"/>
                                  <a:pt x="11364" y="8482"/>
                                  <a:pt x="11329" y="8468"/>
                                </a:cubicBezTo>
                                <a:cubicBezTo>
                                  <a:pt x="11283" y="8441"/>
                                  <a:pt x="11271" y="8441"/>
                                  <a:pt x="11271" y="8413"/>
                                </a:cubicBezTo>
                                <a:close/>
                                <a:moveTo>
                                  <a:pt x="11178" y="8053"/>
                                </a:moveTo>
                                <a:cubicBezTo>
                                  <a:pt x="11178" y="8026"/>
                                  <a:pt x="11178" y="8012"/>
                                  <a:pt x="11201" y="7984"/>
                                </a:cubicBezTo>
                                <a:cubicBezTo>
                                  <a:pt x="11225" y="7943"/>
                                  <a:pt x="11259" y="7901"/>
                                  <a:pt x="11236" y="7832"/>
                                </a:cubicBezTo>
                                <a:cubicBezTo>
                                  <a:pt x="11225" y="7804"/>
                                  <a:pt x="11213" y="7777"/>
                                  <a:pt x="11190" y="7763"/>
                                </a:cubicBezTo>
                                <a:cubicBezTo>
                                  <a:pt x="11166" y="7749"/>
                                  <a:pt x="11155" y="7763"/>
                                  <a:pt x="11143" y="7777"/>
                                </a:cubicBezTo>
                                <a:cubicBezTo>
                                  <a:pt x="11132" y="7804"/>
                                  <a:pt x="11143" y="7818"/>
                                  <a:pt x="11155" y="7832"/>
                                </a:cubicBezTo>
                                <a:cubicBezTo>
                                  <a:pt x="11166" y="7832"/>
                                  <a:pt x="11166" y="7846"/>
                                  <a:pt x="11166" y="7860"/>
                                </a:cubicBezTo>
                                <a:cubicBezTo>
                                  <a:pt x="11166" y="7887"/>
                                  <a:pt x="11166" y="7901"/>
                                  <a:pt x="11143" y="7929"/>
                                </a:cubicBezTo>
                                <a:cubicBezTo>
                                  <a:pt x="11120" y="7970"/>
                                  <a:pt x="11085" y="8012"/>
                                  <a:pt x="11108" y="8081"/>
                                </a:cubicBezTo>
                                <a:cubicBezTo>
                                  <a:pt x="11132" y="8150"/>
                                  <a:pt x="11178" y="8164"/>
                                  <a:pt x="11213" y="8178"/>
                                </a:cubicBezTo>
                                <a:cubicBezTo>
                                  <a:pt x="11248" y="8192"/>
                                  <a:pt x="11259" y="8206"/>
                                  <a:pt x="11271" y="8219"/>
                                </a:cubicBezTo>
                                <a:cubicBezTo>
                                  <a:pt x="11271" y="8233"/>
                                  <a:pt x="11271" y="8233"/>
                                  <a:pt x="11271" y="8247"/>
                                </a:cubicBezTo>
                                <a:cubicBezTo>
                                  <a:pt x="11259" y="8275"/>
                                  <a:pt x="11271" y="8289"/>
                                  <a:pt x="11294" y="8302"/>
                                </a:cubicBezTo>
                                <a:cubicBezTo>
                                  <a:pt x="11294" y="8302"/>
                                  <a:pt x="11306" y="8302"/>
                                  <a:pt x="11306" y="8302"/>
                                </a:cubicBezTo>
                                <a:cubicBezTo>
                                  <a:pt x="11318" y="8302"/>
                                  <a:pt x="11341" y="8289"/>
                                  <a:pt x="11341" y="8275"/>
                                </a:cubicBezTo>
                                <a:cubicBezTo>
                                  <a:pt x="11353" y="8247"/>
                                  <a:pt x="11353" y="8219"/>
                                  <a:pt x="11341" y="8192"/>
                                </a:cubicBezTo>
                                <a:cubicBezTo>
                                  <a:pt x="11329" y="8122"/>
                                  <a:pt x="11271" y="8109"/>
                                  <a:pt x="11236" y="8095"/>
                                </a:cubicBezTo>
                                <a:cubicBezTo>
                                  <a:pt x="11190" y="8081"/>
                                  <a:pt x="11178" y="8081"/>
                                  <a:pt x="11178" y="8053"/>
                                </a:cubicBezTo>
                                <a:close/>
                                <a:moveTo>
                                  <a:pt x="3978" y="8607"/>
                                </a:moveTo>
                                <a:lnTo>
                                  <a:pt x="3978" y="8579"/>
                                </a:lnTo>
                                <a:lnTo>
                                  <a:pt x="4234" y="8579"/>
                                </a:lnTo>
                                <a:cubicBezTo>
                                  <a:pt x="4304" y="8579"/>
                                  <a:pt x="4362" y="8510"/>
                                  <a:pt x="4362" y="8427"/>
                                </a:cubicBezTo>
                                <a:cubicBezTo>
                                  <a:pt x="4362" y="8344"/>
                                  <a:pt x="4304" y="8275"/>
                                  <a:pt x="4234" y="8275"/>
                                </a:cubicBezTo>
                                <a:lnTo>
                                  <a:pt x="4234" y="8275"/>
                                </a:lnTo>
                                <a:lnTo>
                                  <a:pt x="4234" y="7735"/>
                                </a:lnTo>
                                <a:cubicBezTo>
                                  <a:pt x="4234" y="7597"/>
                                  <a:pt x="4187" y="7472"/>
                                  <a:pt x="4106" y="7375"/>
                                </a:cubicBezTo>
                                <a:lnTo>
                                  <a:pt x="4280" y="7444"/>
                                </a:lnTo>
                                <a:cubicBezTo>
                                  <a:pt x="4280" y="7444"/>
                                  <a:pt x="4280" y="7444"/>
                                  <a:pt x="4280" y="7444"/>
                                </a:cubicBezTo>
                                <a:cubicBezTo>
                                  <a:pt x="4292" y="7444"/>
                                  <a:pt x="4292" y="7444"/>
                                  <a:pt x="4304" y="7444"/>
                                </a:cubicBezTo>
                                <a:cubicBezTo>
                                  <a:pt x="4327" y="7444"/>
                                  <a:pt x="4350" y="7431"/>
                                  <a:pt x="4374" y="7417"/>
                                </a:cubicBezTo>
                                <a:cubicBezTo>
                                  <a:pt x="4397" y="7389"/>
                                  <a:pt x="4408" y="7348"/>
                                  <a:pt x="4408" y="7306"/>
                                </a:cubicBezTo>
                                <a:lnTo>
                                  <a:pt x="4408" y="6919"/>
                                </a:lnTo>
                                <a:cubicBezTo>
                                  <a:pt x="4408" y="6877"/>
                                  <a:pt x="4397" y="6836"/>
                                  <a:pt x="4374" y="6808"/>
                                </a:cubicBezTo>
                                <a:cubicBezTo>
                                  <a:pt x="4350" y="6780"/>
                                  <a:pt x="4315" y="6780"/>
                                  <a:pt x="4292" y="6780"/>
                                </a:cubicBezTo>
                                <a:cubicBezTo>
                                  <a:pt x="4292" y="6780"/>
                                  <a:pt x="4292" y="6780"/>
                                  <a:pt x="4292" y="6780"/>
                                </a:cubicBezTo>
                                <a:lnTo>
                                  <a:pt x="3990" y="6905"/>
                                </a:lnTo>
                                <a:cubicBezTo>
                                  <a:pt x="3955" y="6863"/>
                                  <a:pt x="3897" y="6836"/>
                                  <a:pt x="3838" y="6836"/>
                                </a:cubicBezTo>
                                <a:cubicBezTo>
                                  <a:pt x="3780" y="6836"/>
                                  <a:pt x="3734" y="6863"/>
                                  <a:pt x="3687" y="6905"/>
                                </a:cubicBezTo>
                                <a:lnTo>
                                  <a:pt x="3385" y="6780"/>
                                </a:lnTo>
                                <a:cubicBezTo>
                                  <a:pt x="3385" y="6780"/>
                                  <a:pt x="3385" y="6780"/>
                                  <a:pt x="3385" y="6780"/>
                                </a:cubicBezTo>
                                <a:cubicBezTo>
                                  <a:pt x="3350" y="6780"/>
                                  <a:pt x="3327" y="6780"/>
                                  <a:pt x="3303" y="6808"/>
                                </a:cubicBezTo>
                                <a:cubicBezTo>
                                  <a:pt x="3280" y="6836"/>
                                  <a:pt x="3269" y="6877"/>
                                  <a:pt x="3269" y="6919"/>
                                </a:cubicBezTo>
                                <a:lnTo>
                                  <a:pt x="3269" y="7306"/>
                                </a:lnTo>
                                <a:cubicBezTo>
                                  <a:pt x="3269" y="7348"/>
                                  <a:pt x="3280" y="7389"/>
                                  <a:pt x="3303" y="7417"/>
                                </a:cubicBezTo>
                                <a:cubicBezTo>
                                  <a:pt x="3327" y="7431"/>
                                  <a:pt x="3350" y="7444"/>
                                  <a:pt x="3373" y="7444"/>
                                </a:cubicBezTo>
                                <a:cubicBezTo>
                                  <a:pt x="3385" y="7444"/>
                                  <a:pt x="3385" y="7444"/>
                                  <a:pt x="3396" y="7444"/>
                                </a:cubicBezTo>
                                <a:cubicBezTo>
                                  <a:pt x="3396" y="7444"/>
                                  <a:pt x="3396" y="7444"/>
                                  <a:pt x="3396" y="7444"/>
                                </a:cubicBezTo>
                                <a:lnTo>
                                  <a:pt x="3571" y="7375"/>
                                </a:lnTo>
                                <a:cubicBezTo>
                                  <a:pt x="3490" y="7472"/>
                                  <a:pt x="3443" y="7597"/>
                                  <a:pt x="3443" y="7735"/>
                                </a:cubicBezTo>
                                <a:lnTo>
                                  <a:pt x="3443" y="8275"/>
                                </a:lnTo>
                                <a:lnTo>
                                  <a:pt x="3443" y="8275"/>
                                </a:lnTo>
                                <a:cubicBezTo>
                                  <a:pt x="3373" y="8275"/>
                                  <a:pt x="3315" y="8344"/>
                                  <a:pt x="3315" y="8427"/>
                                </a:cubicBezTo>
                                <a:cubicBezTo>
                                  <a:pt x="3315" y="8510"/>
                                  <a:pt x="3373" y="8579"/>
                                  <a:pt x="3443" y="8579"/>
                                </a:cubicBezTo>
                                <a:lnTo>
                                  <a:pt x="3699" y="8579"/>
                                </a:lnTo>
                                <a:lnTo>
                                  <a:pt x="3699" y="8607"/>
                                </a:lnTo>
                                <a:cubicBezTo>
                                  <a:pt x="3699" y="8704"/>
                                  <a:pt x="3769" y="8787"/>
                                  <a:pt x="3850" y="8787"/>
                                </a:cubicBezTo>
                                <a:cubicBezTo>
                                  <a:pt x="3932" y="8787"/>
                                  <a:pt x="3978" y="8717"/>
                                  <a:pt x="3978" y="8607"/>
                                </a:cubicBezTo>
                                <a:close/>
                                <a:moveTo>
                                  <a:pt x="4001" y="7002"/>
                                </a:moveTo>
                                <a:lnTo>
                                  <a:pt x="4280" y="6877"/>
                                </a:lnTo>
                                <a:cubicBezTo>
                                  <a:pt x="4292" y="6877"/>
                                  <a:pt x="4304" y="6877"/>
                                  <a:pt x="4315" y="6891"/>
                                </a:cubicBezTo>
                                <a:cubicBezTo>
                                  <a:pt x="4327" y="6905"/>
                                  <a:pt x="4339" y="6919"/>
                                  <a:pt x="4339" y="6946"/>
                                </a:cubicBezTo>
                                <a:lnTo>
                                  <a:pt x="4339" y="7334"/>
                                </a:lnTo>
                                <a:cubicBezTo>
                                  <a:pt x="4339" y="7361"/>
                                  <a:pt x="4327" y="7375"/>
                                  <a:pt x="4315" y="7389"/>
                                </a:cubicBezTo>
                                <a:cubicBezTo>
                                  <a:pt x="4304" y="7403"/>
                                  <a:pt x="4292" y="7403"/>
                                  <a:pt x="4280" y="7403"/>
                                </a:cubicBezTo>
                                <a:lnTo>
                                  <a:pt x="4001" y="7292"/>
                                </a:lnTo>
                                <a:cubicBezTo>
                                  <a:pt x="4025" y="7251"/>
                                  <a:pt x="4036" y="7195"/>
                                  <a:pt x="4036" y="7140"/>
                                </a:cubicBezTo>
                                <a:cubicBezTo>
                                  <a:pt x="4036" y="7085"/>
                                  <a:pt x="4025" y="7043"/>
                                  <a:pt x="4001" y="7002"/>
                                </a:cubicBezTo>
                                <a:close/>
                                <a:moveTo>
                                  <a:pt x="3780" y="7652"/>
                                </a:moveTo>
                                <a:cubicBezTo>
                                  <a:pt x="3769" y="7652"/>
                                  <a:pt x="3757" y="7666"/>
                                  <a:pt x="3757" y="7680"/>
                                </a:cubicBezTo>
                                <a:lnTo>
                                  <a:pt x="3757" y="7721"/>
                                </a:lnTo>
                                <a:cubicBezTo>
                                  <a:pt x="3745" y="7721"/>
                                  <a:pt x="3734" y="7735"/>
                                  <a:pt x="3722" y="7735"/>
                                </a:cubicBezTo>
                                <a:lnTo>
                                  <a:pt x="3711" y="7735"/>
                                </a:lnTo>
                                <a:lnTo>
                                  <a:pt x="3711" y="7707"/>
                                </a:lnTo>
                                <a:cubicBezTo>
                                  <a:pt x="3711" y="7694"/>
                                  <a:pt x="3699" y="7680"/>
                                  <a:pt x="3687" y="7680"/>
                                </a:cubicBezTo>
                                <a:cubicBezTo>
                                  <a:pt x="3676" y="7680"/>
                                  <a:pt x="3664" y="7694"/>
                                  <a:pt x="3664" y="7707"/>
                                </a:cubicBezTo>
                                <a:lnTo>
                                  <a:pt x="3664" y="7777"/>
                                </a:lnTo>
                                <a:lnTo>
                                  <a:pt x="3641" y="7790"/>
                                </a:lnTo>
                                <a:cubicBezTo>
                                  <a:pt x="3641" y="7790"/>
                                  <a:pt x="3629" y="7790"/>
                                  <a:pt x="3629" y="7790"/>
                                </a:cubicBezTo>
                                <a:cubicBezTo>
                                  <a:pt x="3629" y="7790"/>
                                  <a:pt x="3629" y="7790"/>
                                  <a:pt x="3629" y="7777"/>
                                </a:cubicBezTo>
                                <a:lnTo>
                                  <a:pt x="3664" y="7334"/>
                                </a:lnTo>
                                <a:lnTo>
                                  <a:pt x="3676" y="7334"/>
                                </a:lnTo>
                                <a:cubicBezTo>
                                  <a:pt x="3676" y="7334"/>
                                  <a:pt x="3676" y="7334"/>
                                  <a:pt x="3676" y="7334"/>
                                </a:cubicBezTo>
                                <a:cubicBezTo>
                                  <a:pt x="3676" y="7334"/>
                                  <a:pt x="3676" y="7334"/>
                                  <a:pt x="3687" y="7334"/>
                                </a:cubicBezTo>
                                <a:cubicBezTo>
                                  <a:pt x="3722" y="7361"/>
                                  <a:pt x="3769" y="7389"/>
                                  <a:pt x="3815" y="7389"/>
                                </a:cubicBezTo>
                                <a:cubicBezTo>
                                  <a:pt x="3862" y="7389"/>
                                  <a:pt x="3908" y="7375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cubicBezTo>
                                  <a:pt x="3943" y="7334"/>
                                  <a:pt x="3943" y="7334"/>
                                  <a:pt x="3943" y="7334"/>
                                </a:cubicBezTo>
                                <a:lnTo>
                                  <a:pt x="3943" y="7334"/>
                                </a:lnTo>
                                <a:lnTo>
                                  <a:pt x="3943" y="7348"/>
                                </a:lnTo>
                                <a:cubicBezTo>
                                  <a:pt x="3943" y="7348"/>
                                  <a:pt x="3943" y="7348"/>
                                  <a:pt x="3943" y="7348"/>
                                </a:cubicBezTo>
                                <a:lnTo>
                                  <a:pt x="3978" y="7790"/>
                                </a:lnTo>
                                <a:cubicBezTo>
                                  <a:pt x="3978" y="7790"/>
                                  <a:pt x="3978" y="7804"/>
                                  <a:pt x="3978" y="7804"/>
                                </a:cubicBezTo>
                                <a:cubicBezTo>
                                  <a:pt x="3978" y="7804"/>
                                  <a:pt x="3978" y="7804"/>
                                  <a:pt x="3966" y="7804"/>
                                </a:cubicBezTo>
                                <a:lnTo>
                                  <a:pt x="3873" y="7749"/>
                                </a:lnTo>
                                <a:cubicBezTo>
                                  <a:pt x="3850" y="7735"/>
                                  <a:pt x="3815" y="7721"/>
                                  <a:pt x="3780" y="7721"/>
                                </a:cubicBezTo>
                                <a:lnTo>
                                  <a:pt x="3780" y="7694"/>
                                </a:lnTo>
                                <a:cubicBezTo>
                                  <a:pt x="3815" y="7680"/>
                                  <a:pt x="3804" y="7652"/>
                                  <a:pt x="3780" y="7652"/>
                                </a:cubicBezTo>
                                <a:close/>
                                <a:moveTo>
                                  <a:pt x="3699" y="7002"/>
                                </a:moveTo>
                                <a:cubicBezTo>
                                  <a:pt x="3699" y="7002"/>
                                  <a:pt x="3699" y="7002"/>
                                  <a:pt x="3699" y="7002"/>
                                </a:cubicBezTo>
                                <a:cubicBezTo>
                                  <a:pt x="3734" y="6960"/>
                                  <a:pt x="3769" y="6932"/>
                                  <a:pt x="3815" y="6932"/>
                                </a:cubicBezTo>
                                <a:cubicBezTo>
                                  <a:pt x="3862" y="6932"/>
                                  <a:pt x="3908" y="6960"/>
                                  <a:pt x="3932" y="7002"/>
                                </a:cubicBezTo>
                                <a:lnTo>
                                  <a:pt x="3932" y="7002"/>
                                </a:lnTo>
                                <a:cubicBezTo>
                                  <a:pt x="3955" y="7043"/>
                                  <a:pt x="3978" y="7085"/>
                                  <a:pt x="3978" y="7140"/>
                                </a:cubicBezTo>
                                <a:cubicBezTo>
                                  <a:pt x="3978" y="7195"/>
                                  <a:pt x="3966" y="7237"/>
                                  <a:pt x="3932" y="7278"/>
                                </a:cubicBezTo>
                                <a:cubicBezTo>
                                  <a:pt x="3932" y="7278"/>
                                  <a:pt x="3920" y="7292"/>
                                  <a:pt x="3920" y="7292"/>
                                </a:cubicBezTo>
                                <a:cubicBezTo>
                                  <a:pt x="3908" y="7292"/>
                                  <a:pt x="3908" y="7292"/>
                                  <a:pt x="3908" y="7306"/>
                                </a:cubicBezTo>
                                <a:cubicBezTo>
                                  <a:pt x="3885" y="7334"/>
                                  <a:pt x="3850" y="7334"/>
                                  <a:pt x="3815" y="7334"/>
                                </a:cubicBezTo>
                                <a:cubicBezTo>
                                  <a:pt x="3780" y="7334"/>
                                  <a:pt x="3745" y="7320"/>
                                  <a:pt x="3711" y="7292"/>
                                </a:cubicBezTo>
                                <a:cubicBezTo>
                                  <a:pt x="3711" y="7292"/>
                                  <a:pt x="3711" y="7292"/>
                                  <a:pt x="3711" y="7292"/>
                                </a:cubicBezTo>
                                <a:cubicBezTo>
                                  <a:pt x="3711" y="7292"/>
                                  <a:pt x="3699" y="7278"/>
                                  <a:pt x="3699" y="7278"/>
                                </a:cubicBezTo>
                                <a:cubicBezTo>
                                  <a:pt x="3664" y="7237"/>
                                  <a:pt x="3652" y="7195"/>
                                  <a:pt x="3652" y="7140"/>
                                </a:cubicBezTo>
                                <a:cubicBezTo>
                                  <a:pt x="3652" y="7085"/>
                                  <a:pt x="3676" y="7043"/>
                                  <a:pt x="3699" y="7002"/>
                                </a:cubicBezTo>
                                <a:close/>
                                <a:moveTo>
                                  <a:pt x="3350" y="7403"/>
                                </a:moveTo>
                                <a:cubicBezTo>
                                  <a:pt x="3338" y="7403"/>
                                  <a:pt x="3327" y="7403"/>
                                  <a:pt x="3315" y="7389"/>
                                </a:cubicBezTo>
                                <a:cubicBezTo>
                                  <a:pt x="3303" y="7375"/>
                                  <a:pt x="3292" y="7361"/>
                                  <a:pt x="3292" y="7334"/>
                                </a:cubicBezTo>
                                <a:lnTo>
                                  <a:pt x="3292" y="6946"/>
                                </a:lnTo>
                                <a:cubicBezTo>
                                  <a:pt x="3292" y="6919"/>
                                  <a:pt x="3303" y="6905"/>
                                  <a:pt x="3315" y="6891"/>
                                </a:cubicBezTo>
                                <a:cubicBezTo>
                                  <a:pt x="3327" y="6877"/>
                                  <a:pt x="3338" y="6877"/>
                                  <a:pt x="3350" y="6877"/>
                                </a:cubicBezTo>
                                <a:lnTo>
                                  <a:pt x="3629" y="7002"/>
                                </a:lnTo>
                                <a:cubicBezTo>
                                  <a:pt x="3606" y="7043"/>
                                  <a:pt x="3594" y="7085"/>
                                  <a:pt x="3594" y="7140"/>
                                </a:cubicBezTo>
                                <a:cubicBezTo>
                                  <a:pt x="3594" y="7195"/>
                                  <a:pt x="3606" y="7237"/>
                                  <a:pt x="3629" y="7292"/>
                                </a:cubicBezTo>
                                <a:lnTo>
                                  <a:pt x="3350" y="7403"/>
                                </a:lnTo>
                                <a:close/>
                                <a:moveTo>
                                  <a:pt x="3408" y="8510"/>
                                </a:moveTo>
                                <a:cubicBezTo>
                                  <a:pt x="3373" y="8510"/>
                                  <a:pt x="3338" y="8468"/>
                                  <a:pt x="3338" y="8427"/>
                                </a:cubicBezTo>
                                <a:cubicBezTo>
                                  <a:pt x="3338" y="8385"/>
                                  <a:pt x="3373" y="8344"/>
                                  <a:pt x="3408" y="8344"/>
                                </a:cubicBezTo>
                                <a:lnTo>
                                  <a:pt x="3571" y="8344"/>
                                </a:lnTo>
                                <a:cubicBezTo>
                                  <a:pt x="3583" y="8344"/>
                                  <a:pt x="3594" y="8330"/>
                                  <a:pt x="3594" y="8316"/>
                                </a:cubicBezTo>
                                <a:cubicBezTo>
                                  <a:pt x="3594" y="8302"/>
                                  <a:pt x="3583" y="8289"/>
                                  <a:pt x="3571" y="8289"/>
                                </a:cubicBezTo>
                                <a:lnTo>
                                  <a:pt x="3478" y="8289"/>
                                </a:lnTo>
                                <a:lnTo>
                                  <a:pt x="3478" y="7749"/>
                                </a:lnTo>
                                <a:cubicBezTo>
                                  <a:pt x="3478" y="7624"/>
                                  <a:pt x="3524" y="7500"/>
                                  <a:pt x="3606" y="7431"/>
                                </a:cubicBezTo>
                                <a:lnTo>
                                  <a:pt x="3571" y="7790"/>
                                </a:lnTo>
                                <a:cubicBezTo>
                                  <a:pt x="3571" y="7818"/>
                                  <a:pt x="3583" y="7846"/>
                                  <a:pt x="3594" y="7860"/>
                                </a:cubicBezTo>
                                <a:cubicBezTo>
                                  <a:pt x="3617" y="7873"/>
                                  <a:pt x="3641" y="7873"/>
                                  <a:pt x="3664" y="7860"/>
                                </a:cubicBezTo>
                                <a:lnTo>
                                  <a:pt x="3757" y="7804"/>
                                </a:lnTo>
                                <a:cubicBezTo>
                                  <a:pt x="3792" y="7777"/>
                                  <a:pt x="3850" y="7777"/>
                                  <a:pt x="3885" y="7804"/>
                                </a:cubicBezTo>
                                <a:lnTo>
                                  <a:pt x="3978" y="7860"/>
                                </a:lnTo>
                                <a:cubicBezTo>
                                  <a:pt x="3990" y="7860"/>
                                  <a:pt x="4001" y="7873"/>
                                  <a:pt x="4013" y="7873"/>
                                </a:cubicBezTo>
                                <a:cubicBezTo>
                                  <a:pt x="4025" y="7873"/>
                                  <a:pt x="4036" y="7873"/>
                                  <a:pt x="4048" y="7860"/>
                                </a:cubicBezTo>
                                <a:cubicBezTo>
                                  <a:pt x="4071" y="7846"/>
                                  <a:pt x="4083" y="7818"/>
                                  <a:pt x="4071" y="7790"/>
                                </a:cubicBezTo>
                                <a:lnTo>
                                  <a:pt x="4036" y="7417"/>
                                </a:lnTo>
                                <a:cubicBezTo>
                                  <a:pt x="4118" y="7500"/>
                                  <a:pt x="4176" y="7611"/>
                                  <a:pt x="4176" y="7749"/>
                                </a:cubicBezTo>
                                <a:lnTo>
                                  <a:pt x="4176" y="8289"/>
                                </a:lnTo>
                                <a:lnTo>
                                  <a:pt x="4118" y="8289"/>
                                </a:lnTo>
                                <a:lnTo>
                                  <a:pt x="4118" y="8261"/>
                                </a:lnTo>
                                <a:cubicBezTo>
                                  <a:pt x="4118" y="8247"/>
                                  <a:pt x="4106" y="8233"/>
                                  <a:pt x="4094" y="8233"/>
                                </a:cubicBezTo>
                                <a:cubicBezTo>
                                  <a:pt x="4083" y="8233"/>
                                  <a:pt x="4071" y="8247"/>
                                  <a:pt x="4071" y="8261"/>
                                </a:cubicBezTo>
                                <a:lnTo>
                                  <a:pt x="4071" y="8289"/>
                                </a:lnTo>
                                <a:lnTo>
                                  <a:pt x="4001" y="8289"/>
                                </a:lnTo>
                                <a:cubicBezTo>
                                  <a:pt x="4001" y="8275"/>
                                  <a:pt x="3990" y="8261"/>
                                  <a:pt x="3978" y="8261"/>
                                </a:cubicBezTo>
                                <a:cubicBezTo>
                                  <a:pt x="3966" y="8261"/>
                                  <a:pt x="3955" y="8275"/>
                                  <a:pt x="3955" y="8289"/>
                                </a:cubicBezTo>
                                <a:lnTo>
                                  <a:pt x="3757" y="8289"/>
                                </a:lnTo>
                                <a:cubicBezTo>
                                  <a:pt x="3745" y="8289"/>
                                  <a:pt x="3734" y="8302"/>
                                  <a:pt x="3734" y="8316"/>
                                </a:cubicBezTo>
                                <a:cubicBezTo>
                                  <a:pt x="3734" y="8330"/>
                                  <a:pt x="3745" y="8344"/>
                                  <a:pt x="3757" y="8344"/>
                                </a:cubicBezTo>
                                <a:lnTo>
                                  <a:pt x="4234" y="8344"/>
                                </a:lnTo>
                                <a:cubicBezTo>
                                  <a:pt x="4269" y="8344"/>
                                  <a:pt x="4304" y="8385"/>
                                  <a:pt x="4304" y="8427"/>
                                </a:cubicBezTo>
                                <a:cubicBezTo>
                                  <a:pt x="4304" y="8468"/>
                                  <a:pt x="4269" y="8510"/>
                                  <a:pt x="4234" y="8510"/>
                                </a:cubicBezTo>
                                <a:lnTo>
                                  <a:pt x="3408" y="8510"/>
                                </a:lnTo>
                                <a:close/>
                                <a:moveTo>
                                  <a:pt x="3722" y="8607"/>
                                </a:moveTo>
                                <a:lnTo>
                                  <a:pt x="3722" y="8579"/>
                                </a:lnTo>
                                <a:lnTo>
                                  <a:pt x="3920" y="8579"/>
                                </a:lnTo>
                                <a:lnTo>
                                  <a:pt x="3920" y="8607"/>
                                </a:lnTo>
                                <a:cubicBezTo>
                                  <a:pt x="3920" y="8676"/>
                                  <a:pt x="3873" y="8731"/>
                                  <a:pt x="3815" y="8731"/>
                                </a:cubicBezTo>
                                <a:cubicBezTo>
                                  <a:pt x="3769" y="8731"/>
                                  <a:pt x="3722" y="8676"/>
                                  <a:pt x="3722" y="8607"/>
                                </a:cubicBezTo>
                                <a:close/>
                                <a:moveTo>
                                  <a:pt x="3373" y="7237"/>
                                </a:moveTo>
                                <a:cubicBezTo>
                                  <a:pt x="3373" y="7223"/>
                                  <a:pt x="3362" y="7209"/>
                                  <a:pt x="3350" y="7209"/>
                                </a:cubicBezTo>
                                <a:cubicBezTo>
                                  <a:pt x="3338" y="7209"/>
                                  <a:pt x="3327" y="7223"/>
                                  <a:pt x="3327" y="7237"/>
                                </a:cubicBezTo>
                                <a:lnTo>
                                  <a:pt x="3327" y="7334"/>
                                </a:lnTo>
                                <a:cubicBezTo>
                                  <a:pt x="3327" y="7348"/>
                                  <a:pt x="3327" y="7361"/>
                                  <a:pt x="3338" y="7361"/>
                                </a:cubicBezTo>
                                <a:cubicBezTo>
                                  <a:pt x="3338" y="7361"/>
                                  <a:pt x="3350" y="7375"/>
                                  <a:pt x="3362" y="7375"/>
                                </a:cubicBezTo>
                                <a:cubicBezTo>
                                  <a:pt x="3373" y="7375"/>
                                  <a:pt x="3373" y="7375"/>
                                  <a:pt x="3385" y="7361"/>
                                </a:cubicBezTo>
                                <a:cubicBezTo>
                                  <a:pt x="3396" y="7348"/>
                                  <a:pt x="3396" y="7334"/>
                                  <a:pt x="3385" y="7320"/>
                                </a:cubicBezTo>
                                <a:lnTo>
                                  <a:pt x="3385" y="7237"/>
                                </a:lnTo>
                                <a:close/>
                                <a:moveTo>
                                  <a:pt x="4269" y="7043"/>
                                </a:moveTo>
                                <a:cubicBezTo>
                                  <a:pt x="4269" y="7057"/>
                                  <a:pt x="4280" y="7071"/>
                                  <a:pt x="4292" y="7071"/>
                                </a:cubicBezTo>
                                <a:cubicBezTo>
                                  <a:pt x="4304" y="7071"/>
                                  <a:pt x="4315" y="7057"/>
                                  <a:pt x="4315" y="7043"/>
                                </a:cubicBezTo>
                                <a:lnTo>
                                  <a:pt x="4315" y="6946"/>
                                </a:lnTo>
                                <a:cubicBezTo>
                                  <a:pt x="4315" y="6932"/>
                                  <a:pt x="4315" y="6919"/>
                                  <a:pt x="4304" y="6919"/>
                                </a:cubicBezTo>
                                <a:cubicBezTo>
                                  <a:pt x="4292" y="6905"/>
                                  <a:pt x="4280" y="6905"/>
                                  <a:pt x="4269" y="6919"/>
                                </a:cubicBezTo>
                                <a:cubicBezTo>
                                  <a:pt x="4257" y="6932"/>
                                  <a:pt x="4257" y="6946"/>
                                  <a:pt x="4269" y="6960"/>
                                </a:cubicBezTo>
                                <a:lnTo>
                                  <a:pt x="4269" y="7043"/>
                                </a:lnTo>
                                <a:close/>
                                <a:moveTo>
                                  <a:pt x="3815" y="7071"/>
                                </a:moveTo>
                                <a:cubicBezTo>
                                  <a:pt x="3827" y="7071"/>
                                  <a:pt x="3838" y="7085"/>
                                  <a:pt x="3850" y="7085"/>
                                </a:cubicBezTo>
                                <a:cubicBezTo>
                                  <a:pt x="3862" y="7099"/>
                                  <a:pt x="3862" y="7112"/>
                                  <a:pt x="3862" y="7126"/>
                                </a:cubicBezTo>
                                <a:cubicBezTo>
                                  <a:pt x="3862" y="7140"/>
                                  <a:pt x="3873" y="7154"/>
                                  <a:pt x="3885" y="7154"/>
                                </a:cubicBezTo>
                                <a:cubicBezTo>
                                  <a:pt x="3897" y="7154"/>
                                  <a:pt x="3908" y="7140"/>
                                  <a:pt x="3908" y="7126"/>
                                </a:cubicBezTo>
                                <a:cubicBezTo>
                                  <a:pt x="3908" y="7085"/>
                                  <a:pt x="3897" y="7057"/>
                                  <a:pt x="3885" y="7043"/>
                                </a:cubicBezTo>
                                <a:cubicBezTo>
                                  <a:pt x="3862" y="7015"/>
                                  <a:pt x="3838" y="7002"/>
                                  <a:pt x="3804" y="7002"/>
                                </a:cubicBezTo>
                                <a:cubicBezTo>
                                  <a:pt x="3792" y="7002"/>
                                  <a:pt x="3780" y="7015"/>
                                  <a:pt x="3780" y="7029"/>
                                </a:cubicBezTo>
                                <a:cubicBezTo>
                                  <a:pt x="3792" y="7057"/>
                                  <a:pt x="3804" y="7071"/>
                                  <a:pt x="3815" y="70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" name="Shape"/>
                        <wps:cNvSpPr/>
                        <wps:spPr>
                          <a:xfrm>
                            <a:off x="694267" y="1357318"/>
                            <a:ext cx="2095931" cy="20431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97" h="21600" extrusionOk="0">
                                <a:moveTo>
                                  <a:pt x="10490" y="18324"/>
                                </a:moveTo>
                                <a:cubicBezTo>
                                  <a:pt x="10476" y="18324"/>
                                  <a:pt x="10476" y="18324"/>
                                  <a:pt x="10463" y="18324"/>
                                </a:cubicBezTo>
                                <a:lnTo>
                                  <a:pt x="10333" y="18418"/>
                                </a:lnTo>
                                <a:lnTo>
                                  <a:pt x="10202" y="18324"/>
                                </a:lnTo>
                                <a:cubicBezTo>
                                  <a:pt x="10189" y="18324"/>
                                  <a:pt x="10189" y="18324"/>
                                  <a:pt x="10176" y="18324"/>
                                </a:cubicBezTo>
                                <a:lnTo>
                                  <a:pt x="10149" y="18338"/>
                                </a:lnTo>
                                <a:cubicBezTo>
                                  <a:pt x="10136" y="18338"/>
                                  <a:pt x="10136" y="18351"/>
                                  <a:pt x="10149" y="18365"/>
                                </a:cubicBezTo>
                                <a:cubicBezTo>
                                  <a:pt x="10149" y="18378"/>
                                  <a:pt x="10162" y="18378"/>
                                  <a:pt x="10176" y="18365"/>
                                </a:cubicBezTo>
                                <a:lnTo>
                                  <a:pt x="10189" y="18351"/>
                                </a:lnTo>
                                <a:lnTo>
                                  <a:pt x="10319" y="18445"/>
                                </a:lnTo>
                                <a:cubicBezTo>
                                  <a:pt x="10319" y="18445"/>
                                  <a:pt x="10333" y="18445"/>
                                  <a:pt x="10333" y="18445"/>
                                </a:cubicBezTo>
                                <a:cubicBezTo>
                                  <a:pt x="10333" y="18445"/>
                                  <a:pt x="10346" y="18445"/>
                                  <a:pt x="10346" y="18445"/>
                                </a:cubicBezTo>
                                <a:lnTo>
                                  <a:pt x="10476" y="18351"/>
                                </a:lnTo>
                                <a:lnTo>
                                  <a:pt x="10516" y="18378"/>
                                </a:lnTo>
                                <a:cubicBezTo>
                                  <a:pt x="10529" y="18378"/>
                                  <a:pt x="10542" y="18378"/>
                                  <a:pt x="10542" y="18378"/>
                                </a:cubicBezTo>
                                <a:cubicBezTo>
                                  <a:pt x="10542" y="18365"/>
                                  <a:pt x="10542" y="18351"/>
                                  <a:pt x="10542" y="18351"/>
                                </a:cubicBezTo>
                                <a:lnTo>
                                  <a:pt x="10490" y="18324"/>
                                </a:lnTo>
                                <a:close/>
                                <a:moveTo>
                                  <a:pt x="10490" y="17949"/>
                                </a:moveTo>
                                <a:lnTo>
                                  <a:pt x="10490" y="17908"/>
                                </a:lnTo>
                                <a:cubicBezTo>
                                  <a:pt x="10490" y="17868"/>
                                  <a:pt x="10463" y="17828"/>
                                  <a:pt x="10424" y="17814"/>
                                </a:cubicBezTo>
                                <a:cubicBezTo>
                                  <a:pt x="10424" y="17814"/>
                                  <a:pt x="10424" y="17801"/>
                                  <a:pt x="10424" y="17801"/>
                                </a:cubicBezTo>
                                <a:cubicBezTo>
                                  <a:pt x="10424" y="17747"/>
                                  <a:pt x="10385" y="17707"/>
                                  <a:pt x="10333" y="17707"/>
                                </a:cubicBezTo>
                                <a:cubicBezTo>
                                  <a:pt x="10280" y="17707"/>
                                  <a:pt x="10241" y="17747"/>
                                  <a:pt x="10241" y="17801"/>
                                </a:cubicBezTo>
                                <a:cubicBezTo>
                                  <a:pt x="10241" y="17801"/>
                                  <a:pt x="10241" y="17814"/>
                                  <a:pt x="10241" y="17814"/>
                                </a:cubicBezTo>
                                <a:cubicBezTo>
                                  <a:pt x="10202" y="17828"/>
                                  <a:pt x="10176" y="17868"/>
                                  <a:pt x="10176" y="17908"/>
                                </a:cubicBezTo>
                                <a:lnTo>
                                  <a:pt x="10176" y="17949"/>
                                </a:lnTo>
                                <a:cubicBezTo>
                                  <a:pt x="9992" y="18016"/>
                                  <a:pt x="9862" y="18190"/>
                                  <a:pt x="9862" y="18392"/>
                                </a:cubicBezTo>
                                <a:cubicBezTo>
                                  <a:pt x="9862" y="18647"/>
                                  <a:pt x="10071" y="18861"/>
                                  <a:pt x="10319" y="18861"/>
                                </a:cubicBezTo>
                                <a:cubicBezTo>
                                  <a:pt x="10568" y="18861"/>
                                  <a:pt x="10777" y="18647"/>
                                  <a:pt x="10777" y="18392"/>
                                </a:cubicBezTo>
                                <a:cubicBezTo>
                                  <a:pt x="10790" y="18177"/>
                                  <a:pt x="10673" y="18002"/>
                                  <a:pt x="10490" y="17949"/>
                                </a:cubicBezTo>
                                <a:close/>
                                <a:moveTo>
                                  <a:pt x="10333" y="17734"/>
                                </a:moveTo>
                                <a:cubicBezTo>
                                  <a:pt x="10359" y="17734"/>
                                  <a:pt x="10385" y="17761"/>
                                  <a:pt x="10385" y="17787"/>
                                </a:cubicBezTo>
                                <a:cubicBezTo>
                                  <a:pt x="10385" y="17787"/>
                                  <a:pt x="10385" y="17787"/>
                                  <a:pt x="10385" y="17801"/>
                                </a:cubicBezTo>
                                <a:cubicBezTo>
                                  <a:pt x="10385" y="17801"/>
                                  <a:pt x="10385" y="17801"/>
                                  <a:pt x="10385" y="17801"/>
                                </a:cubicBezTo>
                                <a:lnTo>
                                  <a:pt x="10280" y="17801"/>
                                </a:lnTo>
                                <a:cubicBezTo>
                                  <a:pt x="10280" y="17801"/>
                                  <a:pt x="10280" y="17801"/>
                                  <a:pt x="10280" y="17801"/>
                                </a:cubicBezTo>
                                <a:cubicBezTo>
                                  <a:pt x="10280" y="17801"/>
                                  <a:pt x="10280" y="17801"/>
                                  <a:pt x="10280" y="17787"/>
                                </a:cubicBezTo>
                                <a:cubicBezTo>
                                  <a:pt x="10280" y="17761"/>
                                  <a:pt x="10306" y="17734"/>
                                  <a:pt x="10333" y="17734"/>
                                </a:cubicBezTo>
                                <a:close/>
                                <a:moveTo>
                                  <a:pt x="10215" y="17895"/>
                                </a:moveTo>
                                <a:cubicBezTo>
                                  <a:pt x="10215" y="17868"/>
                                  <a:pt x="10241" y="17841"/>
                                  <a:pt x="10267" y="17841"/>
                                </a:cubicBezTo>
                                <a:lnTo>
                                  <a:pt x="10385" y="17841"/>
                                </a:lnTo>
                                <a:cubicBezTo>
                                  <a:pt x="10411" y="17841"/>
                                  <a:pt x="10437" y="17868"/>
                                  <a:pt x="10437" y="17895"/>
                                </a:cubicBezTo>
                                <a:lnTo>
                                  <a:pt x="10437" y="17935"/>
                                </a:lnTo>
                                <a:cubicBezTo>
                                  <a:pt x="10398" y="17922"/>
                                  <a:pt x="10359" y="17922"/>
                                  <a:pt x="10319" y="17922"/>
                                </a:cubicBezTo>
                                <a:cubicBezTo>
                                  <a:pt x="10280" y="17922"/>
                                  <a:pt x="10241" y="17922"/>
                                  <a:pt x="10202" y="17935"/>
                                </a:cubicBezTo>
                                <a:lnTo>
                                  <a:pt x="10202" y="17895"/>
                                </a:lnTo>
                                <a:close/>
                                <a:moveTo>
                                  <a:pt x="10633" y="18257"/>
                                </a:moveTo>
                                <a:lnTo>
                                  <a:pt x="10738" y="18257"/>
                                </a:lnTo>
                                <a:cubicBezTo>
                                  <a:pt x="10738" y="18284"/>
                                  <a:pt x="10751" y="18298"/>
                                  <a:pt x="10751" y="18324"/>
                                </a:cubicBezTo>
                                <a:lnTo>
                                  <a:pt x="10620" y="18418"/>
                                </a:lnTo>
                                <a:lnTo>
                                  <a:pt x="10594" y="18405"/>
                                </a:lnTo>
                                <a:cubicBezTo>
                                  <a:pt x="10581" y="18405"/>
                                  <a:pt x="10568" y="18405"/>
                                  <a:pt x="10568" y="18405"/>
                                </a:cubicBezTo>
                                <a:cubicBezTo>
                                  <a:pt x="10568" y="18418"/>
                                  <a:pt x="10568" y="18432"/>
                                  <a:pt x="10568" y="18432"/>
                                </a:cubicBezTo>
                                <a:lnTo>
                                  <a:pt x="10607" y="18459"/>
                                </a:lnTo>
                                <a:cubicBezTo>
                                  <a:pt x="10607" y="18459"/>
                                  <a:pt x="10620" y="18459"/>
                                  <a:pt x="10620" y="18459"/>
                                </a:cubicBezTo>
                                <a:cubicBezTo>
                                  <a:pt x="10620" y="18459"/>
                                  <a:pt x="10633" y="18459"/>
                                  <a:pt x="10633" y="18459"/>
                                </a:cubicBezTo>
                                <a:lnTo>
                                  <a:pt x="10751" y="18365"/>
                                </a:lnTo>
                                <a:cubicBezTo>
                                  <a:pt x="10751" y="18378"/>
                                  <a:pt x="10751" y="18378"/>
                                  <a:pt x="10751" y="18392"/>
                                </a:cubicBezTo>
                                <a:cubicBezTo>
                                  <a:pt x="10751" y="18432"/>
                                  <a:pt x="10738" y="18486"/>
                                  <a:pt x="10738" y="18526"/>
                                </a:cubicBezTo>
                                <a:lnTo>
                                  <a:pt x="10123" y="18526"/>
                                </a:lnTo>
                                <a:cubicBezTo>
                                  <a:pt x="10110" y="18526"/>
                                  <a:pt x="10110" y="18539"/>
                                  <a:pt x="10110" y="18539"/>
                                </a:cubicBezTo>
                                <a:cubicBezTo>
                                  <a:pt x="10110" y="18539"/>
                                  <a:pt x="10123" y="18553"/>
                                  <a:pt x="10123" y="18553"/>
                                </a:cubicBezTo>
                                <a:lnTo>
                                  <a:pt x="10725" y="18553"/>
                                </a:lnTo>
                                <a:cubicBezTo>
                                  <a:pt x="10660" y="18714"/>
                                  <a:pt x="10516" y="18821"/>
                                  <a:pt x="10333" y="18821"/>
                                </a:cubicBezTo>
                                <a:cubicBezTo>
                                  <a:pt x="10162" y="18821"/>
                                  <a:pt x="10005" y="18714"/>
                                  <a:pt x="9940" y="18553"/>
                                </a:cubicBezTo>
                                <a:lnTo>
                                  <a:pt x="10032" y="18553"/>
                                </a:lnTo>
                                <a:cubicBezTo>
                                  <a:pt x="10045" y="18553"/>
                                  <a:pt x="10045" y="18539"/>
                                  <a:pt x="10045" y="18539"/>
                                </a:cubicBezTo>
                                <a:cubicBezTo>
                                  <a:pt x="10045" y="18539"/>
                                  <a:pt x="10032" y="18526"/>
                                  <a:pt x="10032" y="18526"/>
                                </a:cubicBezTo>
                                <a:lnTo>
                                  <a:pt x="9914" y="18526"/>
                                </a:lnTo>
                                <a:cubicBezTo>
                                  <a:pt x="9901" y="18486"/>
                                  <a:pt x="9901" y="18445"/>
                                  <a:pt x="9901" y="18392"/>
                                </a:cubicBezTo>
                                <a:cubicBezTo>
                                  <a:pt x="9901" y="18378"/>
                                  <a:pt x="9901" y="18378"/>
                                  <a:pt x="9901" y="18365"/>
                                </a:cubicBezTo>
                                <a:lnTo>
                                  <a:pt x="10019" y="18459"/>
                                </a:lnTo>
                                <a:cubicBezTo>
                                  <a:pt x="10019" y="18459"/>
                                  <a:pt x="10032" y="18459"/>
                                  <a:pt x="10032" y="18459"/>
                                </a:cubicBezTo>
                                <a:cubicBezTo>
                                  <a:pt x="10032" y="18459"/>
                                  <a:pt x="10045" y="18459"/>
                                  <a:pt x="10045" y="18459"/>
                                </a:cubicBezTo>
                                <a:lnTo>
                                  <a:pt x="10110" y="18418"/>
                                </a:lnTo>
                                <a:cubicBezTo>
                                  <a:pt x="10123" y="18418"/>
                                  <a:pt x="10123" y="18405"/>
                                  <a:pt x="10110" y="18392"/>
                                </a:cubicBezTo>
                                <a:cubicBezTo>
                                  <a:pt x="10110" y="18378"/>
                                  <a:pt x="10097" y="18378"/>
                                  <a:pt x="10084" y="18392"/>
                                </a:cubicBezTo>
                                <a:lnTo>
                                  <a:pt x="10032" y="18432"/>
                                </a:lnTo>
                                <a:lnTo>
                                  <a:pt x="9901" y="18338"/>
                                </a:lnTo>
                                <a:cubicBezTo>
                                  <a:pt x="9901" y="18311"/>
                                  <a:pt x="9914" y="18298"/>
                                  <a:pt x="9914" y="18271"/>
                                </a:cubicBezTo>
                                <a:lnTo>
                                  <a:pt x="10542" y="18271"/>
                                </a:lnTo>
                                <a:cubicBezTo>
                                  <a:pt x="10555" y="18271"/>
                                  <a:pt x="10555" y="18257"/>
                                  <a:pt x="10555" y="18257"/>
                                </a:cubicBezTo>
                                <a:cubicBezTo>
                                  <a:pt x="10555" y="18257"/>
                                  <a:pt x="10542" y="18244"/>
                                  <a:pt x="10542" y="18244"/>
                                </a:cubicBezTo>
                                <a:lnTo>
                                  <a:pt x="9927" y="18244"/>
                                </a:lnTo>
                                <a:cubicBezTo>
                                  <a:pt x="9992" y="18083"/>
                                  <a:pt x="10136" y="17975"/>
                                  <a:pt x="10319" y="17975"/>
                                </a:cubicBezTo>
                                <a:cubicBezTo>
                                  <a:pt x="10490" y="17975"/>
                                  <a:pt x="10647" y="18083"/>
                                  <a:pt x="10712" y="18244"/>
                                </a:cubicBezTo>
                                <a:lnTo>
                                  <a:pt x="10633" y="18244"/>
                                </a:lnTo>
                                <a:cubicBezTo>
                                  <a:pt x="10620" y="18244"/>
                                  <a:pt x="10620" y="18257"/>
                                  <a:pt x="10620" y="18257"/>
                                </a:cubicBezTo>
                                <a:cubicBezTo>
                                  <a:pt x="10620" y="18257"/>
                                  <a:pt x="10633" y="18257"/>
                                  <a:pt x="10633" y="18257"/>
                                </a:cubicBezTo>
                                <a:close/>
                                <a:moveTo>
                                  <a:pt x="9927" y="2296"/>
                                </a:moveTo>
                                <a:cubicBezTo>
                                  <a:pt x="10176" y="2296"/>
                                  <a:pt x="10385" y="2081"/>
                                  <a:pt x="10385" y="1826"/>
                                </a:cubicBezTo>
                                <a:cubicBezTo>
                                  <a:pt x="10385" y="1624"/>
                                  <a:pt x="10254" y="1450"/>
                                  <a:pt x="10071" y="1383"/>
                                </a:cubicBezTo>
                                <a:lnTo>
                                  <a:pt x="10071" y="1342"/>
                                </a:lnTo>
                                <a:cubicBezTo>
                                  <a:pt x="10071" y="1302"/>
                                  <a:pt x="10045" y="1262"/>
                                  <a:pt x="10005" y="1248"/>
                                </a:cubicBezTo>
                                <a:cubicBezTo>
                                  <a:pt x="10005" y="1248"/>
                                  <a:pt x="10005" y="1235"/>
                                  <a:pt x="10005" y="1235"/>
                                </a:cubicBezTo>
                                <a:cubicBezTo>
                                  <a:pt x="10005" y="1181"/>
                                  <a:pt x="9966" y="1141"/>
                                  <a:pt x="9914" y="1141"/>
                                </a:cubicBezTo>
                                <a:cubicBezTo>
                                  <a:pt x="9862" y="1141"/>
                                  <a:pt x="9822" y="1181"/>
                                  <a:pt x="9822" y="1235"/>
                                </a:cubicBezTo>
                                <a:cubicBezTo>
                                  <a:pt x="9822" y="1235"/>
                                  <a:pt x="9822" y="1248"/>
                                  <a:pt x="9822" y="1248"/>
                                </a:cubicBezTo>
                                <a:cubicBezTo>
                                  <a:pt x="9783" y="1262"/>
                                  <a:pt x="9757" y="1302"/>
                                  <a:pt x="9757" y="1342"/>
                                </a:cubicBezTo>
                                <a:lnTo>
                                  <a:pt x="9757" y="1383"/>
                                </a:lnTo>
                                <a:cubicBezTo>
                                  <a:pt x="9574" y="1450"/>
                                  <a:pt x="9443" y="1624"/>
                                  <a:pt x="9443" y="1826"/>
                                </a:cubicBezTo>
                                <a:cubicBezTo>
                                  <a:pt x="9469" y="2081"/>
                                  <a:pt x="9678" y="2296"/>
                                  <a:pt x="9927" y="2296"/>
                                </a:cubicBezTo>
                                <a:close/>
                                <a:moveTo>
                                  <a:pt x="9927" y="1155"/>
                                </a:moveTo>
                                <a:cubicBezTo>
                                  <a:pt x="9953" y="1155"/>
                                  <a:pt x="9979" y="1181"/>
                                  <a:pt x="9979" y="1208"/>
                                </a:cubicBezTo>
                                <a:cubicBezTo>
                                  <a:pt x="9979" y="1208"/>
                                  <a:pt x="9979" y="1208"/>
                                  <a:pt x="9979" y="1222"/>
                                </a:cubicBezTo>
                                <a:cubicBezTo>
                                  <a:pt x="9979" y="1222"/>
                                  <a:pt x="9979" y="1222"/>
                                  <a:pt x="9979" y="1222"/>
                                </a:cubicBezTo>
                                <a:lnTo>
                                  <a:pt x="9862" y="1222"/>
                                </a:lnTo>
                                <a:cubicBezTo>
                                  <a:pt x="9862" y="1222"/>
                                  <a:pt x="9862" y="1222"/>
                                  <a:pt x="9862" y="1222"/>
                                </a:cubicBezTo>
                                <a:cubicBezTo>
                                  <a:pt x="9862" y="1222"/>
                                  <a:pt x="9862" y="1222"/>
                                  <a:pt x="9862" y="1208"/>
                                </a:cubicBezTo>
                                <a:cubicBezTo>
                                  <a:pt x="9875" y="1181"/>
                                  <a:pt x="9901" y="1155"/>
                                  <a:pt x="9927" y="1155"/>
                                </a:cubicBezTo>
                                <a:close/>
                                <a:moveTo>
                                  <a:pt x="9822" y="1329"/>
                                </a:moveTo>
                                <a:cubicBezTo>
                                  <a:pt x="9822" y="1302"/>
                                  <a:pt x="9848" y="1275"/>
                                  <a:pt x="9875" y="1275"/>
                                </a:cubicBezTo>
                                <a:lnTo>
                                  <a:pt x="9992" y="1275"/>
                                </a:lnTo>
                                <a:cubicBezTo>
                                  <a:pt x="10019" y="1275"/>
                                  <a:pt x="10045" y="1302"/>
                                  <a:pt x="10045" y="1329"/>
                                </a:cubicBezTo>
                                <a:lnTo>
                                  <a:pt x="10045" y="1369"/>
                                </a:lnTo>
                                <a:cubicBezTo>
                                  <a:pt x="10005" y="1356"/>
                                  <a:pt x="9966" y="1356"/>
                                  <a:pt x="9927" y="1356"/>
                                </a:cubicBezTo>
                                <a:cubicBezTo>
                                  <a:pt x="9888" y="1356"/>
                                  <a:pt x="9848" y="1356"/>
                                  <a:pt x="9809" y="1369"/>
                                </a:cubicBezTo>
                                <a:lnTo>
                                  <a:pt x="9809" y="1329"/>
                                </a:lnTo>
                                <a:close/>
                                <a:moveTo>
                                  <a:pt x="9639" y="1947"/>
                                </a:moveTo>
                                <a:lnTo>
                                  <a:pt x="9521" y="1947"/>
                                </a:lnTo>
                                <a:cubicBezTo>
                                  <a:pt x="9508" y="1906"/>
                                  <a:pt x="9508" y="1866"/>
                                  <a:pt x="9508" y="1812"/>
                                </a:cubicBezTo>
                                <a:cubicBezTo>
                                  <a:pt x="9508" y="1799"/>
                                  <a:pt x="9508" y="1799"/>
                                  <a:pt x="9508" y="1785"/>
                                </a:cubicBezTo>
                                <a:lnTo>
                                  <a:pt x="9626" y="1879"/>
                                </a:lnTo>
                                <a:cubicBezTo>
                                  <a:pt x="9626" y="1879"/>
                                  <a:pt x="9639" y="1879"/>
                                  <a:pt x="9639" y="1879"/>
                                </a:cubicBezTo>
                                <a:cubicBezTo>
                                  <a:pt x="9639" y="1879"/>
                                  <a:pt x="9652" y="1879"/>
                                  <a:pt x="9652" y="1879"/>
                                </a:cubicBezTo>
                                <a:lnTo>
                                  <a:pt x="9718" y="1839"/>
                                </a:lnTo>
                                <a:cubicBezTo>
                                  <a:pt x="9731" y="1839"/>
                                  <a:pt x="9731" y="1826"/>
                                  <a:pt x="9718" y="1812"/>
                                </a:cubicBezTo>
                                <a:cubicBezTo>
                                  <a:pt x="9718" y="1799"/>
                                  <a:pt x="9705" y="1799"/>
                                  <a:pt x="9691" y="1812"/>
                                </a:cubicBezTo>
                                <a:lnTo>
                                  <a:pt x="9639" y="1853"/>
                                </a:lnTo>
                                <a:lnTo>
                                  <a:pt x="9508" y="1759"/>
                                </a:lnTo>
                                <a:cubicBezTo>
                                  <a:pt x="9508" y="1732"/>
                                  <a:pt x="9521" y="1718"/>
                                  <a:pt x="9521" y="1691"/>
                                </a:cubicBezTo>
                                <a:lnTo>
                                  <a:pt x="10149" y="1691"/>
                                </a:lnTo>
                                <a:cubicBezTo>
                                  <a:pt x="10162" y="1691"/>
                                  <a:pt x="10162" y="1678"/>
                                  <a:pt x="10162" y="1678"/>
                                </a:cubicBezTo>
                                <a:cubicBezTo>
                                  <a:pt x="10162" y="1678"/>
                                  <a:pt x="10149" y="1665"/>
                                  <a:pt x="10149" y="1665"/>
                                </a:cubicBezTo>
                                <a:lnTo>
                                  <a:pt x="9534" y="1665"/>
                                </a:lnTo>
                                <a:cubicBezTo>
                                  <a:pt x="9600" y="1504"/>
                                  <a:pt x="9744" y="1396"/>
                                  <a:pt x="9927" y="1396"/>
                                </a:cubicBezTo>
                                <a:cubicBezTo>
                                  <a:pt x="10110" y="1396"/>
                                  <a:pt x="10254" y="1504"/>
                                  <a:pt x="10319" y="1665"/>
                                </a:cubicBezTo>
                                <a:lnTo>
                                  <a:pt x="10241" y="1665"/>
                                </a:lnTo>
                                <a:cubicBezTo>
                                  <a:pt x="10228" y="1665"/>
                                  <a:pt x="10228" y="1678"/>
                                  <a:pt x="10228" y="1678"/>
                                </a:cubicBezTo>
                                <a:cubicBezTo>
                                  <a:pt x="10228" y="1678"/>
                                  <a:pt x="10241" y="1691"/>
                                  <a:pt x="10241" y="1691"/>
                                </a:cubicBezTo>
                                <a:lnTo>
                                  <a:pt x="10346" y="1691"/>
                                </a:lnTo>
                                <a:cubicBezTo>
                                  <a:pt x="10346" y="1718"/>
                                  <a:pt x="10359" y="1732"/>
                                  <a:pt x="10359" y="1759"/>
                                </a:cubicBezTo>
                                <a:lnTo>
                                  <a:pt x="10228" y="1853"/>
                                </a:lnTo>
                                <a:lnTo>
                                  <a:pt x="10202" y="1839"/>
                                </a:lnTo>
                                <a:cubicBezTo>
                                  <a:pt x="10189" y="1839"/>
                                  <a:pt x="10176" y="1839"/>
                                  <a:pt x="10176" y="1839"/>
                                </a:cubicBezTo>
                                <a:cubicBezTo>
                                  <a:pt x="10176" y="1853"/>
                                  <a:pt x="10176" y="1866"/>
                                  <a:pt x="10176" y="1866"/>
                                </a:cubicBezTo>
                                <a:lnTo>
                                  <a:pt x="10215" y="1893"/>
                                </a:lnTo>
                                <a:cubicBezTo>
                                  <a:pt x="10215" y="1893"/>
                                  <a:pt x="10228" y="1893"/>
                                  <a:pt x="10228" y="1893"/>
                                </a:cubicBezTo>
                                <a:cubicBezTo>
                                  <a:pt x="10228" y="1893"/>
                                  <a:pt x="10241" y="1893"/>
                                  <a:pt x="10241" y="1893"/>
                                </a:cubicBezTo>
                                <a:lnTo>
                                  <a:pt x="10359" y="1799"/>
                                </a:lnTo>
                                <a:cubicBezTo>
                                  <a:pt x="10359" y="1812"/>
                                  <a:pt x="10359" y="1812"/>
                                  <a:pt x="10359" y="1826"/>
                                </a:cubicBezTo>
                                <a:cubicBezTo>
                                  <a:pt x="10359" y="1866"/>
                                  <a:pt x="10346" y="1920"/>
                                  <a:pt x="10346" y="1960"/>
                                </a:cubicBezTo>
                                <a:lnTo>
                                  <a:pt x="9731" y="1960"/>
                                </a:lnTo>
                                <a:cubicBezTo>
                                  <a:pt x="9718" y="1960"/>
                                  <a:pt x="9718" y="1973"/>
                                  <a:pt x="9718" y="1973"/>
                                </a:cubicBezTo>
                                <a:cubicBezTo>
                                  <a:pt x="9718" y="1973"/>
                                  <a:pt x="9731" y="1987"/>
                                  <a:pt x="9731" y="1987"/>
                                </a:cubicBezTo>
                                <a:lnTo>
                                  <a:pt x="10333" y="1987"/>
                                </a:lnTo>
                                <a:cubicBezTo>
                                  <a:pt x="10267" y="2148"/>
                                  <a:pt x="10123" y="2255"/>
                                  <a:pt x="9940" y="2255"/>
                                </a:cubicBezTo>
                                <a:cubicBezTo>
                                  <a:pt x="9770" y="2255"/>
                                  <a:pt x="9613" y="2148"/>
                                  <a:pt x="9548" y="1987"/>
                                </a:cubicBezTo>
                                <a:lnTo>
                                  <a:pt x="9639" y="1987"/>
                                </a:lnTo>
                                <a:cubicBezTo>
                                  <a:pt x="9652" y="1987"/>
                                  <a:pt x="9652" y="1973"/>
                                  <a:pt x="9652" y="1973"/>
                                </a:cubicBezTo>
                                <a:cubicBezTo>
                                  <a:pt x="9652" y="1973"/>
                                  <a:pt x="9652" y="1947"/>
                                  <a:pt x="9639" y="1947"/>
                                </a:cubicBezTo>
                                <a:close/>
                                <a:moveTo>
                                  <a:pt x="9770" y="1799"/>
                                </a:moveTo>
                                <a:lnTo>
                                  <a:pt x="9783" y="1785"/>
                                </a:lnTo>
                                <a:lnTo>
                                  <a:pt x="9914" y="1879"/>
                                </a:lnTo>
                                <a:cubicBezTo>
                                  <a:pt x="9914" y="1879"/>
                                  <a:pt x="9927" y="1879"/>
                                  <a:pt x="9927" y="1879"/>
                                </a:cubicBezTo>
                                <a:cubicBezTo>
                                  <a:pt x="9927" y="1879"/>
                                  <a:pt x="9940" y="1879"/>
                                  <a:pt x="9940" y="1879"/>
                                </a:cubicBezTo>
                                <a:lnTo>
                                  <a:pt x="10071" y="1785"/>
                                </a:lnTo>
                                <a:lnTo>
                                  <a:pt x="10110" y="1812"/>
                                </a:lnTo>
                                <a:cubicBezTo>
                                  <a:pt x="10123" y="1812"/>
                                  <a:pt x="10136" y="1812"/>
                                  <a:pt x="10136" y="1812"/>
                                </a:cubicBezTo>
                                <a:cubicBezTo>
                                  <a:pt x="10136" y="1799"/>
                                  <a:pt x="10136" y="1785"/>
                                  <a:pt x="10136" y="1785"/>
                                </a:cubicBezTo>
                                <a:lnTo>
                                  <a:pt x="10097" y="1759"/>
                                </a:lnTo>
                                <a:cubicBezTo>
                                  <a:pt x="10084" y="1759"/>
                                  <a:pt x="10084" y="1759"/>
                                  <a:pt x="10071" y="1759"/>
                                </a:cubicBezTo>
                                <a:lnTo>
                                  <a:pt x="9940" y="1853"/>
                                </a:lnTo>
                                <a:lnTo>
                                  <a:pt x="9809" y="1759"/>
                                </a:lnTo>
                                <a:cubicBezTo>
                                  <a:pt x="9796" y="1759"/>
                                  <a:pt x="9796" y="1759"/>
                                  <a:pt x="9783" y="1759"/>
                                </a:cubicBezTo>
                                <a:lnTo>
                                  <a:pt x="9757" y="1772"/>
                                </a:lnTo>
                                <a:cubicBezTo>
                                  <a:pt x="9744" y="1772"/>
                                  <a:pt x="9744" y="1785"/>
                                  <a:pt x="9757" y="1799"/>
                                </a:cubicBezTo>
                                <a:cubicBezTo>
                                  <a:pt x="9757" y="1812"/>
                                  <a:pt x="9770" y="1812"/>
                                  <a:pt x="9770" y="1799"/>
                                </a:cubicBezTo>
                                <a:close/>
                                <a:moveTo>
                                  <a:pt x="14284" y="21076"/>
                                </a:moveTo>
                                <a:cubicBezTo>
                                  <a:pt x="14271" y="21076"/>
                                  <a:pt x="14271" y="21076"/>
                                  <a:pt x="14257" y="21076"/>
                                </a:cubicBezTo>
                                <a:lnTo>
                                  <a:pt x="14127" y="21170"/>
                                </a:lnTo>
                                <a:lnTo>
                                  <a:pt x="13996" y="21076"/>
                                </a:lnTo>
                                <a:cubicBezTo>
                                  <a:pt x="13983" y="21076"/>
                                  <a:pt x="13983" y="21076"/>
                                  <a:pt x="13970" y="21076"/>
                                </a:cubicBezTo>
                                <a:lnTo>
                                  <a:pt x="13943" y="21090"/>
                                </a:lnTo>
                                <a:cubicBezTo>
                                  <a:pt x="13930" y="21090"/>
                                  <a:pt x="13930" y="21103"/>
                                  <a:pt x="13943" y="21117"/>
                                </a:cubicBezTo>
                                <a:cubicBezTo>
                                  <a:pt x="13943" y="21130"/>
                                  <a:pt x="13957" y="21130"/>
                                  <a:pt x="13970" y="21117"/>
                                </a:cubicBezTo>
                                <a:lnTo>
                                  <a:pt x="13983" y="21103"/>
                                </a:lnTo>
                                <a:lnTo>
                                  <a:pt x="14114" y="21197"/>
                                </a:lnTo>
                                <a:cubicBezTo>
                                  <a:pt x="14114" y="21197"/>
                                  <a:pt x="14127" y="21197"/>
                                  <a:pt x="14127" y="21197"/>
                                </a:cubicBezTo>
                                <a:cubicBezTo>
                                  <a:pt x="14127" y="21197"/>
                                  <a:pt x="14140" y="21197"/>
                                  <a:pt x="14140" y="21197"/>
                                </a:cubicBezTo>
                                <a:lnTo>
                                  <a:pt x="14271" y="21103"/>
                                </a:lnTo>
                                <a:lnTo>
                                  <a:pt x="14310" y="21130"/>
                                </a:lnTo>
                                <a:cubicBezTo>
                                  <a:pt x="14323" y="21130"/>
                                  <a:pt x="14336" y="21130"/>
                                  <a:pt x="14336" y="21130"/>
                                </a:cubicBezTo>
                                <a:cubicBezTo>
                                  <a:pt x="14336" y="21117"/>
                                  <a:pt x="14336" y="21103"/>
                                  <a:pt x="14336" y="21103"/>
                                </a:cubicBezTo>
                                <a:lnTo>
                                  <a:pt x="14284" y="21076"/>
                                </a:lnTo>
                                <a:close/>
                                <a:moveTo>
                                  <a:pt x="14284" y="20687"/>
                                </a:moveTo>
                                <a:lnTo>
                                  <a:pt x="14284" y="20647"/>
                                </a:lnTo>
                                <a:cubicBezTo>
                                  <a:pt x="14284" y="20607"/>
                                  <a:pt x="14257" y="20566"/>
                                  <a:pt x="14218" y="20553"/>
                                </a:cubicBezTo>
                                <a:cubicBezTo>
                                  <a:pt x="14218" y="20553"/>
                                  <a:pt x="14218" y="20539"/>
                                  <a:pt x="14218" y="20539"/>
                                </a:cubicBezTo>
                                <a:cubicBezTo>
                                  <a:pt x="14218" y="20486"/>
                                  <a:pt x="14179" y="20445"/>
                                  <a:pt x="14127" y="20445"/>
                                </a:cubicBezTo>
                                <a:cubicBezTo>
                                  <a:pt x="14074" y="20445"/>
                                  <a:pt x="14035" y="20486"/>
                                  <a:pt x="14035" y="20539"/>
                                </a:cubicBezTo>
                                <a:cubicBezTo>
                                  <a:pt x="14035" y="20539"/>
                                  <a:pt x="14035" y="20553"/>
                                  <a:pt x="14035" y="20553"/>
                                </a:cubicBezTo>
                                <a:cubicBezTo>
                                  <a:pt x="13996" y="20566"/>
                                  <a:pt x="13970" y="20607"/>
                                  <a:pt x="13970" y="20647"/>
                                </a:cubicBezTo>
                                <a:lnTo>
                                  <a:pt x="13970" y="20687"/>
                                </a:lnTo>
                                <a:cubicBezTo>
                                  <a:pt x="13786" y="20754"/>
                                  <a:pt x="13656" y="20929"/>
                                  <a:pt x="13656" y="21130"/>
                                </a:cubicBezTo>
                                <a:cubicBezTo>
                                  <a:pt x="13656" y="21385"/>
                                  <a:pt x="13865" y="21600"/>
                                  <a:pt x="14114" y="21600"/>
                                </a:cubicBezTo>
                                <a:cubicBezTo>
                                  <a:pt x="14362" y="21600"/>
                                  <a:pt x="14571" y="21385"/>
                                  <a:pt x="14571" y="21130"/>
                                </a:cubicBezTo>
                                <a:cubicBezTo>
                                  <a:pt x="14598" y="20929"/>
                                  <a:pt x="14467" y="20754"/>
                                  <a:pt x="14284" y="20687"/>
                                </a:cubicBezTo>
                                <a:close/>
                                <a:moveTo>
                                  <a:pt x="14140" y="20472"/>
                                </a:moveTo>
                                <a:cubicBezTo>
                                  <a:pt x="14166" y="20472"/>
                                  <a:pt x="14192" y="20499"/>
                                  <a:pt x="14192" y="20526"/>
                                </a:cubicBezTo>
                                <a:cubicBezTo>
                                  <a:pt x="14192" y="20526"/>
                                  <a:pt x="14192" y="20526"/>
                                  <a:pt x="14192" y="20539"/>
                                </a:cubicBezTo>
                                <a:cubicBezTo>
                                  <a:pt x="14192" y="20539"/>
                                  <a:pt x="14192" y="20539"/>
                                  <a:pt x="14192" y="20539"/>
                                </a:cubicBezTo>
                                <a:lnTo>
                                  <a:pt x="14074" y="20539"/>
                                </a:lnTo>
                                <a:cubicBezTo>
                                  <a:pt x="14074" y="20539"/>
                                  <a:pt x="14074" y="20539"/>
                                  <a:pt x="14074" y="20539"/>
                                </a:cubicBezTo>
                                <a:cubicBezTo>
                                  <a:pt x="14074" y="20539"/>
                                  <a:pt x="14074" y="20539"/>
                                  <a:pt x="14074" y="20526"/>
                                </a:cubicBezTo>
                                <a:cubicBezTo>
                                  <a:pt x="14074" y="20499"/>
                                  <a:pt x="14100" y="20472"/>
                                  <a:pt x="14140" y="20472"/>
                                </a:cubicBezTo>
                                <a:close/>
                                <a:moveTo>
                                  <a:pt x="14022" y="20647"/>
                                </a:moveTo>
                                <a:cubicBezTo>
                                  <a:pt x="14022" y="20620"/>
                                  <a:pt x="14048" y="20593"/>
                                  <a:pt x="14074" y="20593"/>
                                </a:cubicBezTo>
                                <a:lnTo>
                                  <a:pt x="14192" y="20593"/>
                                </a:lnTo>
                                <a:cubicBezTo>
                                  <a:pt x="14218" y="20593"/>
                                  <a:pt x="14244" y="20620"/>
                                  <a:pt x="14244" y="20647"/>
                                </a:cubicBezTo>
                                <a:lnTo>
                                  <a:pt x="14244" y="20687"/>
                                </a:lnTo>
                                <a:cubicBezTo>
                                  <a:pt x="14205" y="20674"/>
                                  <a:pt x="14166" y="20674"/>
                                  <a:pt x="14127" y="20674"/>
                                </a:cubicBezTo>
                                <a:cubicBezTo>
                                  <a:pt x="14087" y="20674"/>
                                  <a:pt x="14048" y="20674"/>
                                  <a:pt x="14009" y="20687"/>
                                </a:cubicBezTo>
                                <a:lnTo>
                                  <a:pt x="14009" y="20647"/>
                                </a:lnTo>
                                <a:close/>
                                <a:moveTo>
                                  <a:pt x="14441" y="21009"/>
                                </a:moveTo>
                                <a:lnTo>
                                  <a:pt x="14545" y="21009"/>
                                </a:lnTo>
                                <a:cubicBezTo>
                                  <a:pt x="14545" y="21036"/>
                                  <a:pt x="14558" y="21050"/>
                                  <a:pt x="14558" y="21076"/>
                                </a:cubicBezTo>
                                <a:lnTo>
                                  <a:pt x="14428" y="21170"/>
                                </a:lnTo>
                                <a:lnTo>
                                  <a:pt x="14401" y="21157"/>
                                </a:lnTo>
                                <a:cubicBezTo>
                                  <a:pt x="14388" y="21157"/>
                                  <a:pt x="14375" y="21157"/>
                                  <a:pt x="14375" y="21157"/>
                                </a:cubicBezTo>
                                <a:cubicBezTo>
                                  <a:pt x="14375" y="21170"/>
                                  <a:pt x="14375" y="21184"/>
                                  <a:pt x="14375" y="21184"/>
                                </a:cubicBezTo>
                                <a:lnTo>
                                  <a:pt x="14414" y="21211"/>
                                </a:lnTo>
                                <a:cubicBezTo>
                                  <a:pt x="14414" y="21211"/>
                                  <a:pt x="14427" y="21211"/>
                                  <a:pt x="14427" y="21211"/>
                                </a:cubicBezTo>
                                <a:cubicBezTo>
                                  <a:pt x="14427" y="21211"/>
                                  <a:pt x="14441" y="21211"/>
                                  <a:pt x="14441" y="21211"/>
                                </a:cubicBezTo>
                                <a:lnTo>
                                  <a:pt x="14558" y="21117"/>
                                </a:lnTo>
                                <a:cubicBezTo>
                                  <a:pt x="14558" y="21130"/>
                                  <a:pt x="14558" y="21130"/>
                                  <a:pt x="14558" y="21144"/>
                                </a:cubicBezTo>
                                <a:cubicBezTo>
                                  <a:pt x="14558" y="21184"/>
                                  <a:pt x="14545" y="21238"/>
                                  <a:pt x="14545" y="21278"/>
                                </a:cubicBezTo>
                                <a:lnTo>
                                  <a:pt x="13930" y="21278"/>
                                </a:lnTo>
                                <a:cubicBezTo>
                                  <a:pt x="13917" y="21278"/>
                                  <a:pt x="13917" y="21291"/>
                                  <a:pt x="13917" y="21291"/>
                                </a:cubicBezTo>
                                <a:cubicBezTo>
                                  <a:pt x="13917" y="21291"/>
                                  <a:pt x="13930" y="21305"/>
                                  <a:pt x="13930" y="21305"/>
                                </a:cubicBezTo>
                                <a:lnTo>
                                  <a:pt x="14532" y="21305"/>
                                </a:lnTo>
                                <a:cubicBezTo>
                                  <a:pt x="14467" y="21466"/>
                                  <a:pt x="14323" y="21573"/>
                                  <a:pt x="14140" y="21573"/>
                                </a:cubicBezTo>
                                <a:cubicBezTo>
                                  <a:pt x="13957" y="21573"/>
                                  <a:pt x="13813" y="21466"/>
                                  <a:pt x="13747" y="21305"/>
                                </a:cubicBezTo>
                                <a:lnTo>
                                  <a:pt x="13839" y="21305"/>
                                </a:lnTo>
                                <a:cubicBezTo>
                                  <a:pt x="13852" y="21305"/>
                                  <a:pt x="13852" y="21291"/>
                                  <a:pt x="13852" y="21291"/>
                                </a:cubicBezTo>
                                <a:cubicBezTo>
                                  <a:pt x="13852" y="21291"/>
                                  <a:pt x="13839" y="21278"/>
                                  <a:pt x="13839" y="21278"/>
                                </a:cubicBezTo>
                                <a:lnTo>
                                  <a:pt x="13721" y="21278"/>
                                </a:lnTo>
                                <a:cubicBezTo>
                                  <a:pt x="13708" y="21238"/>
                                  <a:pt x="13708" y="21197"/>
                                  <a:pt x="13708" y="21144"/>
                                </a:cubicBezTo>
                                <a:cubicBezTo>
                                  <a:pt x="13708" y="21130"/>
                                  <a:pt x="13708" y="21130"/>
                                  <a:pt x="13708" y="21117"/>
                                </a:cubicBezTo>
                                <a:lnTo>
                                  <a:pt x="13826" y="21211"/>
                                </a:lnTo>
                                <a:cubicBezTo>
                                  <a:pt x="13826" y="21211"/>
                                  <a:pt x="13839" y="21211"/>
                                  <a:pt x="13839" y="21211"/>
                                </a:cubicBezTo>
                                <a:cubicBezTo>
                                  <a:pt x="13839" y="21211"/>
                                  <a:pt x="13852" y="21211"/>
                                  <a:pt x="13852" y="21211"/>
                                </a:cubicBezTo>
                                <a:lnTo>
                                  <a:pt x="13917" y="21170"/>
                                </a:lnTo>
                                <a:cubicBezTo>
                                  <a:pt x="13930" y="21170"/>
                                  <a:pt x="13930" y="21157"/>
                                  <a:pt x="13917" y="21144"/>
                                </a:cubicBezTo>
                                <a:cubicBezTo>
                                  <a:pt x="13917" y="21130"/>
                                  <a:pt x="13904" y="21130"/>
                                  <a:pt x="13891" y="21144"/>
                                </a:cubicBezTo>
                                <a:lnTo>
                                  <a:pt x="13839" y="21184"/>
                                </a:lnTo>
                                <a:lnTo>
                                  <a:pt x="13708" y="21090"/>
                                </a:lnTo>
                                <a:cubicBezTo>
                                  <a:pt x="13708" y="21063"/>
                                  <a:pt x="13721" y="21050"/>
                                  <a:pt x="13721" y="21023"/>
                                </a:cubicBezTo>
                                <a:lnTo>
                                  <a:pt x="14349" y="21023"/>
                                </a:lnTo>
                                <a:cubicBezTo>
                                  <a:pt x="14362" y="21023"/>
                                  <a:pt x="14362" y="21009"/>
                                  <a:pt x="14362" y="21009"/>
                                </a:cubicBezTo>
                                <a:cubicBezTo>
                                  <a:pt x="14362" y="20996"/>
                                  <a:pt x="14349" y="20996"/>
                                  <a:pt x="14349" y="20996"/>
                                </a:cubicBezTo>
                                <a:lnTo>
                                  <a:pt x="13734" y="20996"/>
                                </a:lnTo>
                                <a:cubicBezTo>
                                  <a:pt x="13800" y="20835"/>
                                  <a:pt x="13943" y="20727"/>
                                  <a:pt x="14127" y="20727"/>
                                </a:cubicBezTo>
                                <a:cubicBezTo>
                                  <a:pt x="14310" y="20727"/>
                                  <a:pt x="14454" y="20835"/>
                                  <a:pt x="14519" y="20996"/>
                                </a:cubicBezTo>
                                <a:lnTo>
                                  <a:pt x="14441" y="20996"/>
                                </a:lnTo>
                                <a:cubicBezTo>
                                  <a:pt x="14427" y="20996"/>
                                  <a:pt x="14427" y="21009"/>
                                  <a:pt x="14427" y="21009"/>
                                </a:cubicBezTo>
                                <a:cubicBezTo>
                                  <a:pt x="14414" y="20996"/>
                                  <a:pt x="14428" y="21009"/>
                                  <a:pt x="14441" y="21009"/>
                                </a:cubicBezTo>
                                <a:close/>
                                <a:moveTo>
                                  <a:pt x="4903" y="16512"/>
                                </a:moveTo>
                                <a:cubicBezTo>
                                  <a:pt x="4877" y="16512"/>
                                  <a:pt x="4838" y="16526"/>
                                  <a:pt x="4838" y="16566"/>
                                </a:cubicBezTo>
                                <a:lnTo>
                                  <a:pt x="4825" y="16646"/>
                                </a:lnTo>
                                <a:cubicBezTo>
                                  <a:pt x="4825" y="16673"/>
                                  <a:pt x="4838" y="16713"/>
                                  <a:pt x="4877" y="16713"/>
                                </a:cubicBezTo>
                                <a:cubicBezTo>
                                  <a:pt x="4877" y="16713"/>
                                  <a:pt x="4877" y="16713"/>
                                  <a:pt x="4890" y="16713"/>
                                </a:cubicBezTo>
                                <a:cubicBezTo>
                                  <a:pt x="4916" y="16713"/>
                                  <a:pt x="4942" y="16687"/>
                                  <a:pt x="4942" y="16660"/>
                                </a:cubicBezTo>
                                <a:lnTo>
                                  <a:pt x="4955" y="16579"/>
                                </a:lnTo>
                                <a:cubicBezTo>
                                  <a:pt x="4955" y="16552"/>
                                  <a:pt x="4929" y="16512"/>
                                  <a:pt x="4903" y="16512"/>
                                </a:cubicBezTo>
                                <a:close/>
                                <a:moveTo>
                                  <a:pt x="3935" y="16029"/>
                                </a:moveTo>
                                <a:cubicBezTo>
                                  <a:pt x="3935" y="15854"/>
                                  <a:pt x="3752" y="15707"/>
                                  <a:pt x="3529" y="15707"/>
                                </a:cubicBezTo>
                                <a:cubicBezTo>
                                  <a:pt x="3307" y="15707"/>
                                  <a:pt x="3124" y="15854"/>
                                  <a:pt x="3124" y="16029"/>
                                </a:cubicBezTo>
                                <a:cubicBezTo>
                                  <a:pt x="3124" y="16203"/>
                                  <a:pt x="3307" y="16351"/>
                                  <a:pt x="3529" y="16351"/>
                                </a:cubicBezTo>
                                <a:cubicBezTo>
                                  <a:pt x="3752" y="16351"/>
                                  <a:pt x="3935" y="16203"/>
                                  <a:pt x="3935" y="16029"/>
                                </a:cubicBezTo>
                                <a:close/>
                                <a:moveTo>
                                  <a:pt x="3228" y="16029"/>
                                </a:moveTo>
                                <a:cubicBezTo>
                                  <a:pt x="3228" y="15921"/>
                                  <a:pt x="3359" y="15827"/>
                                  <a:pt x="3529" y="15827"/>
                                </a:cubicBezTo>
                                <a:cubicBezTo>
                                  <a:pt x="3686" y="15827"/>
                                  <a:pt x="3830" y="15921"/>
                                  <a:pt x="3830" y="16029"/>
                                </a:cubicBezTo>
                                <a:cubicBezTo>
                                  <a:pt x="3830" y="16136"/>
                                  <a:pt x="3699" y="16230"/>
                                  <a:pt x="3529" y="16230"/>
                                </a:cubicBezTo>
                                <a:cubicBezTo>
                                  <a:pt x="3359" y="16230"/>
                                  <a:pt x="3228" y="16136"/>
                                  <a:pt x="3228" y="16029"/>
                                </a:cubicBezTo>
                                <a:close/>
                                <a:moveTo>
                                  <a:pt x="3699" y="15371"/>
                                </a:moveTo>
                                <a:cubicBezTo>
                                  <a:pt x="3713" y="15358"/>
                                  <a:pt x="3726" y="15344"/>
                                  <a:pt x="3739" y="15344"/>
                                </a:cubicBezTo>
                                <a:cubicBezTo>
                                  <a:pt x="3752" y="15344"/>
                                  <a:pt x="3765" y="15344"/>
                                  <a:pt x="3778" y="15371"/>
                                </a:cubicBezTo>
                                <a:cubicBezTo>
                                  <a:pt x="3791" y="15384"/>
                                  <a:pt x="3804" y="15398"/>
                                  <a:pt x="3817" y="15398"/>
                                </a:cubicBezTo>
                                <a:cubicBezTo>
                                  <a:pt x="3830" y="15398"/>
                                  <a:pt x="3843" y="15398"/>
                                  <a:pt x="3856" y="15384"/>
                                </a:cubicBezTo>
                                <a:cubicBezTo>
                                  <a:pt x="3883" y="15358"/>
                                  <a:pt x="3883" y="15331"/>
                                  <a:pt x="3870" y="15304"/>
                                </a:cubicBezTo>
                                <a:cubicBezTo>
                                  <a:pt x="3843" y="15264"/>
                                  <a:pt x="3791" y="15237"/>
                                  <a:pt x="3739" y="15237"/>
                                </a:cubicBezTo>
                                <a:cubicBezTo>
                                  <a:pt x="3686" y="15237"/>
                                  <a:pt x="3647" y="15264"/>
                                  <a:pt x="3608" y="15304"/>
                                </a:cubicBezTo>
                                <a:cubicBezTo>
                                  <a:pt x="3582" y="15331"/>
                                  <a:pt x="3595" y="15371"/>
                                  <a:pt x="3621" y="15384"/>
                                </a:cubicBezTo>
                                <a:cubicBezTo>
                                  <a:pt x="3647" y="15398"/>
                                  <a:pt x="3686" y="15398"/>
                                  <a:pt x="3699" y="15371"/>
                                </a:cubicBezTo>
                                <a:close/>
                                <a:moveTo>
                                  <a:pt x="3255" y="15371"/>
                                </a:moveTo>
                                <a:cubicBezTo>
                                  <a:pt x="3268" y="15358"/>
                                  <a:pt x="3281" y="15344"/>
                                  <a:pt x="3294" y="15344"/>
                                </a:cubicBezTo>
                                <a:cubicBezTo>
                                  <a:pt x="3307" y="15344"/>
                                  <a:pt x="3320" y="15344"/>
                                  <a:pt x="3333" y="15371"/>
                                </a:cubicBezTo>
                                <a:cubicBezTo>
                                  <a:pt x="3346" y="15384"/>
                                  <a:pt x="3359" y="15398"/>
                                  <a:pt x="3372" y="15398"/>
                                </a:cubicBezTo>
                                <a:cubicBezTo>
                                  <a:pt x="3385" y="15398"/>
                                  <a:pt x="3399" y="15398"/>
                                  <a:pt x="3412" y="15384"/>
                                </a:cubicBezTo>
                                <a:cubicBezTo>
                                  <a:pt x="3438" y="15358"/>
                                  <a:pt x="3438" y="15331"/>
                                  <a:pt x="3425" y="15304"/>
                                </a:cubicBezTo>
                                <a:cubicBezTo>
                                  <a:pt x="3399" y="15264"/>
                                  <a:pt x="3346" y="15237"/>
                                  <a:pt x="3294" y="15237"/>
                                </a:cubicBezTo>
                                <a:cubicBezTo>
                                  <a:pt x="3242" y="15237"/>
                                  <a:pt x="3202" y="15264"/>
                                  <a:pt x="3163" y="15304"/>
                                </a:cubicBezTo>
                                <a:cubicBezTo>
                                  <a:pt x="3137" y="15331"/>
                                  <a:pt x="3150" y="15371"/>
                                  <a:pt x="3176" y="15384"/>
                                </a:cubicBezTo>
                                <a:cubicBezTo>
                                  <a:pt x="3202" y="15398"/>
                                  <a:pt x="3228" y="15398"/>
                                  <a:pt x="3255" y="15371"/>
                                </a:cubicBezTo>
                                <a:close/>
                                <a:moveTo>
                                  <a:pt x="4589" y="16123"/>
                                </a:moveTo>
                                <a:cubicBezTo>
                                  <a:pt x="4550" y="16123"/>
                                  <a:pt x="4524" y="16123"/>
                                  <a:pt x="4484" y="16123"/>
                                </a:cubicBezTo>
                                <a:lnTo>
                                  <a:pt x="4484" y="16123"/>
                                </a:lnTo>
                                <a:cubicBezTo>
                                  <a:pt x="4458" y="16123"/>
                                  <a:pt x="4432" y="16150"/>
                                  <a:pt x="4432" y="16177"/>
                                </a:cubicBezTo>
                                <a:cubicBezTo>
                                  <a:pt x="4432" y="16203"/>
                                  <a:pt x="4458" y="16230"/>
                                  <a:pt x="4484" y="16230"/>
                                </a:cubicBezTo>
                                <a:cubicBezTo>
                                  <a:pt x="4524" y="16230"/>
                                  <a:pt x="4550" y="16230"/>
                                  <a:pt x="4589" y="16230"/>
                                </a:cubicBezTo>
                                <a:cubicBezTo>
                                  <a:pt x="4589" y="16230"/>
                                  <a:pt x="4589" y="16230"/>
                                  <a:pt x="4589" y="16230"/>
                                </a:cubicBezTo>
                                <a:cubicBezTo>
                                  <a:pt x="4615" y="16230"/>
                                  <a:pt x="4641" y="16203"/>
                                  <a:pt x="4641" y="16177"/>
                                </a:cubicBezTo>
                                <a:cubicBezTo>
                                  <a:pt x="4641" y="16150"/>
                                  <a:pt x="4615" y="16123"/>
                                  <a:pt x="4589" y="16123"/>
                                </a:cubicBezTo>
                                <a:close/>
                                <a:moveTo>
                                  <a:pt x="5112" y="15962"/>
                                </a:moveTo>
                                <a:lnTo>
                                  <a:pt x="5034" y="16042"/>
                                </a:lnTo>
                                <a:cubicBezTo>
                                  <a:pt x="4942" y="15962"/>
                                  <a:pt x="4838" y="15921"/>
                                  <a:pt x="4720" y="15908"/>
                                </a:cubicBezTo>
                                <a:cubicBezTo>
                                  <a:pt x="4537" y="15895"/>
                                  <a:pt x="4367" y="15895"/>
                                  <a:pt x="4197" y="15895"/>
                                </a:cubicBezTo>
                                <a:cubicBezTo>
                                  <a:pt x="4197" y="15868"/>
                                  <a:pt x="4197" y="15827"/>
                                  <a:pt x="4197" y="15801"/>
                                </a:cubicBezTo>
                                <a:lnTo>
                                  <a:pt x="4131" y="15331"/>
                                </a:lnTo>
                                <a:cubicBezTo>
                                  <a:pt x="4131" y="15331"/>
                                  <a:pt x="4131" y="15317"/>
                                  <a:pt x="4131" y="15317"/>
                                </a:cubicBezTo>
                                <a:cubicBezTo>
                                  <a:pt x="4144" y="15317"/>
                                  <a:pt x="4157" y="15317"/>
                                  <a:pt x="4170" y="15317"/>
                                </a:cubicBezTo>
                                <a:cubicBezTo>
                                  <a:pt x="4327" y="15317"/>
                                  <a:pt x="4484" y="15143"/>
                                  <a:pt x="4511" y="15129"/>
                                </a:cubicBezTo>
                                <a:cubicBezTo>
                                  <a:pt x="4537" y="15103"/>
                                  <a:pt x="4537" y="15076"/>
                                  <a:pt x="4511" y="15049"/>
                                </a:cubicBezTo>
                                <a:cubicBezTo>
                                  <a:pt x="4497" y="15035"/>
                                  <a:pt x="4327" y="14861"/>
                                  <a:pt x="4170" y="14861"/>
                                </a:cubicBezTo>
                                <a:cubicBezTo>
                                  <a:pt x="4066" y="14861"/>
                                  <a:pt x="3987" y="14901"/>
                                  <a:pt x="3948" y="14955"/>
                                </a:cubicBezTo>
                                <a:cubicBezTo>
                                  <a:pt x="3896" y="14901"/>
                                  <a:pt x="3830" y="14847"/>
                                  <a:pt x="3765" y="14821"/>
                                </a:cubicBezTo>
                                <a:cubicBezTo>
                                  <a:pt x="3778" y="14700"/>
                                  <a:pt x="3883" y="14606"/>
                                  <a:pt x="4013" y="14606"/>
                                </a:cubicBezTo>
                                <a:lnTo>
                                  <a:pt x="4354" y="14606"/>
                                </a:lnTo>
                                <a:cubicBezTo>
                                  <a:pt x="4654" y="14606"/>
                                  <a:pt x="4890" y="14364"/>
                                  <a:pt x="4890" y="14055"/>
                                </a:cubicBezTo>
                                <a:lnTo>
                                  <a:pt x="4890" y="13814"/>
                                </a:lnTo>
                                <a:cubicBezTo>
                                  <a:pt x="4890" y="13787"/>
                                  <a:pt x="4864" y="13760"/>
                                  <a:pt x="4838" y="13760"/>
                                </a:cubicBezTo>
                                <a:cubicBezTo>
                                  <a:pt x="4811" y="13760"/>
                                  <a:pt x="4785" y="13787"/>
                                  <a:pt x="4785" y="13814"/>
                                </a:cubicBezTo>
                                <a:lnTo>
                                  <a:pt x="4785" y="14055"/>
                                </a:lnTo>
                                <a:cubicBezTo>
                                  <a:pt x="4785" y="14270"/>
                                  <a:pt x="4628" y="14458"/>
                                  <a:pt x="4419" y="14485"/>
                                </a:cubicBezTo>
                                <a:lnTo>
                                  <a:pt x="4419" y="14082"/>
                                </a:lnTo>
                                <a:cubicBezTo>
                                  <a:pt x="4419" y="14055"/>
                                  <a:pt x="4393" y="14029"/>
                                  <a:pt x="4367" y="14029"/>
                                </a:cubicBezTo>
                                <a:cubicBezTo>
                                  <a:pt x="4340" y="14029"/>
                                  <a:pt x="4314" y="14055"/>
                                  <a:pt x="4314" y="14082"/>
                                </a:cubicBezTo>
                                <a:lnTo>
                                  <a:pt x="4314" y="14485"/>
                                </a:lnTo>
                                <a:lnTo>
                                  <a:pt x="4000" y="14485"/>
                                </a:lnTo>
                                <a:cubicBezTo>
                                  <a:pt x="4000" y="14485"/>
                                  <a:pt x="3987" y="14485"/>
                                  <a:pt x="3987" y="14485"/>
                                </a:cubicBezTo>
                                <a:lnTo>
                                  <a:pt x="3987" y="14311"/>
                                </a:lnTo>
                                <a:cubicBezTo>
                                  <a:pt x="3987" y="14284"/>
                                  <a:pt x="3961" y="14257"/>
                                  <a:pt x="3935" y="14257"/>
                                </a:cubicBezTo>
                                <a:cubicBezTo>
                                  <a:pt x="3909" y="14257"/>
                                  <a:pt x="3883" y="14284"/>
                                  <a:pt x="3883" y="14311"/>
                                </a:cubicBezTo>
                                <a:lnTo>
                                  <a:pt x="3883" y="14512"/>
                                </a:lnTo>
                                <a:cubicBezTo>
                                  <a:pt x="3765" y="14552"/>
                                  <a:pt x="3673" y="14660"/>
                                  <a:pt x="3660" y="14780"/>
                                </a:cubicBezTo>
                                <a:cubicBezTo>
                                  <a:pt x="3621" y="14767"/>
                                  <a:pt x="3582" y="14767"/>
                                  <a:pt x="3542" y="14767"/>
                                </a:cubicBezTo>
                                <a:cubicBezTo>
                                  <a:pt x="3503" y="14767"/>
                                  <a:pt x="3464" y="14767"/>
                                  <a:pt x="3425" y="14780"/>
                                </a:cubicBezTo>
                                <a:cubicBezTo>
                                  <a:pt x="3399" y="14660"/>
                                  <a:pt x="3307" y="14552"/>
                                  <a:pt x="3202" y="14512"/>
                                </a:cubicBezTo>
                                <a:lnTo>
                                  <a:pt x="3202" y="14311"/>
                                </a:lnTo>
                                <a:cubicBezTo>
                                  <a:pt x="3202" y="14284"/>
                                  <a:pt x="3176" y="14257"/>
                                  <a:pt x="3150" y="14257"/>
                                </a:cubicBezTo>
                                <a:cubicBezTo>
                                  <a:pt x="3124" y="14257"/>
                                  <a:pt x="3098" y="14284"/>
                                  <a:pt x="3098" y="14311"/>
                                </a:cubicBezTo>
                                <a:lnTo>
                                  <a:pt x="3098" y="14485"/>
                                </a:lnTo>
                                <a:cubicBezTo>
                                  <a:pt x="3098" y="14485"/>
                                  <a:pt x="3085" y="14485"/>
                                  <a:pt x="3085" y="14485"/>
                                </a:cubicBezTo>
                                <a:lnTo>
                                  <a:pt x="2797" y="14485"/>
                                </a:lnTo>
                                <a:lnTo>
                                  <a:pt x="2797" y="14082"/>
                                </a:lnTo>
                                <a:cubicBezTo>
                                  <a:pt x="2797" y="14055"/>
                                  <a:pt x="2771" y="14029"/>
                                  <a:pt x="2744" y="14029"/>
                                </a:cubicBezTo>
                                <a:cubicBezTo>
                                  <a:pt x="2718" y="14029"/>
                                  <a:pt x="2692" y="14055"/>
                                  <a:pt x="2692" y="14082"/>
                                </a:cubicBezTo>
                                <a:lnTo>
                                  <a:pt x="2692" y="14485"/>
                                </a:lnTo>
                                <a:cubicBezTo>
                                  <a:pt x="2483" y="14458"/>
                                  <a:pt x="2326" y="14270"/>
                                  <a:pt x="2326" y="14055"/>
                                </a:cubicBezTo>
                                <a:lnTo>
                                  <a:pt x="2326" y="13814"/>
                                </a:lnTo>
                                <a:cubicBezTo>
                                  <a:pt x="2326" y="13787"/>
                                  <a:pt x="2300" y="13760"/>
                                  <a:pt x="2273" y="13760"/>
                                </a:cubicBezTo>
                                <a:cubicBezTo>
                                  <a:pt x="2247" y="13760"/>
                                  <a:pt x="2221" y="13787"/>
                                  <a:pt x="2221" y="13814"/>
                                </a:cubicBezTo>
                                <a:lnTo>
                                  <a:pt x="2221" y="14055"/>
                                </a:lnTo>
                                <a:cubicBezTo>
                                  <a:pt x="2221" y="14364"/>
                                  <a:pt x="2457" y="14606"/>
                                  <a:pt x="2757" y="14606"/>
                                </a:cubicBezTo>
                                <a:lnTo>
                                  <a:pt x="3098" y="14606"/>
                                </a:lnTo>
                                <a:cubicBezTo>
                                  <a:pt x="3228" y="14606"/>
                                  <a:pt x="3333" y="14700"/>
                                  <a:pt x="3346" y="14821"/>
                                </a:cubicBezTo>
                                <a:cubicBezTo>
                                  <a:pt x="3281" y="14847"/>
                                  <a:pt x="3215" y="14901"/>
                                  <a:pt x="3163" y="14955"/>
                                </a:cubicBezTo>
                                <a:cubicBezTo>
                                  <a:pt x="3124" y="14901"/>
                                  <a:pt x="3045" y="14861"/>
                                  <a:pt x="2941" y="14861"/>
                                </a:cubicBezTo>
                                <a:cubicBezTo>
                                  <a:pt x="2784" y="14861"/>
                                  <a:pt x="2627" y="15035"/>
                                  <a:pt x="2600" y="15049"/>
                                </a:cubicBezTo>
                                <a:cubicBezTo>
                                  <a:pt x="2574" y="15076"/>
                                  <a:pt x="2574" y="15103"/>
                                  <a:pt x="2600" y="15129"/>
                                </a:cubicBezTo>
                                <a:cubicBezTo>
                                  <a:pt x="2614" y="15143"/>
                                  <a:pt x="2784" y="15317"/>
                                  <a:pt x="2941" y="15317"/>
                                </a:cubicBezTo>
                                <a:cubicBezTo>
                                  <a:pt x="2954" y="15317"/>
                                  <a:pt x="2967" y="15317"/>
                                  <a:pt x="2980" y="15317"/>
                                </a:cubicBezTo>
                                <a:cubicBezTo>
                                  <a:pt x="2980" y="15317"/>
                                  <a:pt x="2980" y="15331"/>
                                  <a:pt x="2980" y="15331"/>
                                </a:cubicBezTo>
                                <a:lnTo>
                                  <a:pt x="2914" y="15787"/>
                                </a:lnTo>
                                <a:cubicBezTo>
                                  <a:pt x="2888" y="15948"/>
                                  <a:pt x="2941" y="16109"/>
                                  <a:pt x="3045" y="16244"/>
                                </a:cubicBezTo>
                                <a:cubicBezTo>
                                  <a:pt x="3150" y="16364"/>
                                  <a:pt x="3281" y="16445"/>
                                  <a:pt x="3438" y="16472"/>
                                </a:cubicBezTo>
                                <a:lnTo>
                                  <a:pt x="3503" y="17009"/>
                                </a:lnTo>
                                <a:cubicBezTo>
                                  <a:pt x="3503" y="17022"/>
                                  <a:pt x="3503" y="17049"/>
                                  <a:pt x="3516" y="17076"/>
                                </a:cubicBezTo>
                                <a:cubicBezTo>
                                  <a:pt x="3529" y="17170"/>
                                  <a:pt x="3608" y="17237"/>
                                  <a:pt x="3699" y="17237"/>
                                </a:cubicBezTo>
                                <a:cubicBezTo>
                                  <a:pt x="3699" y="17237"/>
                                  <a:pt x="3699" y="17237"/>
                                  <a:pt x="3699" y="17237"/>
                                </a:cubicBezTo>
                                <a:lnTo>
                                  <a:pt x="3752" y="17237"/>
                                </a:lnTo>
                                <a:cubicBezTo>
                                  <a:pt x="3804" y="17237"/>
                                  <a:pt x="3843" y="17210"/>
                                  <a:pt x="3883" y="17183"/>
                                </a:cubicBezTo>
                                <a:cubicBezTo>
                                  <a:pt x="3922" y="17143"/>
                                  <a:pt x="3935" y="17103"/>
                                  <a:pt x="3935" y="17049"/>
                                </a:cubicBezTo>
                                <a:lnTo>
                                  <a:pt x="3935" y="16982"/>
                                </a:lnTo>
                                <a:cubicBezTo>
                                  <a:pt x="3935" y="16942"/>
                                  <a:pt x="3948" y="16888"/>
                                  <a:pt x="3974" y="16848"/>
                                </a:cubicBezTo>
                                <a:cubicBezTo>
                                  <a:pt x="4013" y="16807"/>
                                  <a:pt x="4066" y="16781"/>
                                  <a:pt x="4118" y="16781"/>
                                </a:cubicBezTo>
                                <a:cubicBezTo>
                                  <a:pt x="4262" y="16781"/>
                                  <a:pt x="4419" y="16781"/>
                                  <a:pt x="4576" y="16781"/>
                                </a:cubicBezTo>
                                <a:cubicBezTo>
                                  <a:pt x="4628" y="16781"/>
                                  <a:pt x="4681" y="16807"/>
                                  <a:pt x="4720" y="16848"/>
                                </a:cubicBezTo>
                                <a:cubicBezTo>
                                  <a:pt x="4746" y="16888"/>
                                  <a:pt x="4772" y="16928"/>
                                  <a:pt x="4759" y="16969"/>
                                </a:cubicBezTo>
                                <a:cubicBezTo>
                                  <a:pt x="4759" y="16969"/>
                                  <a:pt x="4759" y="16969"/>
                                  <a:pt x="4759" y="16982"/>
                                </a:cubicBezTo>
                                <a:lnTo>
                                  <a:pt x="4759" y="17036"/>
                                </a:lnTo>
                                <a:cubicBezTo>
                                  <a:pt x="4759" y="17089"/>
                                  <a:pt x="4772" y="17130"/>
                                  <a:pt x="4811" y="17170"/>
                                </a:cubicBezTo>
                                <a:cubicBezTo>
                                  <a:pt x="4851" y="17210"/>
                                  <a:pt x="4890" y="17224"/>
                                  <a:pt x="4942" y="17224"/>
                                </a:cubicBezTo>
                                <a:lnTo>
                                  <a:pt x="4995" y="17224"/>
                                </a:lnTo>
                                <a:cubicBezTo>
                                  <a:pt x="4995" y="17224"/>
                                  <a:pt x="4995" y="17224"/>
                                  <a:pt x="4995" y="17224"/>
                                </a:cubicBezTo>
                                <a:cubicBezTo>
                                  <a:pt x="5086" y="17224"/>
                                  <a:pt x="5165" y="17156"/>
                                  <a:pt x="5178" y="17063"/>
                                </a:cubicBezTo>
                                <a:cubicBezTo>
                                  <a:pt x="5204" y="16888"/>
                                  <a:pt x="5230" y="16579"/>
                                  <a:pt x="5256" y="16378"/>
                                </a:cubicBezTo>
                                <a:cubicBezTo>
                                  <a:pt x="5269" y="16284"/>
                                  <a:pt x="5243" y="16177"/>
                                  <a:pt x="5191" y="16096"/>
                                </a:cubicBezTo>
                                <a:lnTo>
                                  <a:pt x="5269" y="16015"/>
                                </a:lnTo>
                                <a:cubicBezTo>
                                  <a:pt x="5296" y="15989"/>
                                  <a:pt x="5296" y="15962"/>
                                  <a:pt x="5269" y="15935"/>
                                </a:cubicBezTo>
                                <a:cubicBezTo>
                                  <a:pt x="5165" y="15948"/>
                                  <a:pt x="5139" y="15948"/>
                                  <a:pt x="5112" y="15962"/>
                                </a:cubicBezTo>
                                <a:close/>
                                <a:moveTo>
                                  <a:pt x="4157" y="14982"/>
                                </a:moveTo>
                                <a:cubicBezTo>
                                  <a:pt x="4223" y="14982"/>
                                  <a:pt x="4314" y="15049"/>
                                  <a:pt x="4367" y="15103"/>
                                </a:cubicBezTo>
                                <a:cubicBezTo>
                                  <a:pt x="4314" y="15156"/>
                                  <a:pt x="4223" y="15223"/>
                                  <a:pt x="4157" y="15223"/>
                                </a:cubicBezTo>
                                <a:cubicBezTo>
                                  <a:pt x="4131" y="15223"/>
                                  <a:pt x="4105" y="15223"/>
                                  <a:pt x="4092" y="15210"/>
                                </a:cubicBezTo>
                                <a:cubicBezTo>
                                  <a:pt x="4079" y="15156"/>
                                  <a:pt x="4053" y="15103"/>
                                  <a:pt x="4013" y="15062"/>
                                </a:cubicBezTo>
                                <a:cubicBezTo>
                                  <a:pt x="4040" y="15009"/>
                                  <a:pt x="4092" y="14982"/>
                                  <a:pt x="4157" y="14982"/>
                                </a:cubicBezTo>
                                <a:close/>
                                <a:moveTo>
                                  <a:pt x="2888" y="15223"/>
                                </a:moveTo>
                                <a:cubicBezTo>
                                  <a:pt x="2823" y="15223"/>
                                  <a:pt x="2731" y="15156"/>
                                  <a:pt x="2679" y="15103"/>
                                </a:cubicBezTo>
                                <a:cubicBezTo>
                                  <a:pt x="2731" y="15049"/>
                                  <a:pt x="2823" y="14982"/>
                                  <a:pt x="2888" y="14982"/>
                                </a:cubicBezTo>
                                <a:cubicBezTo>
                                  <a:pt x="2967" y="14982"/>
                                  <a:pt x="3006" y="15009"/>
                                  <a:pt x="3032" y="15049"/>
                                </a:cubicBezTo>
                                <a:cubicBezTo>
                                  <a:pt x="3006" y="15089"/>
                                  <a:pt x="2980" y="15143"/>
                                  <a:pt x="2954" y="15197"/>
                                </a:cubicBezTo>
                                <a:cubicBezTo>
                                  <a:pt x="2941" y="15210"/>
                                  <a:pt x="2914" y="15223"/>
                                  <a:pt x="2888" y="15223"/>
                                </a:cubicBezTo>
                                <a:close/>
                                <a:moveTo>
                                  <a:pt x="3085" y="16190"/>
                                </a:moveTo>
                                <a:cubicBezTo>
                                  <a:pt x="2993" y="16083"/>
                                  <a:pt x="2954" y="15948"/>
                                  <a:pt x="2980" y="15827"/>
                                </a:cubicBezTo>
                                <a:lnTo>
                                  <a:pt x="3045" y="15371"/>
                                </a:lnTo>
                                <a:cubicBezTo>
                                  <a:pt x="3085" y="15103"/>
                                  <a:pt x="3294" y="14901"/>
                                  <a:pt x="3542" y="14901"/>
                                </a:cubicBezTo>
                                <a:cubicBezTo>
                                  <a:pt x="3778" y="14901"/>
                                  <a:pt x="3987" y="15103"/>
                                  <a:pt x="4040" y="15371"/>
                                </a:cubicBezTo>
                                <a:lnTo>
                                  <a:pt x="4105" y="15841"/>
                                </a:lnTo>
                                <a:cubicBezTo>
                                  <a:pt x="4118" y="15962"/>
                                  <a:pt x="4079" y="16096"/>
                                  <a:pt x="4000" y="16203"/>
                                </a:cubicBezTo>
                                <a:cubicBezTo>
                                  <a:pt x="3896" y="16338"/>
                                  <a:pt x="3739" y="16405"/>
                                  <a:pt x="3556" y="16405"/>
                                </a:cubicBezTo>
                                <a:lnTo>
                                  <a:pt x="3556" y="16405"/>
                                </a:lnTo>
                                <a:cubicBezTo>
                                  <a:pt x="3346" y="16391"/>
                                  <a:pt x="3189" y="16311"/>
                                  <a:pt x="3085" y="16190"/>
                                </a:cubicBezTo>
                                <a:close/>
                                <a:moveTo>
                                  <a:pt x="5073" y="16405"/>
                                </a:moveTo>
                                <a:cubicBezTo>
                                  <a:pt x="5047" y="16593"/>
                                  <a:pt x="5008" y="16915"/>
                                  <a:pt x="4995" y="17089"/>
                                </a:cubicBezTo>
                                <a:cubicBezTo>
                                  <a:pt x="4995" y="17130"/>
                                  <a:pt x="4968" y="17143"/>
                                  <a:pt x="4929" y="17143"/>
                                </a:cubicBezTo>
                                <a:lnTo>
                                  <a:pt x="4877" y="17143"/>
                                </a:lnTo>
                                <a:cubicBezTo>
                                  <a:pt x="4864" y="17143"/>
                                  <a:pt x="4838" y="17130"/>
                                  <a:pt x="4825" y="17116"/>
                                </a:cubicBezTo>
                                <a:cubicBezTo>
                                  <a:pt x="4811" y="17103"/>
                                  <a:pt x="4811" y="17089"/>
                                  <a:pt x="4811" y="17063"/>
                                </a:cubicBezTo>
                                <a:lnTo>
                                  <a:pt x="4811" y="16995"/>
                                </a:lnTo>
                                <a:cubicBezTo>
                                  <a:pt x="4811" y="16995"/>
                                  <a:pt x="4811" y="16995"/>
                                  <a:pt x="4811" y="16995"/>
                                </a:cubicBezTo>
                                <a:cubicBezTo>
                                  <a:pt x="4811" y="16915"/>
                                  <a:pt x="4785" y="16848"/>
                                  <a:pt x="4733" y="16781"/>
                                </a:cubicBezTo>
                                <a:cubicBezTo>
                                  <a:pt x="4681" y="16713"/>
                                  <a:pt x="4602" y="16687"/>
                                  <a:pt x="4511" y="16673"/>
                                </a:cubicBezTo>
                                <a:cubicBezTo>
                                  <a:pt x="4354" y="16673"/>
                                  <a:pt x="4197" y="16673"/>
                                  <a:pt x="4040" y="16673"/>
                                </a:cubicBezTo>
                                <a:cubicBezTo>
                                  <a:pt x="3948" y="16673"/>
                                  <a:pt x="3870" y="16713"/>
                                  <a:pt x="3817" y="16781"/>
                                </a:cubicBezTo>
                                <a:cubicBezTo>
                                  <a:pt x="3765" y="16848"/>
                                  <a:pt x="3739" y="16915"/>
                                  <a:pt x="3739" y="16995"/>
                                </a:cubicBezTo>
                                <a:lnTo>
                                  <a:pt x="3739" y="17063"/>
                                </a:lnTo>
                                <a:cubicBezTo>
                                  <a:pt x="3739" y="17076"/>
                                  <a:pt x="3739" y="17103"/>
                                  <a:pt x="3726" y="17116"/>
                                </a:cubicBezTo>
                                <a:cubicBezTo>
                                  <a:pt x="3713" y="17130"/>
                                  <a:pt x="3699" y="17143"/>
                                  <a:pt x="3673" y="17143"/>
                                </a:cubicBezTo>
                                <a:lnTo>
                                  <a:pt x="3621" y="17143"/>
                                </a:lnTo>
                                <a:cubicBezTo>
                                  <a:pt x="3595" y="17143"/>
                                  <a:pt x="3556" y="17116"/>
                                  <a:pt x="3556" y="17089"/>
                                </a:cubicBezTo>
                                <a:cubicBezTo>
                                  <a:pt x="3556" y="17063"/>
                                  <a:pt x="3556" y="17049"/>
                                  <a:pt x="3542" y="17022"/>
                                </a:cubicBezTo>
                                <a:lnTo>
                                  <a:pt x="3490" y="16512"/>
                                </a:lnTo>
                                <a:cubicBezTo>
                                  <a:pt x="3490" y="16512"/>
                                  <a:pt x="3503" y="16512"/>
                                  <a:pt x="3503" y="16512"/>
                                </a:cubicBezTo>
                                <a:cubicBezTo>
                                  <a:pt x="3503" y="16512"/>
                                  <a:pt x="3503" y="16512"/>
                                  <a:pt x="3503" y="16512"/>
                                </a:cubicBezTo>
                                <a:cubicBezTo>
                                  <a:pt x="3713" y="16512"/>
                                  <a:pt x="3909" y="16418"/>
                                  <a:pt x="4026" y="16270"/>
                                </a:cubicBezTo>
                                <a:cubicBezTo>
                                  <a:pt x="4092" y="16203"/>
                                  <a:pt x="4131" y="16123"/>
                                  <a:pt x="4144" y="16029"/>
                                </a:cubicBezTo>
                                <a:cubicBezTo>
                                  <a:pt x="4314" y="16029"/>
                                  <a:pt x="4497" y="16029"/>
                                  <a:pt x="4681" y="16042"/>
                                </a:cubicBezTo>
                                <a:cubicBezTo>
                                  <a:pt x="4798" y="16056"/>
                                  <a:pt x="4903" y="16096"/>
                                  <a:pt x="4968" y="16190"/>
                                </a:cubicBezTo>
                                <a:cubicBezTo>
                                  <a:pt x="5060" y="16244"/>
                                  <a:pt x="5073" y="16324"/>
                                  <a:pt x="5073" y="16405"/>
                                </a:cubicBezTo>
                                <a:close/>
                                <a:moveTo>
                                  <a:pt x="4759" y="16150"/>
                                </a:moveTo>
                                <a:cubicBezTo>
                                  <a:pt x="4733" y="16136"/>
                                  <a:pt x="4694" y="16163"/>
                                  <a:pt x="4694" y="16190"/>
                                </a:cubicBezTo>
                                <a:cubicBezTo>
                                  <a:pt x="4681" y="16217"/>
                                  <a:pt x="4707" y="16257"/>
                                  <a:pt x="4733" y="16257"/>
                                </a:cubicBezTo>
                                <a:cubicBezTo>
                                  <a:pt x="4772" y="16270"/>
                                  <a:pt x="4811" y="16284"/>
                                  <a:pt x="4838" y="16311"/>
                                </a:cubicBezTo>
                                <a:cubicBezTo>
                                  <a:pt x="4851" y="16324"/>
                                  <a:pt x="4864" y="16351"/>
                                  <a:pt x="4864" y="16364"/>
                                </a:cubicBezTo>
                                <a:lnTo>
                                  <a:pt x="4864" y="16391"/>
                                </a:lnTo>
                                <a:cubicBezTo>
                                  <a:pt x="4864" y="16418"/>
                                  <a:pt x="4877" y="16458"/>
                                  <a:pt x="4916" y="16458"/>
                                </a:cubicBezTo>
                                <a:cubicBezTo>
                                  <a:pt x="4916" y="16458"/>
                                  <a:pt x="4916" y="16458"/>
                                  <a:pt x="4929" y="16458"/>
                                </a:cubicBezTo>
                                <a:cubicBezTo>
                                  <a:pt x="4955" y="16458"/>
                                  <a:pt x="4982" y="16432"/>
                                  <a:pt x="4982" y="16405"/>
                                </a:cubicBezTo>
                                <a:lnTo>
                                  <a:pt x="4982" y="16391"/>
                                </a:lnTo>
                                <a:cubicBezTo>
                                  <a:pt x="4982" y="16338"/>
                                  <a:pt x="4968" y="16284"/>
                                  <a:pt x="4942" y="16244"/>
                                </a:cubicBezTo>
                                <a:cubicBezTo>
                                  <a:pt x="4890" y="16190"/>
                                  <a:pt x="4825" y="16163"/>
                                  <a:pt x="4759" y="16150"/>
                                </a:cubicBezTo>
                                <a:close/>
                                <a:moveTo>
                                  <a:pt x="10058" y="8068"/>
                                </a:moveTo>
                                <a:cubicBezTo>
                                  <a:pt x="10045" y="8095"/>
                                  <a:pt x="10058" y="8122"/>
                                  <a:pt x="10084" y="8135"/>
                                </a:cubicBezTo>
                                <a:cubicBezTo>
                                  <a:pt x="10149" y="8162"/>
                                  <a:pt x="10215" y="8162"/>
                                  <a:pt x="10280" y="8162"/>
                                </a:cubicBezTo>
                                <a:cubicBezTo>
                                  <a:pt x="10306" y="8162"/>
                                  <a:pt x="10333" y="8135"/>
                                  <a:pt x="10333" y="8108"/>
                                </a:cubicBezTo>
                                <a:cubicBezTo>
                                  <a:pt x="10333" y="8082"/>
                                  <a:pt x="10306" y="8055"/>
                                  <a:pt x="10280" y="8055"/>
                                </a:cubicBezTo>
                                <a:cubicBezTo>
                                  <a:pt x="10228" y="8055"/>
                                  <a:pt x="10176" y="8041"/>
                                  <a:pt x="10123" y="8028"/>
                                </a:cubicBezTo>
                                <a:cubicBezTo>
                                  <a:pt x="10097" y="8028"/>
                                  <a:pt x="10071" y="8041"/>
                                  <a:pt x="10058" y="8068"/>
                                </a:cubicBezTo>
                                <a:close/>
                                <a:moveTo>
                                  <a:pt x="9875" y="7665"/>
                                </a:moveTo>
                                <a:cubicBezTo>
                                  <a:pt x="9875" y="7639"/>
                                  <a:pt x="9848" y="7612"/>
                                  <a:pt x="9822" y="7612"/>
                                </a:cubicBezTo>
                                <a:lnTo>
                                  <a:pt x="9822" y="7612"/>
                                </a:lnTo>
                                <a:cubicBezTo>
                                  <a:pt x="9796" y="7612"/>
                                  <a:pt x="9770" y="7639"/>
                                  <a:pt x="9770" y="7665"/>
                                </a:cubicBezTo>
                                <a:cubicBezTo>
                                  <a:pt x="9770" y="7786"/>
                                  <a:pt x="9809" y="7907"/>
                                  <a:pt x="9875" y="7988"/>
                                </a:cubicBezTo>
                                <a:cubicBezTo>
                                  <a:pt x="9888" y="8001"/>
                                  <a:pt x="9901" y="8001"/>
                                  <a:pt x="9914" y="8001"/>
                                </a:cubicBezTo>
                                <a:cubicBezTo>
                                  <a:pt x="9927" y="8001"/>
                                  <a:pt x="9940" y="8001"/>
                                  <a:pt x="9953" y="7988"/>
                                </a:cubicBezTo>
                                <a:cubicBezTo>
                                  <a:pt x="9979" y="7974"/>
                                  <a:pt x="9979" y="7934"/>
                                  <a:pt x="9953" y="7907"/>
                                </a:cubicBezTo>
                                <a:cubicBezTo>
                                  <a:pt x="9901" y="7853"/>
                                  <a:pt x="9875" y="7759"/>
                                  <a:pt x="9875" y="7665"/>
                                </a:cubicBezTo>
                                <a:close/>
                                <a:moveTo>
                                  <a:pt x="9299" y="7934"/>
                                </a:moveTo>
                                <a:lnTo>
                                  <a:pt x="9482" y="7934"/>
                                </a:lnTo>
                                <a:cubicBezTo>
                                  <a:pt x="9508" y="7934"/>
                                  <a:pt x="9534" y="7907"/>
                                  <a:pt x="9534" y="7880"/>
                                </a:cubicBezTo>
                                <a:cubicBezTo>
                                  <a:pt x="9534" y="7853"/>
                                  <a:pt x="9508" y="7826"/>
                                  <a:pt x="9482" y="7826"/>
                                </a:cubicBezTo>
                                <a:lnTo>
                                  <a:pt x="9299" y="7826"/>
                                </a:lnTo>
                                <a:cubicBezTo>
                                  <a:pt x="9273" y="7826"/>
                                  <a:pt x="9247" y="7853"/>
                                  <a:pt x="9247" y="7880"/>
                                </a:cubicBezTo>
                                <a:cubicBezTo>
                                  <a:pt x="9247" y="7907"/>
                                  <a:pt x="9260" y="7934"/>
                                  <a:pt x="9299" y="7934"/>
                                </a:cubicBezTo>
                                <a:close/>
                                <a:moveTo>
                                  <a:pt x="10490" y="6685"/>
                                </a:moveTo>
                                <a:cubicBezTo>
                                  <a:pt x="10490" y="6712"/>
                                  <a:pt x="10516" y="6739"/>
                                  <a:pt x="10542" y="6739"/>
                                </a:cubicBezTo>
                                <a:lnTo>
                                  <a:pt x="10542" y="6739"/>
                                </a:lnTo>
                                <a:cubicBezTo>
                                  <a:pt x="10568" y="6739"/>
                                  <a:pt x="10594" y="6712"/>
                                  <a:pt x="10594" y="6685"/>
                                </a:cubicBezTo>
                                <a:cubicBezTo>
                                  <a:pt x="10594" y="6645"/>
                                  <a:pt x="10581" y="6591"/>
                                  <a:pt x="10568" y="6551"/>
                                </a:cubicBezTo>
                                <a:cubicBezTo>
                                  <a:pt x="10555" y="6524"/>
                                  <a:pt x="10529" y="6511"/>
                                  <a:pt x="10503" y="6524"/>
                                </a:cubicBezTo>
                                <a:cubicBezTo>
                                  <a:pt x="10476" y="6538"/>
                                  <a:pt x="10463" y="6565"/>
                                  <a:pt x="10476" y="6591"/>
                                </a:cubicBezTo>
                                <a:cubicBezTo>
                                  <a:pt x="10490" y="6632"/>
                                  <a:pt x="10490" y="6659"/>
                                  <a:pt x="10490" y="6685"/>
                                </a:cubicBezTo>
                                <a:close/>
                                <a:moveTo>
                                  <a:pt x="9495" y="6779"/>
                                </a:moveTo>
                                <a:cubicBezTo>
                                  <a:pt x="9508" y="6779"/>
                                  <a:pt x="9508" y="6779"/>
                                  <a:pt x="9521" y="6779"/>
                                </a:cubicBezTo>
                                <a:cubicBezTo>
                                  <a:pt x="9495" y="6806"/>
                                  <a:pt x="9482" y="6820"/>
                                  <a:pt x="9469" y="6833"/>
                                </a:cubicBezTo>
                                <a:cubicBezTo>
                                  <a:pt x="9443" y="6846"/>
                                  <a:pt x="9443" y="6887"/>
                                  <a:pt x="9469" y="6914"/>
                                </a:cubicBezTo>
                                <a:cubicBezTo>
                                  <a:pt x="9482" y="6927"/>
                                  <a:pt x="9495" y="6927"/>
                                  <a:pt x="9508" y="6927"/>
                                </a:cubicBezTo>
                                <a:cubicBezTo>
                                  <a:pt x="9521" y="6927"/>
                                  <a:pt x="9534" y="6927"/>
                                  <a:pt x="9548" y="6914"/>
                                </a:cubicBezTo>
                                <a:cubicBezTo>
                                  <a:pt x="9561" y="6900"/>
                                  <a:pt x="9574" y="6887"/>
                                  <a:pt x="9600" y="6873"/>
                                </a:cubicBezTo>
                                <a:cubicBezTo>
                                  <a:pt x="9600" y="6887"/>
                                  <a:pt x="9600" y="6900"/>
                                  <a:pt x="9600" y="6914"/>
                                </a:cubicBezTo>
                                <a:cubicBezTo>
                                  <a:pt x="9600" y="6940"/>
                                  <a:pt x="9613" y="6967"/>
                                  <a:pt x="9652" y="6967"/>
                                </a:cubicBezTo>
                                <a:cubicBezTo>
                                  <a:pt x="9652" y="6967"/>
                                  <a:pt x="9652" y="6967"/>
                                  <a:pt x="9652" y="6967"/>
                                </a:cubicBezTo>
                                <a:cubicBezTo>
                                  <a:pt x="9678" y="6967"/>
                                  <a:pt x="9705" y="6940"/>
                                  <a:pt x="9705" y="6914"/>
                                </a:cubicBezTo>
                                <a:cubicBezTo>
                                  <a:pt x="9705" y="6846"/>
                                  <a:pt x="9718" y="6793"/>
                                  <a:pt x="9718" y="6766"/>
                                </a:cubicBezTo>
                                <a:cubicBezTo>
                                  <a:pt x="9757" y="6739"/>
                                  <a:pt x="9783" y="6712"/>
                                  <a:pt x="9809" y="6685"/>
                                </a:cubicBezTo>
                                <a:cubicBezTo>
                                  <a:pt x="9809" y="6699"/>
                                  <a:pt x="9809" y="6712"/>
                                  <a:pt x="9809" y="6739"/>
                                </a:cubicBezTo>
                                <a:cubicBezTo>
                                  <a:pt x="9809" y="6860"/>
                                  <a:pt x="9848" y="6967"/>
                                  <a:pt x="9914" y="7048"/>
                                </a:cubicBezTo>
                                <a:cubicBezTo>
                                  <a:pt x="9718" y="7182"/>
                                  <a:pt x="9600" y="7424"/>
                                  <a:pt x="9587" y="7679"/>
                                </a:cubicBezTo>
                                <a:cubicBezTo>
                                  <a:pt x="9574" y="7867"/>
                                  <a:pt x="9639" y="8028"/>
                                  <a:pt x="9757" y="8162"/>
                                </a:cubicBezTo>
                                <a:cubicBezTo>
                                  <a:pt x="9888" y="8296"/>
                                  <a:pt x="10084" y="8377"/>
                                  <a:pt x="10306" y="8377"/>
                                </a:cubicBezTo>
                                <a:lnTo>
                                  <a:pt x="10319" y="8377"/>
                                </a:lnTo>
                                <a:cubicBezTo>
                                  <a:pt x="10437" y="8377"/>
                                  <a:pt x="10542" y="8350"/>
                                  <a:pt x="10633" y="8323"/>
                                </a:cubicBezTo>
                                <a:cubicBezTo>
                                  <a:pt x="10633" y="8323"/>
                                  <a:pt x="10633" y="8323"/>
                                  <a:pt x="10647" y="8323"/>
                                </a:cubicBezTo>
                                <a:cubicBezTo>
                                  <a:pt x="10699" y="8296"/>
                                  <a:pt x="10751" y="8269"/>
                                  <a:pt x="10804" y="8229"/>
                                </a:cubicBezTo>
                                <a:cubicBezTo>
                                  <a:pt x="10804" y="8229"/>
                                  <a:pt x="10804" y="8229"/>
                                  <a:pt x="10817" y="8229"/>
                                </a:cubicBezTo>
                                <a:cubicBezTo>
                                  <a:pt x="10843" y="8216"/>
                                  <a:pt x="10856" y="8189"/>
                                  <a:pt x="10869" y="8176"/>
                                </a:cubicBezTo>
                                <a:cubicBezTo>
                                  <a:pt x="10987" y="8055"/>
                                  <a:pt x="11039" y="7880"/>
                                  <a:pt x="11039" y="7692"/>
                                </a:cubicBezTo>
                                <a:cubicBezTo>
                                  <a:pt x="11026" y="7437"/>
                                  <a:pt x="10908" y="7196"/>
                                  <a:pt x="10712" y="7061"/>
                                </a:cubicBezTo>
                                <a:cubicBezTo>
                                  <a:pt x="10777" y="6967"/>
                                  <a:pt x="10817" y="6860"/>
                                  <a:pt x="10817" y="6753"/>
                                </a:cubicBezTo>
                                <a:cubicBezTo>
                                  <a:pt x="10817" y="6739"/>
                                  <a:pt x="10817" y="6726"/>
                                  <a:pt x="10817" y="6712"/>
                                </a:cubicBezTo>
                                <a:cubicBezTo>
                                  <a:pt x="10843" y="6739"/>
                                  <a:pt x="10882" y="6766"/>
                                  <a:pt x="10908" y="6793"/>
                                </a:cubicBezTo>
                                <a:cubicBezTo>
                                  <a:pt x="10908" y="6820"/>
                                  <a:pt x="10908" y="6873"/>
                                  <a:pt x="10921" y="6940"/>
                                </a:cubicBezTo>
                                <a:cubicBezTo>
                                  <a:pt x="10921" y="6967"/>
                                  <a:pt x="10947" y="6994"/>
                                  <a:pt x="10974" y="6994"/>
                                </a:cubicBezTo>
                                <a:cubicBezTo>
                                  <a:pt x="10974" y="6994"/>
                                  <a:pt x="10974" y="6994"/>
                                  <a:pt x="10974" y="6994"/>
                                </a:cubicBezTo>
                                <a:cubicBezTo>
                                  <a:pt x="11000" y="6994"/>
                                  <a:pt x="11026" y="6967"/>
                                  <a:pt x="11026" y="6940"/>
                                </a:cubicBezTo>
                                <a:cubicBezTo>
                                  <a:pt x="11026" y="6927"/>
                                  <a:pt x="11026" y="6914"/>
                                  <a:pt x="11026" y="6900"/>
                                </a:cubicBezTo>
                                <a:cubicBezTo>
                                  <a:pt x="11052" y="6914"/>
                                  <a:pt x="11065" y="6940"/>
                                  <a:pt x="11078" y="6940"/>
                                </a:cubicBezTo>
                                <a:cubicBezTo>
                                  <a:pt x="11091" y="6954"/>
                                  <a:pt x="11104" y="6954"/>
                                  <a:pt x="11117" y="6954"/>
                                </a:cubicBezTo>
                                <a:cubicBezTo>
                                  <a:pt x="11131" y="6954"/>
                                  <a:pt x="11144" y="6954"/>
                                  <a:pt x="11157" y="6940"/>
                                </a:cubicBezTo>
                                <a:cubicBezTo>
                                  <a:pt x="11170" y="6914"/>
                                  <a:pt x="11170" y="6887"/>
                                  <a:pt x="11157" y="6860"/>
                                </a:cubicBezTo>
                                <a:cubicBezTo>
                                  <a:pt x="11144" y="6846"/>
                                  <a:pt x="11117" y="6833"/>
                                  <a:pt x="11104" y="6806"/>
                                </a:cubicBezTo>
                                <a:cubicBezTo>
                                  <a:pt x="11117" y="6806"/>
                                  <a:pt x="11117" y="6806"/>
                                  <a:pt x="11131" y="6806"/>
                                </a:cubicBezTo>
                                <a:cubicBezTo>
                                  <a:pt x="11157" y="6806"/>
                                  <a:pt x="11183" y="6779"/>
                                  <a:pt x="11183" y="6753"/>
                                </a:cubicBezTo>
                                <a:cubicBezTo>
                                  <a:pt x="11183" y="6726"/>
                                  <a:pt x="11157" y="6699"/>
                                  <a:pt x="11131" y="6699"/>
                                </a:cubicBezTo>
                                <a:cubicBezTo>
                                  <a:pt x="11091" y="6699"/>
                                  <a:pt x="11039" y="6712"/>
                                  <a:pt x="11013" y="6712"/>
                                </a:cubicBezTo>
                                <a:cubicBezTo>
                                  <a:pt x="11000" y="6699"/>
                                  <a:pt x="10974" y="6685"/>
                                  <a:pt x="10960" y="6672"/>
                                </a:cubicBezTo>
                                <a:cubicBezTo>
                                  <a:pt x="10869" y="6591"/>
                                  <a:pt x="10830" y="6551"/>
                                  <a:pt x="10804" y="6538"/>
                                </a:cubicBezTo>
                                <a:cubicBezTo>
                                  <a:pt x="10777" y="6471"/>
                                  <a:pt x="10725" y="6417"/>
                                  <a:pt x="10673" y="6363"/>
                                </a:cubicBezTo>
                                <a:cubicBezTo>
                                  <a:pt x="10673" y="6363"/>
                                  <a:pt x="10673" y="6363"/>
                                  <a:pt x="10673" y="6363"/>
                                </a:cubicBezTo>
                                <a:cubicBezTo>
                                  <a:pt x="10673" y="6350"/>
                                  <a:pt x="10673" y="6350"/>
                                  <a:pt x="10673" y="6336"/>
                                </a:cubicBezTo>
                                <a:lnTo>
                                  <a:pt x="10673" y="6323"/>
                                </a:lnTo>
                                <a:cubicBezTo>
                                  <a:pt x="10673" y="6323"/>
                                  <a:pt x="10673" y="6323"/>
                                  <a:pt x="10673" y="6310"/>
                                </a:cubicBezTo>
                                <a:cubicBezTo>
                                  <a:pt x="10738" y="6336"/>
                                  <a:pt x="10804" y="6350"/>
                                  <a:pt x="10882" y="6363"/>
                                </a:cubicBezTo>
                                <a:cubicBezTo>
                                  <a:pt x="10882" y="6363"/>
                                  <a:pt x="10882" y="6363"/>
                                  <a:pt x="10895" y="6363"/>
                                </a:cubicBezTo>
                                <a:cubicBezTo>
                                  <a:pt x="10921" y="6363"/>
                                  <a:pt x="10947" y="6350"/>
                                  <a:pt x="10947" y="6323"/>
                                </a:cubicBezTo>
                                <a:cubicBezTo>
                                  <a:pt x="10947" y="6296"/>
                                  <a:pt x="10934" y="6269"/>
                                  <a:pt x="10908" y="6269"/>
                                </a:cubicBezTo>
                                <a:cubicBezTo>
                                  <a:pt x="10830" y="6256"/>
                                  <a:pt x="10751" y="6229"/>
                                  <a:pt x="10686" y="6202"/>
                                </a:cubicBezTo>
                                <a:cubicBezTo>
                                  <a:pt x="10699" y="6162"/>
                                  <a:pt x="10712" y="6122"/>
                                  <a:pt x="10712" y="6081"/>
                                </a:cubicBezTo>
                                <a:cubicBezTo>
                                  <a:pt x="10712" y="6028"/>
                                  <a:pt x="10699" y="5974"/>
                                  <a:pt x="10673" y="5934"/>
                                </a:cubicBezTo>
                                <a:cubicBezTo>
                                  <a:pt x="10699" y="5934"/>
                                  <a:pt x="10725" y="5934"/>
                                  <a:pt x="10738" y="5947"/>
                                </a:cubicBezTo>
                                <a:cubicBezTo>
                                  <a:pt x="10790" y="5960"/>
                                  <a:pt x="10843" y="5934"/>
                                  <a:pt x="10869" y="5880"/>
                                </a:cubicBezTo>
                                <a:cubicBezTo>
                                  <a:pt x="10895" y="5826"/>
                                  <a:pt x="10895" y="5773"/>
                                  <a:pt x="10869" y="5719"/>
                                </a:cubicBezTo>
                                <a:cubicBezTo>
                                  <a:pt x="10843" y="5679"/>
                                  <a:pt x="10764" y="5652"/>
                                  <a:pt x="10712" y="5638"/>
                                </a:cubicBezTo>
                                <a:cubicBezTo>
                                  <a:pt x="10686" y="5625"/>
                                  <a:pt x="10660" y="5625"/>
                                  <a:pt x="10620" y="5625"/>
                                </a:cubicBezTo>
                                <a:cubicBezTo>
                                  <a:pt x="10607" y="5531"/>
                                  <a:pt x="10594" y="5437"/>
                                  <a:pt x="10568" y="5356"/>
                                </a:cubicBezTo>
                                <a:cubicBezTo>
                                  <a:pt x="10555" y="5303"/>
                                  <a:pt x="10516" y="5262"/>
                                  <a:pt x="10450" y="5262"/>
                                </a:cubicBezTo>
                                <a:cubicBezTo>
                                  <a:pt x="10385" y="5262"/>
                                  <a:pt x="10333" y="5262"/>
                                  <a:pt x="10267" y="5262"/>
                                </a:cubicBezTo>
                                <a:cubicBezTo>
                                  <a:pt x="10215" y="5262"/>
                                  <a:pt x="10162" y="5303"/>
                                  <a:pt x="10149" y="5356"/>
                                </a:cubicBezTo>
                                <a:cubicBezTo>
                                  <a:pt x="10123" y="5450"/>
                                  <a:pt x="10110" y="5531"/>
                                  <a:pt x="10097" y="5625"/>
                                </a:cubicBezTo>
                                <a:cubicBezTo>
                                  <a:pt x="9992" y="5638"/>
                                  <a:pt x="9888" y="5679"/>
                                  <a:pt x="9848" y="5719"/>
                                </a:cubicBezTo>
                                <a:cubicBezTo>
                                  <a:pt x="9848" y="5719"/>
                                  <a:pt x="9848" y="5719"/>
                                  <a:pt x="9848" y="5719"/>
                                </a:cubicBezTo>
                                <a:cubicBezTo>
                                  <a:pt x="9822" y="5759"/>
                                  <a:pt x="9822" y="5826"/>
                                  <a:pt x="9848" y="5867"/>
                                </a:cubicBezTo>
                                <a:cubicBezTo>
                                  <a:pt x="9875" y="5907"/>
                                  <a:pt x="9914" y="5934"/>
                                  <a:pt x="9966" y="5934"/>
                                </a:cubicBezTo>
                                <a:cubicBezTo>
                                  <a:pt x="9966" y="5934"/>
                                  <a:pt x="9979" y="5934"/>
                                  <a:pt x="9979" y="5934"/>
                                </a:cubicBezTo>
                                <a:cubicBezTo>
                                  <a:pt x="10005" y="5934"/>
                                  <a:pt x="10032" y="5934"/>
                                  <a:pt x="10058" y="5920"/>
                                </a:cubicBezTo>
                                <a:cubicBezTo>
                                  <a:pt x="10032" y="5960"/>
                                  <a:pt x="10019" y="6014"/>
                                  <a:pt x="10019" y="6068"/>
                                </a:cubicBezTo>
                                <a:cubicBezTo>
                                  <a:pt x="10019" y="6135"/>
                                  <a:pt x="10045" y="6202"/>
                                  <a:pt x="10071" y="6256"/>
                                </a:cubicBezTo>
                                <a:cubicBezTo>
                                  <a:pt x="10058" y="6269"/>
                                  <a:pt x="10058" y="6296"/>
                                  <a:pt x="10058" y="6310"/>
                                </a:cubicBezTo>
                                <a:lnTo>
                                  <a:pt x="10058" y="6323"/>
                                </a:lnTo>
                                <a:cubicBezTo>
                                  <a:pt x="10058" y="6323"/>
                                  <a:pt x="10058" y="6323"/>
                                  <a:pt x="10058" y="6323"/>
                                </a:cubicBezTo>
                                <a:cubicBezTo>
                                  <a:pt x="10058" y="6323"/>
                                  <a:pt x="10058" y="6323"/>
                                  <a:pt x="10058" y="6336"/>
                                </a:cubicBezTo>
                                <a:cubicBezTo>
                                  <a:pt x="9992" y="6390"/>
                                  <a:pt x="9940" y="6444"/>
                                  <a:pt x="9914" y="6524"/>
                                </a:cubicBezTo>
                                <a:cubicBezTo>
                                  <a:pt x="9888" y="6538"/>
                                  <a:pt x="9848" y="6578"/>
                                  <a:pt x="9757" y="6659"/>
                                </a:cubicBezTo>
                                <a:cubicBezTo>
                                  <a:pt x="9744" y="6672"/>
                                  <a:pt x="9731" y="6685"/>
                                  <a:pt x="9705" y="6699"/>
                                </a:cubicBezTo>
                                <a:cubicBezTo>
                                  <a:pt x="9678" y="6699"/>
                                  <a:pt x="9626" y="6685"/>
                                  <a:pt x="9587" y="6685"/>
                                </a:cubicBezTo>
                                <a:cubicBezTo>
                                  <a:pt x="9561" y="6685"/>
                                  <a:pt x="9534" y="6699"/>
                                  <a:pt x="9534" y="6739"/>
                                </a:cubicBezTo>
                                <a:cubicBezTo>
                                  <a:pt x="9443" y="6753"/>
                                  <a:pt x="9469" y="6779"/>
                                  <a:pt x="9495" y="6779"/>
                                </a:cubicBezTo>
                                <a:close/>
                                <a:moveTo>
                                  <a:pt x="10176" y="5343"/>
                                </a:moveTo>
                                <a:cubicBezTo>
                                  <a:pt x="10176" y="5343"/>
                                  <a:pt x="10176" y="5343"/>
                                  <a:pt x="10189" y="5343"/>
                                </a:cubicBezTo>
                                <a:cubicBezTo>
                                  <a:pt x="10254" y="5343"/>
                                  <a:pt x="10306" y="5343"/>
                                  <a:pt x="10372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43"/>
                                  <a:pt x="10385" y="5343"/>
                                  <a:pt x="10385" y="5343"/>
                                </a:cubicBezTo>
                                <a:cubicBezTo>
                                  <a:pt x="10385" y="5356"/>
                                  <a:pt x="10385" y="5370"/>
                                  <a:pt x="10398" y="5383"/>
                                </a:cubicBezTo>
                                <a:cubicBezTo>
                                  <a:pt x="10372" y="5383"/>
                                  <a:pt x="10333" y="5383"/>
                                  <a:pt x="10280" y="5383"/>
                                </a:cubicBezTo>
                                <a:cubicBezTo>
                                  <a:pt x="10254" y="5383"/>
                                  <a:pt x="10228" y="5410"/>
                                  <a:pt x="10228" y="5437"/>
                                </a:cubicBezTo>
                                <a:cubicBezTo>
                                  <a:pt x="10228" y="5464"/>
                                  <a:pt x="10254" y="5491"/>
                                  <a:pt x="10280" y="5491"/>
                                </a:cubicBezTo>
                                <a:lnTo>
                                  <a:pt x="10280" y="5491"/>
                                </a:lnTo>
                                <a:cubicBezTo>
                                  <a:pt x="10333" y="5491"/>
                                  <a:pt x="10385" y="5491"/>
                                  <a:pt x="10424" y="5491"/>
                                </a:cubicBezTo>
                                <a:cubicBezTo>
                                  <a:pt x="10437" y="5544"/>
                                  <a:pt x="10437" y="5598"/>
                                  <a:pt x="10450" y="5652"/>
                                </a:cubicBezTo>
                                <a:cubicBezTo>
                                  <a:pt x="10437" y="5652"/>
                                  <a:pt x="10424" y="5652"/>
                                  <a:pt x="10411" y="5652"/>
                                </a:cubicBezTo>
                                <a:cubicBezTo>
                                  <a:pt x="10372" y="5652"/>
                                  <a:pt x="10319" y="5652"/>
                                  <a:pt x="10293" y="5652"/>
                                </a:cubicBezTo>
                                <a:cubicBezTo>
                                  <a:pt x="10280" y="5652"/>
                                  <a:pt x="10254" y="5652"/>
                                  <a:pt x="10215" y="5652"/>
                                </a:cubicBezTo>
                                <a:cubicBezTo>
                                  <a:pt x="10176" y="5652"/>
                                  <a:pt x="10149" y="5652"/>
                                  <a:pt x="10123" y="5652"/>
                                </a:cubicBezTo>
                                <a:cubicBezTo>
                                  <a:pt x="10136" y="5544"/>
                                  <a:pt x="10149" y="5437"/>
                                  <a:pt x="10176" y="5343"/>
                                </a:cubicBezTo>
                                <a:close/>
                                <a:moveTo>
                                  <a:pt x="9901" y="5813"/>
                                </a:moveTo>
                                <a:cubicBezTo>
                                  <a:pt x="9888" y="5813"/>
                                  <a:pt x="9875" y="5799"/>
                                  <a:pt x="9875" y="5799"/>
                                </a:cubicBezTo>
                                <a:cubicBezTo>
                                  <a:pt x="9875" y="5799"/>
                                  <a:pt x="9862" y="5773"/>
                                  <a:pt x="9875" y="5759"/>
                                </a:cubicBezTo>
                                <a:cubicBezTo>
                                  <a:pt x="9888" y="5746"/>
                                  <a:pt x="9940" y="5719"/>
                                  <a:pt x="10019" y="5705"/>
                                </a:cubicBezTo>
                                <a:cubicBezTo>
                                  <a:pt x="10019" y="5732"/>
                                  <a:pt x="10045" y="5746"/>
                                  <a:pt x="10058" y="5746"/>
                                </a:cubicBezTo>
                                <a:cubicBezTo>
                                  <a:pt x="10058" y="5746"/>
                                  <a:pt x="10071" y="5746"/>
                                  <a:pt x="10071" y="5746"/>
                                </a:cubicBezTo>
                                <a:cubicBezTo>
                                  <a:pt x="10084" y="5746"/>
                                  <a:pt x="10162" y="5746"/>
                                  <a:pt x="10215" y="5746"/>
                                </a:cubicBezTo>
                                <a:cubicBezTo>
                                  <a:pt x="10241" y="5746"/>
                                  <a:pt x="10280" y="5746"/>
                                  <a:pt x="10293" y="5746"/>
                                </a:cubicBezTo>
                                <a:cubicBezTo>
                                  <a:pt x="10293" y="5746"/>
                                  <a:pt x="10293" y="5746"/>
                                  <a:pt x="10293" y="5746"/>
                                </a:cubicBezTo>
                                <a:lnTo>
                                  <a:pt x="10293" y="5746"/>
                                </a:lnTo>
                                <a:cubicBezTo>
                                  <a:pt x="10319" y="5746"/>
                                  <a:pt x="10359" y="5746"/>
                                  <a:pt x="10411" y="5746"/>
                                </a:cubicBezTo>
                                <a:cubicBezTo>
                                  <a:pt x="10450" y="5746"/>
                                  <a:pt x="10490" y="5746"/>
                                  <a:pt x="10503" y="5746"/>
                                </a:cubicBezTo>
                                <a:cubicBezTo>
                                  <a:pt x="10503" y="5746"/>
                                  <a:pt x="10503" y="5746"/>
                                  <a:pt x="10503" y="5746"/>
                                </a:cubicBezTo>
                                <a:cubicBezTo>
                                  <a:pt x="10529" y="5746"/>
                                  <a:pt x="10542" y="5732"/>
                                  <a:pt x="10555" y="5705"/>
                                </a:cubicBezTo>
                                <a:cubicBezTo>
                                  <a:pt x="10568" y="5705"/>
                                  <a:pt x="10581" y="5705"/>
                                  <a:pt x="10607" y="5719"/>
                                </a:cubicBezTo>
                                <a:cubicBezTo>
                                  <a:pt x="10673" y="5732"/>
                                  <a:pt x="10699" y="5759"/>
                                  <a:pt x="10712" y="5759"/>
                                </a:cubicBezTo>
                                <a:cubicBezTo>
                                  <a:pt x="10725" y="5773"/>
                                  <a:pt x="10712" y="5799"/>
                                  <a:pt x="10712" y="5799"/>
                                </a:cubicBezTo>
                                <a:cubicBezTo>
                                  <a:pt x="10712" y="5813"/>
                                  <a:pt x="10699" y="5826"/>
                                  <a:pt x="10686" y="5813"/>
                                </a:cubicBezTo>
                                <a:cubicBezTo>
                                  <a:pt x="10647" y="5799"/>
                                  <a:pt x="10594" y="5799"/>
                                  <a:pt x="10542" y="5799"/>
                                </a:cubicBezTo>
                                <a:cubicBezTo>
                                  <a:pt x="10490" y="5799"/>
                                  <a:pt x="10359" y="5786"/>
                                  <a:pt x="10306" y="5786"/>
                                </a:cubicBezTo>
                                <a:cubicBezTo>
                                  <a:pt x="10241" y="5786"/>
                                  <a:pt x="10110" y="5786"/>
                                  <a:pt x="10058" y="5799"/>
                                </a:cubicBezTo>
                                <a:cubicBezTo>
                                  <a:pt x="9992" y="5799"/>
                                  <a:pt x="9940" y="5799"/>
                                  <a:pt x="9901" y="5813"/>
                                </a:cubicBezTo>
                                <a:close/>
                                <a:moveTo>
                                  <a:pt x="10084" y="6310"/>
                                </a:moveTo>
                                <a:cubicBezTo>
                                  <a:pt x="10084" y="6296"/>
                                  <a:pt x="10097" y="6283"/>
                                  <a:pt x="10097" y="6283"/>
                                </a:cubicBezTo>
                                <a:cubicBezTo>
                                  <a:pt x="10228" y="6310"/>
                                  <a:pt x="10359" y="6310"/>
                                  <a:pt x="10490" y="6283"/>
                                </a:cubicBezTo>
                                <a:cubicBezTo>
                                  <a:pt x="10490" y="6283"/>
                                  <a:pt x="10490" y="6283"/>
                                  <a:pt x="10490" y="6283"/>
                                </a:cubicBezTo>
                                <a:cubicBezTo>
                                  <a:pt x="10490" y="6283"/>
                                  <a:pt x="10503" y="6296"/>
                                  <a:pt x="10503" y="6310"/>
                                </a:cubicBezTo>
                                <a:lnTo>
                                  <a:pt x="10503" y="6323"/>
                                </a:lnTo>
                                <a:cubicBezTo>
                                  <a:pt x="10503" y="6350"/>
                                  <a:pt x="10490" y="6363"/>
                                  <a:pt x="10490" y="6363"/>
                                </a:cubicBezTo>
                                <a:cubicBezTo>
                                  <a:pt x="10463" y="6363"/>
                                  <a:pt x="10437" y="6377"/>
                                  <a:pt x="10398" y="6377"/>
                                </a:cubicBezTo>
                                <a:cubicBezTo>
                                  <a:pt x="10398" y="6377"/>
                                  <a:pt x="10398" y="6377"/>
                                  <a:pt x="10398" y="6377"/>
                                </a:cubicBezTo>
                                <a:cubicBezTo>
                                  <a:pt x="10254" y="6377"/>
                                  <a:pt x="10110" y="6336"/>
                                  <a:pt x="10084" y="6310"/>
                                </a:cubicBezTo>
                                <a:close/>
                                <a:moveTo>
                                  <a:pt x="10136" y="6444"/>
                                </a:moveTo>
                                <a:lnTo>
                                  <a:pt x="10084" y="6605"/>
                                </a:lnTo>
                                <a:lnTo>
                                  <a:pt x="10058" y="6591"/>
                                </a:lnTo>
                                <a:cubicBezTo>
                                  <a:pt x="10058" y="6591"/>
                                  <a:pt x="10058" y="6591"/>
                                  <a:pt x="10058" y="6591"/>
                                </a:cubicBezTo>
                                <a:lnTo>
                                  <a:pt x="10110" y="6444"/>
                                </a:lnTo>
                                <a:cubicBezTo>
                                  <a:pt x="10110" y="6444"/>
                                  <a:pt x="10123" y="6444"/>
                                  <a:pt x="10136" y="6444"/>
                                </a:cubicBezTo>
                                <a:close/>
                                <a:moveTo>
                                  <a:pt x="10398" y="6068"/>
                                </a:moveTo>
                                <a:cubicBezTo>
                                  <a:pt x="10372" y="6054"/>
                                  <a:pt x="10346" y="6054"/>
                                  <a:pt x="10333" y="6081"/>
                                </a:cubicBezTo>
                                <a:cubicBezTo>
                                  <a:pt x="10319" y="6108"/>
                                  <a:pt x="10319" y="6135"/>
                                  <a:pt x="10346" y="6148"/>
                                </a:cubicBezTo>
                                <a:cubicBezTo>
                                  <a:pt x="10372" y="6162"/>
                                  <a:pt x="10385" y="6175"/>
                                  <a:pt x="10411" y="6189"/>
                                </a:cubicBezTo>
                                <a:cubicBezTo>
                                  <a:pt x="10319" y="6202"/>
                                  <a:pt x="10215" y="6202"/>
                                  <a:pt x="10123" y="6175"/>
                                </a:cubicBezTo>
                                <a:cubicBezTo>
                                  <a:pt x="10110" y="6175"/>
                                  <a:pt x="10110" y="6175"/>
                                  <a:pt x="10097" y="6175"/>
                                </a:cubicBezTo>
                                <a:cubicBezTo>
                                  <a:pt x="10097" y="6175"/>
                                  <a:pt x="10097" y="6175"/>
                                  <a:pt x="10084" y="6175"/>
                                </a:cubicBezTo>
                                <a:cubicBezTo>
                                  <a:pt x="10058" y="6135"/>
                                  <a:pt x="10045" y="6095"/>
                                  <a:pt x="10045" y="6041"/>
                                </a:cubicBezTo>
                                <a:cubicBezTo>
                                  <a:pt x="10045" y="5974"/>
                                  <a:pt x="10071" y="5920"/>
                                  <a:pt x="10110" y="5880"/>
                                </a:cubicBezTo>
                                <a:cubicBezTo>
                                  <a:pt x="10110" y="5880"/>
                                  <a:pt x="10110" y="5880"/>
                                  <a:pt x="10110" y="5880"/>
                                </a:cubicBezTo>
                                <a:cubicBezTo>
                                  <a:pt x="10162" y="5880"/>
                                  <a:pt x="10241" y="5880"/>
                                  <a:pt x="10280" y="5880"/>
                                </a:cubicBezTo>
                                <a:cubicBezTo>
                                  <a:pt x="10319" y="5880"/>
                                  <a:pt x="10385" y="5880"/>
                                  <a:pt x="10437" y="5880"/>
                                </a:cubicBezTo>
                                <a:cubicBezTo>
                                  <a:pt x="10437" y="5880"/>
                                  <a:pt x="10437" y="5880"/>
                                  <a:pt x="10437" y="5880"/>
                                </a:cubicBezTo>
                                <a:cubicBezTo>
                                  <a:pt x="10463" y="5907"/>
                                  <a:pt x="10476" y="5934"/>
                                  <a:pt x="10490" y="5960"/>
                                </a:cubicBezTo>
                                <a:cubicBezTo>
                                  <a:pt x="10476" y="5960"/>
                                  <a:pt x="10476" y="5947"/>
                                  <a:pt x="10463" y="5960"/>
                                </a:cubicBezTo>
                                <a:cubicBezTo>
                                  <a:pt x="10437" y="5960"/>
                                  <a:pt x="10411" y="5987"/>
                                  <a:pt x="10411" y="6014"/>
                                </a:cubicBezTo>
                                <a:cubicBezTo>
                                  <a:pt x="10411" y="6041"/>
                                  <a:pt x="10437" y="6068"/>
                                  <a:pt x="10463" y="6068"/>
                                </a:cubicBezTo>
                                <a:cubicBezTo>
                                  <a:pt x="10476" y="6068"/>
                                  <a:pt x="10490" y="6054"/>
                                  <a:pt x="10503" y="6041"/>
                                </a:cubicBezTo>
                                <a:cubicBezTo>
                                  <a:pt x="10503" y="6041"/>
                                  <a:pt x="10503" y="6041"/>
                                  <a:pt x="10503" y="6041"/>
                                </a:cubicBezTo>
                                <a:cubicBezTo>
                                  <a:pt x="10503" y="6068"/>
                                  <a:pt x="10503" y="6095"/>
                                  <a:pt x="10490" y="6122"/>
                                </a:cubicBezTo>
                                <a:cubicBezTo>
                                  <a:pt x="10463" y="6108"/>
                                  <a:pt x="10437" y="6095"/>
                                  <a:pt x="10398" y="6068"/>
                                </a:cubicBezTo>
                                <a:close/>
                                <a:moveTo>
                                  <a:pt x="9979" y="6471"/>
                                </a:moveTo>
                                <a:lnTo>
                                  <a:pt x="9940" y="6578"/>
                                </a:lnTo>
                                <a:cubicBezTo>
                                  <a:pt x="9940" y="6578"/>
                                  <a:pt x="9940" y="6591"/>
                                  <a:pt x="9940" y="6591"/>
                                </a:cubicBezTo>
                                <a:cubicBezTo>
                                  <a:pt x="9940" y="6632"/>
                                  <a:pt x="9966" y="6672"/>
                                  <a:pt x="10019" y="6685"/>
                                </a:cubicBezTo>
                                <a:lnTo>
                                  <a:pt x="10071" y="6712"/>
                                </a:lnTo>
                                <a:cubicBezTo>
                                  <a:pt x="10084" y="6712"/>
                                  <a:pt x="10084" y="6726"/>
                                  <a:pt x="10097" y="6712"/>
                                </a:cubicBezTo>
                                <a:cubicBezTo>
                                  <a:pt x="10123" y="6712"/>
                                  <a:pt x="10149" y="6699"/>
                                  <a:pt x="10162" y="6685"/>
                                </a:cubicBezTo>
                                <a:cubicBezTo>
                                  <a:pt x="10176" y="6672"/>
                                  <a:pt x="10189" y="6645"/>
                                  <a:pt x="10189" y="6632"/>
                                </a:cubicBezTo>
                                <a:lnTo>
                                  <a:pt x="10254" y="6457"/>
                                </a:lnTo>
                                <a:cubicBezTo>
                                  <a:pt x="10306" y="6471"/>
                                  <a:pt x="10359" y="6471"/>
                                  <a:pt x="10411" y="6471"/>
                                </a:cubicBezTo>
                                <a:lnTo>
                                  <a:pt x="10411" y="6471"/>
                                </a:lnTo>
                                <a:cubicBezTo>
                                  <a:pt x="10450" y="6471"/>
                                  <a:pt x="10490" y="6471"/>
                                  <a:pt x="10516" y="6457"/>
                                </a:cubicBezTo>
                                <a:cubicBezTo>
                                  <a:pt x="10542" y="6457"/>
                                  <a:pt x="10555" y="6444"/>
                                  <a:pt x="10568" y="6430"/>
                                </a:cubicBezTo>
                                <a:cubicBezTo>
                                  <a:pt x="10647" y="6497"/>
                                  <a:pt x="10686" y="6605"/>
                                  <a:pt x="10686" y="6726"/>
                                </a:cubicBezTo>
                                <a:cubicBezTo>
                                  <a:pt x="10686" y="6833"/>
                                  <a:pt x="10647" y="6940"/>
                                  <a:pt x="10568" y="7008"/>
                                </a:cubicBezTo>
                                <a:cubicBezTo>
                                  <a:pt x="10555" y="7021"/>
                                  <a:pt x="10529" y="7048"/>
                                  <a:pt x="10503" y="7061"/>
                                </a:cubicBezTo>
                                <a:lnTo>
                                  <a:pt x="10503" y="7021"/>
                                </a:lnTo>
                                <a:cubicBezTo>
                                  <a:pt x="10503" y="6994"/>
                                  <a:pt x="10476" y="6967"/>
                                  <a:pt x="10450" y="6967"/>
                                </a:cubicBezTo>
                                <a:cubicBezTo>
                                  <a:pt x="10424" y="6967"/>
                                  <a:pt x="10398" y="6994"/>
                                  <a:pt x="10398" y="7021"/>
                                </a:cubicBezTo>
                                <a:lnTo>
                                  <a:pt x="10398" y="7102"/>
                                </a:lnTo>
                                <a:cubicBezTo>
                                  <a:pt x="10385" y="7102"/>
                                  <a:pt x="10359" y="7115"/>
                                  <a:pt x="10346" y="7115"/>
                                </a:cubicBezTo>
                                <a:lnTo>
                                  <a:pt x="10346" y="7102"/>
                                </a:lnTo>
                                <a:cubicBezTo>
                                  <a:pt x="10346" y="7075"/>
                                  <a:pt x="10319" y="7048"/>
                                  <a:pt x="10293" y="7048"/>
                                </a:cubicBezTo>
                                <a:cubicBezTo>
                                  <a:pt x="10267" y="7048"/>
                                  <a:pt x="10241" y="7075"/>
                                  <a:pt x="10241" y="7102"/>
                                </a:cubicBezTo>
                                <a:lnTo>
                                  <a:pt x="10241" y="7128"/>
                                </a:lnTo>
                                <a:cubicBezTo>
                                  <a:pt x="10241" y="7128"/>
                                  <a:pt x="10228" y="7128"/>
                                  <a:pt x="10228" y="7128"/>
                                </a:cubicBezTo>
                                <a:cubicBezTo>
                                  <a:pt x="10202" y="7128"/>
                                  <a:pt x="10176" y="7142"/>
                                  <a:pt x="10176" y="7169"/>
                                </a:cubicBezTo>
                                <a:cubicBezTo>
                                  <a:pt x="10176" y="7196"/>
                                  <a:pt x="10189" y="7222"/>
                                  <a:pt x="10215" y="7222"/>
                                </a:cubicBezTo>
                                <a:cubicBezTo>
                                  <a:pt x="10241" y="7222"/>
                                  <a:pt x="10267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293" y="7222"/>
                                </a:cubicBezTo>
                                <a:cubicBezTo>
                                  <a:pt x="10293" y="7222"/>
                                  <a:pt x="10293" y="7222"/>
                                  <a:pt x="10306" y="7222"/>
                                </a:cubicBezTo>
                                <a:cubicBezTo>
                                  <a:pt x="10424" y="7222"/>
                                  <a:pt x="10529" y="7182"/>
                                  <a:pt x="10607" y="7102"/>
                                </a:cubicBezTo>
                                <a:cubicBezTo>
                                  <a:pt x="10777" y="7222"/>
                                  <a:pt x="10895" y="7437"/>
                                  <a:pt x="10908" y="7665"/>
                                </a:cubicBezTo>
                                <a:cubicBezTo>
                                  <a:pt x="10908" y="7800"/>
                                  <a:pt x="10882" y="7934"/>
                                  <a:pt x="10804" y="8028"/>
                                </a:cubicBezTo>
                                <a:cubicBezTo>
                                  <a:pt x="10804" y="8001"/>
                                  <a:pt x="10777" y="7988"/>
                                  <a:pt x="10751" y="7988"/>
                                </a:cubicBezTo>
                                <a:cubicBezTo>
                                  <a:pt x="10725" y="7988"/>
                                  <a:pt x="10699" y="8014"/>
                                  <a:pt x="10699" y="8041"/>
                                </a:cubicBezTo>
                                <a:lnTo>
                                  <a:pt x="10699" y="8122"/>
                                </a:lnTo>
                                <a:cubicBezTo>
                                  <a:pt x="10686" y="8135"/>
                                  <a:pt x="10660" y="8149"/>
                                  <a:pt x="10647" y="8162"/>
                                </a:cubicBezTo>
                                <a:lnTo>
                                  <a:pt x="10647" y="8135"/>
                                </a:lnTo>
                                <a:cubicBezTo>
                                  <a:pt x="10647" y="8108"/>
                                  <a:pt x="10620" y="8082"/>
                                  <a:pt x="10594" y="8082"/>
                                </a:cubicBezTo>
                                <a:cubicBezTo>
                                  <a:pt x="10568" y="8082"/>
                                  <a:pt x="10542" y="8108"/>
                                  <a:pt x="10542" y="8135"/>
                                </a:cubicBezTo>
                                <a:lnTo>
                                  <a:pt x="10542" y="8202"/>
                                </a:lnTo>
                                <a:cubicBezTo>
                                  <a:pt x="10463" y="8229"/>
                                  <a:pt x="10385" y="8243"/>
                                  <a:pt x="10293" y="8243"/>
                                </a:cubicBezTo>
                                <a:lnTo>
                                  <a:pt x="10293" y="8243"/>
                                </a:lnTo>
                                <a:cubicBezTo>
                                  <a:pt x="10097" y="8243"/>
                                  <a:pt x="9927" y="8176"/>
                                  <a:pt x="9809" y="8055"/>
                                </a:cubicBezTo>
                                <a:cubicBezTo>
                                  <a:pt x="9718" y="7947"/>
                                  <a:pt x="9665" y="7813"/>
                                  <a:pt x="9665" y="7652"/>
                                </a:cubicBezTo>
                                <a:cubicBezTo>
                                  <a:pt x="9678" y="7424"/>
                                  <a:pt x="9783" y="7209"/>
                                  <a:pt x="9966" y="7088"/>
                                </a:cubicBezTo>
                                <a:cubicBezTo>
                                  <a:pt x="9979" y="7102"/>
                                  <a:pt x="9992" y="7115"/>
                                  <a:pt x="10005" y="7128"/>
                                </a:cubicBezTo>
                                <a:cubicBezTo>
                                  <a:pt x="10019" y="7128"/>
                                  <a:pt x="10019" y="7142"/>
                                  <a:pt x="10032" y="7142"/>
                                </a:cubicBezTo>
                                <a:cubicBezTo>
                                  <a:pt x="10045" y="7142"/>
                                  <a:pt x="10071" y="7128"/>
                                  <a:pt x="10071" y="7115"/>
                                </a:cubicBezTo>
                                <a:cubicBezTo>
                                  <a:pt x="10084" y="7088"/>
                                  <a:pt x="10084" y="7061"/>
                                  <a:pt x="10058" y="7048"/>
                                </a:cubicBezTo>
                                <a:cubicBezTo>
                                  <a:pt x="10032" y="7034"/>
                                  <a:pt x="10019" y="7021"/>
                                  <a:pt x="10005" y="6994"/>
                                </a:cubicBezTo>
                                <a:cubicBezTo>
                                  <a:pt x="9927" y="6914"/>
                                  <a:pt x="9888" y="6820"/>
                                  <a:pt x="9888" y="6712"/>
                                </a:cubicBezTo>
                                <a:cubicBezTo>
                                  <a:pt x="9888" y="6632"/>
                                  <a:pt x="9927" y="6538"/>
                                  <a:pt x="9979" y="6471"/>
                                </a:cubicBezTo>
                                <a:close/>
                                <a:moveTo>
                                  <a:pt x="11274" y="7826"/>
                                </a:moveTo>
                                <a:lnTo>
                                  <a:pt x="11104" y="7826"/>
                                </a:lnTo>
                                <a:cubicBezTo>
                                  <a:pt x="11078" y="7826"/>
                                  <a:pt x="11052" y="7853"/>
                                  <a:pt x="11052" y="7880"/>
                                </a:cubicBezTo>
                                <a:cubicBezTo>
                                  <a:pt x="11052" y="7907"/>
                                  <a:pt x="11078" y="7934"/>
                                  <a:pt x="11104" y="7934"/>
                                </a:cubicBezTo>
                                <a:lnTo>
                                  <a:pt x="11274" y="7934"/>
                                </a:lnTo>
                                <a:cubicBezTo>
                                  <a:pt x="11301" y="7934"/>
                                  <a:pt x="11327" y="7907"/>
                                  <a:pt x="11327" y="7880"/>
                                </a:cubicBezTo>
                                <a:cubicBezTo>
                                  <a:pt x="11327" y="7853"/>
                                  <a:pt x="11301" y="7826"/>
                                  <a:pt x="11274" y="7826"/>
                                </a:cubicBezTo>
                                <a:close/>
                                <a:moveTo>
                                  <a:pt x="10241" y="5974"/>
                                </a:moveTo>
                                <a:cubicBezTo>
                                  <a:pt x="10215" y="5974"/>
                                  <a:pt x="10189" y="6001"/>
                                  <a:pt x="10189" y="6028"/>
                                </a:cubicBezTo>
                                <a:cubicBezTo>
                                  <a:pt x="10189" y="6054"/>
                                  <a:pt x="10215" y="6081"/>
                                  <a:pt x="10241" y="6081"/>
                                </a:cubicBezTo>
                                <a:cubicBezTo>
                                  <a:pt x="10267" y="6081"/>
                                  <a:pt x="10293" y="6054"/>
                                  <a:pt x="10293" y="6028"/>
                                </a:cubicBezTo>
                                <a:cubicBezTo>
                                  <a:pt x="10293" y="6001"/>
                                  <a:pt x="10267" y="5974"/>
                                  <a:pt x="10241" y="5974"/>
                                </a:cubicBezTo>
                                <a:close/>
                                <a:moveTo>
                                  <a:pt x="21178" y="14391"/>
                                </a:moveTo>
                                <a:lnTo>
                                  <a:pt x="21178" y="14257"/>
                                </a:lnTo>
                                <a:cubicBezTo>
                                  <a:pt x="21178" y="14203"/>
                                  <a:pt x="21139" y="14149"/>
                                  <a:pt x="21087" y="14136"/>
                                </a:cubicBezTo>
                                <a:lnTo>
                                  <a:pt x="21087" y="14096"/>
                                </a:lnTo>
                                <a:cubicBezTo>
                                  <a:pt x="21087" y="14055"/>
                                  <a:pt x="21074" y="14015"/>
                                  <a:pt x="21048" y="14002"/>
                                </a:cubicBezTo>
                                <a:cubicBezTo>
                                  <a:pt x="21034" y="13988"/>
                                  <a:pt x="21021" y="13975"/>
                                  <a:pt x="20995" y="13975"/>
                                </a:cubicBezTo>
                                <a:lnTo>
                                  <a:pt x="20995" y="13612"/>
                                </a:lnTo>
                                <a:cubicBezTo>
                                  <a:pt x="20995" y="13586"/>
                                  <a:pt x="20982" y="13572"/>
                                  <a:pt x="20956" y="13572"/>
                                </a:cubicBezTo>
                                <a:lnTo>
                                  <a:pt x="20956" y="13572"/>
                                </a:lnTo>
                                <a:cubicBezTo>
                                  <a:pt x="20930" y="13572"/>
                                  <a:pt x="20917" y="13586"/>
                                  <a:pt x="20917" y="13612"/>
                                </a:cubicBezTo>
                                <a:lnTo>
                                  <a:pt x="20917" y="13975"/>
                                </a:lnTo>
                                <a:cubicBezTo>
                                  <a:pt x="20904" y="13975"/>
                                  <a:pt x="20877" y="13988"/>
                                  <a:pt x="20864" y="14002"/>
                                </a:cubicBezTo>
                                <a:cubicBezTo>
                                  <a:pt x="20838" y="14029"/>
                                  <a:pt x="20825" y="14055"/>
                                  <a:pt x="20825" y="14096"/>
                                </a:cubicBezTo>
                                <a:lnTo>
                                  <a:pt x="20825" y="14136"/>
                                </a:lnTo>
                                <a:cubicBezTo>
                                  <a:pt x="20773" y="14149"/>
                                  <a:pt x="20734" y="14203"/>
                                  <a:pt x="20734" y="14257"/>
                                </a:cubicBezTo>
                                <a:lnTo>
                                  <a:pt x="20734" y="14391"/>
                                </a:lnTo>
                                <a:cubicBezTo>
                                  <a:pt x="20577" y="14472"/>
                                  <a:pt x="20459" y="14646"/>
                                  <a:pt x="20459" y="14847"/>
                                </a:cubicBezTo>
                                <a:cubicBezTo>
                                  <a:pt x="20459" y="15129"/>
                                  <a:pt x="20681" y="15358"/>
                                  <a:pt x="20956" y="15358"/>
                                </a:cubicBezTo>
                                <a:cubicBezTo>
                                  <a:pt x="21231" y="15358"/>
                                  <a:pt x="21453" y="15129"/>
                                  <a:pt x="21453" y="14847"/>
                                </a:cubicBezTo>
                                <a:cubicBezTo>
                                  <a:pt x="21453" y="14646"/>
                                  <a:pt x="21335" y="14472"/>
                                  <a:pt x="21178" y="14391"/>
                                </a:cubicBezTo>
                                <a:close/>
                                <a:moveTo>
                                  <a:pt x="20904" y="14096"/>
                                </a:moveTo>
                                <a:cubicBezTo>
                                  <a:pt x="20904" y="14082"/>
                                  <a:pt x="20904" y="14069"/>
                                  <a:pt x="20917" y="14055"/>
                                </a:cubicBezTo>
                                <a:cubicBezTo>
                                  <a:pt x="20930" y="14042"/>
                                  <a:pt x="20943" y="14042"/>
                                  <a:pt x="20956" y="14042"/>
                                </a:cubicBezTo>
                                <a:cubicBezTo>
                                  <a:pt x="20969" y="14042"/>
                                  <a:pt x="20982" y="14042"/>
                                  <a:pt x="20995" y="14055"/>
                                </a:cubicBezTo>
                                <a:cubicBezTo>
                                  <a:pt x="21008" y="14069"/>
                                  <a:pt x="21008" y="14069"/>
                                  <a:pt x="21008" y="14096"/>
                                </a:cubicBezTo>
                                <a:lnTo>
                                  <a:pt x="21008" y="14136"/>
                                </a:lnTo>
                                <a:lnTo>
                                  <a:pt x="20904" y="14136"/>
                                </a:lnTo>
                                <a:lnTo>
                                  <a:pt x="20904" y="14096"/>
                                </a:lnTo>
                                <a:close/>
                                <a:moveTo>
                                  <a:pt x="20812" y="14257"/>
                                </a:moveTo>
                                <a:cubicBezTo>
                                  <a:pt x="20812" y="14230"/>
                                  <a:pt x="20838" y="14203"/>
                                  <a:pt x="20864" y="14203"/>
                                </a:cubicBezTo>
                                <a:lnTo>
                                  <a:pt x="21061" y="14203"/>
                                </a:lnTo>
                                <a:cubicBezTo>
                                  <a:pt x="21087" y="14203"/>
                                  <a:pt x="21100" y="14230"/>
                                  <a:pt x="21100" y="14257"/>
                                </a:cubicBezTo>
                                <a:lnTo>
                                  <a:pt x="21100" y="14351"/>
                                </a:lnTo>
                                <a:cubicBezTo>
                                  <a:pt x="21061" y="14337"/>
                                  <a:pt x="21008" y="14324"/>
                                  <a:pt x="20956" y="14324"/>
                                </a:cubicBezTo>
                                <a:cubicBezTo>
                                  <a:pt x="20904" y="14324"/>
                                  <a:pt x="20864" y="14337"/>
                                  <a:pt x="20812" y="14351"/>
                                </a:cubicBezTo>
                                <a:lnTo>
                                  <a:pt x="20812" y="14257"/>
                                </a:lnTo>
                                <a:close/>
                                <a:moveTo>
                                  <a:pt x="20956" y="15264"/>
                                </a:moveTo>
                                <a:cubicBezTo>
                                  <a:pt x="20760" y="15264"/>
                                  <a:pt x="20590" y="15116"/>
                                  <a:pt x="20550" y="14928"/>
                                </a:cubicBezTo>
                                <a:cubicBezTo>
                                  <a:pt x="20550" y="14928"/>
                                  <a:pt x="20563" y="14928"/>
                                  <a:pt x="20563" y="14928"/>
                                </a:cubicBezTo>
                                <a:cubicBezTo>
                                  <a:pt x="20603" y="14928"/>
                                  <a:pt x="20616" y="14901"/>
                                  <a:pt x="20642" y="14888"/>
                                </a:cubicBezTo>
                                <a:cubicBezTo>
                                  <a:pt x="20655" y="14874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68" y="14861"/>
                                  <a:pt x="20668" y="14861"/>
                                </a:cubicBezTo>
                                <a:cubicBezTo>
                                  <a:pt x="20668" y="14861"/>
                                  <a:pt x="20681" y="14874"/>
                                  <a:pt x="20694" y="14888"/>
                                </a:cubicBezTo>
                                <a:cubicBezTo>
                                  <a:pt x="20720" y="14928"/>
                                  <a:pt x="20773" y="14955"/>
                                  <a:pt x="20812" y="14941"/>
                                </a:cubicBezTo>
                                <a:cubicBezTo>
                                  <a:pt x="20851" y="14941"/>
                                  <a:pt x="20891" y="14901"/>
                                  <a:pt x="20917" y="14861"/>
                                </a:cubicBezTo>
                                <a:cubicBezTo>
                                  <a:pt x="20930" y="14847"/>
                                  <a:pt x="20930" y="14834"/>
                                  <a:pt x="20943" y="14834"/>
                                </a:cubicBezTo>
                                <a:cubicBezTo>
                                  <a:pt x="20943" y="14834"/>
                                  <a:pt x="20943" y="14834"/>
                                  <a:pt x="20943" y="14834"/>
                                </a:cubicBezTo>
                                <a:cubicBezTo>
                                  <a:pt x="20943" y="14834"/>
                                  <a:pt x="20969" y="14847"/>
                                  <a:pt x="20982" y="14861"/>
                                </a:cubicBezTo>
                                <a:cubicBezTo>
                                  <a:pt x="20995" y="14874"/>
                                  <a:pt x="21034" y="14901"/>
                                  <a:pt x="21074" y="14901"/>
                                </a:cubicBezTo>
                                <a:cubicBezTo>
                                  <a:pt x="21113" y="14901"/>
                                  <a:pt x="21152" y="14888"/>
                                  <a:pt x="21191" y="14834"/>
                                </a:cubicBezTo>
                                <a:lnTo>
                                  <a:pt x="21191" y="14834"/>
                                </a:lnTo>
                                <a:lnTo>
                                  <a:pt x="21191" y="14834"/>
                                </a:lnTo>
                                <a:cubicBezTo>
                                  <a:pt x="21191" y="14834"/>
                                  <a:pt x="21205" y="14821"/>
                                  <a:pt x="21205" y="14821"/>
                                </a:cubicBezTo>
                                <a:lnTo>
                                  <a:pt x="21205" y="14821"/>
                                </a:lnTo>
                                <a:cubicBezTo>
                                  <a:pt x="21205" y="14821"/>
                                  <a:pt x="21205" y="14821"/>
                                  <a:pt x="21218" y="14834"/>
                                </a:cubicBezTo>
                                <a:cubicBezTo>
                                  <a:pt x="21231" y="14847"/>
                                  <a:pt x="21244" y="14874"/>
                                  <a:pt x="21270" y="14888"/>
                                </a:cubicBezTo>
                                <a:cubicBezTo>
                                  <a:pt x="21296" y="14901"/>
                                  <a:pt x="21335" y="14915"/>
                                  <a:pt x="21362" y="14901"/>
                                </a:cubicBezTo>
                                <a:lnTo>
                                  <a:pt x="21362" y="14901"/>
                                </a:lnTo>
                                <a:lnTo>
                                  <a:pt x="21362" y="14901"/>
                                </a:lnTo>
                                <a:cubicBezTo>
                                  <a:pt x="21362" y="14901"/>
                                  <a:pt x="21362" y="14901"/>
                                  <a:pt x="21362" y="14901"/>
                                </a:cubicBezTo>
                                <a:cubicBezTo>
                                  <a:pt x="21335" y="15116"/>
                                  <a:pt x="21165" y="15264"/>
                                  <a:pt x="20956" y="15264"/>
                                </a:cubicBezTo>
                                <a:close/>
                                <a:moveTo>
                                  <a:pt x="21375" y="14807"/>
                                </a:moveTo>
                                <a:cubicBezTo>
                                  <a:pt x="21375" y="14821"/>
                                  <a:pt x="21375" y="14834"/>
                                  <a:pt x="21335" y="14847"/>
                                </a:cubicBezTo>
                                <a:lnTo>
                                  <a:pt x="21335" y="14847"/>
                                </a:lnTo>
                                <a:lnTo>
                                  <a:pt x="21335" y="14847"/>
                                </a:lnTo>
                                <a:cubicBezTo>
                                  <a:pt x="21322" y="14861"/>
                                  <a:pt x="21309" y="14847"/>
                                  <a:pt x="21309" y="14847"/>
                                </a:cubicBezTo>
                                <a:cubicBezTo>
                                  <a:pt x="21309" y="14847"/>
                                  <a:pt x="21296" y="14834"/>
                                  <a:pt x="21283" y="14821"/>
                                </a:cubicBezTo>
                                <a:cubicBezTo>
                                  <a:pt x="21270" y="14807"/>
                                  <a:pt x="21257" y="14780"/>
                                  <a:pt x="21231" y="14767"/>
                                </a:cubicBezTo>
                                <a:cubicBezTo>
                                  <a:pt x="21218" y="14767"/>
                                  <a:pt x="21191" y="14767"/>
                                  <a:pt x="21178" y="14767"/>
                                </a:cubicBezTo>
                                <a:cubicBezTo>
                                  <a:pt x="21165" y="14780"/>
                                  <a:pt x="21152" y="14780"/>
                                  <a:pt x="21139" y="14794"/>
                                </a:cubicBezTo>
                                <a:lnTo>
                                  <a:pt x="21139" y="14794"/>
                                </a:lnTo>
                                <a:cubicBezTo>
                                  <a:pt x="21113" y="14834"/>
                                  <a:pt x="21087" y="14834"/>
                                  <a:pt x="21087" y="14834"/>
                                </a:cubicBezTo>
                                <a:cubicBezTo>
                                  <a:pt x="21074" y="14834"/>
                                  <a:pt x="21061" y="14821"/>
                                  <a:pt x="21034" y="14807"/>
                                </a:cubicBezTo>
                                <a:cubicBezTo>
                                  <a:pt x="21021" y="14794"/>
                                  <a:pt x="20995" y="14767"/>
                                  <a:pt x="20956" y="14767"/>
                                </a:cubicBezTo>
                                <a:cubicBezTo>
                                  <a:pt x="20943" y="14767"/>
                                  <a:pt x="20917" y="14767"/>
                                  <a:pt x="20904" y="14780"/>
                                </a:cubicBezTo>
                                <a:cubicBezTo>
                                  <a:pt x="20891" y="14794"/>
                                  <a:pt x="20877" y="14807"/>
                                  <a:pt x="20851" y="14821"/>
                                </a:cubicBezTo>
                                <a:lnTo>
                                  <a:pt x="20851" y="14821"/>
                                </a:lnTo>
                                <a:cubicBezTo>
                                  <a:pt x="20838" y="14847"/>
                                  <a:pt x="20812" y="14861"/>
                                  <a:pt x="20799" y="14861"/>
                                </a:cubicBezTo>
                                <a:cubicBezTo>
                                  <a:pt x="20786" y="14861"/>
                                  <a:pt x="20773" y="14861"/>
                                  <a:pt x="20760" y="14834"/>
                                </a:cubicBezTo>
                                <a:lnTo>
                                  <a:pt x="20760" y="14834"/>
                                </a:lnTo>
                                <a:lnTo>
                                  <a:pt x="20760" y="14834"/>
                                </a:lnTo>
                                <a:cubicBezTo>
                                  <a:pt x="20747" y="14821"/>
                                  <a:pt x="20733" y="14807"/>
                                  <a:pt x="20720" y="14794"/>
                                </a:cubicBezTo>
                                <a:cubicBezTo>
                                  <a:pt x="20707" y="14780"/>
                                  <a:pt x="20681" y="14780"/>
                                  <a:pt x="20668" y="14780"/>
                                </a:cubicBezTo>
                                <a:cubicBezTo>
                                  <a:pt x="20629" y="14780"/>
                                  <a:pt x="20616" y="14807"/>
                                  <a:pt x="20603" y="14821"/>
                                </a:cubicBezTo>
                                <a:cubicBezTo>
                                  <a:pt x="20590" y="14834"/>
                                  <a:pt x="20577" y="14834"/>
                                  <a:pt x="20577" y="14834"/>
                                </a:cubicBezTo>
                                <a:cubicBezTo>
                                  <a:pt x="20577" y="14834"/>
                                  <a:pt x="20563" y="14834"/>
                                  <a:pt x="20550" y="14807"/>
                                </a:cubicBezTo>
                                <a:cubicBezTo>
                                  <a:pt x="20550" y="14633"/>
                                  <a:pt x="20655" y="14498"/>
                                  <a:pt x="20799" y="14431"/>
                                </a:cubicBezTo>
                                <a:lnTo>
                                  <a:pt x="20799" y="14431"/>
                                </a:lnTo>
                                <a:cubicBezTo>
                                  <a:pt x="20851" y="14404"/>
                                  <a:pt x="20904" y="14391"/>
                                  <a:pt x="20956" y="14391"/>
                                </a:cubicBezTo>
                                <a:lnTo>
                                  <a:pt x="20956" y="14391"/>
                                </a:lnTo>
                                <a:cubicBezTo>
                                  <a:pt x="21008" y="14391"/>
                                  <a:pt x="21074" y="14404"/>
                                  <a:pt x="21126" y="14431"/>
                                </a:cubicBezTo>
                                <a:cubicBezTo>
                                  <a:pt x="21257" y="14512"/>
                                  <a:pt x="21362" y="14646"/>
                                  <a:pt x="21375" y="14807"/>
                                </a:cubicBezTo>
                                <a:cubicBezTo>
                                  <a:pt x="21375" y="14807"/>
                                  <a:pt x="21375" y="14807"/>
                                  <a:pt x="21375" y="14807"/>
                                </a:cubicBezTo>
                                <a:close/>
                                <a:moveTo>
                                  <a:pt x="20367" y="8619"/>
                                </a:moveTo>
                                <a:lnTo>
                                  <a:pt x="20040" y="8619"/>
                                </a:lnTo>
                                <a:lnTo>
                                  <a:pt x="20263" y="8390"/>
                                </a:lnTo>
                                <a:cubicBezTo>
                                  <a:pt x="20276" y="8377"/>
                                  <a:pt x="20276" y="8350"/>
                                  <a:pt x="20263" y="8323"/>
                                </a:cubicBezTo>
                                <a:cubicBezTo>
                                  <a:pt x="20249" y="8310"/>
                                  <a:pt x="20223" y="8310"/>
                                  <a:pt x="20197" y="8323"/>
                                </a:cubicBezTo>
                                <a:lnTo>
                                  <a:pt x="19922" y="8605"/>
                                </a:lnTo>
                                <a:lnTo>
                                  <a:pt x="19661" y="8605"/>
                                </a:lnTo>
                                <a:lnTo>
                                  <a:pt x="19661" y="8525"/>
                                </a:lnTo>
                                <a:cubicBezTo>
                                  <a:pt x="19661" y="8457"/>
                                  <a:pt x="19635" y="8404"/>
                                  <a:pt x="19595" y="8350"/>
                                </a:cubicBezTo>
                                <a:lnTo>
                                  <a:pt x="19543" y="8296"/>
                                </a:lnTo>
                                <a:lnTo>
                                  <a:pt x="19726" y="8108"/>
                                </a:lnTo>
                                <a:lnTo>
                                  <a:pt x="20119" y="8108"/>
                                </a:lnTo>
                                <a:cubicBezTo>
                                  <a:pt x="20145" y="8108"/>
                                  <a:pt x="20158" y="8095"/>
                                  <a:pt x="20158" y="8068"/>
                                </a:cubicBezTo>
                                <a:cubicBezTo>
                                  <a:pt x="20158" y="8041"/>
                                  <a:pt x="20145" y="8028"/>
                                  <a:pt x="20119" y="8028"/>
                                </a:cubicBezTo>
                                <a:lnTo>
                                  <a:pt x="19818" y="8028"/>
                                </a:lnTo>
                                <a:lnTo>
                                  <a:pt x="20053" y="7786"/>
                                </a:lnTo>
                                <a:cubicBezTo>
                                  <a:pt x="20066" y="7773"/>
                                  <a:pt x="20066" y="7746"/>
                                  <a:pt x="20053" y="7719"/>
                                </a:cubicBezTo>
                                <a:cubicBezTo>
                                  <a:pt x="20040" y="7706"/>
                                  <a:pt x="20014" y="7706"/>
                                  <a:pt x="19988" y="7719"/>
                                </a:cubicBezTo>
                                <a:lnTo>
                                  <a:pt x="19752" y="7961"/>
                                </a:lnTo>
                                <a:lnTo>
                                  <a:pt x="19752" y="7652"/>
                                </a:lnTo>
                                <a:cubicBezTo>
                                  <a:pt x="19752" y="7625"/>
                                  <a:pt x="19739" y="7612"/>
                                  <a:pt x="19713" y="7612"/>
                                </a:cubicBezTo>
                                <a:cubicBezTo>
                                  <a:pt x="19687" y="7612"/>
                                  <a:pt x="19674" y="7625"/>
                                  <a:pt x="19674" y="7652"/>
                                </a:cubicBezTo>
                                <a:lnTo>
                                  <a:pt x="19674" y="8055"/>
                                </a:lnTo>
                                <a:lnTo>
                                  <a:pt x="19491" y="8243"/>
                                </a:lnTo>
                                <a:lnTo>
                                  <a:pt x="19438" y="8189"/>
                                </a:lnTo>
                                <a:cubicBezTo>
                                  <a:pt x="19399" y="8149"/>
                                  <a:pt x="19334" y="8122"/>
                                  <a:pt x="19268" y="8122"/>
                                </a:cubicBezTo>
                                <a:lnTo>
                                  <a:pt x="19190" y="8122"/>
                                </a:lnTo>
                                <a:lnTo>
                                  <a:pt x="19190" y="7853"/>
                                </a:lnTo>
                                <a:lnTo>
                                  <a:pt x="19464" y="7571"/>
                                </a:lnTo>
                                <a:cubicBezTo>
                                  <a:pt x="19478" y="7558"/>
                                  <a:pt x="19478" y="7531"/>
                                  <a:pt x="19464" y="7504"/>
                                </a:cubicBezTo>
                                <a:cubicBezTo>
                                  <a:pt x="19451" y="7491"/>
                                  <a:pt x="19425" y="7491"/>
                                  <a:pt x="19399" y="7504"/>
                                </a:cubicBezTo>
                                <a:lnTo>
                                  <a:pt x="19177" y="7733"/>
                                </a:lnTo>
                                <a:lnTo>
                                  <a:pt x="19177" y="7397"/>
                                </a:lnTo>
                                <a:cubicBezTo>
                                  <a:pt x="19177" y="7370"/>
                                  <a:pt x="19164" y="7357"/>
                                  <a:pt x="19137" y="7357"/>
                                </a:cubicBezTo>
                                <a:cubicBezTo>
                                  <a:pt x="19111" y="7357"/>
                                  <a:pt x="19098" y="7370"/>
                                  <a:pt x="19098" y="7397"/>
                                </a:cubicBezTo>
                                <a:lnTo>
                                  <a:pt x="19098" y="7733"/>
                                </a:lnTo>
                                <a:lnTo>
                                  <a:pt x="18876" y="7504"/>
                                </a:lnTo>
                                <a:cubicBezTo>
                                  <a:pt x="18863" y="7491"/>
                                  <a:pt x="18836" y="7491"/>
                                  <a:pt x="18810" y="7504"/>
                                </a:cubicBezTo>
                                <a:cubicBezTo>
                                  <a:pt x="18797" y="7518"/>
                                  <a:pt x="18797" y="7545"/>
                                  <a:pt x="18810" y="7571"/>
                                </a:cubicBezTo>
                                <a:lnTo>
                                  <a:pt x="19085" y="7853"/>
                                </a:lnTo>
                                <a:lnTo>
                                  <a:pt x="19085" y="8122"/>
                                </a:lnTo>
                                <a:lnTo>
                                  <a:pt x="19007" y="8122"/>
                                </a:lnTo>
                                <a:cubicBezTo>
                                  <a:pt x="18941" y="8122"/>
                                  <a:pt x="18889" y="8149"/>
                                  <a:pt x="18836" y="8189"/>
                                </a:cubicBezTo>
                                <a:lnTo>
                                  <a:pt x="18784" y="8243"/>
                                </a:lnTo>
                                <a:lnTo>
                                  <a:pt x="18601" y="8055"/>
                                </a:lnTo>
                                <a:lnTo>
                                  <a:pt x="18601" y="7652"/>
                                </a:lnTo>
                                <a:cubicBezTo>
                                  <a:pt x="18601" y="7625"/>
                                  <a:pt x="18588" y="7612"/>
                                  <a:pt x="18562" y="7612"/>
                                </a:cubicBezTo>
                                <a:cubicBezTo>
                                  <a:pt x="18536" y="7612"/>
                                  <a:pt x="18522" y="7625"/>
                                  <a:pt x="18522" y="7652"/>
                                </a:cubicBezTo>
                                <a:lnTo>
                                  <a:pt x="18522" y="7961"/>
                                </a:lnTo>
                                <a:lnTo>
                                  <a:pt x="18287" y="7719"/>
                                </a:lnTo>
                                <a:cubicBezTo>
                                  <a:pt x="18274" y="7706"/>
                                  <a:pt x="18248" y="7706"/>
                                  <a:pt x="18222" y="7719"/>
                                </a:cubicBezTo>
                                <a:cubicBezTo>
                                  <a:pt x="18209" y="7733"/>
                                  <a:pt x="18209" y="7759"/>
                                  <a:pt x="18222" y="7786"/>
                                </a:cubicBezTo>
                                <a:lnTo>
                                  <a:pt x="18457" y="8028"/>
                                </a:lnTo>
                                <a:lnTo>
                                  <a:pt x="18156" y="8028"/>
                                </a:lnTo>
                                <a:cubicBezTo>
                                  <a:pt x="18130" y="8028"/>
                                  <a:pt x="18117" y="8041"/>
                                  <a:pt x="18117" y="8068"/>
                                </a:cubicBezTo>
                                <a:cubicBezTo>
                                  <a:pt x="18117" y="8095"/>
                                  <a:pt x="18130" y="8108"/>
                                  <a:pt x="18156" y="8108"/>
                                </a:cubicBezTo>
                                <a:lnTo>
                                  <a:pt x="18549" y="8108"/>
                                </a:lnTo>
                                <a:lnTo>
                                  <a:pt x="18732" y="8296"/>
                                </a:lnTo>
                                <a:lnTo>
                                  <a:pt x="18679" y="8350"/>
                                </a:lnTo>
                                <a:cubicBezTo>
                                  <a:pt x="18640" y="8390"/>
                                  <a:pt x="18614" y="8457"/>
                                  <a:pt x="18614" y="8525"/>
                                </a:cubicBezTo>
                                <a:lnTo>
                                  <a:pt x="18614" y="8605"/>
                                </a:lnTo>
                                <a:lnTo>
                                  <a:pt x="18352" y="8605"/>
                                </a:lnTo>
                                <a:lnTo>
                                  <a:pt x="18078" y="8323"/>
                                </a:lnTo>
                                <a:cubicBezTo>
                                  <a:pt x="18065" y="8310"/>
                                  <a:pt x="18038" y="8310"/>
                                  <a:pt x="18012" y="8323"/>
                                </a:cubicBezTo>
                                <a:cubicBezTo>
                                  <a:pt x="17999" y="8337"/>
                                  <a:pt x="17999" y="8363"/>
                                  <a:pt x="18012" y="8390"/>
                                </a:cubicBezTo>
                                <a:lnTo>
                                  <a:pt x="18235" y="8619"/>
                                </a:lnTo>
                                <a:lnTo>
                                  <a:pt x="17908" y="8619"/>
                                </a:lnTo>
                                <a:cubicBezTo>
                                  <a:pt x="17881" y="8619"/>
                                  <a:pt x="17868" y="8632"/>
                                  <a:pt x="17868" y="8659"/>
                                </a:cubicBezTo>
                                <a:cubicBezTo>
                                  <a:pt x="17868" y="8686"/>
                                  <a:pt x="17881" y="8699"/>
                                  <a:pt x="17908" y="8699"/>
                                </a:cubicBezTo>
                                <a:lnTo>
                                  <a:pt x="18235" y="8699"/>
                                </a:lnTo>
                                <a:lnTo>
                                  <a:pt x="18012" y="8927"/>
                                </a:lnTo>
                                <a:cubicBezTo>
                                  <a:pt x="17999" y="8941"/>
                                  <a:pt x="17999" y="8968"/>
                                  <a:pt x="18012" y="8994"/>
                                </a:cubicBezTo>
                                <a:cubicBezTo>
                                  <a:pt x="18025" y="9008"/>
                                  <a:pt x="18038" y="9008"/>
                                  <a:pt x="18038" y="9008"/>
                                </a:cubicBezTo>
                                <a:cubicBezTo>
                                  <a:pt x="18052" y="9008"/>
                                  <a:pt x="18065" y="9008"/>
                                  <a:pt x="18065" y="8994"/>
                                </a:cubicBezTo>
                                <a:lnTo>
                                  <a:pt x="18339" y="8712"/>
                                </a:lnTo>
                                <a:lnTo>
                                  <a:pt x="18601" y="8712"/>
                                </a:lnTo>
                                <a:lnTo>
                                  <a:pt x="18601" y="8793"/>
                                </a:lnTo>
                                <a:cubicBezTo>
                                  <a:pt x="18601" y="8860"/>
                                  <a:pt x="18627" y="8914"/>
                                  <a:pt x="18666" y="8968"/>
                                </a:cubicBezTo>
                                <a:lnTo>
                                  <a:pt x="18719" y="9021"/>
                                </a:lnTo>
                                <a:lnTo>
                                  <a:pt x="18536" y="9209"/>
                                </a:lnTo>
                                <a:lnTo>
                                  <a:pt x="18143" y="9209"/>
                                </a:lnTo>
                                <a:cubicBezTo>
                                  <a:pt x="18117" y="9209"/>
                                  <a:pt x="18104" y="9223"/>
                                  <a:pt x="18104" y="9249"/>
                                </a:cubicBezTo>
                                <a:cubicBezTo>
                                  <a:pt x="18104" y="9276"/>
                                  <a:pt x="18117" y="9290"/>
                                  <a:pt x="18143" y="9290"/>
                                </a:cubicBezTo>
                                <a:lnTo>
                                  <a:pt x="18444" y="9290"/>
                                </a:lnTo>
                                <a:lnTo>
                                  <a:pt x="18209" y="9531"/>
                                </a:lnTo>
                                <a:cubicBezTo>
                                  <a:pt x="18195" y="9545"/>
                                  <a:pt x="18195" y="9572"/>
                                  <a:pt x="18209" y="9599"/>
                                </a:cubicBezTo>
                                <a:cubicBezTo>
                                  <a:pt x="18222" y="9612"/>
                                  <a:pt x="18235" y="9612"/>
                                  <a:pt x="18235" y="9612"/>
                                </a:cubicBezTo>
                                <a:cubicBezTo>
                                  <a:pt x="18248" y="9612"/>
                                  <a:pt x="18261" y="9612"/>
                                  <a:pt x="18261" y="9599"/>
                                </a:cubicBezTo>
                                <a:lnTo>
                                  <a:pt x="18496" y="9357"/>
                                </a:lnTo>
                                <a:lnTo>
                                  <a:pt x="18496" y="9666"/>
                                </a:lnTo>
                                <a:cubicBezTo>
                                  <a:pt x="18496" y="9692"/>
                                  <a:pt x="18509" y="9706"/>
                                  <a:pt x="18536" y="9706"/>
                                </a:cubicBezTo>
                                <a:cubicBezTo>
                                  <a:pt x="18562" y="9706"/>
                                  <a:pt x="18575" y="9692"/>
                                  <a:pt x="18575" y="9666"/>
                                </a:cubicBezTo>
                                <a:lnTo>
                                  <a:pt x="18575" y="9263"/>
                                </a:lnTo>
                                <a:lnTo>
                                  <a:pt x="18758" y="9075"/>
                                </a:lnTo>
                                <a:lnTo>
                                  <a:pt x="18810" y="9129"/>
                                </a:lnTo>
                                <a:cubicBezTo>
                                  <a:pt x="18850" y="9169"/>
                                  <a:pt x="18915" y="9196"/>
                                  <a:pt x="18980" y="9196"/>
                                </a:cubicBezTo>
                                <a:lnTo>
                                  <a:pt x="19059" y="9196"/>
                                </a:lnTo>
                                <a:lnTo>
                                  <a:pt x="19059" y="9464"/>
                                </a:lnTo>
                                <a:lnTo>
                                  <a:pt x="18784" y="9746"/>
                                </a:lnTo>
                                <a:cubicBezTo>
                                  <a:pt x="18771" y="9760"/>
                                  <a:pt x="18771" y="9786"/>
                                  <a:pt x="18784" y="9813"/>
                                </a:cubicBezTo>
                                <a:cubicBezTo>
                                  <a:pt x="18797" y="9827"/>
                                  <a:pt x="18823" y="9827"/>
                                  <a:pt x="18850" y="9813"/>
                                </a:cubicBezTo>
                                <a:lnTo>
                                  <a:pt x="19072" y="9585"/>
                                </a:lnTo>
                                <a:lnTo>
                                  <a:pt x="19072" y="9921"/>
                                </a:lnTo>
                                <a:cubicBezTo>
                                  <a:pt x="19072" y="9948"/>
                                  <a:pt x="19085" y="9961"/>
                                  <a:pt x="19111" y="9961"/>
                                </a:cubicBezTo>
                                <a:cubicBezTo>
                                  <a:pt x="19137" y="9961"/>
                                  <a:pt x="19150" y="9948"/>
                                  <a:pt x="19150" y="9921"/>
                                </a:cubicBezTo>
                                <a:lnTo>
                                  <a:pt x="19150" y="9585"/>
                                </a:lnTo>
                                <a:lnTo>
                                  <a:pt x="19373" y="9813"/>
                                </a:lnTo>
                                <a:cubicBezTo>
                                  <a:pt x="19386" y="9827"/>
                                  <a:pt x="19399" y="9827"/>
                                  <a:pt x="19399" y="9827"/>
                                </a:cubicBezTo>
                                <a:cubicBezTo>
                                  <a:pt x="19412" y="9827"/>
                                  <a:pt x="19425" y="9827"/>
                                  <a:pt x="19425" y="9813"/>
                                </a:cubicBezTo>
                                <a:cubicBezTo>
                                  <a:pt x="19438" y="9800"/>
                                  <a:pt x="19438" y="9773"/>
                                  <a:pt x="19425" y="9746"/>
                                </a:cubicBezTo>
                                <a:lnTo>
                                  <a:pt x="19150" y="9464"/>
                                </a:lnTo>
                                <a:lnTo>
                                  <a:pt x="19150" y="9196"/>
                                </a:lnTo>
                                <a:lnTo>
                                  <a:pt x="19229" y="9196"/>
                                </a:lnTo>
                                <a:cubicBezTo>
                                  <a:pt x="19294" y="9196"/>
                                  <a:pt x="19347" y="9169"/>
                                  <a:pt x="19399" y="9129"/>
                                </a:cubicBezTo>
                                <a:lnTo>
                                  <a:pt x="19451" y="9075"/>
                                </a:lnTo>
                                <a:lnTo>
                                  <a:pt x="19635" y="9263"/>
                                </a:lnTo>
                                <a:lnTo>
                                  <a:pt x="19635" y="9666"/>
                                </a:lnTo>
                                <a:cubicBezTo>
                                  <a:pt x="19635" y="9692"/>
                                  <a:pt x="19648" y="9706"/>
                                  <a:pt x="19674" y="9706"/>
                                </a:cubicBezTo>
                                <a:cubicBezTo>
                                  <a:pt x="19700" y="9706"/>
                                  <a:pt x="19713" y="9692"/>
                                  <a:pt x="19713" y="9666"/>
                                </a:cubicBezTo>
                                <a:lnTo>
                                  <a:pt x="19713" y="9357"/>
                                </a:lnTo>
                                <a:lnTo>
                                  <a:pt x="19949" y="9599"/>
                                </a:lnTo>
                                <a:cubicBezTo>
                                  <a:pt x="19962" y="9612"/>
                                  <a:pt x="19975" y="9612"/>
                                  <a:pt x="19975" y="9612"/>
                                </a:cubicBezTo>
                                <a:cubicBezTo>
                                  <a:pt x="19988" y="9612"/>
                                  <a:pt x="20001" y="9612"/>
                                  <a:pt x="20001" y="9599"/>
                                </a:cubicBezTo>
                                <a:cubicBezTo>
                                  <a:pt x="20014" y="9585"/>
                                  <a:pt x="20014" y="9558"/>
                                  <a:pt x="20001" y="9531"/>
                                </a:cubicBezTo>
                                <a:lnTo>
                                  <a:pt x="19765" y="9290"/>
                                </a:lnTo>
                                <a:lnTo>
                                  <a:pt x="20066" y="9290"/>
                                </a:lnTo>
                                <a:cubicBezTo>
                                  <a:pt x="20092" y="9290"/>
                                  <a:pt x="20106" y="9276"/>
                                  <a:pt x="20106" y="9249"/>
                                </a:cubicBezTo>
                                <a:cubicBezTo>
                                  <a:pt x="20106" y="9223"/>
                                  <a:pt x="20092" y="9209"/>
                                  <a:pt x="20066" y="9209"/>
                                </a:cubicBezTo>
                                <a:lnTo>
                                  <a:pt x="19674" y="9209"/>
                                </a:lnTo>
                                <a:lnTo>
                                  <a:pt x="19491" y="9021"/>
                                </a:lnTo>
                                <a:lnTo>
                                  <a:pt x="19543" y="8968"/>
                                </a:lnTo>
                                <a:cubicBezTo>
                                  <a:pt x="19582" y="8927"/>
                                  <a:pt x="19608" y="8860"/>
                                  <a:pt x="19608" y="8793"/>
                                </a:cubicBezTo>
                                <a:lnTo>
                                  <a:pt x="19608" y="8712"/>
                                </a:lnTo>
                                <a:lnTo>
                                  <a:pt x="19870" y="8712"/>
                                </a:lnTo>
                                <a:lnTo>
                                  <a:pt x="20145" y="8994"/>
                                </a:lnTo>
                                <a:cubicBezTo>
                                  <a:pt x="20158" y="9008"/>
                                  <a:pt x="20171" y="9008"/>
                                  <a:pt x="20171" y="9008"/>
                                </a:cubicBezTo>
                                <a:cubicBezTo>
                                  <a:pt x="20184" y="9008"/>
                                  <a:pt x="20197" y="9008"/>
                                  <a:pt x="20197" y="8994"/>
                                </a:cubicBezTo>
                                <a:cubicBezTo>
                                  <a:pt x="20210" y="8981"/>
                                  <a:pt x="20210" y="8954"/>
                                  <a:pt x="20197" y="8927"/>
                                </a:cubicBezTo>
                                <a:lnTo>
                                  <a:pt x="19975" y="8699"/>
                                </a:lnTo>
                                <a:lnTo>
                                  <a:pt x="20302" y="8699"/>
                                </a:lnTo>
                                <a:cubicBezTo>
                                  <a:pt x="20328" y="8699"/>
                                  <a:pt x="20341" y="8686"/>
                                  <a:pt x="20341" y="8659"/>
                                </a:cubicBezTo>
                                <a:cubicBezTo>
                                  <a:pt x="20341" y="8632"/>
                                  <a:pt x="20393" y="8619"/>
                                  <a:pt x="20367" y="8619"/>
                                </a:cubicBezTo>
                                <a:close/>
                                <a:moveTo>
                                  <a:pt x="18653" y="8538"/>
                                </a:moveTo>
                                <a:cubicBezTo>
                                  <a:pt x="18653" y="8498"/>
                                  <a:pt x="18666" y="8457"/>
                                  <a:pt x="18693" y="8431"/>
                                </a:cubicBezTo>
                                <a:lnTo>
                                  <a:pt x="18745" y="8377"/>
                                </a:lnTo>
                                <a:lnTo>
                                  <a:pt x="18993" y="8632"/>
                                </a:lnTo>
                                <a:lnTo>
                                  <a:pt x="18653" y="8632"/>
                                </a:lnTo>
                                <a:lnTo>
                                  <a:pt x="18653" y="8538"/>
                                </a:lnTo>
                                <a:close/>
                                <a:moveTo>
                                  <a:pt x="18758" y="8954"/>
                                </a:moveTo>
                                <a:lnTo>
                                  <a:pt x="18706" y="8900"/>
                                </a:lnTo>
                                <a:cubicBezTo>
                                  <a:pt x="18679" y="8874"/>
                                  <a:pt x="18666" y="8833"/>
                                  <a:pt x="18666" y="8793"/>
                                </a:cubicBezTo>
                                <a:lnTo>
                                  <a:pt x="18666" y="8712"/>
                                </a:lnTo>
                                <a:lnTo>
                                  <a:pt x="19020" y="8712"/>
                                </a:lnTo>
                                <a:lnTo>
                                  <a:pt x="18758" y="8954"/>
                                </a:lnTo>
                                <a:close/>
                                <a:moveTo>
                                  <a:pt x="19059" y="9129"/>
                                </a:moveTo>
                                <a:lnTo>
                                  <a:pt x="18980" y="9129"/>
                                </a:lnTo>
                                <a:cubicBezTo>
                                  <a:pt x="18941" y="9129"/>
                                  <a:pt x="18902" y="9115"/>
                                  <a:pt x="18876" y="9088"/>
                                </a:cubicBezTo>
                                <a:lnTo>
                                  <a:pt x="18823" y="9035"/>
                                </a:lnTo>
                                <a:lnTo>
                                  <a:pt x="19072" y="8780"/>
                                </a:lnTo>
                                <a:lnTo>
                                  <a:pt x="19072" y="9129"/>
                                </a:lnTo>
                                <a:close/>
                                <a:moveTo>
                                  <a:pt x="19059" y="8551"/>
                                </a:moveTo>
                                <a:lnTo>
                                  <a:pt x="18810" y="8296"/>
                                </a:lnTo>
                                <a:lnTo>
                                  <a:pt x="18863" y="8243"/>
                                </a:lnTo>
                                <a:cubicBezTo>
                                  <a:pt x="18889" y="8216"/>
                                  <a:pt x="18928" y="8202"/>
                                  <a:pt x="18967" y="8202"/>
                                </a:cubicBezTo>
                                <a:lnTo>
                                  <a:pt x="19046" y="8202"/>
                                </a:lnTo>
                                <a:lnTo>
                                  <a:pt x="19046" y="8551"/>
                                </a:lnTo>
                                <a:close/>
                                <a:moveTo>
                                  <a:pt x="19150" y="8189"/>
                                </a:moveTo>
                                <a:lnTo>
                                  <a:pt x="19229" y="8189"/>
                                </a:lnTo>
                                <a:cubicBezTo>
                                  <a:pt x="19268" y="8189"/>
                                  <a:pt x="19307" y="8202"/>
                                  <a:pt x="19334" y="8229"/>
                                </a:cubicBezTo>
                                <a:lnTo>
                                  <a:pt x="19386" y="8283"/>
                                </a:lnTo>
                                <a:lnTo>
                                  <a:pt x="19137" y="8538"/>
                                </a:lnTo>
                                <a:lnTo>
                                  <a:pt x="19137" y="8189"/>
                                </a:lnTo>
                                <a:close/>
                                <a:moveTo>
                                  <a:pt x="19347" y="9088"/>
                                </a:moveTo>
                                <a:cubicBezTo>
                                  <a:pt x="19321" y="9115"/>
                                  <a:pt x="19281" y="9129"/>
                                  <a:pt x="19242" y="9129"/>
                                </a:cubicBezTo>
                                <a:lnTo>
                                  <a:pt x="19164" y="9129"/>
                                </a:lnTo>
                                <a:lnTo>
                                  <a:pt x="19164" y="8766"/>
                                </a:lnTo>
                                <a:lnTo>
                                  <a:pt x="19412" y="9021"/>
                                </a:lnTo>
                                <a:lnTo>
                                  <a:pt x="19347" y="9088"/>
                                </a:lnTo>
                                <a:close/>
                                <a:moveTo>
                                  <a:pt x="19517" y="8900"/>
                                </a:moveTo>
                                <a:lnTo>
                                  <a:pt x="19464" y="8954"/>
                                </a:lnTo>
                                <a:lnTo>
                                  <a:pt x="19216" y="8699"/>
                                </a:lnTo>
                                <a:lnTo>
                                  <a:pt x="19569" y="8699"/>
                                </a:lnTo>
                                <a:lnTo>
                                  <a:pt x="19569" y="8780"/>
                                </a:lnTo>
                                <a:lnTo>
                                  <a:pt x="19569" y="8780"/>
                                </a:lnTo>
                                <a:cubicBezTo>
                                  <a:pt x="19569" y="8833"/>
                                  <a:pt x="19543" y="8874"/>
                                  <a:pt x="19517" y="8900"/>
                                </a:cubicBezTo>
                                <a:close/>
                                <a:moveTo>
                                  <a:pt x="19569" y="8619"/>
                                </a:moveTo>
                                <a:lnTo>
                                  <a:pt x="19216" y="8619"/>
                                </a:lnTo>
                                <a:lnTo>
                                  <a:pt x="19464" y="8363"/>
                                </a:lnTo>
                                <a:lnTo>
                                  <a:pt x="19517" y="8417"/>
                                </a:lnTo>
                                <a:cubicBezTo>
                                  <a:pt x="19543" y="8444"/>
                                  <a:pt x="19556" y="8484"/>
                                  <a:pt x="19556" y="8525"/>
                                </a:cubicBezTo>
                                <a:lnTo>
                                  <a:pt x="19556" y="8619"/>
                                </a:lnTo>
                                <a:close/>
                                <a:moveTo>
                                  <a:pt x="16495" y="2497"/>
                                </a:moveTo>
                                <a:cubicBezTo>
                                  <a:pt x="16508" y="2497"/>
                                  <a:pt x="16521" y="2497"/>
                                  <a:pt x="16521" y="2484"/>
                                </a:cubicBezTo>
                                <a:cubicBezTo>
                                  <a:pt x="16534" y="2470"/>
                                  <a:pt x="16534" y="2443"/>
                                  <a:pt x="16521" y="2416"/>
                                </a:cubicBezTo>
                                <a:lnTo>
                                  <a:pt x="16246" y="2134"/>
                                </a:lnTo>
                                <a:lnTo>
                                  <a:pt x="16246" y="1866"/>
                                </a:lnTo>
                                <a:lnTo>
                                  <a:pt x="16325" y="1866"/>
                                </a:lnTo>
                                <a:cubicBezTo>
                                  <a:pt x="16390" y="1866"/>
                                  <a:pt x="16442" y="1839"/>
                                  <a:pt x="16495" y="1799"/>
                                </a:cubicBezTo>
                                <a:lnTo>
                                  <a:pt x="16547" y="1745"/>
                                </a:lnTo>
                                <a:lnTo>
                                  <a:pt x="16730" y="1933"/>
                                </a:lnTo>
                                <a:lnTo>
                                  <a:pt x="16730" y="2336"/>
                                </a:lnTo>
                                <a:cubicBezTo>
                                  <a:pt x="16730" y="2363"/>
                                  <a:pt x="16743" y="2376"/>
                                  <a:pt x="16769" y="2376"/>
                                </a:cubicBezTo>
                                <a:cubicBezTo>
                                  <a:pt x="16796" y="2376"/>
                                  <a:pt x="16809" y="2363"/>
                                  <a:pt x="16809" y="2336"/>
                                </a:cubicBezTo>
                                <a:lnTo>
                                  <a:pt x="16809" y="2027"/>
                                </a:lnTo>
                                <a:lnTo>
                                  <a:pt x="17044" y="2269"/>
                                </a:lnTo>
                                <a:cubicBezTo>
                                  <a:pt x="17057" y="2282"/>
                                  <a:pt x="17070" y="2282"/>
                                  <a:pt x="17070" y="2282"/>
                                </a:cubicBezTo>
                                <a:cubicBezTo>
                                  <a:pt x="17083" y="2282"/>
                                  <a:pt x="17096" y="2282"/>
                                  <a:pt x="17096" y="2269"/>
                                </a:cubicBezTo>
                                <a:cubicBezTo>
                                  <a:pt x="17110" y="2255"/>
                                  <a:pt x="17110" y="2228"/>
                                  <a:pt x="17096" y="2202"/>
                                </a:cubicBezTo>
                                <a:lnTo>
                                  <a:pt x="16861" y="1960"/>
                                </a:lnTo>
                                <a:lnTo>
                                  <a:pt x="17162" y="1960"/>
                                </a:lnTo>
                                <a:cubicBezTo>
                                  <a:pt x="17188" y="1960"/>
                                  <a:pt x="17201" y="1947"/>
                                  <a:pt x="17201" y="1920"/>
                                </a:cubicBezTo>
                                <a:cubicBezTo>
                                  <a:pt x="17201" y="1893"/>
                                  <a:pt x="17188" y="1879"/>
                                  <a:pt x="17162" y="1879"/>
                                </a:cubicBezTo>
                                <a:lnTo>
                                  <a:pt x="16769" y="1879"/>
                                </a:lnTo>
                                <a:lnTo>
                                  <a:pt x="16586" y="1691"/>
                                </a:lnTo>
                                <a:lnTo>
                                  <a:pt x="16639" y="1638"/>
                                </a:lnTo>
                                <a:cubicBezTo>
                                  <a:pt x="16678" y="1598"/>
                                  <a:pt x="16704" y="1530"/>
                                  <a:pt x="16704" y="1463"/>
                                </a:cubicBezTo>
                                <a:lnTo>
                                  <a:pt x="16704" y="1383"/>
                                </a:lnTo>
                                <a:lnTo>
                                  <a:pt x="16966" y="1383"/>
                                </a:lnTo>
                                <a:lnTo>
                                  <a:pt x="17240" y="1665"/>
                                </a:lnTo>
                                <a:cubicBezTo>
                                  <a:pt x="17253" y="1678"/>
                                  <a:pt x="17267" y="1678"/>
                                  <a:pt x="17267" y="1678"/>
                                </a:cubicBezTo>
                                <a:cubicBezTo>
                                  <a:pt x="17280" y="1678"/>
                                  <a:pt x="17293" y="1678"/>
                                  <a:pt x="17293" y="1665"/>
                                </a:cubicBezTo>
                                <a:cubicBezTo>
                                  <a:pt x="17306" y="1651"/>
                                  <a:pt x="17306" y="1624"/>
                                  <a:pt x="17293" y="1598"/>
                                </a:cubicBezTo>
                                <a:lnTo>
                                  <a:pt x="17070" y="1369"/>
                                </a:lnTo>
                                <a:lnTo>
                                  <a:pt x="17397" y="1369"/>
                                </a:lnTo>
                                <a:cubicBezTo>
                                  <a:pt x="17424" y="1369"/>
                                  <a:pt x="17437" y="1356"/>
                                  <a:pt x="17437" y="1329"/>
                                </a:cubicBezTo>
                                <a:cubicBezTo>
                                  <a:pt x="17437" y="1302"/>
                                  <a:pt x="17424" y="1289"/>
                                  <a:pt x="17397" y="1289"/>
                                </a:cubicBezTo>
                                <a:lnTo>
                                  <a:pt x="17070" y="1289"/>
                                </a:lnTo>
                                <a:lnTo>
                                  <a:pt x="17293" y="1061"/>
                                </a:lnTo>
                                <a:cubicBezTo>
                                  <a:pt x="17306" y="1047"/>
                                  <a:pt x="17306" y="1020"/>
                                  <a:pt x="17293" y="993"/>
                                </a:cubicBezTo>
                                <a:cubicBezTo>
                                  <a:pt x="17280" y="980"/>
                                  <a:pt x="17253" y="980"/>
                                  <a:pt x="17227" y="993"/>
                                </a:cubicBezTo>
                                <a:lnTo>
                                  <a:pt x="16953" y="1275"/>
                                </a:lnTo>
                                <a:lnTo>
                                  <a:pt x="16691" y="1275"/>
                                </a:lnTo>
                                <a:lnTo>
                                  <a:pt x="16691" y="1195"/>
                                </a:lnTo>
                                <a:cubicBezTo>
                                  <a:pt x="16691" y="1128"/>
                                  <a:pt x="16665" y="1074"/>
                                  <a:pt x="16625" y="1020"/>
                                </a:cubicBezTo>
                                <a:lnTo>
                                  <a:pt x="16573" y="967"/>
                                </a:lnTo>
                                <a:lnTo>
                                  <a:pt x="16756" y="779"/>
                                </a:lnTo>
                                <a:lnTo>
                                  <a:pt x="17149" y="779"/>
                                </a:lnTo>
                                <a:cubicBezTo>
                                  <a:pt x="17175" y="779"/>
                                  <a:pt x="17188" y="765"/>
                                  <a:pt x="17188" y="738"/>
                                </a:cubicBezTo>
                                <a:cubicBezTo>
                                  <a:pt x="17188" y="711"/>
                                  <a:pt x="17175" y="698"/>
                                  <a:pt x="17149" y="698"/>
                                </a:cubicBezTo>
                                <a:lnTo>
                                  <a:pt x="16848" y="698"/>
                                </a:lnTo>
                                <a:lnTo>
                                  <a:pt x="17083" y="456"/>
                                </a:lnTo>
                                <a:cubicBezTo>
                                  <a:pt x="17096" y="443"/>
                                  <a:pt x="17096" y="416"/>
                                  <a:pt x="17083" y="389"/>
                                </a:cubicBezTo>
                                <a:cubicBezTo>
                                  <a:pt x="17070" y="376"/>
                                  <a:pt x="17044" y="376"/>
                                  <a:pt x="17018" y="389"/>
                                </a:cubicBezTo>
                                <a:lnTo>
                                  <a:pt x="16822" y="604"/>
                                </a:lnTo>
                                <a:lnTo>
                                  <a:pt x="16822" y="295"/>
                                </a:lnTo>
                                <a:cubicBezTo>
                                  <a:pt x="16822" y="268"/>
                                  <a:pt x="16809" y="255"/>
                                  <a:pt x="16782" y="255"/>
                                </a:cubicBezTo>
                                <a:cubicBezTo>
                                  <a:pt x="16756" y="255"/>
                                  <a:pt x="16743" y="268"/>
                                  <a:pt x="16743" y="295"/>
                                </a:cubicBezTo>
                                <a:lnTo>
                                  <a:pt x="16743" y="698"/>
                                </a:lnTo>
                                <a:lnTo>
                                  <a:pt x="16560" y="886"/>
                                </a:lnTo>
                                <a:lnTo>
                                  <a:pt x="16508" y="832"/>
                                </a:lnTo>
                                <a:cubicBezTo>
                                  <a:pt x="16468" y="792"/>
                                  <a:pt x="16403" y="765"/>
                                  <a:pt x="16338" y="765"/>
                                </a:cubicBezTo>
                                <a:lnTo>
                                  <a:pt x="16259" y="765"/>
                                </a:lnTo>
                                <a:lnTo>
                                  <a:pt x="16259" y="497"/>
                                </a:lnTo>
                                <a:lnTo>
                                  <a:pt x="16534" y="215"/>
                                </a:lnTo>
                                <a:cubicBezTo>
                                  <a:pt x="16547" y="201"/>
                                  <a:pt x="16547" y="175"/>
                                  <a:pt x="16534" y="148"/>
                                </a:cubicBezTo>
                                <a:cubicBezTo>
                                  <a:pt x="16521" y="134"/>
                                  <a:pt x="16495" y="134"/>
                                  <a:pt x="16468" y="148"/>
                                </a:cubicBezTo>
                                <a:lnTo>
                                  <a:pt x="16246" y="376"/>
                                </a:lnTo>
                                <a:lnTo>
                                  <a:pt x="16246" y="40"/>
                                </a:lnTo>
                                <a:cubicBezTo>
                                  <a:pt x="16246" y="13"/>
                                  <a:pt x="16233" y="0"/>
                                  <a:pt x="16207" y="0"/>
                                </a:cubicBezTo>
                                <a:cubicBezTo>
                                  <a:pt x="16181" y="0"/>
                                  <a:pt x="16168" y="13"/>
                                  <a:pt x="16168" y="40"/>
                                </a:cubicBezTo>
                                <a:lnTo>
                                  <a:pt x="16168" y="376"/>
                                </a:lnTo>
                                <a:lnTo>
                                  <a:pt x="15945" y="148"/>
                                </a:lnTo>
                                <a:cubicBezTo>
                                  <a:pt x="15932" y="134"/>
                                  <a:pt x="15906" y="134"/>
                                  <a:pt x="15880" y="148"/>
                                </a:cubicBezTo>
                                <a:cubicBezTo>
                                  <a:pt x="15867" y="161"/>
                                  <a:pt x="15867" y="188"/>
                                  <a:pt x="15880" y="215"/>
                                </a:cubicBezTo>
                                <a:lnTo>
                                  <a:pt x="16154" y="497"/>
                                </a:lnTo>
                                <a:lnTo>
                                  <a:pt x="16154" y="765"/>
                                </a:lnTo>
                                <a:lnTo>
                                  <a:pt x="16076" y="765"/>
                                </a:lnTo>
                                <a:cubicBezTo>
                                  <a:pt x="16011" y="765"/>
                                  <a:pt x="15958" y="792"/>
                                  <a:pt x="15906" y="832"/>
                                </a:cubicBezTo>
                                <a:lnTo>
                                  <a:pt x="15854" y="886"/>
                                </a:lnTo>
                                <a:lnTo>
                                  <a:pt x="15670" y="698"/>
                                </a:lnTo>
                                <a:lnTo>
                                  <a:pt x="15670" y="295"/>
                                </a:lnTo>
                                <a:cubicBezTo>
                                  <a:pt x="15670" y="268"/>
                                  <a:pt x="15657" y="255"/>
                                  <a:pt x="15631" y="255"/>
                                </a:cubicBezTo>
                                <a:cubicBezTo>
                                  <a:pt x="15605" y="255"/>
                                  <a:pt x="15592" y="268"/>
                                  <a:pt x="15592" y="295"/>
                                </a:cubicBezTo>
                                <a:lnTo>
                                  <a:pt x="15592" y="604"/>
                                </a:lnTo>
                                <a:lnTo>
                                  <a:pt x="15356" y="362"/>
                                </a:lnTo>
                                <a:cubicBezTo>
                                  <a:pt x="15343" y="349"/>
                                  <a:pt x="15317" y="349"/>
                                  <a:pt x="15291" y="362"/>
                                </a:cubicBezTo>
                                <a:cubicBezTo>
                                  <a:pt x="15278" y="376"/>
                                  <a:pt x="15278" y="403"/>
                                  <a:pt x="15291" y="430"/>
                                </a:cubicBezTo>
                                <a:lnTo>
                                  <a:pt x="15526" y="671"/>
                                </a:lnTo>
                                <a:lnTo>
                                  <a:pt x="15226" y="671"/>
                                </a:lnTo>
                                <a:cubicBezTo>
                                  <a:pt x="15199" y="671"/>
                                  <a:pt x="15186" y="685"/>
                                  <a:pt x="15186" y="711"/>
                                </a:cubicBezTo>
                                <a:cubicBezTo>
                                  <a:pt x="15186" y="738"/>
                                  <a:pt x="15199" y="752"/>
                                  <a:pt x="15226" y="752"/>
                                </a:cubicBezTo>
                                <a:lnTo>
                                  <a:pt x="15618" y="752"/>
                                </a:lnTo>
                                <a:lnTo>
                                  <a:pt x="15801" y="940"/>
                                </a:lnTo>
                                <a:lnTo>
                                  <a:pt x="15749" y="993"/>
                                </a:lnTo>
                                <a:cubicBezTo>
                                  <a:pt x="15710" y="1034"/>
                                  <a:pt x="15683" y="1101"/>
                                  <a:pt x="15683" y="1168"/>
                                </a:cubicBezTo>
                                <a:lnTo>
                                  <a:pt x="15683" y="1248"/>
                                </a:lnTo>
                                <a:lnTo>
                                  <a:pt x="15422" y="1248"/>
                                </a:lnTo>
                                <a:lnTo>
                                  <a:pt x="15147" y="967"/>
                                </a:lnTo>
                                <a:cubicBezTo>
                                  <a:pt x="15134" y="953"/>
                                  <a:pt x="15108" y="953"/>
                                  <a:pt x="15082" y="967"/>
                                </a:cubicBezTo>
                                <a:cubicBezTo>
                                  <a:pt x="15069" y="980"/>
                                  <a:pt x="15069" y="1007"/>
                                  <a:pt x="15082" y="1034"/>
                                </a:cubicBezTo>
                                <a:lnTo>
                                  <a:pt x="15304" y="1262"/>
                                </a:lnTo>
                                <a:lnTo>
                                  <a:pt x="14977" y="1262"/>
                                </a:lnTo>
                                <a:cubicBezTo>
                                  <a:pt x="14951" y="1262"/>
                                  <a:pt x="14938" y="1275"/>
                                  <a:pt x="14938" y="1302"/>
                                </a:cubicBezTo>
                                <a:cubicBezTo>
                                  <a:pt x="14938" y="1329"/>
                                  <a:pt x="14951" y="1342"/>
                                  <a:pt x="14977" y="1342"/>
                                </a:cubicBezTo>
                                <a:lnTo>
                                  <a:pt x="15304" y="1342"/>
                                </a:lnTo>
                                <a:lnTo>
                                  <a:pt x="15082" y="1571"/>
                                </a:lnTo>
                                <a:cubicBezTo>
                                  <a:pt x="15069" y="1584"/>
                                  <a:pt x="15069" y="1611"/>
                                  <a:pt x="15082" y="1638"/>
                                </a:cubicBezTo>
                                <a:cubicBezTo>
                                  <a:pt x="15095" y="1651"/>
                                  <a:pt x="15108" y="1651"/>
                                  <a:pt x="15108" y="1651"/>
                                </a:cubicBezTo>
                                <a:cubicBezTo>
                                  <a:pt x="15121" y="1651"/>
                                  <a:pt x="15134" y="1651"/>
                                  <a:pt x="15134" y="1638"/>
                                </a:cubicBezTo>
                                <a:lnTo>
                                  <a:pt x="15409" y="1356"/>
                                </a:lnTo>
                                <a:lnTo>
                                  <a:pt x="15670" y="1356"/>
                                </a:lnTo>
                                <a:lnTo>
                                  <a:pt x="15670" y="1436"/>
                                </a:lnTo>
                                <a:cubicBezTo>
                                  <a:pt x="15670" y="1504"/>
                                  <a:pt x="15697" y="1557"/>
                                  <a:pt x="15736" y="1611"/>
                                </a:cubicBezTo>
                                <a:lnTo>
                                  <a:pt x="15788" y="1665"/>
                                </a:lnTo>
                                <a:lnTo>
                                  <a:pt x="15605" y="1853"/>
                                </a:lnTo>
                                <a:lnTo>
                                  <a:pt x="15213" y="1853"/>
                                </a:lnTo>
                                <a:cubicBezTo>
                                  <a:pt x="15186" y="1853"/>
                                  <a:pt x="15173" y="1866"/>
                                  <a:pt x="15173" y="1893"/>
                                </a:cubicBezTo>
                                <a:cubicBezTo>
                                  <a:pt x="15173" y="1920"/>
                                  <a:pt x="15186" y="1933"/>
                                  <a:pt x="15213" y="1933"/>
                                </a:cubicBezTo>
                                <a:lnTo>
                                  <a:pt x="15513" y="1933"/>
                                </a:lnTo>
                                <a:lnTo>
                                  <a:pt x="15278" y="2175"/>
                                </a:lnTo>
                                <a:cubicBezTo>
                                  <a:pt x="15265" y="2188"/>
                                  <a:pt x="15265" y="2215"/>
                                  <a:pt x="15278" y="2242"/>
                                </a:cubicBezTo>
                                <a:cubicBezTo>
                                  <a:pt x="15291" y="2255"/>
                                  <a:pt x="15304" y="2255"/>
                                  <a:pt x="15304" y="2255"/>
                                </a:cubicBezTo>
                                <a:cubicBezTo>
                                  <a:pt x="15317" y="2255"/>
                                  <a:pt x="15330" y="2255"/>
                                  <a:pt x="15330" y="2242"/>
                                </a:cubicBezTo>
                                <a:lnTo>
                                  <a:pt x="15566" y="2000"/>
                                </a:lnTo>
                                <a:lnTo>
                                  <a:pt x="15566" y="2309"/>
                                </a:lnTo>
                                <a:cubicBezTo>
                                  <a:pt x="15566" y="2336"/>
                                  <a:pt x="15579" y="2349"/>
                                  <a:pt x="15605" y="2349"/>
                                </a:cubicBezTo>
                                <a:cubicBezTo>
                                  <a:pt x="15631" y="2349"/>
                                  <a:pt x="15644" y="2336"/>
                                  <a:pt x="15644" y="2309"/>
                                </a:cubicBezTo>
                                <a:lnTo>
                                  <a:pt x="15644" y="1906"/>
                                </a:lnTo>
                                <a:lnTo>
                                  <a:pt x="15827" y="1718"/>
                                </a:lnTo>
                                <a:lnTo>
                                  <a:pt x="15880" y="1772"/>
                                </a:lnTo>
                                <a:cubicBezTo>
                                  <a:pt x="15919" y="1812"/>
                                  <a:pt x="15984" y="1839"/>
                                  <a:pt x="16050" y="1839"/>
                                </a:cubicBezTo>
                                <a:lnTo>
                                  <a:pt x="16128" y="1839"/>
                                </a:lnTo>
                                <a:lnTo>
                                  <a:pt x="16128" y="2108"/>
                                </a:lnTo>
                                <a:lnTo>
                                  <a:pt x="15854" y="2390"/>
                                </a:lnTo>
                                <a:cubicBezTo>
                                  <a:pt x="15840" y="2403"/>
                                  <a:pt x="15840" y="2430"/>
                                  <a:pt x="15854" y="2457"/>
                                </a:cubicBezTo>
                                <a:cubicBezTo>
                                  <a:pt x="15867" y="2470"/>
                                  <a:pt x="15893" y="2470"/>
                                  <a:pt x="15919" y="2457"/>
                                </a:cubicBezTo>
                                <a:lnTo>
                                  <a:pt x="16141" y="2228"/>
                                </a:lnTo>
                                <a:lnTo>
                                  <a:pt x="16141" y="2564"/>
                                </a:lnTo>
                                <a:cubicBezTo>
                                  <a:pt x="16141" y="2591"/>
                                  <a:pt x="16154" y="2604"/>
                                  <a:pt x="16181" y="2604"/>
                                </a:cubicBezTo>
                                <a:cubicBezTo>
                                  <a:pt x="16207" y="2604"/>
                                  <a:pt x="16220" y="2591"/>
                                  <a:pt x="16220" y="2564"/>
                                </a:cubicBezTo>
                                <a:lnTo>
                                  <a:pt x="16220" y="2228"/>
                                </a:lnTo>
                                <a:lnTo>
                                  <a:pt x="16442" y="2457"/>
                                </a:lnTo>
                                <a:cubicBezTo>
                                  <a:pt x="16468" y="2497"/>
                                  <a:pt x="16482" y="2497"/>
                                  <a:pt x="16495" y="2497"/>
                                </a:cubicBezTo>
                                <a:close/>
                                <a:moveTo>
                                  <a:pt x="16612" y="1544"/>
                                </a:moveTo>
                                <a:lnTo>
                                  <a:pt x="16560" y="1598"/>
                                </a:lnTo>
                                <a:lnTo>
                                  <a:pt x="16311" y="1342"/>
                                </a:lnTo>
                                <a:lnTo>
                                  <a:pt x="16665" y="1342"/>
                                </a:lnTo>
                                <a:lnTo>
                                  <a:pt x="16665" y="1423"/>
                                </a:lnTo>
                                <a:lnTo>
                                  <a:pt x="16665" y="1423"/>
                                </a:lnTo>
                                <a:cubicBezTo>
                                  <a:pt x="16652" y="1477"/>
                                  <a:pt x="16639" y="1517"/>
                                  <a:pt x="16612" y="1544"/>
                                </a:cubicBezTo>
                                <a:close/>
                                <a:moveTo>
                                  <a:pt x="16547" y="1007"/>
                                </a:moveTo>
                                <a:lnTo>
                                  <a:pt x="16599" y="1061"/>
                                </a:lnTo>
                                <a:cubicBezTo>
                                  <a:pt x="16625" y="1087"/>
                                  <a:pt x="16639" y="1128"/>
                                  <a:pt x="16639" y="1168"/>
                                </a:cubicBezTo>
                                <a:lnTo>
                                  <a:pt x="16639" y="1248"/>
                                </a:lnTo>
                                <a:lnTo>
                                  <a:pt x="16285" y="1248"/>
                                </a:lnTo>
                                <a:lnTo>
                                  <a:pt x="16547" y="1007"/>
                                </a:lnTo>
                                <a:close/>
                                <a:moveTo>
                                  <a:pt x="16246" y="846"/>
                                </a:moveTo>
                                <a:lnTo>
                                  <a:pt x="16325" y="846"/>
                                </a:lnTo>
                                <a:cubicBezTo>
                                  <a:pt x="16364" y="846"/>
                                  <a:pt x="16403" y="859"/>
                                  <a:pt x="16429" y="886"/>
                                </a:cubicBezTo>
                                <a:lnTo>
                                  <a:pt x="16482" y="940"/>
                                </a:lnTo>
                                <a:lnTo>
                                  <a:pt x="16233" y="1195"/>
                                </a:lnTo>
                                <a:lnTo>
                                  <a:pt x="16233" y="846"/>
                                </a:lnTo>
                                <a:close/>
                                <a:moveTo>
                                  <a:pt x="16246" y="1410"/>
                                </a:moveTo>
                                <a:lnTo>
                                  <a:pt x="16495" y="1665"/>
                                </a:lnTo>
                                <a:lnTo>
                                  <a:pt x="16442" y="1718"/>
                                </a:lnTo>
                                <a:cubicBezTo>
                                  <a:pt x="16416" y="1745"/>
                                  <a:pt x="16377" y="1759"/>
                                  <a:pt x="16338" y="1759"/>
                                </a:cubicBezTo>
                                <a:lnTo>
                                  <a:pt x="16259" y="1759"/>
                                </a:lnTo>
                                <a:lnTo>
                                  <a:pt x="16259" y="1410"/>
                                </a:lnTo>
                                <a:close/>
                                <a:moveTo>
                                  <a:pt x="15749" y="1181"/>
                                </a:moveTo>
                                <a:cubicBezTo>
                                  <a:pt x="15749" y="1141"/>
                                  <a:pt x="15762" y="1101"/>
                                  <a:pt x="15788" y="1074"/>
                                </a:cubicBezTo>
                                <a:lnTo>
                                  <a:pt x="15840" y="1020"/>
                                </a:lnTo>
                                <a:lnTo>
                                  <a:pt x="16089" y="1275"/>
                                </a:lnTo>
                                <a:lnTo>
                                  <a:pt x="15736" y="1275"/>
                                </a:lnTo>
                                <a:lnTo>
                                  <a:pt x="15736" y="1181"/>
                                </a:lnTo>
                                <a:close/>
                                <a:moveTo>
                                  <a:pt x="15854" y="1611"/>
                                </a:moveTo>
                                <a:lnTo>
                                  <a:pt x="15801" y="1557"/>
                                </a:lnTo>
                                <a:cubicBezTo>
                                  <a:pt x="15775" y="1530"/>
                                  <a:pt x="15762" y="1490"/>
                                  <a:pt x="15762" y="1450"/>
                                </a:cubicBezTo>
                                <a:lnTo>
                                  <a:pt x="15762" y="1369"/>
                                </a:lnTo>
                                <a:lnTo>
                                  <a:pt x="16115" y="1369"/>
                                </a:lnTo>
                                <a:lnTo>
                                  <a:pt x="15854" y="1611"/>
                                </a:lnTo>
                                <a:close/>
                                <a:moveTo>
                                  <a:pt x="16154" y="1772"/>
                                </a:moveTo>
                                <a:lnTo>
                                  <a:pt x="16076" y="1772"/>
                                </a:lnTo>
                                <a:cubicBezTo>
                                  <a:pt x="16037" y="1772"/>
                                  <a:pt x="15997" y="1759"/>
                                  <a:pt x="15971" y="1732"/>
                                </a:cubicBezTo>
                                <a:lnTo>
                                  <a:pt x="15919" y="1678"/>
                                </a:lnTo>
                                <a:lnTo>
                                  <a:pt x="16168" y="1423"/>
                                </a:lnTo>
                                <a:lnTo>
                                  <a:pt x="16168" y="1772"/>
                                </a:lnTo>
                                <a:close/>
                                <a:moveTo>
                                  <a:pt x="16154" y="1195"/>
                                </a:moveTo>
                                <a:lnTo>
                                  <a:pt x="15906" y="940"/>
                                </a:lnTo>
                                <a:lnTo>
                                  <a:pt x="15958" y="886"/>
                                </a:lnTo>
                                <a:cubicBezTo>
                                  <a:pt x="15984" y="859"/>
                                  <a:pt x="16024" y="846"/>
                                  <a:pt x="16063" y="846"/>
                                </a:cubicBezTo>
                                <a:lnTo>
                                  <a:pt x="16141" y="846"/>
                                </a:lnTo>
                                <a:lnTo>
                                  <a:pt x="16141" y="1195"/>
                                </a:lnTo>
                                <a:close/>
                                <a:moveTo>
                                  <a:pt x="1868" y="5947"/>
                                </a:moveTo>
                                <a:cubicBezTo>
                                  <a:pt x="1881" y="5947"/>
                                  <a:pt x="1907" y="5934"/>
                                  <a:pt x="1907" y="5907"/>
                                </a:cubicBezTo>
                                <a:cubicBezTo>
                                  <a:pt x="1907" y="5893"/>
                                  <a:pt x="1894" y="5867"/>
                                  <a:pt x="1868" y="5867"/>
                                </a:cubicBezTo>
                                <a:lnTo>
                                  <a:pt x="1724" y="5867"/>
                                </a:lnTo>
                                <a:lnTo>
                                  <a:pt x="1881" y="5705"/>
                                </a:lnTo>
                                <a:cubicBezTo>
                                  <a:pt x="1894" y="5692"/>
                                  <a:pt x="1894" y="5665"/>
                                  <a:pt x="1881" y="5652"/>
                                </a:cubicBezTo>
                                <a:cubicBezTo>
                                  <a:pt x="1868" y="5638"/>
                                  <a:pt x="1842" y="5638"/>
                                  <a:pt x="1829" y="5652"/>
                                </a:cubicBezTo>
                                <a:lnTo>
                                  <a:pt x="1685" y="5813"/>
                                </a:lnTo>
                                <a:lnTo>
                                  <a:pt x="1685" y="5665"/>
                                </a:lnTo>
                                <a:cubicBezTo>
                                  <a:pt x="1685" y="5652"/>
                                  <a:pt x="1672" y="5625"/>
                                  <a:pt x="1645" y="5625"/>
                                </a:cubicBezTo>
                                <a:cubicBezTo>
                                  <a:pt x="1632" y="5625"/>
                                  <a:pt x="1606" y="5638"/>
                                  <a:pt x="1606" y="5665"/>
                                </a:cubicBezTo>
                                <a:lnTo>
                                  <a:pt x="1606" y="5893"/>
                                </a:lnTo>
                                <a:lnTo>
                                  <a:pt x="1554" y="5947"/>
                                </a:lnTo>
                                <a:lnTo>
                                  <a:pt x="1554" y="5799"/>
                                </a:lnTo>
                                <a:cubicBezTo>
                                  <a:pt x="1554" y="5786"/>
                                  <a:pt x="1541" y="5759"/>
                                  <a:pt x="1515" y="5759"/>
                                </a:cubicBezTo>
                                <a:cubicBezTo>
                                  <a:pt x="1501" y="5759"/>
                                  <a:pt x="1475" y="5773"/>
                                  <a:pt x="1475" y="5799"/>
                                </a:cubicBezTo>
                                <a:lnTo>
                                  <a:pt x="1475" y="6028"/>
                                </a:lnTo>
                                <a:lnTo>
                                  <a:pt x="1187" y="6323"/>
                                </a:lnTo>
                                <a:lnTo>
                                  <a:pt x="1187" y="6175"/>
                                </a:lnTo>
                                <a:lnTo>
                                  <a:pt x="1344" y="6014"/>
                                </a:lnTo>
                                <a:cubicBezTo>
                                  <a:pt x="1358" y="6001"/>
                                  <a:pt x="1358" y="5974"/>
                                  <a:pt x="1344" y="5960"/>
                                </a:cubicBezTo>
                                <a:cubicBezTo>
                                  <a:pt x="1331" y="5947"/>
                                  <a:pt x="1305" y="5947"/>
                                  <a:pt x="1292" y="5960"/>
                                </a:cubicBezTo>
                                <a:lnTo>
                                  <a:pt x="1187" y="6068"/>
                                </a:lnTo>
                                <a:lnTo>
                                  <a:pt x="1187" y="5987"/>
                                </a:lnTo>
                                <a:lnTo>
                                  <a:pt x="1344" y="5826"/>
                                </a:lnTo>
                                <a:cubicBezTo>
                                  <a:pt x="1358" y="5813"/>
                                  <a:pt x="1358" y="5786"/>
                                  <a:pt x="1344" y="5773"/>
                                </a:cubicBezTo>
                                <a:cubicBezTo>
                                  <a:pt x="1331" y="5759"/>
                                  <a:pt x="1305" y="5759"/>
                                  <a:pt x="1292" y="5773"/>
                                </a:cubicBezTo>
                                <a:lnTo>
                                  <a:pt x="1188" y="5880"/>
                                </a:lnTo>
                                <a:lnTo>
                                  <a:pt x="1188" y="5665"/>
                                </a:lnTo>
                                <a:cubicBezTo>
                                  <a:pt x="1188" y="5652"/>
                                  <a:pt x="1174" y="5625"/>
                                  <a:pt x="1148" y="5625"/>
                                </a:cubicBezTo>
                                <a:cubicBezTo>
                                  <a:pt x="1135" y="5625"/>
                                  <a:pt x="1109" y="5638"/>
                                  <a:pt x="1109" y="5665"/>
                                </a:cubicBezTo>
                                <a:lnTo>
                                  <a:pt x="1109" y="5880"/>
                                </a:lnTo>
                                <a:lnTo>
                                  <a:pt x="1004" y="5773"/>
                                </a:lnTo>
                                <a:cubicBezTo>
                                  <a:pt x="991" y="5759"/>
                                  <a:pt x="965" y="5759"/>
                                  <a:pt x="952" y="5773"/>
                                </a:cubicBezTo>
                                <a:cubicBezTo>
                                  <a:pt x="939" y="5786"/>
                                  <a:pt x="939" y="5813"/>
                                  <a:pt x="952" y="5826"/>
                                </a:cubicBezTo>
                                <a:lnTo>
                                  <a:pt x="1109" y="5987"/>
                                </a:lnTo>
                                <a:lnTo>
                                  <a:pt x="1109" y="6068"/>
                                </a:lnTo>
                                <a:lnTo>
                                  <a:pt x="1004" y="5960"/>
                                </a:lnTo>
                                <a:cubicBezTo>
                                  <a:pt x="991" y="5947"/>
                                  <a:pt x="965" y="5947"/>
                                  <a:pt x="952" y="5960"/>
                                </a:cubicBezTo>
                                <a:cubicBezTo>
                                  <a:pt x="939" y="5974"/>
                                  <a:pt x="939" y="6001"/>
                                  <a:pt x="952" y="6014"/>
                                </a:cubicBezTo>
                                <a:lnTo>
                                  <a:pt x="1109" y="6175"/>
                                </a:lnTo>
                                <a:lnTo>
                                  <a:pt x="1109" y="6390"/>
                                </a:lnTo>
                                <a:lnTo>
                                  <a:pt x="965" y="6538"/>
                                </a:lnTo>
                                <a:lnTo>
                                  <a:pt x="965" y="6323"/>
                                </a:lnTo>
                                <a:cubicBezTo>
                                  <a:pt x="965" y="6310"/>
                                  <a:pt x="952" y="6283"/>
                                  <a:pt x="926" y="6283"/>
                                </a:cubicBezTo>
                                <a:cubicBezTo>
                                  <a:pt x="913" y="6283"/>
                                  <a:pt x="887" y="6296"/>
                                  <a:pt x="887" y="6323"/>
                                </a:cubicBezTo>
                                <a:lnTo>
                                  <a:pt x="887" y="6618"/>
                                </a:lnTo>
                                <a:lnTo>
                                  <a:pt x="756" y="6753"/>
                                </a:lnTo>
                                <a:lnTo>
                                  <a:pt x="756" y="6350"/>
                                </a:lnTo>
                                <a:lnTo>
                                  <a:pt x="913" y="6189"/>
                                </a:lnTo>
                                <a:cubicBezTo>
                                  <a:pt x="926" y="6175"/>
                                  <a:pt x="926" y="6148"/>
                                  <a:pt x="913" y="6135"/>
                                </a:cubicBezTo>
                                <a:cubicBezTo>
                                  <a:pt x="900" y="6122"/>
                                  <a:pt x="874" y="6122"/>
                                  <a:pt x="860" y="6135"/>
                                </a:cubicBezTo>
                                <a:lnTo>
                                  <a:pt x="756" y="6242"/>
                                </a:lnTo>
                                <a:lnTo>
                                  <a:pt x="756" y="6162"/>
                                </a:lnTo>
                                <a:lnTo>
                                  <a:pt x="913" y="6001"/>
                                </a:lnTo>
                                <a:cubicBezTo>
                                  <a:pt x="926" y="5987"/>
                                  <a:pt x="926" y="5960"/>
                                  <a:pt x="913" y="5947"/>
                                </a:cubicBezTo>
                                <a:cubicBezTo>
                                  <a:pt x="900" y="5934"/>
                                  <a:pt x="874" y="5934"/>
                                  <a:pt x="860" y="5947"/>
                                </a:cubicBezTo>
                                <a:lnTo>
                                  <a:pt x="756" y="6054"/>
                                </a:lnTo>
                                <a:lnTo>
                                  <a:pt x="756" y="5840"/>
                                </a:lnTo>
                                <a:cubicBezTo>
                                  <a:pt x="756" y="5826"/>
                                  <a:pt x="743" y="5799"/>
                                  <a:pt x="717" y="5799"/>
                                </a:cubicBezTo>
                                <a:cubicBezTo>
                                  <a:pt x="703" y="5799"/>
                                  <a:pt x="677" y="5813"/>
                                  <a:pt x="677" y="5840"/>
                                </a:cubicBezTo>
                                <a:lnTo>
                                  <a:pt x="677" y="6054"/>
                                </a:lnTo>
                                <a:lnTo>
                                  <a:pt x="573" y="5947"/>
                                </a:lnTo>
                                <a:cubicBezTo>
                                  <a:pt x="560" y="5934"/>
                                  <a:pt x="533" y="5934"/>
                                  <a:pt x="520" y="5947"/>
                                </a:cubicBezTo>
                                <a:cubicBezTo>
                                  <a:pt x="507" y="5960"/>
                                  <a:pt x="507" y="5987"/>
                                  <a:pt x="520" y="6001"/>
                                </a:cubicBezTo>
                                <a:lnTo>
                                  <a:pt x="677" y="6162"/>
                                </a:lnTo>
                                <a:lnTo>
                                  <a:pt x="677" y="6242"/>
                                </a:lnTo>
                                <a:lnTo>
                                  <a:pt x="573" y="6135"/>
                                </a:lnTo>
                                <a:cubicBezTo>
                                  <a:pt x="560" y="6122"/>
                                  <a:pt x="533" y="6122"/>
                                  <a:pt x="520" y="6135"/>
                                </a:cubicBezTo>
                                <a:cubicBezTo>
                                  <a:pt x="507" y="6148"/>
                                  <a:pt x="507" y="6175"/>
                                  <a:pt x="520" y="6189"/>
                                </a:cubicBezTo>
                                <a:lnTo>
                                  <a:pt x="677" y="6350"/>
                                </a:lnTo>
                                <a:lnTo>
                                  <a:pt x="677" y="6820"/>
                                </a:lnTo>
                                <a:lnTo>
                                  <a:pt x="546" y="6954"/>
                                </a:lnTo>
                                <a:lnTo>
                                  <a:pt x="546" y="6739"/>
                                </a:lnTo>
                                <a:cubicBezTo>
                                  <a:pt x="546" y="6726"/>
                                  <a:pt x="533" y="6699"/>
                                  <a:pt x="507" y="6699"/>
                                </a:cubicBezTo>
                                <a:cubicBezTo>
                                  <a:pt x="494" y="6699"/>
                                  <a:pt x="468" y="6712"/>
                                  <a:pt x="468" y="6739"/>
                                </a:cubicBezTo>
                                <a:lnTo>
                                  <a:pt x="468" y="7034"/>
                                </a:lnTo>
                                <a:lnTo>
                                  <a:pt x="246" y="7263"/>
                                </a:lnTo>
                                <a:lnTo>
                                  <a:pt x="246" y="6940"/>
                                </a:lnTo>
                                <a:lnTo>
                                  <a:pt x="403" y="6779"/>
                                </a:lnTo>
                                <a:cubicBezTo>
                                  <a:pt x="416" y="6766"/>
                                  <a:pt x="416" y="6739"/>
                                  <a:pt x="403" y="6726"/>
                                </a:cubicBezTo>
                                <a:cubicBezTo>
                                  <a:pt x="389" y="6712"/>
                                  <a:pt x="363" y="6712"/>
                                  <a:pt x="350" y="6726"/>
                                </a:cubicBezTo>
                                <a:lnTo>
                                  <a:pt x="246" y="6833"/>
                                </a:lnTo>
                                <a:lnTo>
                                  <a:pt x="246" y="6753"/>
                                </a:lnTo>
                                <a:lnTo>
                                  <a:pt x="403" y="6591"/>
                                </a:lnTo>
                                <a:cubicBezTo>
                                  <a:pt x="416" y="6578"/>
                                  <a:pt x="416" y="6551"/>
                                  <a:pt x="403" y="6538"/>
                                </a:cubicBezTo>
                                <a:cubicBezTo>
                                  <a:pt x="389" y="6524"/>
                                  <a:pt x="363" y="6524"/>
                                  <a:pt x="350" y="6538"/>
                                </a:cubicBezTo>
                                <a:lnTo>
                                  <a:pt x="246" y="6645"/>
                                </a:lnTo>
                                <a:lnTo>
                                  <a:pt x="246" y="6350"/>
                                </a:lnTo>
                                <a:lnTo>
                                  <a:pt x="403" y="6189"/>
                                </a:lnTo>
                                <a:cubicBezTo>
                                  <a:pt x="416" y="6175"/>
                                  <a:pt x="416" y="6148"/>
                                  <a:pt x="403" y="6135"/>
                                </a:cubicBezTo>
                                <a:cubicBezTo>
                                  <a:pt x="389" y="6122"/>
                                  <a:pt x="363" y="6122"/>
                                  <a:pt x="350" y="6135"/>
                                </a:cubicBezTo>
                                <a:lnTo>
                                  <a:pt x="246" y="6242"/>
                                </a:lnTo>
                                <a:lnTo>
                                  <a:pt x="246" y="6162"/>
                                </a:lnTo>
                                <a:lnTo>
                                  <a:pt x="403" y="6001"/>
                                </a:lnTo>
                                <a:cubicBezTo>
                                  <a:pt x="416" y="5987"/>
                                  <a:pt x="416" y="5960"/>
                                  <a:pt x="403" y="5947"/>
                                </a:cubicBezTo>
                                <a:cubicBezTo>
                                  <a:pt x="389" y="5934"/>
                                  <a:pt x="363" y="5934"/>
                                  <a:pt x="350" y="5947"/>
                                </a:cubicBezTo>
                                <a:lnTo>
                                  <a:pt x="246" y="6054"/>
                                </a:lnTo>
                                <a:lnTo>
                                  <a:pt x="246" y="5840"/>
                                </a:lnTo>
                                <a:cubicBezTo>
                                  <a:pt x="246" y="5826"/>
                                  <a:pt x="232" y="5799"/>
                                  <a:pt x="206" y="5799"/>
                                </a:cubicBezTo>
                                <a:cubicBezTo>
                                  <a:pt x="193" y="5799"/>
                                  <a:pt x="167" y="5813"/>
                                  <a:pt x="167" y="5840"/>
                                </a:cubicBezTo>
                                <a:lnTo>
                                  <a:pt x="167" y="6054"/>
                                </a:lnTo>
                                <a:lnTo>
                                  <a:pt x="62" y="5947"/>
                                </a:lnTo>
                                <a:cubicBezTo>
                                  <a:pt x="49" y="5934"/>
                                  <a:pt x="23" y="5934"/>
                                  <a:pt x="10" y="5947"/>
                                </a:cubicBezTo>
                                <a:cubicBezTo>
                                  <a:pt x="-3" y="5960"/>
                                  <a:pt x="-3" y="5987"/>
                                  <a:pt x="10" y="6001"/>
                                </a:cubicBezTo>
                                <a:lnTo>
                                  <a:pt x="167" y="6162"/>
                                </a:lnTo>
                                <a:lnTo>
                                  <a:pt x="167" y="6242"/>
                                </a:lnTo>
                                <a:lnTo>
                                  <a:pt x="62" y="6135"/>
                                </a:lnTo>
                                <a:cubicBezTo>
                                  <a:pt x="49" y="6122"/>
                                  <a:pt x="23" y="6122"/>
                                  <a:pt x="10" y="6135"/>
                                </a:cubicBezTo>
                                <a:cubicBezTo>
                                  <a:pt x="-3" y="6148"/>
                                  <a:pt x="-3" y="6175"/>
                                  <a:pt x="10" y="6189"/>
                                </a:cubicBezTo>
                                <a:lnTo>
                                  <a:pt x="167" y="6350"/>
                                </a:lnTo>
                                <a:lnTo>
                                  <a:pt x="167" y="6645"/>
                                </a:lnTo>
                                <a:lnTo>
                                  <a:pt x="62" y="6538"/>
                                </a:lnTo>
                                <a:cubicBezTo>
                                  <a:pt x="49" y="6524"/>
                                  <a:pt x="23" y="6524"/>
                                  <a:pt x="10" y="6538"/>
                                </a:cubicBezTo>
                                <a:cubicBezTo>
                                  <a:pt x="-3" y="6551"/>
                                  <a:pt x="-3" y="6578"/>
                                  <a:pt x="10" y="6591"/>
                                </a:cubicBezTo>
                                <a:lnTo>
                                  <a:pt x="167" y="6753"/>
                                </a:lnTo>
                                <a:lnTo>
                                  <a:pt x="167" y="6833"/>
                                </a:lnTo>
                                <a:lnTo>
                                  <a:pt x="62" y="6726"/>
                                </a:lnTo>
                                <a:cubicBezTo>
                                  <a:pt x="49" y="6712"/>
                                  <a:pt x="23" y="6712"/>
                                  <a:pt x="10" y="6726"/>
                                </a:cubicBezTo>
                                <a:cubicBezTo>
                                  <a:pt x="-3" y="6739"/>
                                  <a:pt x="-3" y="6766"/>
                                  <a:pt x="10" y="6779"/>
                                </a:cubicBezTo>
                                <a:lnTo>
                                  <a:pt x="167" y="6940"/>
                                </a:lnTo>
                                <a:lnTo>
                                  <a:pt x="167" y="7343"/>
                                </a:lnTo>
                                <a:lnTo>
                                  <a:pt x="75" y="7451"/>
                                </a:lnTo>
                                <a:cubicBezTo>
                                  <a:pt x="62" y="7464"/>
                                  <a:pt x="62" y="7491"/>
                                  <a:pt x="75" y="7504"/>
                                </a:cubicBezTo>
                                <a:cubicBezTo>
                                  <a:pt x="89" y="7518"/>
                                  <a:pt x="115" y="7518"/>
                                  <a:pt x="128" y="7504"/>
                                </a:cubicBezTo>
                                <a:lnTo>
                                  <a:pt x="259" y="7370"/>
                                </a:lnTo>
                                <a:lnTo>
                                  <a:pt x="638" y="7370"/>
                                </a:lnTo>
                                <a:lnTo>
                                  <a:pt x="795" y="7531"/>
                                </a:lnTo>
                                <a:cubicBezTo>
                                  <a:pt x="808" y="7545"/>
                                  <a:pt x="834" y="7545"/>
                                  <a:pt x="847" y="7531"/>
                                </a:cubicBezTo>
                                <a:cubicBezTo>
                                  <a:pt x="860" y="7518"/>
                                  <a:pt x="860" y="7491"/>
                                  <a:pt x="847" y="7477"/>
                                </a:cubicBezTo>
                                <a:lnTo>
                                  <a:pt x="743" y="7370"/>
                                </a:lnTo>
                                <a:lnTo>
                                  <a:pt x="821" y="7370"/>
                                </a:lnTo>
                                <a:lnTo>
                                  <a:pt x="978" y="7531"/>
                                </a:lnTo>
                                <a:cubicBezTo>
                                  <a:pt x="991" y="7545"/>
                                  <a:pt x="1017" y="7545"/>
                                  <a:pt x="1030" y="7531"/>
                                </a:cubicBezTo>
                                <a:cubicBezTo>
                                  <a:pt x="1044" y="7518"/>
                                  <a:pt x="1044" y="7491"/>
                                  <a:pt x="1030" y="7477"/>
                                </a:cubicBezTo>
                                <a:lnTo>
                                  <a:pt x="926" y="7370"/>
                                </a:lnTo>
                                <a:lnTo>
                                  <a:pt x="1214" y="7370"/>
                                </a:lnTo>
                                <a:lnTo>
                                  <a:pt x="1371" y="7531"/>
                                </a:lnTo>
                                <a:cubicBezTo>
                                  <a:pt x="1384" y="7545"/>
                                  <a:pt x="1410" y="7545"/>
                                  <a:pt x="1423" y="7531"/>
                                </a:cubicBezTo>
                                <a:cubicBezTo>
                                  <a:pt x="1436" y="7518"/>
                                  <a:pt x="1436" y="7491"/>
                                  <a:pt x="1423" y="7477"/>
                                </a:cubicBezTo>
                                <a:lnTo>
                                  <a:pt x="1318" y="7370"/>
                                </a:lnTo>
                                <a:lnTo>
                                  <a:pt x="1397" y="7370"/>
                                </a:lnTo>
                                <a:lnTo>
                                  <a:pt x="1554" y="7531"/>
                                </a:lnTo>
                                <a:cubicBezTo>
                                  <a:pt x="1567" y="7545"/>
                                  <a:pt x="1593" y="7545"/>
                                  <a:pt x="1606" y="7531"/>
                                </a:cubicBezTo>
                                <a:cubicBezTo>
                                  <a:pt x="1619" y="7518"/>
                                  <a:pt x="1619" y="7491"/>
                                  <a:pt x="1606" y="7477"/>
                                </a:cubicBezTo>
                                <a:lnTo>
                                  <a:pt x="1501" y="7370"/>
                                </a:lnTo>
                                <a:lnTo>
                                  <a:pt x="1711" y="7370"/>
                                </a:lnTo>
                                <a:cubicBezTo>
                                  <a:pt x="1724" y="7370"/>
                                  <a:pt x="1750" y="7357"/>
                                  <a:pt x="1750" y="7330"/>
                                </a:cubicBezTo>
                                <a:cubicBezTo>
                                  <a:pt x="1750" y="7316"/>
                                  <a:pt x="1737" y="7289"/>
                                  <a:pt x="1711" y="7289"/>
                                </a:cubicBezTo>
                                <a:lnTo>
                                  <a:pt x="1501" y="7289"/>
                                </a:lnTo>
                                <a:lnTo>
                                  <a:pt x="1606" y="7182"/>
                                </a:lnTo>
                                <a:cubicBezTo>
                                  <a:pt x="1619" y="7169"/>
                                  <a:pt x="1619" y="7142"/>
                                  <a:pt x="1606" y="7128"/>
                                </a:cubicBezTo>
                                <a:cubicBezTo>
                                  <a:pt x="1593" y="7115"/>
                                  <a:pt x="1567" y="7115"/>
                                  <a:pt x="1554" y="7128"/>
                                </a:cubicBezTo>
                                <a:lnTo>
                                  <a:pt x="1397" y="7289"/>
                                </a:lnTo>
                                <a:lnTo>
                                  <a:pt x="1318" y="7289"/>
                                </a:lnTo>
                                <a:lnTo>
                                  <a:pt x="1423" y="7182"/>
                                </a:lnTo>
                                <a:cubicBezTo>
                                  <a:pt x="1436" y="7169"/>
                                  <a:pt x="1436" y="7142"/>
                                  <a:pt x="1423" y="7128"/>
                                </a:cubicBezTo>
                                <a:cubicBezTo>
                                  <a:pt x="1410" y="7115"/>
                                  <a:pt x="1384" y="7115"/>
                                  <a:pt x="1371" y="7128"/>
                                </a:cubicBezTo>
                                <a:lnTo>
                                  <a:pt x="1214" y="7289"/>
                                </a:lnTo>
                                <a:lnTo>
                                  <a:pt x="926" y="7289"/>
                                </a:lnTo>
                                <a:lnTo>
                                  <a:pt x="1030" y="7182"/>
                                </a:lnTo>
                                <a:cubicBezTo>
                                  <a:pt x="1044" y="7169"/>
                                  <a:pt x="1044" y="7142"/>
                                  <a:pt x="1030" y="7128"/>
                                </a:cubicBezTo>
                                <a:cubicBezTo>
                                  <a:pt x="1017" y="7115"/>
                                  <a:pt x="991" y="7115"/>
                                  <a:pt x="978" y="7128"/>
                                </a:cubicBezTo>
                                <a:lnTo>
                                  <a:pt x="821" y="7289"/>
                                </a:lnTo>
                                <a:lnTo>
                                  <a:pt x="730" y="7289"/>
                                </a:lnTo>
                                <a:lnTo>
                                  <a:pt x="834" y="7182"/>
                                </a:lnTo>
                                <a:cubicBezTo>
                                  <a:pt x="847" y="7169"/>
                                  <a:pt x="847" y="7142"/>
                                  <a:pt x="834" y="7128"/>
                                </a:cubicBezTo>
                                <a:cubicBezTo>
                                  <a:pt x="821" y="7115"/>
                                  <a:pt x="795" y="7115"/>
                                  <a:pt x="782" y="7128"/>
                                </a:cubicBezTo>
                                <a:lnTo>
                                  <a:pt x="625" y="7289"/>
                                </a:lnTo>
                                <a:lnTo>
                                  <a:pt x="324" y="7289"/>
                                </a:lnTo>
                                <a:lnTo>
                                  <a:pt x="546" y="7061"/>
                                </a:lnTo>
                                <a:lnTo>
                                  <a:pt x="808" y="7061"/>
                                </a:lnTo>
                                <a:cubicBezTo>
                                  <a:pt x="821" y="7061"/>
                                  <a:pt x="847" y="7048"/>
                                  <a:pt x="847" y="7021"/>
                                </a:cubicBezTo>
                                <a:cubicBezTo>
                                  <a:pt x="847" y="7008"/>
                                  <a:pt x="834" y="6981"/>
                                  <a:pt x="808" y="6981"/>
                                </a:cubicBezTo>
                                <a:lnTo>
                                  <a:pt x="612" y="6981"/>
                                </a:lnTo>
                                <a:lnTo>
                                  <a:pt x="743" y="6846"/>
                                </a:lnTo>
                                <a:lnTo>
                                  <a:pt x="1187" y="6846"/>
                                </a:lnTo>
                                <a:lnTo>
                                  <a:pt x="1344" y="7008"/>
                                </a:lnTo>
                                <a:cubicBezTo>
                                  <a:pt x="1358" y="7021"/>
                                  <a:pt x="1384" y="7021"/>
                                  <a:pt x="1397" y="7008"/>
                                </a:cubicBezTo>
                                <a:cubicBezTo>
                                  <a:pt x="1410" y="6994"/>
                                  <a:pt x="1410" y="6967"/>
                                  <a:pt x="1397" y="6954"/>
                                </a:cubicBezTo>
                                <a:lnTo>
                                  <a:pt x="1292" y="6846"/>
                                </a:lnTo>
                                <a:lnTo>
                                  <a:pt x="1371" y="6846"/>
                                </a:lnTo>
                                <a:lnTo>
                                  <a:pt x="1528" y="7008"/>
                                </a:lnTo>
                                <a:cubicBezTo>
                                  <a:pt x="1541" y="7021"/>
                                  <a:pt x="1567" y="7021"/>
                                  <a:pt x="1580" y="7008"/>
                                </a:cubicBezTo>
                                <a:cubicBezTo>
                                  <a:pt x="1593" y="6994"/>
                                  <a:pt x="1593" y="6967"/>
                                  <a:pt x="1580" y="6954"/>
                                </a:cubicBezTo>
                                <a:lnTo>
                                  <a:pt x="1475" y="6846"/>
                                </a:lnTo>
                                <a:lnTo>
                                  <a:pt x="1685" y="6846"/>
                                </a:lnTo>
                                <a:cubicBezTo>
                                  <a:pt x="1698" y="6846"/>
                                  <a:pt x="1724" y="6833"/>
                                  <a:pt x="1724" y="6806"/>
                                </a:cubicBezTo>
                                <a:cubicBezTo>
                                  <a:pt x="1724" y="6793"/>
                                  <a:pt x="1711" y="6766"/>
                                  <a:pt x="1685" y="6766"/>
                                </a:cubicBezTo>
                                <a:lnTo>
                                  <a:pt x="1475" y="6766"/>
                                </a:lnTo>
                                <a:lnTo>
                                  <a:pt x="1580" y="6659"/>
                                </a:lnTo>
                                <a:cubicBezTo>
                                  <a:pt x="1593" y="6645"/>
                                  <a:pt x="1593" y="6618"/>
                                  <a:pt x="1580" y="6605"/>
                                </a:cubicBezTo>
                                <a:cubicBezTo>
                                  <a:pt x="1567" y="6591"/>
                                  <a:pt x="1541" y="6591"/>
                                  <a:pt x="1528" y="6605"/>
                                </a:cubicBezTo>
                                <a:lnTo>
                                  <a:pt x="1371" y="6766"/>
                                </a:lnTo>
                                <a:lnTo>
                                  <a:pt x="1292" y="6766"/>
                                </a:lnTo>
                                <a:lnTo>
                                  <a:pt x="1397" y="6659"/>
                                </a:lnTo>
                                <a:cubicBezTo>
                                  <a:pt x="1410" y="6645"/>
                                  <a:pt x="1410" y="6618"/>
                                  <a:pt x="1397" y="6605"/>
                                </a:cubicBezTo>
                                <a:cubicBezTo>
                                  <a:pt x="1384" y="6591"/>
                                  <a:pt x="1358" y="6591"/>
                                  <a:pt x="1344" y="6605"/>
                                </a:cubicBezTo>
                                <a:lnTo>
                                  <a:pt x="1187" y="6766"/>
                                </a:lnTo>
                                <a:lnTo>
                                  <a:pt x="808" y="6766"/>
                                </a:lnTo>
                                <a:lnTo>
                                  <a:pt x="939" y="6632"/>
                                </a:lnTo>
                                <a:lnTo>
                                  <a:pt x="1201" y="6632"/>
                                </a:lnTo>
                                <a:cubicBezTo>
                                  <a:pt x="1214" y="6632"/>
                                  <a:pt x="1240" y="6618"/>
                                  <a:pt x="1240" y="6591"/>
                                </a:cubicBezTo>
                                <a:cubicBezTo>
                                  <a:pt x="1240" y="6578"/>
                                  <a:pt x="1227" y="6551"/>
                                  <a:pt x="1201" y="6551"/>
                                </a:cubicBezTo>
                                <a:lnTo>
                                  <a:pt x="1004" y="6551"/>
                                </a:lnTo>
                                <a:lnTo>
                                  <a:pt x="1148" y="6403"/>
                                </a:lnTo>
                                <a:lnTo>
                                  <a:pt x="1344" y="6403"/>
                                </a:lnTo>
                                <a:lnTo>
                                  <a:pt x="1501" y="6565"/>
                                </a:lnTo>
                                <a:cubicBezTo>
                                  <a:pt x="1515" y="6578"/>
                                  <a:pt x="1541" y="6578"/>
                                  <a:pt x="1554" y="6565"/>
                                </a:cubicBezTo>
                                <a:cubicBezTo>
                                  <a:pt x="1567" y="6551"/>
                                  <a:pt x="1567" y="6524"/>
                                  <a:pt x="1554" y="6511"/>
                                </a:cubicBezTo>
                                <a:lnTo>
                                  <a:pt x="1449" y="6403"/>
                                </a:lnTo>
                                <a:lnTo>
                                  <a:pt x="1528" y="6403"/>
                                </a:lnTo>
                                <a:lnTo>
                                  <a:pt x="1685" y="6565"/>
                                </a:lnTo>
                                <a:cubicBezTo>
                                  <a:pt x="1698" y="6578"/>
                                  <a:pt x="1724" y="6578"/>
                                  <a:pt x="1737" y="6565"/>
                                </a:cubicBezTo>
                                <a:cubicBezTo>
                                  <a:pt x="1750" y="6551"/>
                                  <a:pt x="1750" y="6524"/>
                                  <a:pt x="1737" y="6511"/>
                                </a:cubicBezTo>
                                <a:lnTo>
                                  <a:pt x="1632" y="6403"/>
                                </a:lnTo>
                                <a:lnTo>
                                  <a:pt x="1842" y="6403"/>
                                </a:lnTo>
                                <a:cubicBezTo>
                                  <a:pt x="1855" y="6403"/>
                                  <a:pt x="1881" y="6390"/>
                                  <a:pt x="1881" y="6363"/>
                                </a:cubicBezTo>
                                <a:cubicBezTo>
                                  <a:pt x="1881" y="6350"/>
                                  <a:pt x="1868" y="6323"/>
                                  <a:pt x="1842" y="6323"/>
                                </a:cubicBezTo>
                                <a:lnTo>
                                  <a:pt x="1632" y="6323"/>
                                </a:lnTo>
                                <a:lnTo>
                                  <a:pt x="1737" y="6216"/>
                                </a:lnTo>
                                <a:cubicBezTo>
                                  <a:pt x="1750" y="6202"/>
                                  <a:pt x="1750" y="6175"/>
                                  <a:pt x="1737" y="6162"/>
                                </a:cubicBezTo>
                                <a:cubicBezTo>
                                  <a:pt x="1724" y="6148"/>
                                  <a:pt x="1698" y="6148"/>
                                  <a:pt x="1685" y="6162"/>
                                </a:cubicBezTo>
                                <a:lnTo>
                                  <a:pt x="1528" y="6323"/>
                                </a:lnTo>
                                <a:lnTo>
                                  <a:pt x="1449" y="6323"/>
                                </a:lnTo>
                                <a:lnTo>
                                  <a:pt x="1554" y="6216"/>
                                </a:lnTo>
                                <a:cubicBezTo>
                                  <a:pt x="1567" y="6202"/>
                                  <a:pt x="1567" y="6175"/>
                                  <a:pt x="1554" y="6162"/>
                                </a:cubicBezTo>
                                <a:cubicBezTo>
                                  <a:pt x="1541" y="6148"/>
                                  <a:pt x="1515" y="6148"/>
                                  <a:pt x="1501" y="6162"/>
                                </a:cubicBezTo>
                                <a:lnTo>
                                  <a:pt x="1344" y="6323"/>
                                </a:lnTo>
                                <a:lnTo>
                                  <a:pt x="1214" y="6323"/>
                                </a:lnTo>
                                <a:lnTo>
                                  <a:pt x="1488" y="6041"/>
                                </a:lnTo>
                                <a:lnTo>
                                  <a:pt x="1711" y="6041"/>
                                </a:lnTo>
                                <a:cubicBezTo>
                                  <a:pt x="1724" y="6041"/>
                                  <a:pt x="1750" y="6028"/>
                                  <a:pt x="1750" y="6001"/>
                                </a:cubicBezTo>
                                <a:cubicBezTo>
                                  <a:pt x="1750" y="5987"/>
                                  <a:pt x="1737" y="5960"/>
                                  <a:pt x="1711" y="5960"/>
                                </a:cubicBezTo>
                                <a:lnTo>
                                  <a:pt x="1567" y="5960"/>
                                </a:lnTo>
                                <a:lnTo>
                                  <a:pt x="1619" y="5907"/>
                                </a:lnTo>
                                <a:lnTo>
                                  <a:pt x="1868" y="5907"/>
                                </a:lnTo>
                                <a:close/>
                                <a:moveTo>
                                  <a:pt x="10961" y="14203"/>
                                </a:moveTo>
                                <a:cubicBezTo>
                                  <a:pt x="10961" y="14203"/>
                                  <a:pt x="10974" y="14203"/>
                                  <a:pt x="10961" y="14203"/>
                                </a:cubicBezTo>
                                <a:cubicBezTo>
                                  <a:pt x="10987" y="14203"/>
                                  <a:pt x="11000" y="14190"/>
                                  <a:pt x="11000" y="14176"/>
                                </a:cubicBezTo>
                                <a:lnTo>
                                  <a:pt x="11013" y="14123"/>
                                </a:lnTo>
                                <a:cubicBezTo>
                                  <a:pt x="11013" y="14109"/>
                                  <a:pt x="11000" y="14082"/>
                                  <a:pt x="10987" y="14082"/>
                                </a:cubicBezTo>
                                <a:cubicBezTo>
                                  <a:pt x="10974" y="14082"/>
                                  <a:pt x="10947" y="14096"/>
                                  <a:pt x="10947" y="14109"/>
                                </a:cubicBezTo>
                                <a:lnTo>
                                  <a:pt x="10934" y="14163"/>
                                </a:lnTo>
                                <a:cubicBezTo>
                                  <a:pt x="10934" y="14176"/>
                                  <a:pt x="10947" y="14190"/>
                                  <a:pt x="10961" y="14203"/>
                                </a:cubicBezTo>
                                <a:close/>
                                <a:moveTo>
                                  <a:pt x="10843" y="14378"/>
                                </a:moveTo>
                                <a:cubicBezTo>
                                  <a:pt x="10895" y="14378"/>
                                  <a:pt x="10934" y="14324"/>
                                  <a:pt x="10947" y="14297"/>
                                </a:cubicBezTo>
                                <a:cubicBezTo>
                                  <a:pt x="10960" y="14284"/>
                                  <a:pt x="10960" y="14257"/>
                                  <a:pt x="10934" y="14243"/>
                                </a:cubicBezTo>
                                <a:cubicBezTo>
                                  <a:pt x="10921" y="14230"/>
                                  <a:pt x="10895" y="14230"/>
                                  <a:pt x="10882" y="14257"/>
                                </a:cubicBezTo>
                                <a:cubicBezTo>
                                  <a:pt x="10856" y="14284"/>
                                  <a:pt x="10843" y="14297"/>
                                  <a:pt x="10830" y="14297"/>
                                </a:cubicBezTo>
                                <a:cubicBezTo>
                                  <a:pt x="10804" y="14297"/>
                                  <a:pt x="10790" y="14311"/>
                                  <a:pt x="10790" y="14337"/>
                                </a:cubicBezTo>
                                <a:cubicBezTo>
                                  <a:pt x="10817" y="14364"/>
                                  <a:pt x="10830" y="14378"/>
                                  <a:pt x="10843" y="14378"/>
                                </a:cubicBezTo>
                                <a:close/>
                                <a:moveTo>
                                  <a:pt x="11104" y="13639"/>
                                </a:moveTo>
                                <a:lnTo>
                                  <a:pt x="10843" y="13639"/>
                                </a:lnTo>
                                <a:cubicBezTo>
                                  <a:pt x="10777" y="13639"/>
                                  <a:pt x="10725" y="13653"/>
                                  <a:pt x="10660" y="13680"/>
                                </a:cubicBezTo>
                                <a:cubicBezTo>
                                  <a:pt x="10647" y="13653"/>
                                  <a:pt x="10620" y="13639"/>
                                  <a:pt x="10607" y="13612"/>
                                </a:cubicBezTo>
                                <a:cubicBezTo>
                                  <a:pt x="10581" y="13586"/>
                                  <a:pt x="10555" y="13572"/>
                                  <a:pt x="10529" y="13545"/>
                                </a:cubicBezTo>
                                <a:cubicBezTo>
                                  <a:pt x="10542" y="13532"/>
                                  <a:pt x="10555" y="13505"/>
                                  <a:pt x="10555" y="13492"/>
                                </a:cubicBezTo>
                                <a:cubicBezTo>
                                  <a:pt x="10555" y="13465"/>
                                  <a:pt x="10555" y="13438"/>
                                  <a:pt x="10529" y="13424"/>
                                </a:cubicBezTo>
                                <a:lnTo>
                                  <a:pt x="10594" y="13371"/>
                                </a:lnTo>
                                <a:cubicBezTo>
                                  <a:pt x="10594" y="13371"/>
                                  <a:pt x="10594" y="13371"/>
                                  <a:pt x="10594" y="13371"/>
                                </a:cubicBezTo>
                                <a:cubicBezTo>
                                  <a:pt x="10607" y="13357"/>
                                  <a:pt x="10620" y="13331"/>
                                  <a:pt x="10607" y="13304"/>
                                </a:cubicBezTo>
                                <a:cubicBezTo>
                                  <a:pt x="10594" y="13277"/>
                                  <a:pt x="10568" y="13263"/>
                                  <a:pt x="10542" y="13250"/>
                                </a:cubicBezTo>
                                <a:lnTo>
                                  <a:pt x="10333" y="13237"/>
                                </a:lnTo>
                                <a:cubicBezTo>
                                  <a:pt x="10293" y="13237"/>
                                  <a:pt x="10267" y="13250"/>
                                  <a:pt x="10254" y="13277"/>
                                </a:cubicBezTo>
                                <a:cubicBezTo>
                                  <a:pt x="10241" y="13290"/>
                                  <a:pt x="10241" y="13317"/>
                                  <a:pt x="10254" y="13344"/>
                                </a:cubicBezTo>
                                <a:cubicBezTo>
                                  <a:pt x="10254" y="13344"/>
                                  <a:pt x="10254" y="13344"/>
                                  <a:pt x="10254" y="13344"/>
                                </a:cubicBezTo>
                                <a:lnTo>
                                  <a:pt x="10306" y="13411"/>
                                </a:lnTo>
                                <a:cubicBezTo>
                                  <a:pt x="10293" y="13424"/>
                                  <a:pt x="10280" y="13451"/>
                                  <a:pt x="10280" y="13478"/>
                                </a:cubicBezTo>
                                <a:cubicBezTo>
                                  <a:pt x="10280" y="13505"/>
                                  <a:pt x="10280" y="13518"/>
                                  <a:pt x="10293" y="13532"/>
                                </a:cubicBezTo>
                                <a:cubicBezTo>
                                  <a:pt x="10202" y="13572"/>
                                  <a:pt x="10097" y="13653"/>
                                  <a:pt x="10058" y="13760"/>
                                </a:cubicBezTo>
                                <a:cubicBezTo>
                                  <a:pt x="10058" y="13760"/>
                                  <a:pt x="10058" y="13774"/>
                                  <a:pt x="10045" y="13774"/>
                                </a:cubicBezTo>
                                <a:cubicBezTo>
                                  <a:pt x="10032" y="13760"/>
                                  <a:pt x="10032" y="13747"/>
                                  <a:pt x="10019" y="13747"/>
                                </a:cubicBezTo>
                                <a:cubicBezTo>
                                  <a:pt x="10005" y="13720"/>
                                  <a:pt x="9979" y="13706"/>
                                  <a:pt x="9966" y="13693"/>
                                </a:cubicBezTo>
                                <a:cubicBezTo>
                                  <a:pt x="9979" y="13680"/>
                                  <a:pt x="9979" y="13666"/>
                                  <a:pt x="9992" y="13653"/>
                                </a:cubicBezTo>
                                <a:cubicBezTo>
                                  <a:pt x="9992" y="13626"/>
                                  <a:pt x="9992" y="13612"/>
                                  <a:pt x="9979" y="13599"/>
                                </a:cubicBezTo>
                                <a:lnTo>
                                  <a:pt x="10032" y="13559"/>
                                </a:lnTo>
                                <a:cubicBezTo>
                                  <a:pt x="10032" y="13559"/>
                                  <a:pt x="10032" y="13559"/>
                                  <a:pt x="10032" y="13559"/>
                                </a:cubicBezTo>
                                <a:cubicBezTo>
                                  <a:pt x="10045" y="13545"/>
                                  <a:pt x="10058" y="13518"/>
                                  <a:pt x="10045" y="13505"/>
                                </a:cubicBezTo>
                                <a:cubicBezTo>
                                  <a:pt x="10032" y="13478"/>
                                  <a:pt x="10019" y="13465"/>
                                  <a:pt x="9979" y="13451"/>
                                </a:cubicBezTo>
                                <a:lnTo>
                                  <a:pt x="9796" y="13424"/>
                                </a:lnTo>
                                <a:cubicBezTo>
                                  <a:pt x="9757" y="13424"/>
                                  <a:pt x="9731" y="13438"/>
                                  <a:pt x="9718" y="13451"/>
                                </a:cubicBezTo>
                                <a:cubicBezTo>
                                  <a:pt x="9705" y="13465"/>
                                  <a:pt x="9705" y="13492"/>
                                  <a:pt x="9718" y="13505"/>
                                </a:cubicBezTo>
                                <a:cubicBezTo>
                                  <a:pt x="9718" y="13505"/>
                                  <a:pt x="9718" y="13505"/>
                                  <a:pt x="9718" y="13505"/>
                                </a:cubicBezTo>
                                <a:lnTo>
                                  <a:pt x="9757" y="13559"/>
                                </a:lnTo>
                                <a:cubicBezTo>
                                  <a:pt x="9744" y="13572"/>
                                  <a:pt x="9731" y="13586"/>
                                  <a:pt x="9731" y="13612"/>
                                </a:cubicBezTo>
                                <a:cubicBezTo>
                                  <a:pt x="9731" y="13626"/>
                                  <a:pt x="9731" y="13639"/>
                                  <a:pt x="9731" y="13666"/>
                                </a:cubicBezTo>
                                <a:cubicBezTo>
                                  <a:pt x="9639" y="13693"/>
                                  <a:pt x="9548" y="13760"/>
                                  <a:pt x="9508" y="13854"/>
                                </a:cubicBezTo>
                                <a:lnTo>
                                  <a:pt x="9495" y="13894"/>
                                </a:lnTo>
                                <a:cubicBezTo>
                                  <a:pt x="9482" y="13908"/>
                                  <a:pt x="9482" y="13921"/>
                                  <a:pt x="9469" y="13948"/>
                                </a:cubicBezTo>
                                <a:lnTo>
                                  <a:pt x="9260" y="13948"/>
                                </a:lnTo>
                                <a:cubicBezTo>
                                  <a:pt x="9234" y="13948"/>
                                  <a:pt x="9207" y="13961"/>
                                  <a:pt x="9194" y="13975"/>
                                </a:cubicBezTo>
                                <a:cubicBezTo>
                                  <a:pt x="9181" y="14002"/>
                                  <a:pt x="9181" y="14029"/>
                                  <a:pt x="9181" y="14042"/>
                                </a:cubicBezTo>
                                <a:lnTo>
                                  <a:pt x="9247" y="14203"/>
                                </a:lnTo>
                                <a:cubicBezTo>
                                  <a:pt x="9247" y="14203"/>
                                  <a:pt x="9247" y="14217"/>
                                  <a:pt x="9247" y="14217"/>
                                </a:cubicBezTo>
                                <a:cubicBezTo>
                                  <a:pt x="9247" y="14217"/>
                                  <a:pt x="9247" y="14230"/>
                                  <a:pt x="9247" y="14230"/>
                                </a:cubicBezTo>
                                <a:cubicBezTo>
                                  <a:pt x="9312" y="14364"/>
                                  <a:pt x="9443" y="14498"/>
                                  <a:pt x="9600" y="14512"/>
                                </a:cubicBezTo>
                                <a:lnTo>
                                  <a:pt x="9600" y="14807"/>
                                </a:lnTo>
                                <a:lnTo>
                                  <a:pt x="9391" y="14807"/>
                                </a:lnTo>
                                <a:cubicBezTo>
                                  <a:pt x="9247" y="14807"/>
                                  <a:pt x="9129" y="14727"/>
                                  <a:pt x="9077" y="14592"/>
                                </a:cubicBezTo>
                                <a:cubicBezTo>
                                  <a:pt x="9063" y="14566"/>
                                  <a:pt x="9077" y="14552"/>
                                  <a:pt x="9090" y="14525"/>
                                </a:cubicBezTo>
                                <a:cubicBezTo>
                                  <a:pt x="9103" y="14512"/>
                                  <a:pt x="9116" y="14498"/>
                                  <a:pt x="9142" y="14498"/>
                                </a:cubicBezTo>
                                <a:cubicBezTo>
                                  <a:pt x="9168" y="14498"/>
                                  <a:pt x="9181" y="14512"/>
                                  <a:pt x="9194" y="14525"/>
                                </a:cubicBezTo>
                                <a:cubicBezTo>
                                  <a:pt x="9207" y="14539"/>
                                  <a:pt x="9234" y="14552"/>
                                  <a:pt x="9247" y="14539"/>
                                </a:cubicBezTo>
                                <a:cubicBezTo>
                                  <a:pt x="9260" y="14525"/>
                                  <a:pt x="9273" y="14498"/>
                                  <a:pt x="9260" y="14485"/>
                                </a:cubicBezTo>
                                <a:cubicBezTo>
                                  <a:pt x="9234" y="14445"/>
                                  <a:pt x="9194" y="14418"/>
                                  <a:pt x="9142" y="14418"/>
                                </a:cubicBezTo>
                                <a:cubicBezTo>
                                  <a:pt x="9090" y="14418"/>
                                  <a:pt x="9050" y="14445"/>
                                  <a:pt x="9024" y="14485"/>
                                </a:cubicBezTo>
                                <a:cubicBezTo>
                                  <a:pt x="8998" y="14525"/>
                                  <a:pt x="8998" y="14566"/>
                                  <a:pt x="9011" y="14619"/>
                                </a:cubicBezTo>
                                <a:cubicBezTo>
                                  <a:pt x="9077" y="14780"/>
                                  <a:pt x="9220" y="14888"/>
                                  <a:pt x="9391" y="14888"/>
                                </a:cubicBezTo>
                                <a:lnTo>
                                  <a:pt x="11117" y="14888"/>
                                </a:lnTo>
                                <a:cubicBezTo>
                                  <a:pt x="11144" y="14888"/>
                                  <a:pt x="11157" y="14874"/>
                                  <a:pt x="11157" y="14847"/>
                                </a:cubicBezTo>
                                <a:cubicBezTo>
                                  <a:pt x="11157" y="14821"/>
                                  <a:pt x="11144" y="14807"/>
                                  <a:pt x="11117" y="14807"/>
                                </a:cubicBezTo>
                                <a:lnTo>
                                  <a:pt x="10804" y="14807"/>
                                </a:lnTo>
                                <a:lnTo>
                                  <a:pt x="10804" y="14525"/>
                                </a:lnTo>
                                <a:lnTo>
                                  <a:pt x="10817" y="14525"/>
                                </a:lnTo>
                                <a:cubicBezTo>
                                  <a:pt x="10961" y="14525"/>
                                  <a:pt x="11078" y="14378"/>
                                  <a:pt x="11104" y="14230"/>
                                </a:cubicBezTo>
                                <a:lnTo>
                                  <a:pt x="11170" y="13975"/>
                                </a:lnTo>
                                <a:cubicBezTo>
                                  <a:pt x="11170" y="13975"/>
                                  <a:pt x="11170" y="13975"/>
                                  <a:pt x="11170" y="13961"/>
                                </a:cubicBezTo>
                                <a:lnTo>
                                  <a:pt x="11209" y="13800"/>
                                </a:lnTo>
                                <a:cubicBezTo>
                                  <a:pt x="11222" y="13760"/>
                                  <a:pt x="11209" y="13733"/>
                                  <a:pt x="11183" y="13706"/>
                                </a:cubicBezTo>
                                <a:cubicBezTo>
                                  <a:pt x="11183" y="13653"/>
                                  <a:pt x="11144" y="13639"/>
                                  <a:pt x="11104" y="13639"/>
                                </a:cubicBezTo>
                                <a:close/>
                                <a:moveTo>
                                  <a:pt x="10542" y="13331"/>
                                </a:moveTo>
                                <a:lnTo>
                                  <a:pt x="10476" y="13384"/>
                                </a:lnTo>
                                <a:lnTo>
                                  <a:pt x="10437" y="13384"/>
                                </a:lnTo>
                                <a:lnTo>
                                  <a:pt x="10398" y="13384"/>
                                </a:lnTo>
                                <a:lnTo>
                                  <a:pt x="10333" y="13317"/>
                                </a:lnTo>
                                <a:lnTo>
                                  <a:pt x="10542" y="13331"/>
                                </a:lnTo>
                                <a:close/>
                                <a:moveTo>
                                  <a:pt x="10490" y="13492"/>
                                </a:moveTo>
                                <a:cubicBezTo>
                                  <a:pt x="10490" y="13505"/>
                                  <a:pt x="10476" y="13518"/>
                                  <a:pt x="10463" y="13518"/>
                                </a:cubicBezTo>
                                <a:lnTo>
                                  <a:pt x="10385" y="13518"/>
                                </a:lnTo>
                                <a:cubicBezTo>
                                  <a:pt x="10372" y="13518"/>
                                  <a:pt x="10359" y="13505"/>
                                  <a:pt x="10359" y="13492"/>
                                </a:cubicBezTo>
                                <a:cubicBezTo>
                                  <a:pt x="10359" y="13478"/>
                                  <a:pt x="10372" y="13465"/>
                                  <a:pt x="10385" y="13465"/>
                                </a:cubicBezTo>
                                <a:lnTo>
                                  <a:pt x="10385" y="13465"/>
                                </a:lnTo>
                                <a:lnTo>
                                  <a:pt x="10424" y="13465"/>
                                </a:lnTo>
                                <a:lnTo>
                                  <a:pt x="10463" y="13465"/>
                                </a:lnTo>
                                <a:cubicBezTo>
                                  <a:pt x="10490" y="13465"/>
                                  <a:pt x="10490" y="13478"/>
                                  <a:pt x="10490" y="13492"/>
                                </a:cubicBezTo>
                                <a:close/>
                                <a:moveTo>
                                  <a:pt x="10071" y="13975"/>
                                </a:moveTo>
                                <a:cubicBezTo>
                                  <a:pt x="10084" y="13935"/>
                                  <a:pt x="10097" y="13894"/>
                                  <a:pt x="10110" y="13854"/>
                                </a:cubicBezTo>
                                <a:lnTo>
                                  <a:pt x="10123" y="13814"/>
                                </a:lnTo>
                                <a:cubicBezTo>
                                  <a:pt x="10123" y="13800"/>
                                  <a:pt x="10123" y="13800"/>
                                  <a:pt x="10136" y="13787"/>
                                </a:cubicBezTo>
                                <a:cubicBezTo>
                                  <a:pt x="10202" y="13653"/>
                                  <a:pt x="10346" y="13572"/>
                                  <a:pt x="10424" y="13586"/>
                                </a:cubicBezTo>
                                <a:cubicBezTo>
                                  <a:pt x="10463" y="13586"/>
                                  <a:pt x="10516" y="13626"/>
                                  <a:pt x="10568" y="13666"/>
                                </a:cubicBezTo>
                                <a:cubicBezTo>
                                  <a:pt x="10581" y="13680"/>
                                  <a:pt x="10594" y="13693"/>
                                  <a:pt x="10607" y="13706"/>
                                </a:cubicBezTo>
                                <a:cubicBezTo>
                                  <a:pt x="10568" y="13733"/>
                                  <a:pt x="10529" y="13760"/>
                                  <a:pt x="10490" y="13800"/>
                                </a:cubicBezTo>
                                <a:cubicBezTo>
                                  <a:pt x="10490" y="13800"/>
                                  <a:pt x="10490" y="13800"/>
                                  <a:pt x="10490" y="13800"/>
                                </a:cubicBezTo>
                                <a:cubicBezTo>
                                  <a:pt x="10463" y="13841"/>
                                  <a:pt x="10437" y="13867"/>
                                  <a:pt x="10411" y="13921"/>
                                </a:cubicBezTo>
                                <a:cubicBezTo>
                                  <a:pt x="10411" y="13921"/>
                                  <a:pt x="10411" y="13935"/>
                                  <a:pt x="10411" y="13935"/>
                                </a:cubicBezTo>
                                <a:cubicBezTo>
                                  <a:pt x="10385" y="13988"/>
                                  <a:pt x="10372" y="14055"/>
                                  <a:pt x="10372" y="14109"/>
                                </a:cubicBezTo>
                                <a:lnTo>
                                  <a:pt x="10097" y="14109"/>
                                </a:lnTo>
                                <a:cubicBezTo>
                                  <a:pt x="10058" y="14069"/>
                                  <a:pt x="10058" y="14029"/>
                                  <a:pt x="10071" y="13975"/>
                                </a:cubicBezTo>
                                <a:close/>
                                <a:moveTo>
                                  <a:pt x="9979" y="13518"/>
                                </a:moveTo>
                                <a:lnTo>
                                  <a:pt x="9927" y="13545"/>
                                </a:lnTo>
                                <a:lnTo>
                                  <a:pt x="9875" y="13532"/>
                                </a:lnTo>
                                <a:lnTo>
                                  <a:pt x="9835" y="13492"/>
                                </a:lnTo>
                                <a:lnTo>
                                  <a:pt x="9979" y="13518"/>
                                </a:lnTo>
                                <a:close/>
                                <a:moveTo>
                                  <a:pt x="9927" y="13639"/>
                                </a:moveTo>
                                <a:cubicBezTo>
                                  <a:pt x="9927" y="13653"/>
                                  <a:pt x="9914" y="13653"/>
                                  <a:pt x="9914" y="13653"/>
                                </a:cubicBezTo>
                                <a:lnTo>
                                  <a:pt x="9848" y="13639"/>
                                </a:lnTo>
                                <a:cubicBezTo>
                                  <a:pt x="9835" y="13639"/>
                                  <a:pt x="9835" y="13626"/>
                                  <a:pt x="9835" y="13626"/>
                                </a:cubicBezTo>
                                <a:cubicBezTo>
                                  <a:pt x="9835" y="13612"/>
                                  <a:pt x="9848" y="13612"/>
                                  <a:pt x="9848" y="13612"/>
                                </a:cubicBezTo>
                                <a:cubicBezTo>
                                  <a:pt x="9848" y="13612"/>
                                  <a:pt x="9848" y="13612"/>
                                  <a:pt x="9848" y="13612"/>
                                </a:cubicBezTo>
                                <a:lnTo>
                                  <a:pt x="9914" y="13626"/>
                                </a:lnTo>
                                <a:cubicBezTo>
                                  <a:pt x="9927" y="13626"/>
                                  <a:pt x="9940" y="13626"/>
                                  <a:pt x="9927" y="13639"/>
                                </a:cubicBezTo>
                                <a:close/>
                                <a:moveTo>
                                  <a:pt x="9600" y="13921"/>
                                </a:moveTo>
                                <a:lnTo>
                                  <a:pt x="9613" y="13881"/>
                                </a:lnTo>
                                <a:cubicBezTo>
                                  <a:pt x="9665" y="13774"/>
                                  <a:pt x="9809" y="13706"/>
                                  <a:pt x="9875" y="13720"/>
                                </a:cubicBezTo>
                                <a:cubicBezTo>
                                  <a:pt x="9914" y="13720"/>
                                  <a:pt x="9953" y="13760"/>
                                  <a:pt x="9992" y="13800"/>
                                </a:cubicBezTo>
                                <a:cubicBezTo>
                                  <a:pt x="10005" y="13814"/>
                                  <a:pt x="10019" y="13841"/>
                                  <a:pt x="10032" y="13854"/>
                                </a:cubicBezTo>
                                <a:cubicBezTo>
                                  <a:pt x="10032" y="13854"/>
                                  <a:pt x="10045" y="13867"/>
                                  <a:pt x="10045" y="13867"/>
                                </a:cubicBezTo>
                                <a:cubicBezTo>
                                  <a:pt x="10032" y="13894"/>
                                  <a:pt x="10019" y="13921"/>
                                  <a:pt x="10019" y="13948"/>
                                </a:cubicBezTo>
                                <a:cubicBezTo>
                                  <a:pt x="10005" y="14002"/>
                                  <a:pt x="10005" y="14069"/>
                                  <a:pt x="10019" y="14109"/>
                                </a:cubicBezTo>
                                <a:lnTo>
                                  <a:pt x="9796" y="14109"/>
                                </a:lnTo>
                                <a:cubicBezTo>
                                  <a:pt x="9731" y="14109"/>
                                  <a:pt x="9678" y="14069"/>
                                  <a:pt x="9652" y="14015"/>
                                </a:cubicBezTo>
                                <a:lnTo>
                                  <a:pt x="9639" y="13988"/>
                                </a:lnTo>
                                <a:cubicBezTo>
                                  <a:pt x="9626" y="13975"/>
                                  <a:pt x="9613" y="13961"/>
                                  <a:pt x="9600" y="13948"/>
                                </a:cubicBezTo>
                                <a:cubicBezTo>
                                  <a:pt x="9587" y="13935"/>
                                  <a:pt x="9587" y="13921"/>
                                  <a:pt x="9600" y="13921"/>
                                </a:cubicBezTo>
                                <a:close/>
                                <a:moveTo>
                                  <a:pt x="10725" y="14794"/>
                                </a:moveTo>
                                <a:lnTo>
                                  <a:pt x="9731" y="14794"/>
                                </a:lnTo>
                                <a:lnTo>
                                  <a:pt x="9731" y="14512"/>
                                </a:lnTo>
                                <a:lnTo>
                                  <a:pt x="10725" y="14512"/>
                                </a:lnTo>
                                <a:lnTo>
                                  <a:pt x="10725" y="14794"/>
                                </a:lnTo>
                                <a:close/>
                                <a:moveTo>
                                  <a:pt x="11052" y="14190"/>
                                </a:moveTo>
                                <a:cubicBezTo>
                                  <a:pt x="11026" y="14297"/>
                                  <a:pt x="10934" y="14418"/>
                                  <a:pt x="10830" y="14418"/>
                                </a:cubicBezTo>
                                <a:lnTo>
                                  <a:pt x="9665" y="14418"/>
                                </a:lnTo>
                                <a:cubicBezTo>
                                  <a:pt x="9600" y="14418"/>
                                  <a:pt x="9534" y="14391"/>
                                  <a:pt x="9482" y="14337"/>
                                </a:cubicBezTo>
                                <a:lnTo>
                                  <a:pt x="9495" y="14337"/>
                                </a:lnTo>
                                <a:cubicBezTo>
                                  <a:pt x="9521" y="14337"/>
                                  <a:pt x="9534" y="14324"/>
                                  <a:pt x="9534" y="14297"/>
                                </a:cubicBezTo>
                                <a:cubicBezTo>
                                  <a:pt x="9534" y="14270"/>
                                  <a:pt x="9521" y="14257"/>
                                  <a:pt x="9495" y="14257"/>
                                </a:cubicBezTo>
                                <a:lnTo>
                                  <a:pt x="9417" y="14257"/>
                                </a:lnTo>
                                <a:cubicBezTo>
                                  <a:pt x="9404" y="14243"/>
                                  <a:pt x="9404" y="14230"/>
                                  <a:pt x="9391" y="14230"/>
                                </a:cubicBezTo>
                                <a:cubicBezTo>
                                  <a:pt x="9404" y="14230"/>
                                  <a:pt x="9417" y="14217"/>
                                  <a:pt x="9417" y="14190"/>
                                </a:cubicBezTo>
                                <a:cubicBezTo>
                                  <a:pt x="9417" y="14163"/>
                                  <a:pt x="9404" y="14149"/>
                                  <a:pt x="9377" y="14149"/>
                                </a:cubicBezTo>
                                <a:lnTo>
                                  <a:pt x="9364" y="14149"/>
                                </a:lnTo>
                                <a:lnTo>
                                  <a:pt x="9299" y="13988"/>
                                </a:lnTo>
                                <a:lnTo>
                                  <a:pt x="9521" y="13988"/>
                                </a:lnTo>
                                <a:cubicBezTo>
                                  <a:pt x="9534" y="13988"/>
                                  <a:pt x="9548" y="13988"/>
                                  <a:pt x="9548" y="14002"/>
                                </a:cubicBezTo>
                                <a:lnTo>
                                  <a:pt x="9561" y="14029"/>
                                </a:lnTo>
                                <a:cubicBezTo>
                                  <a:pt x="9600" y="14109"/>
                                  <a:pt x="9678" y="14163"/>
                                  <a:pt x="9770" y="14163"/>
                                </a:cubicBezTo>
                                <a:lnTo>
                                  <a:pt x="10385" y="14163"/>
                                </a:lnTo>
                                <a:cubicBezTo>
                                  <a:pt x="10411" y="14163"/>
                                  <a:pt x="10424" y="14149"/>
                                  <a:pt x="10424" y="14123"/>
                                </a:cubicBezTo>
                                <a:cubicBezTo>
                                  <a:pt x="10424" y="14069"/>
                                  <a:pt x="10437" y="14002"/>
                                  <a:pt x="10463" y="13948"/>
                                </a:cubicBezTo>
                                <a:lnTo>
                                  <a:pt x="11104" y="13948"/>
                                </a:lnTo>
                                <a:lnTo>
                                  <a:pt x="11052" y="14190"/>
                                </a:lnTo>
                                <a:close/>
                                <a:moveTo>
                                  <a:pt x="11157" y="13774"/>
                                </a:moveTo>
                                <a:lnTo>
                                  <a:pt x="11157" y="13800"/>
                                </a:lnTo>
                                <a:lnTo>
                                  <a:pt x="10804" y="13800"/>
                                </a:lnTo>
                                <a:cubicBezTo>
                                  <a:pt x="10777" y="13800"/>
                                  <a:pt x="10764" y="13814"/>
                                  <a:pt x="10764" y="13841"/>
                                </a:cubicBezTo>
                                <a:cubicBezTo>
                                  <a:pt x="10764" y="13867"/>
                                  <a:pt x="10777" y="13881"/>
                                  <a:pt x="10804" y="13881"/>
                                </a:cubicBezTo>
                                <a:lnTo>
                                  <a:pt x="11131" y="13881"/>
                                </a:lnTo>
                                <a:lnTo>
                                  <a:pt x="11117" y="13921"/>
                                </a:lnTo>
                                <a:lnTo>
                                  <a:pt x="10503" y="13921"/>
                                </a:lnTo>
                                <a:cubicBezTo>
                                  <a:pt x="10516" y="13908"/>
                                  <a:pt x="10516" y="13894"/>
                                  <a:pt x="10529" y="13881"/>
                                </a:cubicBezTo>
                                <a:lnTo>
                                  <a:pt x="10660" y="13881"/>
                                </a:lnTo>
                                <a:cubicBezTo>
                                  <a:pt x="10686" y="13881"/>
                                  <a:pt x="10699" y="13867"/>
                                  <a:pt x="10699" y="13841"/>
                                </a:cubicBezTo>
                                <a:cubicBezTo>
                                  <a:pt x="10699" y="13814"/>
                                  <a:pt x="10686" y="13800"/>
                                  <a:pt x="10660" y="13800"/>
                                </a:cubicBezTo>
                                <a:lnTo>
                                  <a:pt x="10607" y="13800"/>
                                </a:lnTo>
                                <a:cubicBezTo>
                                  <a:pt x="10633" y="13787"/>
                                  <a:pt x="10647" y="13774"/>
                                  <a:pt x="10673" y="13760"/>
                                </a:cubicBezTo>
                                <a:cubicBezTo>
                                  <a:pt x="10725" y="13733"/>
                                  <a:pt x="10790" y="13720"/>
                                  <a:pt x="10843" y="13720"/>
                                </a:cubicBezTo>
                                <a:lnTo>
                                  <a:pt x="11104" y="13720"/>
                                </a:lnTo>
                                <a:lnTo>
                                  <a:pt x="11104" y="13720"/>
                                </a:lnTo>
                                <a:cubicBezTo>
                                  <a:pt x="11117" y="13720"/>
                                  <a:pt x="11131" y="13720"/>
                                  <a:pt x="11131" y="13733"/>
                                </a:cubicBezTo>
                                <a:cubicBezTo>
                                  <a:pt x="11157" y="13747"/>
                                  <a:pt x="11157" y="13760"/>
                                  <a:pt x="11157" y="13774"/>
                                </a:cubicBezTo>
                                <a:close/>
                                <a:moveTo>
                                  <a:pt x="10450" y="13720"/>
                                </a:moveTo>
                                <a:cubicBezTo>
                                  <a:pt x="10450" y="13720"/>
                                  <a:pt x="10463" y="13720"/>
                                  <a:pt x="10463" y="13720"/>
                                </a:cubicBezTo>
                                <a:cubicBezTo>
                                  <a:pt x="10476" y="13720"/>
                                  <a:pt x="10490" y="13706"/>
                                  <a:pt x="10490" y="13706"/>
                                </a:cubicBezTo>
                                <a:cubicBezTo>
                                  <a:pt x="10503" y="13693"/>
                                  <a:pt x="10490" y="13666"/>
                                  <a:pt x="10476" y="13653"/>
                                </a:cubicBezTo>
                                <a:lnTo>
                                  <a:pt x="10450" y="13639"/>
                                </a:lnTo>
                                <a:cubicBezTo>
                                  <a:pt x="10437" y="13626"/>
                                  <a:pt x="10411" y="13639"/>
                                  <a:pt x="10398" y="13653"/>
                                </a:cubicBezTo>
                                <a:cubicBezTo>
                                  <a:pt x="10385" y="13666"/>
                                  <a:pt x="10398" y="13693"/>
                                  <a:pt x="10411" y="13706"/>
                                </a:cubicBezTo>
                                <a:lnTo>
                                  <a:pt x="10450" y="13720"/>
                                </a:lnTo>
                                <a:close/>
                                <a:moveTo>
                                  <a:pt x="9914" y="13894"/>
                                </a:moveTo>
                                <a:cubicBezTo>
                                  <a:pt x="9927" y="13908"/>
                                  <a:pt x="9927" y="13908"/>
                                  <a:pt x="9940" y="13908"/>
                                </a:cubicBezTo>
                                <a:cubicBezTo>
                                  <a:pt x="9953" y="13908"/>
                                  <a:pt x="9953" y="13908"/>
                                  <a:pt x="9966" y="13894"/>
                                </a:cubicBezTo>
                                <a:cubicBezTo>
                                  <a:pt x="9979" y="13881"/>
                                  <a:pt x="9979" y="13854"/>
                                  <a:pt x="9966" y="13841"/>
                                </a:cubicBezTo>
                                <a:lnTo>
                                  <a:pt x="9927" y="13800"/>
                                </a:lnTo>
                                <a:cubicBezTo>
                                  <a:pt x="9914" y="13787"/>
                                  <a:pt x="9888" y="13787"/>
                                  <a:pt x="9875" y="13800"/>
                                </a:cubicBezTo>
                                <a:cubicBezTo>
                                  <a:pt x="9862" y="13814"/>
                                  <a:pt x="9862" y="13841"/>
                                  <a:pt x="9875" y="13854"/>
                                </a:cubicBezTo>
                                <a:lnTo>
                                  <a:pt x="9914" y="13894"/>
                                </a:lnTo>
                                <a:close/>
                                <a:moveTo>
                                  <a:pt x="19962" y="12981"/>
                                </a:moveTo>
                                <a:lnTo>
                                  <a:pt x="19700" y="12981"/>
                                </a:lnTo>
                                <a:cubicBezTo>
                                  <a:pt x="19635" y="12981"/>
                                  <a:pt x="19582" y="12995"/>
                                  <a:pt x="19517" y="13022"/>
                                </a:cubicBezTo>
                                <a:cubicBezTo>
                                  <a:pt x="19504" y="12995"/>
                                  <a:pt x="19478" y="12981"/>
                                  <a:pt x="19464" y="12955"/>
                                </a:cubicBezTo>
                                <a:cubicBezTo>
                                  <a:pt x="19438" y="12928"/>
                                  <a:pt x="19412" y="12914"/>
                                  <a:pt x="19386" y="12888"/>
                                </a:cubicBezTo>
                                <a:cubicBezTo>
                                  <a:pt x="19399" y="12874"/>
                                  <a:pt x="19412" y="12847"/>
                                  <a:pt x="19412" y="12834"/>
                                </a:cubicBezTo>
                                <a:cubicBezTo>
                                  <a:pt x="19412" y="12807"/>
                                  <a:pt x="19412" y="12780"/>
                                  <a:pt x="19386" y="12767"/>
                                </a:cubicBezTo>
                                <a:lnTo>
                                  <a:pt x="19451" y="12713"/>
                                </a:lnTo>
                                <a:cubicBezTo>
                                  <a:pt x="19451" y="12713"/>
                                  <a:pt x="19451" y="12713"/>
                                  <a:pt x="19451" y="12713"/>
                                </a:cubicBezTo>
                                <a:cubicBezTo>
                                  <a:pt x="19464" y="12700"/>
                                  <a:pt x="19478" y="12673"/>
                                  <a:pt x="19464" y="12646"/>
                                </a:cubicBezTo>
                                <a:cubicBezTo>
                                  <a:pt x="19451" y="12619"/>
                                  <a:pt x="19425" y="12606"/>
                                  <a:pt x="19399" y="12592"/>
                                </a:cubicBezTo>
                                <a:lnTo>
                                  <a:pt x="19190" y="12579"/>
                                </a:lnTo>
                                <a:cubicBezTo>
                                  <a:pt x="19150" y="12579"/>
                                  <a:pt x="19124" y="12592"/>
                                  <a:pt x="19111" y="12619"/>
                                </a:cubicBezTo>
                                <a:cubicBezTo>
                                  <a:pt x="19098" y="12632"/>
                                  <a:pt x="19098" y="12659"/>
                                  <a:pt x="19111" y="12686"/>
                                </a:cubicBezTo>
                                <a:cubicBezTo>
                                  <a:pt x="19111" y="12686"/>
                                  <a:pt x="19111" y="12686"/>
                                  <a:pt x="19111" y="12686"/>
                                </a:cubicBezTo>
                                <a:lnTo>
                                  <a:pt x="19164" y="12753"/>
                                </a:lnTo>
                                <a:cubicBezTo>
                                  <a:pt x="19150" y="12767"/>
                                  <a:pt x="19137" y="12794"/>
                                  <a:pt x="19137" y="12820"/>
                                </a:cubicBezTo>
                                <a:cubicBezTo>
                                  <a:pt x="19137" y="12847"/>
                                  <a:pt x="19137" y="12861"/>
                                  <a:pt x="19150" y="12874"/>
                                </a:cubicBezTo>
                                <a:cubicBezTo>
                                  <a:pt x="19059" y="12914"/>
                                  <a:pt x="18954" y="12995"/>
                                  <a:pt x="18915" y="13102"/>
                                </a:cubicBezTo>
                                <a:cubicBezTo>
                                  <a:pt x="18915" y="13102"/>
                                  <a:pt x="18915" y="13116"/>
                                  <a:pt x="18902" y="13116"/>
                                </a:cubicBezTo>
                                <a:cubicBezTo>
                                  <a:pt x="18889" y="13102"/>
                                  <a:pt x="18889" y="13089"/>
                                  <a:pt x="18876" y="13089"/>
                                </a:cubicBezTo>
                                <a:cubicBezTo>
                                  <a:pt x="18863" y="13062"/>
                                  <a:pt x="18836" y="13049"/>
                                  <a:pt x="18823" y="13035"/>
                                </a:cubicBezTo>
                                <a:cubicBezTo>
                                  <a:pt x="18836" y="13022"/>
                                  <a:pt x="18836" y="13008"/>
                                  <a:pt x="18850" y="12995"/>
                                </a:cubicBezTo>
                                <a:cubicBezTo>
                                  <a:pt x="18850" y="12968"/>
                                  <a:pt x="18850" y="12955"/>
                                  <a:pt x="18836" y="12941"/>
                                </a:cubicBezTo>
                                <a:lnTo>
                                  <a:pt x="18889" y="12901"/>
                                </a:lnTo>
                                <a:cubicBezTo>
                                  <a:pt x="18889" y="12901"/>
                                  <a:pt x="18889" y="12901"/>
                                  <a:pt x="18889" y="12901"/>
                                </a:cubicBezTo>
                                <a:cubicBezTo>
                                  <a:pt x="18902" y="12888"/>
                                  <a:pt x="18915" y="12861"/>
                                  <a:pt x="18902" y="12847"/>
                                </a:cubicBezTo>
                                <a:cubicBezTo>
                                  <a:pt x="18889" y="12820"/>
                                  <a:pt x="18876" y="12807"/>
                                  <a:pt x="18836" y="12794"/>
                                </a:cubicBezTo>
                                <a:lnTo>
                                  <a:pt x="18653" y="12767"/>
                                </a:lnTo>
                                <a:cubicBezTo>
                                  <a:pt x="18614" y="12767"/>
                                  <a:pt x="18588" y="12780"/>
                                  <a:pt x="18575" y="12794"/>
                                </a:cubicBezTo>
                                <a:cubicBezTo>
                                  <a:pt x="18562" y="12807"/>
                                  <a:pt x="18562" y="12834"/>
                                  <a:pt x="18575" y="12847"/>
                                </a:cubicBezTo>
                                <a:cubicBezTo>
                                  <a:pt x="18575" y="12847"/>
                                  <a:pt x="18575" y="12847"/>
                                  <a:pt x="18575" y="12847"/>
                                </a:cubicBezTo>
                                <a:lnTo>
                                  <a:pt x="18614" y="12901"/>
                                </a:lnTo>
                                <a:cubicBezTo>
                                  <a:pt x="18601" y="12914"/>
                                  <a:pt x="18588" y="12928"/>
                                  <a:pt x="18588" y="12955"/>
                                </a:cubicBezTo>
                                <a:cubicBezTo>
                                  <a:pt x="18588" y="12968"/>
                                  <a:pt x="18588" y="12981"/>
                                  <a:pt x="18588" y="13008"/>
                                </a:cubicBezTo>
                                <a:cubicBezTo>
                                  <a:pt x="18496" y="13035"/>
                                  <a:pt x="18405" y="13102"/>
                                  <a:pt x="18365" y="13196"/>
                                </a:cubicBezTo>
                                <a:lnTo>
                                  <a:pt x="18392" y="13223"/>
                                </a:lnTo>
                                <a:cubicBezTo>
                                  <a:pt x="18379" y="13237"/>
                                  <a:pt x="18379" y="13250"/>
                                  <a:pt x="18365" y="13277"/>
                                </a:cubicBezTo>
                                <a:lnTo>
                                  <a:pt x="18156" y="13277"/>
                                </a:lnTo>
                                <a:cubicBezTo>
                                  <a:pt x="18130" y="13277"/>
                                  <a:pt x="18104" y="13290"/>
                                  <a:pt x="18091" y="13304"/>
                                </a:cubicBezTo>
                                <a:cubicBezTo>
                                  <a:pt x="18078" y="13331"/>
                                  <a:pt x="18078" y="13357"/>
                                  <a:pt x="18078" y="13371"/>
                                </a:cubicBezTo>
                                <a:lnTo>
                                  <a:pt x="18143" y="13532"/>
                                </a:lnTo>
                                <a:cubicBezTo>
                                  <a:pt x="18143" y="13532"/>
                                  <a:pt x="18143" y="13545"/>
                                  <a:pt x="18143" y="13545"/>
                                </a:cubicBezTo>
                                <a:cubicBezTo>
                                  <a:pt x="18143" y="13545"/>
                                  <a:pt x="18143" y="13559"/>
                                  <a:pt x="18143" y="13559"/>
                                </a:cubicBezTo>
                                <a:cubicBezTo>
                                  <a:pt x="18209" y="13693"/>
                                  <a:pt x="18339" y="13827"/>
                                  <a:pt x="18496" y="13841"/>
                                </a:cubicBezTo>
                                <a:lnTo>
                                  <a:pt x="18496" y="14136"/>
                                </a:lnTo>
                                <a:lnTo>
                                  <a:pt x="18287" y="14136"/>
                                </a:lnTo>
                                <a:cubicBezTo>
                                  <a:pt x="18143" y="14136"/>
                                  <a:pt x="18025" y="14055"/>
                                  <a:pt x="17973" y="13921"/>
                                </a:cubicBezTo>
                                <a:cubicBezTo>
                                  <a:pt x="17960" y="13894"/>
                                  <a:pt x="17973" y="13881"/>
                                  <a:pt x="17986" y="13854"/>
                                </a:cubicBezTo>
                                <a:cubicBezTo>
                                  <a:pt x="17999" y="13841"/>
                                  <a:pt x="18012" y="13827"/>
                                  <a:pt x="18038" y="13827"/>
                                </a:cubicBezTo>
                                <a:cubicBezTo>
                                  <a:pt x="18065" y="13827"/>
                                  <a:pt x="18078" y="13841"/>
                                  <a:pt x="18091" y="13854"/>
                                </a:cubicBezTo>
                                <a:cubicBezTo>
                                  <a:pt x="18104" y="13867"/>
                                  <a:pt x="18130" y="13881"/>
                                  <a:pt x="18143" y="13867"/>
                                </a:cubicBezTo>
                                <a:cubicBezTo>
                                  <a:pt x="18156" y="13854"/>
                                  <a:pt x="18169" y="13827"/>
                                  <a:pt x="18156" y="13814"/>
                                </a:cubicBezTo>
                                <a:cubicBezTo>
                                  <a:pt x="18130" y="13774"/>
                                  <a:pt x="18091" y="13747"/>
                                  <a:pt x="18038" y="13747"/>
                                </a:cubicBezTo>
                                <a:cubicBezTo>
                                  <a:pt x="17986" y="13747"/>
                                  <a:pt x="17947" y="13774"/>
                                  <a:pt x="17921" y="13814"/>
                                </a:cubicBezTo>
                                <a:cubicBezTo>
                                  <a:pt x="17895" y="13854"/>
                                  <a:pt x="17895" y="13894"/>
                                  <a:pt x="17908" y="13948"/>
                                </a:cubicBezTo>
                                <a:cubicBezTo>
                                  <a:pt x="17973" y="14109"/>
                                  <a:pt x="18117" y="14217"/>
                                  <a:pt x="18287" y="14217"/>
                                </a:cubicBezTo>
                                <a:lnTo>
                                  <a:pt x="20014" y="14217"/>
                                </a:lnTo>
                                <a:cubicBezTo>
                                  <a:pt x="20040" y="14217"/>
                                  <a:pt x="20053" y="14203"/>
                                  <a:pt x="20053" y="14176"/>
                                </a:cubicBezTo>
                                <a:cubicBezTo>
                                  <a:pt x="20053" y="14149"/>
                                  <a:pt x="20040" y="14136"/>
                                  <a:pt x="20014" y="14136"/>
                                </a:cubicBezTo>
                                <a:lnTo>
                                  <a:pt x="19635" y="14136"/>
                                </a:lnTo>
                                <a:lnTo>
                                  <a:pt x="19635" y="13854"/>
                                </a:lnTo>
                                <a:lnTo>
                                  <a:pt x="19648" y="13854"/>
                                </a:lnTo>
                                <a:cubicBezTo>
                                  <a:pt x="19792" y="13854"/>
                                  <a:pt x="19909" y="13706"/>
                                  <a:pt x="19935" y="13559"/>
                                </a:cubicBezTo>
                                <a:lnTo>
                                  <a:pt x="20001" y="13304"/>
                                </a:lnTo>
                                <a:cubicBezTo>
                                  <a:pt x="20001" y="13304"/>
                                  <a:pt x="20001" y="13304"/>
                                  <a:pt x="20001" y="13290"/>
                                </a:cubicBezTo>
                                <a:lnTo>
                                  <a:pt x="20040" y="13129"/>
                                </a:lnTo>
                                <a:cubicBezTo>
                                  <a:pt x="20053" y="13089"/>
                                  <a:pt x="20040" y="13062"/>
                                  <a:pt x="20014" y="13035"/>
                                </a:cubicBezTo>
                                <a:cubicBezTo>
                                  <a:pt x="20027" y="12995"/>
                                  <a:pt x="20001" y="12981"/>
                                  <a:pt x="19962" y="12981"/>
                                </a:cubicBezTo>
                                <a:close/>
                                <a:moveTo>
                                  <a:pt x="19399" y="12673"/>
                                </a:moveTo>
                                <a:lnTo>
                                  <a:pt x="19334" y="12726"/>
                                </a:lnTo>
                                <a:lnTo>
                                  <a:pt x="19294" y="12726"/>
                                </a:lnTo>
                                <a:lnTo>
                                  <a:pt x="19255" y="12726"/>
                                </a:lnTo>
                                <a:lnTo>
                                  <a:pt x="19190" y="12659"/>
                                </a:lnTo>
                                <a:lnTo>
                                  <a:pt x="19399" y="12673"/>
                                </a:lnTo>
                                <a:close/>
                                <a:moveTo>
                                  <a:pt x="19347" y="12834"/>
                                </a:moveTo>
                                <a:cubicBezTo>
                                  <a:pt x="19347" y="12847"/>
                                  <a:pt x="19334" y="12861"/>
                                  <a:pt x="19321" y="12861"/>
                                </a:cubicBezTo>
                                <a:lnTo>
                                  <a:pt x="19242" y="12861"/>
                                </a:lnTo>
                                <a:cubicBezTo>
                                  <a:pt x="19229" y="12861"/>
                                  <a:pt x="19216" y="12847"/>
                                  <a:pt x="19216" y="12834"/>
                                </a:cubicBezTo>
                                <a:cubicBezTo>
                                  <a:pt x="19216" y="12820"/>
                                  <a:pt x="19229" y="12807"/>
                                  <a:pt x="19242" y="12807"/>
                                </a:cubicBezTo>
                                <a:lnTo>
                                  <a:pt x="19242" y="12807"/>
                                </a:lnTo>
                                <a:lnTo>
                                  <a:pt x="19321" y="12807"/>
                                </a:lnTo>
                                <a:cubicBezTo>
                                  <a:pt x="19334" y="12807"/>
                                  <a:pt x="19347" y="12820"/>
                                  <a:pt x="19347" y="12834"/>
                                </a:cubicBezTo>
                                <a:close/>
                                <a:moveTo>
                                  <a:pt x="18928" y="13304"/>
                                </a:moveTo>
                                <a:cubicBezTo>
                                  <a:pt x="18941" y="13263"/>
                                  <a:pt x="18954" y="13223"/>
                                  <a:pt x="18967" y="13183"/>
                                </a:cubicBezTo>
                                <a:lnTo>
                                  <a:pt x="18980" y="13143"/>
                                </a:lnTo>
                                <a:cubicBezTo>
                                  <a:pt x="18980" y="13129"/>
                                  <a:pt x="18980" y="13129"/>
                                  <a:pt x="18993" y="13116"/>
                                </a:cubicBezTo>
                                <a:cubicBezTo>
                                  <a:pt x="19059" y="12981"/>
                                  <a:pt x="19203" y="12901"/>
                                  <a:pt x="19281" y="12914"/>
                                </a:cubicBezTo>
                                <a:cubicBezTo>
                                  <a:pt x="19321" y="12914"/>
                                  <a:pt x="19373" y="12955"/>
                                  <a:pt x="19425" y="12995"/>
                                </a:cubicBezTo>
                                <a:cubicBezTo>
                                  <a:pt x="19438" y="13008"/>
                                  <a:pt x="19451" y="13022"/>
                                  <a:pt x="19464" y="13035"/>
                                </a:cubicBezTo>
                                <a:cubicBezTo>
                                  <a:pt x="19425" y="13062"/>
                                  <a:pt x="19386" y="13089"/>
                                  <a:pt x="19347" y="13129"/>
                                </a:cubicBezTo>
                                <a:cubicBezTo>
                                  <a:pt x="19347" y="13129"/>
                                  <a:pt x="19347" y="13129"/>
                                  <a:pt x="19347" y="13129"/>
                                </a:cubicBezTo>
                                <a:cubicBezTo>
                                  <a:pt x="19321" y="13169"/>
                                  <a:pt x="19294" y="13196"/>
                                  <a:pt x="19268" y="13250"/>
                                </a:cubicBezTo>
                                <a:cubicBezTo>
                                  <a:pt x="19268" y="13250"/>
                                  <a:pt x="19268" y="13263"/>
                                  <a:pt x="19268" y="13263"/>
                                </a:cubicBezTo>
                                <a:cubicBezTo>
                                  <a:pt x="19242" y="13317"/>
                                  <a:pt x="19229" y="13384"/>
                                  <a:pt x="19229" y="13438"/>
                                </a:cubicBezTo>
                                <a:lnTo>
                                  <a:pt x="18954" y="13438"/>
                                </a:lnTo>
                                <a:cubicBezTo>
                                  <a:pt x="18915" y="13411"/>
                                  <a:pt x="18915" y="13371"/>
                                  <a:pt x="18928" y="13304"/>
                                </a:cubicBezTo>
                                <a:close/>
                                <a:moveTo>
                                  <a:pt x="18836" y="12861"/>
                                </a:moveTo>
                                <a:lnTo>
                                  <a:pt x="18784" y="12888"/>
                                </a:lnTo>
                                <a:lnTo>
                                  <a:pt x="18758" y="12888"/>
                                </a:lnTo>
                                <a:lnTo>
                                  <a:pt x="18732" y="12888"/>
                                </a:lnTo>
                                <a:lnTo>
                                  <a:pt x="18693" y="12847"/>
                                </a:lnTo>
                                <a:lnTo>
                                  <a:pt x="18836" y="12861"/>
                                </a:lnTo>
                                <a:close/>
                                <a:moveTo>
                                  <a:pt x="18784" y="12981"/>
                                </a:moveTo>
                                <a:cubicBezTo>
                                  <a:pt x="18784" y="12995"/>
                                  <a:pt x="18771" y="12995"/>
                                  <a:pt x="18771" y="12995"/>
                                </a:cubicBezTo>
                                <a:lnTo>
                                  <a:pt x="18706" y="12981"/>
                                </a:lnTo>
                                <a:cubicBezTo>
                                  <a:pt x="18693" y="12981"/>
                                  <a:pt x="18693" y="12968"/>
                                  <a:pt x="18693" y="12968"/>
                                </a:cubicBezTo>
                                <a:cubicBezTo>
                                  <a:pt x="18693" y="12955"/>
                                  <a:pt x="18706" y="12955"/>
                                  <a:pt x="18706" y="12955"/>
                                </a:cubicBezTo>
                                <a:cubicBezTo>
                                  <a:pt x="18706" y="12955"/>
                                  <a:pt x="18706" y="12955"/>
                                  <a:pt x="18706" y="12955"/>
                                </a:cubicBezTo>
                                <a:lnTo>
                                  <a:pt x="18771" y="12968"/>
                                </a:lnTo>
                                <a:cubicBezTo>
                                  <a:pt x="18784" y="12955"/>
                                  <a:pt x="18784" y="12968"/>
                                  <a:pt x="18784" y="12981"/>
                                </a:cubicBezTo>
                                <a:close/>
                                <a:moveTo>
                                  <a:pt x="18457" y="13250"/>
                                </a:moveTo>
                                <a:lnTo>
                                  <a:pt x="18470" y="13210"/>
                                </a:lnTo>
                                <a:cubicBezTo>
                                  <a:pt x="18522" y="13102"/>
                                  <a:pt x="18666" y="13035"/>
                                  <a:pt x="18732" y="13049"/>
                                </a:cubicBezTo>
                                <a:cubicBezTo>
                                  <a:pt x="18771" y="13049"/>
                                  <a:pt x="18810" y="13089"/>
                                  <a:pt x="18850" y="13129"/>
                                </a:cubicBezTo>
                                <a:cubicBezTo>
                                  <a:pt x="18863" y="13143"/>
                                  <a:pt x="18876" y="13169"/>
                                  <a:pt x="18889" y="13183"/>
                                </a:cubicBezTo>
                                <a:cubicBezTo>
                                  <a:pt x="18889" y="13183"/>
                                  <a:pt x="18902" y="13196"/>
                                  <a:pt x="18902" y="13196"/>
                                </a:cubicBezTo>
                                <a:cubicBezTo>
                                  <a:pt x="18889" y="13223"/>
                                  <a:pt x="18876" y="13250"/>
                                  <a:pt x="18876" y="13277"/>
                                </a:cubicBezTo>
                                <a:cubicBezTo>
                                  <a:pt x="18863" y="13331"/>
                                  <a:pt x="18863" y="13398"/>
                                  <a:pt x="18876" y="13438"/>
                                </a:cubicBezTo>
                                <a:lnTo>
                                  <a:pt x="18653" y="13438"/>
                                </a:lnTo>
                                <a:cubicBezTo>
                                  <a:pt x="18588" y="13438"/>
                                  <a:pt x="18536" y="13398"/>
                                  <a:pt x="18509" y="13344"/>
                                </a:cubicBezTo>
                                <a:lnTo>
                                  <a:pt x="18496" y="13317"/>
                                </a:lnTo>
                                <a:cubicBezTo>
                                  <a:pt x="18483" y="13304"/>
                                  <a:pt x="18470" y="13290"/>
                                  <a:pt x="18457" y="13277"/>
                                </a:cubicBezTo>
                                <a:cubicBezTo>
                                  <a:pt x="18444" y="13277"/>
                                  <a:pt x="18444" y="13263"/>
                                  <a:pt x="18457" y="13250"/>
                                </a:cubicBezTo>
                                <a:close/>
                                <a:moveTo>
                                  <a:pt x="19582" y="14136"/>
                                </a:moveTo>
                                <a:lnTo>
                                  <a:pt x="18588" y="14136"/>
                                </a:lnTo>
                                <a:lnTo>
                                  <a:pt x="18588" y="13854"/>
                                </a:lnTo>
                                <a:lnTo>
                                  <a:pt x="19582" y="13854"/>
                                </a:lnTo>
                                <a:lnTo>
                                  <a:pt x="19582" y="14136"/>
                                </a:lnTo>
                                <a:close/>
                                <a:moveTo>
                                  <a:pt x="19896" y="13532"/>
                                </a:moveTo>
                                <a:cubicBezTo>
                                  <a:pt x="19870" y="13639"/>
                                  <a:pt x="19778" y="13760"/>
                                  <a:pt x="19674" y="13760"/>
                                </a:cubicBezTo>
                                <a:lnTo>
                                  <a:pt x="18522" y="13760"/>
                                </a:lnTo>
                                <a:cubicBezTo>
                                  <a:pt x="18457" y="13760"/>
                                  <a:pt x="18392" y="13733"/>
                                  <a:pt x="18339" y="13680"/>
                                </a:cubicBezTo>
                                <a:lnTo>
                                  <a:pt x="18352" y="13680"/>
                                </a:lnTo>
                                <a:cubicBezTo>
                                  <a:pt x="18379" y="13680"/>
                                  <a:pt x="18392" y="13666"/>
                                  <a:pt x="18392" y="13639"/>
                                </a:cubicBezTo>
                                <a:cubicBezTo>
                                  <a:pt x="18392" y="13612"/>
                                  <a:pt x="18379" y="13599"/>
                                  <a:pt x="18352" y="13599"/>
                                </a:cubicBezTo>
                                <a:lnTo>
                                  <a:pt x="18274" y="13599"/>
                                </a:lnTo>
                                <a:cubicBezTo>
                                  <a:pt x="18261" y="13586"/>
                                  <a:pt x="18261" y="13572"/>
                                  <a:pt x="18248" y="13572"/>
                                </a:cubicBezTo>
                                <a:cubicBezTo>
                                  <a:pt x="18261" y="13572"/>
                                  <a:pt x="18274" y="13559"/>
                                  <a:pt x="18274" y="13532"/>
                                </a:cubicBezTo>
                                <a:cubicBezTo>
                                  <a:pt x="18274" y="13505"/>
                                  <a:pt x="18261" y="13492"/>
                                  <a:pt x="18235" y="13492"/>
                                </a:cubicBezTo>
                                <a:lnTo>
                                  <a:pt x="18208" y="13492"/>
                                </a:lnTo>
                                <a:lnTo>
                                  <a:pt x="18143" y="13331"/>
                                </a:lnTo>
                                <a:lnTo>
                                  <a:pt x="18365" y="13331"/>
                                </a:lnTo>
                                <a:cubicBezTo>
                                  <a:pt x="18379" y="13331"/>
                                  <a:pt x="18392" y="13331"/>
                                  <a:pt x="18392" y="13344"/>
                                </a:cubicBezTo>
                                <a:lnTo>
                                  <a:pt x="18405" y="13371"/>
                                </a:lnTo>
                                <a:cubicBezTo>
                                  <a:pt x="18444" y="13451"/>
                                  <a:pt x="18522" y="13505"/>
                                  <a:pt x="18614" y="13505"/>
                                </a:cubicBezTo>
                                <a:lnTo>
                                  <a:pt x="19229" y="13505"/>
                                </a:lnTo>
                                <a:cubicBezTo>
                                  <a:pt x="19255" y="13505"/>
                                  <a:pt x="19268" y="13492"/>
                                  <a:pt x="19268" y="13465"/>
                                </a:cubicBezTo>
                                <a:cubicBezTo>
                                  <a:pt x="19268" y="13411"/>
                                  <a:pt x="19281" y="13344"/>
                                  <a:pt x="19307" y="13290"/>
                                </a:cubicBezTo>
                                <a:lnTo>
                                  <a:pt x="19949" y="13290"/>
                                </a:lnTo>
                                <a:lnTo>
                                  <a:pt x="19896" y="13532"/>
                                </a:lnTo>
                                <a:close/>
                                <a:moveTo>
                                  <a:pt x="20001" y="13102"/>
                                </a:moveTo>
                                <a:lnTo>
                                  <a:pt x="20001" y="13129"/>
                                </a:lnTo>
                                <a:lnTo>
                                  <a:pt x="19648" y="13129"/>
                                </a:lnTo>
                                <a:cubicBezTo>
                                  <a:pt x="19621" y="13129"/>
                                  <a:pt x="19608" y="13143"/>
                                  <a:pt x="19608" y="13169"/>
                                </a:cubicBezTo>
                                <a:cubicBezTo>
                                  <a:pt x="19608" y="13196"/>
                                  <a:pt x="19621" y="13210"/>
                                  <a:pt x="19648" y="13210"/>
                                </a:cubicBezTo>
                                <a:lnTo>
                                  <a:pt x="19975" y="13210"/>
                                </a:lnTo>
                                <a:lnTo>
                                  <a:pt x="19962" y="13250"/>
                                </a:lnTo>
                                <a:lnTo>
                                  <a:pt x="19347" y="13250"/>
                                </a:lnTo>
                                <a:cubicBezTo>
                                  <a:pt x="19360" y="13237"/>
                                  <a:pt x="19360" y="13223"/>
                                  <a:pt x="19373" y="13210"/>
                                </a:cubicBezTo>
                                <a:lnTo>
                                  <a:pt x="19504" y="13210"/>
                                </a:lnTo>
                                <a:cubicBezTo>
                                  <a:pt x="19530" y="13210"/>
                                  <a:pt x="19543" y="13196"/>
                                  <a:pt x="19543" y="13169"/>
                                </a:cubicBezTo>
                                <a:cubicBezTo>
                                  <a:pt x="19543" y="13143"/>
                                  <a:pt x="19530" y="13129"/>
                                  <a:pt x="19504" y="13129"/>
                                </a:cubicBezTo>
                                <a:lnTo>
                                  <a:pt x="19451" y="13129"/>
                                </a:lnTo>
                                <a:cubicBezTo>
                                  <a:pt x="19478" y="13116"/>
                                  <a:pt x="19491" y="13102"/>
                                  <a:pt x="19517" y="13089"/>
                                </a:cubicBezTo>
                                <a:cubicBezTo>
                                  <a:pt x="19569" y="13062"/>
                                  <a:pt x="19635" y="13049"/>
                                  <a:pt x="19687" y="13049"/>
                                </a:cubicBezTo>
                                <a:lnTo>
                                  <a:pt x="19949" y="13049"/>
                                </a:lnTo>
                                <a:lnTo>
                                  <a:pt x="19949" y="13049"/>
                                </a:lnTo>
                                <a:cubicBezTo>
                                  <a:pt x="19962" y="13049"/>
                                  <a:pt x="19975" y="13049"/>
                                  <a:pt x="19975" y="13062"/>
                                </a:cubicBezTo>
                                <a:cubicBezTo>
                                  <a:pt x="19975" y="13075"/>
                                  <a:pt x="20014" y="13089"/>
                                  <a:pt x="20001" y="13102"/>
                                </a:cubicBezTo>
                                <a:close/>
                                <a:moveTo>
                                  <a:pt x="19818" y="13532"/>
                                </a:moveTo>
                                <a:cubicBezTo>
                                  <a:pt x="19818" y="13545"/>
                                  <a:pt x="19818" y="13545"/>
                                  <a:pt x="19818" y="13532"/>
                                </a:cubicBezTo>
                                <a:cubicBezTo>
                                  <a:pt x="19844" y="13532"/>
                                  <a:pt x="19857" y="13518"/>
                                  <a:pt x="19857" y="13505"/>
                                </a:cubicBezTo>
                                <a:lnTo>
                                  <a:pt x="19870" y="13451"/>
                                </a:lnTo>
                                <a:cubicBezTo>
                                  <a:pt x="19870" y="13438"/>
                                  <a:pt x="19857" y="13411"/>
                                  <a:pt x="19844" y="13411"/>
                                </a:cubicBezTo>
                                <a:cubicBezTo>
                                  <a:pt x="19831" y="13411"/>
                                  <a:pt x="19805" y="13424"/>
                                  <a:pt x="19805" y="13438"/>
                                </a:cubicBezTo>
                                <a:lnTo>
                                  <a:pt x="19792" y="13492"/>
                                </a:lnTo>
                                <a:cubicBezTo>
                                  <a:pt x="19792" y="13518"/>
                                  <a:pt x="19792" y="13532"/>
                                  <a:pt x="19818" y="13532"/>
                                </a:cubicBezTo>
                                <a:close/>
                                <a:moveTo>
                                  <a:pt x="19700" y="13720"/>
                                </a:moveTo>
                                <a:cubicBezTo>
                                  <a:pt x="19752" y="13720"/>
                                  <a:pt x="19792" y="13666"/>
                                  <a:pt x="19805" y="13639"/>
                                </a:cubicBezTo>
                                <a:cubicBezTo>
                                  <a:pt x="19818" y="13626"/>
                                  <a:pt x="19818" y="13599"/>
                                  <a:pt x="19792" y="13586"/>
                                </a:cubicBezTo>
                                <a:cubicBezTo>
                                  <a:pt x="19778" y="13572"/>
                                  <a:pt x="19752" y="13572"/>
                                  <a:pt x="19739" y="13599"/>
                                </a:cubicBezTo>
                                <a:cubicBezTo>
                                  <a:pt x="19713" y="13626"/>
                                  <a:pt x="19700" y="13639"/>
                                  <a:pt x="19687" y="13639"/>
                                </a:cubicBezTo>
                                <a:cubicBezTo>
                                  <a:pt x="19661" y="13639"/>
                                  <a:pt x="19648" y="13653"/>
                                  <a:pt x="19648" y="13680"/>
                                </a:cubicBezTo>
                                <a:cubicBezTo>
                                  <a:pt x="19661" y="13706"/>
                                  <a:pt x="19687" y="13720"/>
                                  <a:pt x="19700" y="13720"/>
                                </a:cubicBezTo>
                                <a:close/>
                                <a:moveTo>
                                  <a:pt x="19307" y="13062"/>
                                </a:moveTo>
                                <a:cubicBezTo>
                                  <a:pt x="19307" y="13062"/>
                                  <a:pt x="19321" y="13062"/>
                                  <a:pt x="19321" y="13062"/>
                                </a:cubicBezTo>
                                <a:cubicBezTo>
                                  <a:pt x="19334" y="13062"/>
                                  <a:pt x="19347" y="13049"/>
                                  <a:pt x="19347" y="13049"/>
                                </a:cubicBezTo>
                                <a:cubicBezTo>
                                  <a:pt x="19360" y="13035"/>
                                  <a:pt x="19347" y="13008"/>
                                  <a:pt x="19334" y="12995"/>
                                </a:cubicBezTo>
                                <a:lnTo>
                                  <a:pt x="19307" y="12981"/>
                                </a:lnTo>
                                <a:cubicBezTo>
                                  <a:pt x="19294" y="12968"/>
                                  <a:pt x="19268" y="12981"/>
                                  <a:pt x="19255" y="12995"/>
                                </a:cubicBezTo>
                                <a:cubicBezTo>
                                  <a:pt x="19242" y="13008"/>
                                  <a:pt x="19255" y="13035"/>
                                  <a:pt x="19268" y="13049"/>
                                </a:cubicBezTo>
                                <a:lnTo>
                                  <a:pt x="19307" y="13062"/>
                                </a:lnTo>
                                <a:close/>
                                <a:moveTo>
                                  <a:pt x="18771" y="13237"/>
                                </a:moveTo>
                                <a:cubicBezTo>
                                  <a:pt x="18784" y="13250"/>
                                  <a:pt x="18784" y="13250"/>
                                  <a:pt x="18797" y="13250"/>
                                </a:cubicBezTo>
                                <a:cubicBezTo>
                                  <a:pt x="18810" y="13250"/>
                                  <a:pt x="18810" y="13250"/>
                                  <a:pt x="18823" y="13237"/>
                                </a:cubicBezTo>
                                <a:cubicBezTo>
                                  <a:pt x="18836" y="13223"/>
                                  <a:pt x="18836" y="13196"/>
                                  <a:pt x="18823" y="13183"/>
                                </a:cubicBezTo>
                                <a:lnTo>
                                  <a:pt x="18784" y="13143"/>
                                </a:lnTo>
                                <a:cubicBezTo>
                                  <a:pt x="18771" y="13129"/>
                                  <a:pt x="18745" y="13129"/>
                                  <a:pt x="18732" y="13143"/>
                                </a:cubicBezTo>
                                <a:cubicBezTo>
                                  <a:pt x="18719" y="13156"/>
                                  <a:pt x="18719" y="13183"/>
                                  <a:pt x="18732" y="13196"/>
                                </a:cubicBezTo>
                                <a:lnTo>
                                  <a:pt x="18771" y="13237"/>
                                </a:lnTo>
                                <a:close/>
                                <a:moveTo>
                                  <a:pt x="21231" y="5477"/>
                                </a:moveTo>
                                <a:lnTo>
                                  <a:pt x="21205" y="5504"/>
                                </a:lnTo>
                                <a:cubicBezTo>
                                  <a:pt x="21191" y="5517"/>
                                  <a:pt x="21191" y="5544"/>
                                  <a:pt x="21205" y="5558"/>
                                </a:cubicBezTo>
                                <a:cubicBezTo>
                                  <a:pt x="21218" y="5571"/>
                                  <a:pt x="21218" y="5571"/>
                                  <a:pt x="21231" y="5571"/>
                                </a:cubicBezTo>
                                <a:cubicBezTo>
                                  <a:pt x="21244" y="5571"/>
                                  <a:pt x="21244" y="5571"/>
                                  <a:pt x="21257" y="5558"/>
                                </a:cubicBezTo>
                                <a:lnTo>
                                  <a:pt x="21283" y="5531"/>
                                </a:lnTo>
                                <a:cubicBezTo>
                                  <a:pt x="21296" y="5517"/>
                                  <a:pt x="21296" y="5491"/>
                                  <a:pt x="21283" y="5477"/>
                                </a:cubicBezTo>
                                <a:cubicBezTo>
                                  <a:pt x="21270" y="5464"/>
                                  <a:pt x="21244" y="5464"/>
                                  <a:pt x="21231" y="5477"/>
                                </a:cubicBezTo>
                                <a:close/>
                                <a:moveTo>
                                  <a:pt x="21558" y="5356"/>
                                </a:moveTo>
                                <a:lnTo>
                                  <a:pt x="21519" y="5356"/>
                                </a:lnTo>
                                <a:cubicBezTo>
                                  <a:pt x="21505" y="5356"/>
                                  <a:pt x="21479" y="5370"/>
                                  <a:pt x="21479" y="5397"/>
                                </a:cubicBezTo>
                                <a:cubicBezTo>
                                  <a:pt x="21479" y="5423"/>
                                  <a:pt x="21492" y="5437"/>
                                  <a:pt x="21519" y="5437"/>
                                </a:cubicBezTo>
                                <a:lnTo>
                                  <a:pt x="21558" y="5437"/>
                                </a:lnTo>
                                <a:cubicBezTo>
                                  <a:pt x="21571" y="5437"/>
                                  <a:pt x="21597" y="5423"/>
                                  <a:pt x="21597" y="5397"/>
                                </a:cubicBezTo>
                                <a:cubicBezTo>
                                  <a:pt x="21597" y="5370"/>
                                  <a:pt x="21584" y="5356"/>
                                  <a:pt x="21558" y="5356"/>
                                </a:cubicBezTo>
                                <a:close/>
                                <a:moveTo>
                                  <a:pt x="21505" y="5477"/>
                                </a:moveTo>
                                <a:cubicBezTo>
                                  <a:pt x="21492" y="5464"/>
                                  <a:pt x="21466" y="5464"/>
                                  <a:pt x="21453" y="5477"/>
                                </a:cubicBezTo>
                                <a:cubicBezTo>
                                  <a:pt x="21440" y="5491"/>
                                  <a:pt x="21440" y="5517"/>
                                  <a:pt x="21453" y="5531"/>
                                </a:cubicBezTo>
                                <a:lnTo>
                                  <a:pt x="21479" y="5558"/>
                                </a:lnTo>
                                <a:cubicBezTo>
                                  <a:pt x="21492" y="5571"/>
                                  <a:pt x="21492" y="5571"/>
                                  <a:pt x="21505" y="5571"/>
                                </a:cubicBezTo>
                                <a:cubicBezTo>
                                  <a:pt x="21519" y="5571"/>
                                  <a:pt x="21518" y="5571"/>
                                  <a:pt x="21532" y="5558"/>
                                </a:cubicBezTo>
                                <a:cubicBezTo>
                                  <a:pt x="21545" y="5544"/>
                                  <a:pt x="21545" y="5517"/>
                                  <a:pt x="21532" y="5504"/>
                                </a:cubicBezTo>
                                <a:lnTo>
                                  <a:pt x="21505" y="5477"/>
                                </a:lnTo>
                                <a:close/>
                                <a:moveTo>
                                  <a:pt x="21335" y="5558"/>
                                </a:moveTo>
                                <a:lnTo>
                                  <a:pt x="21335" y="5598"/>
                                </a:lnTo>
                                <a:cubicBezTo>
                                  <a:pt x="21335" y="5611"/>
                                  <a:pt x="21348" y="5638"/>
                                  <a:pt x="21375" y="5638"/>
                                </a:cubicBezTo>
                                <a:cubicBezTo>
                                  <a:pt x="21401" y="5638"/>
                                  <a:pt x="21414" y="5625"/>
                                  <a:pt x="21414" y="5598"/>
                                </a:cubicBezTo>
                                <a:lnTo>
                                  <a:pt x="21414" y="5558"/>
                                </a:lnTo>
                                <a:cubicBezTo>
                                  <a:pt x="21414" y="5544"/>
                                  <a:pt x="21401" y="5517"/>
                                  <a:pt x="21375" y="5517"/>
                                </a:cubicBezTo>
                                <a:cubicBezTo>
                                  <a:pt x="21348" y="5517"/>
                                  <a:pt x="21335" y="5531"/>
                                  <a:pt x="21335" y="5558"/>
                                </a:cubicBezTo>
                                <a:close/>
                                <a:moveTo>
                                  <a:pt x="21362" y="5276"/>
                                </a:moveTo>
                                <a:cubicBezTo>
                                  <a:pt x="21375" y="5276"/>
                                  <a:pt x="21401" y="5262"/>
                                  <a:pt x="21401" y="5236"/>
                                </a:cubicBezTo>
                                <a:lnTo>
                                  <a:pt x="21401" y="5195"/>
                                </a:lnTo>
                                <a:cubicBezTo>
                                  <a:pt x="21401" y="5182"/>
                                  <a:pt x="21388" y="5155"/>
                                  <a:pt x="21362" y="5155"/>
                                </a:cubicBezTo>
                                <a:cubicBezTo>
                                  <a:pt x="21335" y="5155"/>
                                  <a:pt x="21322" y="5168"/>
                                  <a:pt x="21322" y="5195"/>
                                </a:cubicBezTo>
                                <a:lnTo>
                                  <a:pt x="21322" y="5236"/>
                                </a:lnTo>
                                <a:cubicBezTo>
                                  <a:pt x="21335" y="5249"/>
                                  <a:pt x="21348" y="5276"/>
                                  <a:pt x="21362" y="5276"/>
                                </a:cubicBezTo>
                                <a:close/>
                                <a:moveTo>
                                  <a:pt x="21191" y="5330"/>
                                </a:moveTo>
                                <a:cubicBezTo>
                                  <a:pt x="21205" y="5330"/>
                                  <a:pt x="21218" y="5343"/>
                                  <a:pt x="21231" y="5343"/>
                                </a:cubicBezTo>
                                <a:cubicBezTo>
                                  <a:pt x="21270" y="5356"/>
                                  <a:pt x="21309" y="5383"/>
                                  <a:pt x="21335" y="5410"/>
                                </a:cubicBezTo>
                                <a:cubicBezTo>
                                  <a:pt x="21348" y="5423"/>
                                  <a:pt x="21348" y="5423"/>
                                  <a:pt x="21362" y="5423"/>
                                </a:cubicBezTo>
                                <a:cubicBezTo>
                                  <a:pt x="21375" y="5423"/>
                                  <a:pt x="21375" y="5423"/>
                                  <a:pt x="21388" y="5410"/>
                                </a:cubicBezTo>
                                <a:cubicBezTo>
                                  <a:pt x="21401" y="5397"/>
                                  <a:pt x="21401" y="5370"/>
                                  <a:pt x="21388" y="5356"/>
                                </a:cubicBezTo>
                                <a:cubicBezTo>
                                  <a:pt x="21348" y="5316"/>
                                  <a:pt x="21296" y="5289"/>
                                  <a:pt x="21257" y="5262"/>
                                </a:cubicBezTo>
                                <a:cubicBezTo>
                                  <a:pt x="21244" y="5262"/>
                                  <a:pt x="21218" y="5249"/>
                                  <a:pt x="21205" y="5249"/>
                                </a:cubicBezTo>
                                <a:cubicBezTo>
                                  <a:pt x="21191" y="5249"/>
                                  <a:pt x="21165" y="5262"/>
                                  <a:pt x="21165" y="5276"/>
                                </a:cubicBezTo>
                                <a:cubicBezTo>
                                  <a:pt x="21152" y="5316"/>
                                  <a:pt x="21165" y="5330"/>
                                  <a:pt x="21191" y="5330"/>
                                </a:cubicBezTo>
                                <a:close/>
                                <a:moveTo>
                                  <a:pt x="19621" y="4537"/>
                                </a:moveTo>
                                <a:cubicBezTo>
                                  <a:pt x="19635" y="4537"/>
                                  <a:pt x="19635" y="4537"/>
                                  <a:pt x="19648" y="4537"/>
                                </a:cubicBezTo>
                                <a:cubicBezTo>
                                  <a:pt x="19674" y="4537"/>
                                  <a:pt x="19687" y="4524"/>
                                  <a:pt x="19700" y="4511"/>
                                </a:cubicBezTo>
                                <a:lnTo>
                                  <a:pt x="19726" y="4484"/>
                                </a:lnTo>
                                <a:lnTo>
                                  <a:pt x="20577" y="5356"/>
                                </a:lnTo>
                                <a:cubicBezTo>
                                  <a:pt x="20603" y="5383"/>
                                  <a:pt x="20629" y="5397"/>
                                  <a:pt x="20668" y="5397"/>
                                </a:cubicBezTo>
                                <a:cubicBezTo>
                                  <a:pt x="20694" y="5397"/>
                                  <a:pt x="20734" y="5383"/>
                                  <a:pt x="20760" y="5356"/>
                                </a:cubicBezTo>
                                <a:lnTo>
                                  <a:pt x="20773" y="5343"/>
                                </a:lnTo>
                                <a:lnTo>
                                  <a:pt x="21322" y="5907"/>
                                </a:lnTo>
                                <a:cubicBezTo>
                                  <a:pt x="21335" y="5920"/>
                                  <a:pt x="21335" y="5920"/>
                                  <a:pt x="21348" y="5920"/>
                                </a:cubicBezTo>
                                <a:cubicBezTo>
                                  <a:pt x="21362" y="5920"/>
                                  <a:pt x="21362" y="5920"/>
                                  <a:pt x="21375" y="5907"/>
                                </a:cubicBezTo>
                                <a:cubicBezTo>
                                  <a:pt x="21388" y="5893"/>
                                  <a:pt x="21388" y="5867"/>
                                  <a:pt x="21375" y="5853"/>
                                </a:cubicBezTo>
                                <a:lnTo>
                                  <a:pt x="20825" y="5289"/>
                                </a:lnTo>
                                <a:lnTo>
                                  <a:pt x="20904" y="5209"/>
                                </a:lnTo>
                                <a:cubicBezTo>
                                  <a:pt x="20917" y="5236"/>
                                  <a:pt x="20943" y="5249"/>
                                  <a:pt x="20969" y="5276"/>
                                </a:cubicBezTo>
                                <a:cubicBezTo>
                                  <a:pt x="21008" y="5289"/>
                                  <a:pt x="21048" y="5303"/>
                                  <a:pt x="21074" y="5316"/>
                                </a:cubicBezTo>
                                <a:cubicBezTo>
                                  <a:pt x="21074" y="5316"/>
                                  <a:pt x="21074" y="5316"/>
                                  <a:pt x="21074" y="5316"/>
                                </a:cubicBezTo>
                                <a:cubicBezTo>
                                  <a:pt x="21087" y="5316"/>
                                  <a:pt x="21100" y="5303"/>
                                  <a:pt x="21113" y="5289"/>
                                </a:cubicBezTo>
                                <a:cubicBezTo>
                                  <a:pt x="21113" y="5276"/>
                                  <a:pt x="21100" y="5249"/>
                                  <a:pt x="21087" y="5249"/>
                                </a:cubicBezTo>
                                <a:cubicBezTo>
                                  <a:pt x="21061" y="5249"/>
                                  <a:pt x="21021" y="5236"/>
                                  <a:pt x="20995" y="5222"/>
                                </a:cubicBezTo>
                                <a:cubicBezTo>
                                  <a:pt x="20969" y="5209"/>
                                  <a:pt x="20956" y="5195"/>
                                  <a:pt x="20943" y="5168"/>
                                </a:cubicBezTo>
                                <a:lnTo>
                                  <a:pt x="21008" y="5101"/>
                                </a:lnTo>
                                <a:cubicBezTo>
                                  <a:pt x="21061" y="5048"/>
                                  <a:pt x="21061" y="4967"/>
                                  <a:pt x="21008" y="4913"/>
                                </a:cubicBezTo>
                                <a:lnTo>
                                  <a:pt x="20773" y="4672"/>
                                </a:lnTo>
                                <a:cubicBezTo>
                                  <a:pt x="20773" y="4672"/>
                                  <a:pt x="20773" y="4672"/>
                                  <a:pt x="20773" y="4672"/>
                                </a:cubicBezTo>
                                <a:lnTo>
                                  <a:pt x="20158" y="4041"/>
                                </a:lnTo>
                                <a:lnTo>
                                  <a:pt x="20184" y="4014"/>
                                </a:lnTo>
                                <a:cubicBezTo>
                                  <a:pt x="20210" y="3987"/>
                                  <a:pt x="20210" y="3960"/>
                                  <a:pt x="20197" y="3933"/>
                                </a:cubicBezTo>
                                <a:cubicBezTo>
                                  <a:pt x="20184" y="3907"/>
                                  <a:pt x="20158" y="3880"/>
                                  <a:pt x="20132" y="3880"/>
                                </a:cubicBezTo>
                                <a:lnTo>
                                  <a:pt x="19595" y="3813"/>
                                </a:lnTo>
                                <a:cubicBezTo>
                                  <a:pt x="19569" y="3813"/>
                                  <a:pt x="19530" y="3826"/>
                                  <a:pt x="19504" y="3839"/>
                                </a:cubicBezTo>
                                <a:cubicBezTo>
                                  <a:pt x="19478" y="3866"/>
                                  <a:pt x="19464" y="3893"/>
                                  <a:pt x="19478" y="3933"/>
                                </a:cubicBezTo>
                                <a:lnTo>
                                  <a:pt x="19543" y="4484"/>
                                </a:lnTo>
                                <a:cubicBezTo>
                                  <a:pt x="19569" y="4497"/>
                                  <a:pt x="19595" y="4524"/>
                                  <a:pt x="19621" y="4537"/>
                                </a:cubicBezTo>
                                <a:close/>
                                <a:moveTo>
                                  <a:pt x="20629" y="5316"/>
                                </a:moveTo>
                                <a:lnTo>
                                  <a:pt x="20629" y="4605"/>
                                </a:lnTo>
                                <a:lnTo>
                                  <a:pt x="20734" y="4712"/>
                                </a:lnTo>
                                <a:lnTo>
                                  <a:pt x="20734" y="4873"/>
                                </a:lnTo>
                                <a:cubicBezTo>
                                  <a:pt x="20734" y="4887"/>
                                  <a:pt x="20747" y="4913"/>
                                  <a:pt x="20773" y="4913"/>
                                </a:cubicBezTo>
                                <a:cubicBezTo>
                                  <a:pt x="20786" y="4913"/>
                                  <a:pt x="20812" y="4900"/>
                                  <a:pt x="20812" y="4873"/>
                                </a:cubicBezTo>
                                <a:lnTo>
                                  <a:pt x="20812" y="4793"/>
                                </a:lnTo>
                                <a:lnTo>
                                  <a:pt x="20995" y="4980"/>
                                </a:lnTo>
                                <a:cubicBezTo>
                                  <a:pt x="21021" y="5007"/>
                                  <a:pt x="21021" y="5048"/>
                                  <a:pt x="20995" y="5061"/>
                                </a:cubicBezTo>
                                <a:lnTo>
                                  <a:pt x="20812" y="5249"/>
                                </a:lnTo>
                                <a:lnTo>
                                  <a:pt x="20812" y="5007"/>
                                </a:lnTo>
                                <a:cubicBezTo>
                                  <a:pt x="20812" y="4994"/>
                                  <a:pt x="20799" y="4967"/>
                                  <a:pt x="20773" y="4967"/>
                                </a:cubicBezTo>
                                <a:cubicBezTo>
                                  <a:pt x="20760" y="4967"/>
                                  <a:pt x="20734" y="4980"/>
                                  <a:pt x="20734" y="5007"/>
                                </a:cubicBezTo>
                                <a:lnTo>
                                  <a:pt x="20734" y="5330"/>
                                </a:lnTo>
                                <a:lnTo>
                                  <a:pt x="20720" y="5343"/>
                                </a:lnTo>
                                <a:cubicBezTo>
                                  <a:pt x="20694" y="5343"/>
                                  <a:pt x="20655" y="5343"/>
                                  <a:pt x="20629" y="5316"/>
                                </a:cubicBezTo>
                                <a:lnTo>
                                  <a:pt x="20629" y="5316"/>
                                </a:lnTo>
                                <a:cubicBezTo>
                                  <a:pt x="20629" y="5316"/>
                                  <a:pt x="20629" y="5316"/>
                                  <a:pt x="20629" y="5316"/>
                                </a:cubicBezTo>
                                <a:close/>
                                <a:moveTo>
                                  <a:pt x="20184" y="4148"/>
                                </a:moveTo>
                                <a:lnTo>
                                  <a:pt x="20289" y="4256"/>
                                </a:lnTo>
                                <a:lnTo>
                                  <a:pt x="20289" y="4819"/>
                                </a:lnTo>
                                <a:cubicBezTo>
                                  <a:pt x="20289" y="4833"/>
                                  <a:pt x="20302" y="4860"/>
                                  <a:pt x="20328" y="4860"/>
                                </a:cubicBezTo>
                                <a:cubicBezTo>
                                  <a:pt x="20341" y="4860"/>
                                  <a:pt x="20367" y="4846"/>
                                  <a:pt x="20367" y="4819"/>
                                </a:cubicBezTo>
                                <a:lnTo>
                                  <a:pt x="20367" y="4336"/>
                                </a:lnTo>
                                <a:lnTo>
                                  <a:pt x="20563" y="4537"/>
                                </a:lnTo>
                                <a:cubicBezTo>
                                  <a:pt x="20563" y="4537"/>
                                  <a:pt x="20563" y="4537"/>
                                  <a:pt x="20563" y="4537"/>
                                </a:cubicBezTo>
                                <a:lnTo>
                                  <a:pt x="20563" y="5249"/>
                                </a:lnTo>
                                <a:lnTo>
                                  <a:pt x="20367" y="5048"/>
                                </a:lnTo>
                                <a:cubicBezTo>
                                  <a:pt x="20367" y="5048"/>
                                  <a:pt x="20367" y="5048"/>
                                  <a:pt x="20367" y="5034"/>
                                </a:cubicBezTo>
                                <a:lnTo>
                                  <a:pt x="20367" y="4954"/>
                                </a:lnTo>
                                <a:cubicBezTo>
                                  <a:pt x="20367" y="4940"/>
                                  <a:pt x="20354" y="4913"/>
                                  <a:pt x="20328" y="4913"/>
                                </a:cubicBezTo>
                                <a:cubicBezTo>
                                  <a:pt x="20315" y="4913"/>
                                  <a:pt x="20289" y="4927"/>
                                  <a:pt x="20289" y="4954"/>
                                </a:cubicBezTo>
                                <a:lnTo>
                                  <a:pt x="20289" y="4967"/>
                                </a:lnTo>
                                <a:lnTo>
                                  <a:pt x="20184" y="4860"/>
                                </a:lnTo>
                                <a:lnTo>
                                  <a:pt x="20184" y="4148"/>
                                </a:lnTo>
                                <a:close/>
                                <a:moveTo>
                                  <a:pt x="19582" y="3893"/>
                                </a:moveTo>
                                <a:cubicBezTo>
                                  <a:pt x="19595" y="3880"/>
                                  <a:pt x="19595" y="3880"/>
                                  <a:pt x="19608" y="3880"/>
                                </a:cubicBezTo>
                                <a:lnTo>
                                  <a:pt x="20145" y="3947"/>
                                </a:lnTo>
                                <a:cubicBezTo>
                                  <a:pt x="20145" y="3947"/>
                                  <a:pt x="20158" y="3947"/>
                                  <a:pt x="20158" y="3960"/>
                                </a:cubicBezTo>
                                <a:cubicBezTo>
                                  <a:pt x="20158" y="3960"/>
                                  <a:pt x="20158" y="3974"/>
                                  <a:pt x="20158" y="3974"/>
                                </a:cubicBezTo>
                                <a:lnTo>
                                  <a:pt x="20053" y="4081"/>
                                </a:lnTo>
                                <a:cubicBezTo>
                                  <a:pt x="20040" y="4094"/>
                                  <a:pt x="20040" y="4121"/>
                                  <a:pt x="20053" y="4135"/>
                                </a:cubicBezTo>
                                <a:cubicBezTo>
                                  <a:pt x="20066" y="4148"/>
                                  <a:pt x="20092" y="4148"/>
                                  <a:pt x="20106" y="4135"/>
                                </a:cubicBezTo>
                                <a:lnTo>
                                  <a:pt x="20119" y="4121"/>
                                </a:lnTo>
                                <a:lnTo>
                                  <a:pt x="20119" y="4819"/>
                                </a:lnTo>
                                <a:lnTo>
                                  <a:pt x="19962" y="4631"/>
                                </a:lnTo>
                                <a:cubicBezTo>
                                  <a:pt x="19962" y="4631"/>
                                  <a:pt x="19962" y="4631"/>
                                  <a:pt x="19962" y="4631"/>
                                </a:cubicBezTo>
                                <a:lnTo>
                                  <a:pt x="19962" y="4470"/>
                                </a:lnTo>
                                <a:cubicBezTo>
                                  <a:pt x="19962" y="4457"/>
                                  <a:pt x="19949" y="4430"/>
                                  <a:pt x="19922" y="4430"/>
                                </a:cubicBezTo>
                                <a:cubicBezTo>
                                  <a:pt x="19896" y="4430"/>
                                  <a:pt x="19883" y="4444"/>
                                  <a:pt x="19883" y="4470"/>
                                </a:cubicBezTo>
                                <a:lnTo>
                                  <a:pt x="19883" y="4564"/>
                                </a:lnTo>
                                <a:lnTo>
                                  <a:pt x="19778" y="4457"/>
                                </a:lnTo>
                                <a:lnTo>
                                  <a:pt x="19778" y="4444"/>
                                </a:lnTo>
                                <a:lnTo>
                                  <a:pt x="19883" y="4336"/>
                                </a:lnTo>
                                <a:lnTo>
                                  <a:pt x="19883" y="4350"/>
                                </a:lnTo>
                                <a:cubicBezTo>
                                  <a:pt x="19883" y="4363"/>
                                  <a:pt x="19896" y="4390"/>
                                  <a:pt x="19922" y="4390"/>
                                </a:cubicBezTo>
                                <a:cubicBezTo>
                                  <a:pt x="19949" y="4390"/>
                                  <a:pt x="19962" y="4376"/>
                                  <a:pt x="19962" y="4350"/>
                                </a:cubicBezTo>
                                <a:lnTo>
                                  <a:pt x="19962" y="4269"/>
                                </a:lnTo>
                                <a:lnTo>
                                  <a:pt x="20014" y="4215"/>
                                </a:lnTo>
                                <a:cubicBezTo>
                                  <a:pt x="20027" y="4202"/>
                                  <a:pt x="20027" y="4175"/>
                                  <a:pt x="20014" y="4162"/>
                                </a:cubicBezTo>
                                <a:cubicBezTo>
                                  <a:pt x="20001" y="4148"/>
                                  <a:pt x="19975" y="4148"/>
                                  <a:pt x="19962" y="4162"/>
                                </a:cubicBezTo>
                                <a:lnTo>
                                  <a:pt x="19713" y="4417"/>
                                </a:lnTo>
                                <a:cubicBezTo>
                                  <a:pt x="19713" y="4417"/>
                                  <a:pt x="19713" y="4417"/>
                                  <a:pt x="19713" y="4417"/>
                                </a:cubicBezTo>
                                <a:lnTo>
                                  <a:pt x="19648" y="4484"/>
                                </a:lnTo>
                                <a:cubicBezTo>
                                  <a:pt x="19648" y="4484"/>
                                  <a:pt x="19635" y="4484"/>
                                  <a:pt x="19635" y="4484"/>
                                </a:cubicBezTo>
                                <a:cubicBezTo>
                                  <a:pt x="19635" y="4484"/>
                                  <a:pt x="19621" y="4484"/>
                                  <a:pt x="19621" y="4470"/>
                                </a:cubicBezTo>
                                <a:lnTo>
                                  <a:pt x="19556" y="3920"/>
                                </a:lnTo>
                                <a:cubicBezTo>
                                  <a:pt x="19569" y="3907"/>
                                  <a:pt x="19569" y="3893"/>
                                  <a:pt x="19582" y="3893"/>
                                </a:cubicBezTo>
                                <a:close/>
                                <a:moveTo>
                                  <a:pt x="21479" y="5316"/>
                                </a:moveTo>
                                <a:cubicBezTo>
                                  <a:pt x="21492" y="5316"/>
                                  <a:pt x="21492" y="5316"/>
                                  <a:pt x="21505" y="5303"/>
                                </a:cubicBezTo>
                                <a:lnTo>
                                  <a:pt x="21532" y="5276"/>
                                </a:lnTo>
                                <a:cubicBezTo>
                                  <a:pt x="21545" y="5262"/>
                                  <a:pt x="21545" y="5236"/>
                                  <a:pt x="21532" y="5222"/>
                                </a:cubicBezTo>
                                <a:cubicBezTo>
                                  <a:pt x="21519" y="5209"/>
                                  <a:pt x="21492" y="5209"/>
                                  <a:pt x="21479" y="5222"/>
                                </a:cubicBezTo>
                                <a:lnTo>
                                  <a:pt x="21453" y="5249"/>
                                </a:lnTo>
                                <a:cubicBezTo>
                                  <a:pt x="21440" y="5262"/>
                                  <a:pt x="21440" y="5289"/>
                                  <a:pt x="21453" y="5303"/>
                                </a:cubicBezTo>
                                <a:cubicBezTo>
                                  <a:pt x="21466" y="5316"/>
                                  <a:pt x="21466" y="5316"/>
                                  <a:pt x="21479" y="5316"/>
                                </a:cubicBezTo>
                                <a:close/>
                                <a:moveTo>
                                  <a:pt x="17541" y="14861"/>
                                </a:moveTo>
                                <a:cubicBezTo>
                                  <a:pt x="17541" y="14861"/>
                                  <a:pt x="17541" y="14861"/>
                                  <a:pt x="17541" y="14861"/>
                                </a:cubicBezTo>
                                <a:lnTo>
                                  <a:pt x="17201" y="14982"/>
                                </a:lnTo>
                                <a:cubicBezTo>
                                  <a:pt x="17162" y="14941"/>
                                  <a:pt x="17096" y="14915"/>
                                  <a:pt x="17031" y="14915"/>
                                </a:cubicBezTo>
                                <a:cubicBezTo>
                                  <a:pt x="16966" y="14915"/>
                                  <a:pt x="16913" y="14941"/>
                                  <a:pt x="16861" y="14982"/>
                                </a:cubicBezTo>
                                <a:lnTo>
                                  <a:pt x="16521" y="14861"/>
                                </a:lnTo>
                                <a:cubicBezTo>
                                  <a:pt x="16521" y="14861"/>
                                  <a:pt x="16521" y="14861"/>
                                  <a:pt x="16521" y="14861"/>
                                </a:cubicBezTo>
                                <a:cubicBezTo>
                                  <a:pt x="16482" y="14861"/>
                                  <a:pt x="16455" y="14861"/>
                                  <a:pt x="16429" y="14888"/>
                                </a:cubicBezTo>
                                <a:cubicBezTo>
                                  <a:pt x="16403" y="14915"/>
                                  <a:pt x="16390" y="14955"/>
                                  <a:pt x="16390" y="14995"/>
                                </a:cubicBezTo>
                                <a:lnTo>
                                  <a:pt x="16390" y="15371"/>
                                </a:lnTo>
                                <a:cubicBezTo>
                                  <a:pt x="16390" y="15411"/>
                                  <a:pt x="16403" y="15452"/>
                                  <a:pt x="16429" y="15478"/>
                                </a:cubicBezTo>
                                <a:cubicBezTo>
                                  <a:pt x="16455" y="15492"/>
                                  <a:pt x="16482" y="15505"/>
                                  <a:pt x="16508" y="15505"/>
                                </a:cubicBezTo>
                                <a:cubicBezTo>
                                  <a:pt x="16521" y="15505"/>
                                  <a:pt x="16521" y="15505"/>
                                  <a:pt x="16534" y="15505"/>
                                </a:cubicBezTo>
                                <a:cubicBezTo>
                                  <a:pt x="16534" y="15505"/>
                                  <a:pt x="16534" y="15505"/>
                                  <a:pt x="16534" y="15505"/>
                                </a:cubicBezTo>
                                <a:lnTo>
                                  <a:pt x="16730" y="15438"/>
                                </a:lnTo>
                                <a:cubicBezTo>
                                  <a:pt x="16639" y="15532"/>
                                  <a:pt x="16586" y="15653"/>
                                  <a:pt x="16586" y="15787"/>
                                </a:cubicBezTo>
                                <a:lnTo>
                                  <a:pt x="16586" y="16311"/>
                                </a:lnTo>
                                <a:lnTo>
                                  <a:pt x="16586" y="16311"/>
                                </a:lnTo>
                                <a:cubicBezTo>
                                  <a:pt x="16508" y="16311"/>
                                  <a:pt x="16442" y="16378"/>
                                  <a:pt x="16442" y="16458"/>
                                </a:cubicBezTo>
                                <a:cubicBezTo>
                                  <a:pt x="16442" y="16539"/>
                                  <a:pt x="16508" y="16606"/>
                                  <a:pt x="16586" y="16606"/>
                                </a:cubicBezTo>
                                <a:lnTo>
                                  <a:pt x="16874" y="16606"/>
                                </a:lnTo>
                                <a:lnTo>
                                  <a:pt x="16874" y="16633"/>
                                </a:lnTo>
                                <a:cubicBezTo>
                                  <a:pt x="16874" y="16727"/>
                                  <a:pt x="16953" y="16807"/>
                                  <a:pt x="17044" y="16807"/>
                                </a:cubicBezTo>
                                <a:cubicBezTo>
                                  <a:pt x="17136" y="16807"/>
                                  <a:pt x="17214" y="16727"/>
                                  <a:pt x="17214" y="16633"/>
                                </a:cubicBezTo>
                                <a:lnTo>
                                  <a:pt x="17214" y="16606"/>
                                </a:lnTo>
                                <a:lnTo>
                                  <a:pt x="17502" y="16606"/>
                                </a:lnTo>
                                <a:cubicBezTo>
                                  <a:pt x="17581" y="16606"/>
                                  <a:pt x="17646" y="16539"/>
                                  <a:pt x="17646" y="16458"/>
                                </a:cubicBezTo>
                                <a:cubicBezTo>
                                  <a:pt x="17646" y="16378"/>
                                  <a:pt x="17581" y="16311"/>
                                  <a:pt x="17502" y="16311"/>
                                </a:cubicBezTo>
                                <a:lnTo>
                                  <a:pt x="17502" y="16311"/>
                                </a:lnTo>
                                <a:lnTo>
                                  <a:pt x="17502" y="15787"/>
                                </a:lnTo>
                                <a:cubicBezTo>
                                  <a:pt x="17502" y="15653"/>
                                  <a:pt x="17450" y="15532"/>
                                  <a:pt x="17358" y="15438"/>
                                </a:cubicBezTo>
                                <a:lnTo>
                                  <a:pt x="17554" y="15505"/>
                                </a:lnTo>
                                <a:cubicBezTo>
                                  <a:pt x="17554" y="15505"/>
                                  <a:pt x="17554" y="15505"/>
                                  <a:pt x="17554" y="15505"/>
                                </a:cubicBezTo>
                                <a:cubicBezTo>
                                  <a:pt x="17567" y="15505"/>
                                  <a:pt x="17567" y="15505"/>
                                  <a:pt x="17581" y="15505"/>
                                </a:cubicBezTo>
                                <a:cubicBezTo>
                                  <a:pt x="17607" y="15505"/>
                                  <a:pt x="17633" y="15492"/>
                                  <a:pt x="17659" y="15478"/>
                                </a:cubicBezTo>
                                <a:cubicBezTo>
                                  <a:pt x="17685" y="15452"/>
                                  <a:pt x="17698" y="15411"/>
                                  <a:pt x="17698" y="15371"/>
                                </a:cubicBezTo>
                                <a:lnTo>
                                  <a:pt x="17698" y="14995"/>
                                </a:lnTo>
                                <a:cubicBezTo>
                                  <a:pt x="17698" y="14955"/>
                                  <a:pt x="17685" y="14915"/>
                                  <a:pt x="17659" y="14901"/>
                                </a:cubicBezTo>
                                <a:cubicBezTo>
                                  <a:pt x="17607" y="14861"/>
                                  <a:pt x="17581" y="14847"/>
                                  <a:pt x="17541" y="14861"/>
                                </a:cubicBezTo>
                                <a:close/>
                                <a:moveTo>
                                  <a:pt x="16900" y="15035"/>
                                </a:moveTo>
                                <a:cubicBezTo>
                                  <a:pt x="16900" y="15035"/>
                                  <a:pt x="16900" y="15035"/>
                                  <a:pt x="16900" y="15035"/>
                                </a:cubicBezTo>
                                <a:cubicBezTo>
                                  <a:pt x="16939" y="14995"/>
                                  <a:pt x="16979" y="14968"/>
                                  <a:pt x="17031" y="14968"/>
                                </a:cubicBezTo>
                                <a:cubicBezTo>
                                  <a:pt x="17083" y="14968"/>
                                  <a:pt x="17136" y="14995"/>
                                  <a:pt x="17162" y="15035"/>
                                </a:cubicBezTo>
                                <a:lnTo>
                                  <a:pt x="17162" y="15035"/>
                                </a:lnTo>
                                <a:cubicBezTo>
                                  <a:pt x="17188" y="15076"/>
                                  <a:pt x="17214" y="15116"/>
                                  <a:pt x="17214" y="15170"/>
                                </a:cubicBezTo>
                                <a:cubicBezTo>
                                  <a:pt x="17214" y="15223"/>
                                  <a:pt x="17201" y="15264"/>
                                  <a:pt x="17162" y="15304"/>
                                </a:cubicBezTo>
                                <a:cubicBezTo>
                                  <a:pt x="17162" y="15304"/>
                                  <a:pt x="17149" y="15317"/>
                                  <a:pt x="17149" y="15317"/>
                                </a:cubicBezTo>
                                <a:cubicBezTo>
                                  <a:pt x="17136" y="15317"/>
                                  <a:pt x="17136" y="15317"/>
                                  <a:pt x="17136" y="15331"/>
                                </a:cubicBezTo>
                                <a:cubicBezTo>
                                  <a:pt x="17110" y="15358"/>
                                  <a:pt x="17070" y="15358"/>
                                  <a:pt x="17031" y="15358"/>
                                </a:cubicBezTo>
                                <a:cubicBezTo>
                                  <a:pt x="16992" y="15358"/>
                                  <a:pt x="16953" y="15344"/>
                                  <a:pt x="16913" y="15317"/>
                                </a:cubicBezTo>
                                <a:cubicBezTo>
                                  <a:pt x="16913" y="15317"/>
                                  <a:pt x="16913" y="15317"/>
                                  <a:pt x="16913" y="15317"/>
                                </a:cubicBezTo>
                                <a:cubicBezTo>
                                  <a:pt x="16913" y="15317"/>
                                  <a:pt x="16900" y="15304"/>
                                  <a:pt x="16900" y="15304"/>
                                </a:cubicBezTo>
                                <a:cubicBezTo>
                                  <a:pt x="16861" y="15264"/>
                                  <a:pt x="16848" y="15223"/>
                                  <a:pt x="16848" y="15170"/>
                                </a:cubicBezTo>
                                <a:cubicBezTo>
                                  <a:pt x="16848" y="15116"/>
                                  <a:pt x="16861" y="15076"/>
                                  <a:pt x="16900" y="15035"/>
                                </a:cubicBezTo>
                                <a:close/>
                                <a:moveTo>
                                  <a:pt x="16992" y="15666"/>
                                </a:moveTo>
                                <a:cubicBezTo>
                                  <a:pt x="16979" y="15666"/>
                                  <a:pt x="16966" y="15680"/>
                                  <a:pt x="16966" y="15693"/>
                                </a:cubicBezTo>
                                <a:lnTo>
                                  <a:pt x="16966" y="15734"/>
                                </a:lnTo>
                                <a:cubicBezTo>
                                  <a:pt x="16953" y="15734"/>
                                  <a:pt x="16939" y="15747"/>
                                  <a:pt x="16926" y="15747"/>
                                </a:cubicBezTo>
                                <a:lnTo>
                                  <a:pt x="16913" y="15747"/>
                                </a:lnTo>
                                <a:lnTo>
                                  <a:pt x="16913" y="15720"/>
                                </a:lnTo>
                                <a:cubicBezTo>
                                  <a:pt x="16913" y="15707"/>
                                  <a:pt x="16900" y="15693"/>
                                  <a:pt x="16887" y="15693"/>
                                </a:cubicBezTo>
                                <a:cubicBezTo>
                                  <a:pt x="16874" y="15693"/>
                                  <a:pt x="16861" y="15707"/>
                                  <a:pt x="16861" y="15720"/>
                                </a:cubicBezTo>
                                <a:lnTo>
                                  <a:pt x="16861" y="15787"/>
                                </a:lnTo>
                                <a:lnTo>
                                  <a:pt x="16835" y="15801"/>
                                </a:lnTo>
                                <a:cubicBezTo>
                                  <a:pt x="16835" y="15801"/>
                                  <a:pt x="16822" y="15801"/>
                                  <a:pt x="16822" y="15801"/>
                                </a:cubicBezTo>
                                <a:cubicBezTo>
                                  <a:pt x="16822" y="15801"/>
                                  <a:pt x="16822" y="15801"/>
                                  <a:pt x="16822" y="15787"/>
                                </a:cubicBezTo>
                                <a:lnTo>
                                  <a:pt x="16861" y="15358"/>
                                </a:lnTo>
                                <a:lnTo>
                                  <a:pt x="16874" y="15358"/>
                                </a:lnTo>
                                <a:cubicBezTo>
                                  <a:pt x="16874" y="15358"/>
                                  <a:pt x="16874" y="15358"/>
                                  <a:pt x="16874" y="15358"/>
                                </a:cubicBezTo>
                                <a:cubicBezTo>
                                  <a:pt x="16874" y="15358"/>
                                  <a:pt x="16874" y="15358"/>
                                  <a:pt x="16887" y="15358"/>
                                </a:cubicBezTo>
                                <a:cubicBezTo>
                                  <a:pt x="16926" y="15384"/>
                                  <a:pt x="16979" y="15411"/>
                                  <a:pt x="17031" y="15411"/>
                                </a:cubicBezTo>
                                <a:cubicBezTo>
                                  <a:pt x="17083" y="15411"/>
                                  <a:pt x="17136" y="1539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cubicBezTo>
                                  <a:pt x="17175" y="15358"/>
                                  <a:pt x="17175" y="15358"/>
                                  <a:pt x="17175" y="15358"/>
                                </a:cubicBezTo>
                                <a:lnTo>
                                  <a:pt x="17175" y="15358"/>
                                </a:lnTo>
                                <a:lnTo>
                                  <a:pt x="17175" y="15371"/>
                                </a:lnTo>
                                <a:cubicBezTo>
                                  <a:pt x="17175" y="15371"/>
                                  <a:pt x="17175" y="15371"/>
                                  <a:pt x="17175" y="15371"/>
                                </a:cubicBezTo>
                                <a:lnTo>
                                  <a:pt x="17214" y="15801"/>
                                </a:lnTo>
                                <a:cubicBezTo>
                                  <a:pt x="17214" y="15801"/>
                                  <a:pt x="17214" y="15814"/>
                                  <a:pt x="17214" y="15814"/>
                                </a:cubicBezTo>
                                <a:cubicBezTo>
                                  <a:pt x="17214" y="15814"/>
                                  <a:pt x="17214" y="15814"/>
                                  <a:pt x="17201" y="15814"/>
                                </a:cubicBezTo>
                                <a:lnTo>
                                  <a:pt x="17096" y="15760"/>
                                </a:lnTo>
                                <a:cubicBezTo>
                                  <a:pt x="17070" y="15747"/>
                                  <a:pt x="17031" y="15734"/>
                                  <a:pt x="16992" y="15734"/>
                                </a:cubicBezTo>
                                <a:lnTo>
                                  <a:pt x="16992" y="15707"/>
                                </a:lnTo>
                                <a:cubicBezTo>
                                  <a:pt x="17018" y="15680"/>
                                  <a:pt x="17005" y="15666"/>
                                  <a:pt x="16992" y="15666"/>
                                </a:cubicBezTo>
                                <a:close/>
                                <a:moveTo>
                                  <a:pt x="16508" y="15425"/>
                                </a:moveTo>
                                <a:cubicBezTo>
                                  <a:pt x="16495" y="15425"/>
                                  <a:pt x="16482" y="15425"/>
                                  <a:pt x="16468" y="15411"/>
                                </a:cubicBezTo>
                                <a:cubicBezTo>
                                  <a:pt x="16455" y="15398"/>
                                  <a:pt x="16442" y="15384"/>
                                  <a:pt x="16442" y="15358"/>
                                </a:cubicBezTo>
                                <a:lnTo>
                                  <a:pt x="16442" y="14982"/>
                                </a:lnTo>
                                <a:cubicBezTo>
                                  <a:pt x="16442" y="14955"/>
                                  <a:pt x="16455" y="14941"/>
                                  <a:pt x="16468" y="14928"/>
                                </a:cubicBezTo>
                                <a:cubicBezTo>
                                  <a:pt x="16482" y="14915"/>
                                  <a:pt x="16495" y="14915"/>
                                  <a:pt x="16508" y="14915"/>
                                </a:cubicBezTo>
                                <a:lnTo>
                                  <a:pt x="16822" y="15035"/>
                                </a:lnTo>
                                <a:cubicBezTo>
                                  <a:pt x="16796" y="15076"/>
                                  <a:pt x="16782" y="15116"/>
                                  <a:pt x="16782" y="15170"/>
                                </a:cubicBezTo>
                                <a:cubicBezTo>
                                  <a:pt x="16782" y="15223"/>
                                  <a:pt x="16796" y="15264"/>
                                  <a:pt x="16822" y="15317"/>
                                </a:cubicBezTo>
                                <a:lnTo>
                                  <a:pt x="16508" y="15425"/>
                                </a:lnTo>
                                <a:close/>
                                <a:moveTo>
                                  <a:pt x="17149" y="16593"/>
                                </a:moveTo>
                                <a:cubicBezTo>
                                  <a:pt x="17149" y="16660"/>
                                  <a:pt x="17096" y="16713"/>
                                  <a:pt x="17031" y="16713"/>
                                </a:cubicBezTo>
                                <a:cubicBezTo>
                                  <a:pt x="16966" y="16713"/>
                                  <a:pt x="16913" y="16660"/>
                                  <a:pt x="16913" y="16593"/>
                                </a:cubicBezTo>
                                <a:lnTo>
                                  <a:pt x="16913" y="16566"/>
                                </a:lnTo>
                                <a:lnTo>
                                  <a:pt x="17136" y="16566"/>
                                </a:lnTo>
                                <a:lnTo>
                                  <a:pt x="17136" y="16593"/>
                                </a:lnTo>
                                <a:close/>
                                <a:moveTo>
                                  <a:pt x="17424" y="15760"/>
                                </a:moveTo>
                                <a:lnTo>
                                  <a:pt x="17424" y="16284"/>
                                </a:lnTo>
                                <a:lnTo>
                                  <a:pt x="17358" y="16284"/>
                                </a:lnTo>
                                <a:lnTo>
                                  <a:pt x="17358" y="16257"/>
                                </a:lnTo>
                                <a:cubicBezTo>
                                  <a:pt x="17358" y="16244"/>
                                  <a:pt x="17345" y="16230"/>
                                  <a:pt x="17332" y="16230"/>
                                </a:cubicBezTo>
                                <a:cubicBezTo>
                                  <a:pt x="17319" y="16230"/>
                                  <a:pt x="17306" y="16244"/>
                                  <a:pt x="17306" y="16257"/>
                                </a:cubicBezTo>
                                <a:lnTo>
                                  <a:pt x="17306" y="16284"/>
                                </a:lnTo>
                                <a:lnTo>
                                  <a:pt x="17253" y="16284"/>
                                </a:lnTo>
                                <a:cubicBezTo>
                                  <a:pt x="17253" y="16270"/>
                                  <a:pt x="17240" y="16257"/>
                                  <a:pt x="17227" y="16257"/>
                                </a:cubicBezTo>
                                <a:cubicBezTo>
                                  <a:pt x="17214" y="16257"/>
                                  <a:pt x="17201" y="16270"/>
                                  <a:pt x="17201" y="16284"/>
                                </a:cubicBezTo>
                                <a:lnTo>
                                  <a:pt x="16953" y="16284"/>
                                </a:lnTo>
                                <a:cubicBezTo>
                                  <a:pt x="16939" y="16284"/>
                                  <a:pt x="16926" y="16297"/>
                                  <a:pt x="16926" y="16311"/>
                                </a:cubicBezTo>
                                <a:cubicBezTo>
                                  <a:pt x="16926" y="16324"/>
                                  <a:pt x="16939" y="16338"/>
                                  <a:pt x="16953" y="16338"/>
                                </a:cubicBezTo>
                                <a:lnTo>
                                  <a:pt x="17489" y="16338"/>
                                </a:lnTo>
                                <a:cubicBezTo>
                                  <a:pt x="17528" y="16338"/>
                                  <a:pt x="17567" y="16378"/>
                                  <a:pt x="17567" y="16418"/>
                                </a:cubicBezTo>
                                <a:cubicBezTo>
                                  <a:pt x="17567" y="16458"/>
                                  <a:pt x="17528" y="16499"/>
                                  <a:pt x="17489" y="16499"/>
                                </a:cubicBezTo>
                                <a:lnTo>
                                  <a:pt x="16573" y="16499"/>
                                </a:lnTo>
                                <a:cubicBezTo>
                                  <a:pt x="16534" y="16499"/>
                                  <a:pt x="16495" y="16458"/>
                                  <a:pt x="16495" y="16418"/>
                                </a:cubicBezTo>
                                <a:cubicBezTo>
                                  <a:pt x="16495" y="16378"/>
                                  <a:pt x="16534" y="16338"/>
                                  <a:pt x="16573" y="16338"/>
                                </a:cubicBezTo>
                                <a:lnTo>
                                  <a:pt x="16756" y="16338"/>
                                </a:lnTo>
                                <a:cubicBezTo>
                                  <a:pt x="16769" y="16338"/>
                                  <a:pt x="16782" y="16324"/>
                                  <a:pt x="16782" y="16311"/>
                                </a:cubicBezTo>
                                <a:cubicBezTo>
                                  <a:pt x="16782" y="16297"/>
                                  <a:pt x="16769" y="16284"/>
                                  <a:pt x="16756" y="16284"/>
                                </a:cubicBezTo>
                                <a:lnTo>
                                  <a:pt x="16652" y="16284"/>
                                </a:lnTo>
                                <a:lnTo>
                                  <a:pt x="16652" y="15760"/>
                                </a:lnTo>
                                <a:cubicBezTo>
                                  <a:pt x="16652" y="15640"/>
                                  <a:pt x="16704" y="15519"/>
                                  <a:pt x="16796" y="15452"/>
                                </a:cubicBezTo>
                                <a:lnTo>
                                  <a:pt x="16756" y="15801"/>
                                </a:lnTo>
                                <a:cubicBezTo>
                                  <a:pt x="16756" y="15827"/>
                                  <a:pt x="16769" y="15854"/>
                                  <a:pt x="16782" y="15868"/>
                                </a:cubicBezTo>
                                <a:cubicBezTo>
                                  <a:pt x="16809" y="15881"/>
                                  <a:pt x="16835" y="15881"/>
                                  <a:pt x="16861" y="15868"/>
                                </a:cubicBezTo>
                                <a:lnTo>
                                  <a:pt x="16966" y="15814"/>
                                </a:lnTo>
                                <a:cubicBezTo>
                                  <a:pt x="17005" y="15787"/>
                                  <a:pt x="17070" y="15787"/>
                                  <a:pt x="17110" y="15814"/>
                                </a:cubicBezTo>
                                <a:lnTo>
                                  <a:pt x="17214" y="15868"/>
                                </a:lnTo>
                                <a:cubicBezTo>
                                  <a:pt x="17227" y="15868"/>
                                  <a:pt x="17240" y="15881"/>
                                  <a:pt x="17253" y="15881"/>
                                </a:cubicBezTo>
                                <a:cubicBezTo>
                                  <a:pt x="17267" y="15881"/>
                                  <a:pt x="17280" y="15881"/>
                                  <a:pt x="17293" y="15868"/>
                                </a:cubicBezTo>
                                <a:cubicBezTo>
                                  <a:pt x="17319" y="15854"/>
                                  <a:pt x="17332" y="15827"/>
                                  <a:pt x="17319" y="15801"/>
                                </a:cubicBezTo>
                                <a:lnTo>
                                  <a:pt x="17280" y="15438"/>
                                </a:lnTo>
                                <a:cubicBezTo>
                                  <a:pt x="17358" y="15505"/>
                                  <a:pt x="17424" y="15626"/>
                                  <a:pt x="17424" y="15760"/>
                                </a:cubicBezTo>
                                <a:close/>
                                <a:moveTo>
                                  <a:pt x="17620" y="15358"/>
                                </a:moveTo>
                                <a:cubicBezTo>
                                  <a:pt x="17620" y="15384"/>
                                  <a:pt x="17607" y="15398"/>
                                  <a:pt x="17594" y="15411"/>
                                </a:cubicBezTo>
                                <a:cubicBezTo>
                                  <a:pt x="17581" y="15425"/>
                                  <a:pt x="17567" y="15425"/>
                                  <a:pt x="17554" y="15425"/>
                                </a:cubicBezTo>
                                <a:lnTo>
                                  <a:pt x="17240" y="15317"/>
                                </a:lnTo>
                                <a:cubicBezTo>
                                  <a:pt x="17267" y="15277"/>
                                  <a:pt x="17280" y="15223"/>
                                  <a:pt x="17280" y="15170"/>
                                </a:cubicBezTo>
                                <a:cubicBezTo>
                                  <a:pt x="17280" y="15116"/>
                                  <a:pt x="17267" y="15076"/>
                                  <a:pt x="17240" y="15035"/>
                                </a:cubicBezTo>
                                <a:lnTo>
                                  <a:pt x="17554" y="14915"/>
                                </a:lnTo>
                                <a:cubicBezTo>
                                  <a:pt x="17567" y="14915"/>
                                  <a:pt x="17581" y="14915"/>
                                  <a:pt x="17594" y="14928"/>
                                </a:cubicBezTo>
                                <a:cubicBezTo>
                                  <a:pt x="17607" y="14941"/>
                                  <a:pt x="17620" y="14955"/>
                                  <a:pt x="17620" y="14982"/>
                                </a:cubicBezTo>
                                <a:lnTo>
                                  <a:pt x="17620" y="15358"/>
                                </a:lnTo>
                                <a:close/>
                                <a:moveTo>
                                  <a:pt x="17541" y="14955"/>
                                </a:moveTo>
                                <a:cubicBezTo>
                                  <a:pt x="17528" y="14968"/>
                                  <a:pt x="17528" y="14982"/>
                                  <a:pt x="17541" y="14995"/>
                                </a:cubicBezTo>
                                <a:lnTo>
                                  <a:pt x="17541" y="15089"/>
                                </a:lnTo>
                                <a:cubicBezTo>
                                  <a:pt x="17541" y="15103"/>
                                  <a:pt x="17554" y="15116"/>
                                  <a:pt x="17567" y="15116"/>
                                </a:cubicBezTo>
                                <a:cubicBezTo>
                                  <a:pt x="17581" y="15116"/>
                                  <a:pt x="17594" y="15103"/>
                                  <a:pt x="17594" y="15089"/>
                                </a:cubicBezTo>
                                <a:lnTo>
                                  <a:pt x="17594" y="14995"/>
                                </a:lnTo>
                                <a:cubicBezTo>
                                  <a:pt x="17594" y="14982"/>
                                  <a:pt x="17594" y="14968"/>
                                  <a:pt x="17581" y="14968"/>
                                </a:cubicBezTo>
                                <a:cubicBezTo>
                                  <a:pt x="17567" y="14941"/>
                                  <a:pt x="17554" y="14941"/>
                                  <a:pt x="17541" y="14955"/>
                                </a:cubicBezTo>
                                <a:close/>
                                <a:moveTo>
                                  <a:pt x="16521" y="15264"/>
                                </a:moveTo>
                                <a:cubicBezTo>
                                  <a:pt x="16521" y="15250"/>
                                  <a:pt x="16508" y="15237"/>
                                  <a:pt x="16495" y="15237"/>
                                </a:cubicBezTo>
                                <a:cubicBezTo>
                                  <a:pt x="16482" y="15237"/>
                                  <a:pt x="16468" y="15250"/>
                                  <a:pt x="16468" y="15264"/>
                                </a:cubicBezTo>
                                <a:lnTo>
                                  <a:pt x="16468" y="15358"/>
                                </a:lnTo>
                                <a:cubicBezTo>
                                  <a:pt x="16468" y="15371"/>
                                  <a:pt x="16468" y="15384"/>
                                  <a:pt x="16482" y="15384"/>
                                </a:cubicBezTo>
                                <a:cubicBezTo>
                                  <a:pt x="16482" y="15384"/>
                                  <a:pt x="16495" y="15398"/>
                                  <a:pt x="16508" y="15398"/>
                                </a:cubicBezTo>
                                <a:cubicBezTo>
                                  <a:pt x="16521" y="15398"/>
                                  <a:pt x="16521" y="15398"/>
                                  <a:pt x="16534" y="15384"/>
                                </a:cubicBezTo>
                                <a:cubicBezTo>
                                  <a:pt x="16547" y="15371"/>
                                  <a:pt x="16547" y="15358"/>
                                  <a:pt x="16534" y="15344"/>
                                </a:cubicBezTo>
                                <a:lnTo>
                                  <a:pt x="16534" y="15264"/>
                                </a:lnTo>
                                <a:close/>
                                <a:moveTo>
                                  <a:pt x="17031" y="15103"/>
                                </a:moveTo>
                                <a:cubicBezTo>
                                  <a:pt x="17044" y="15103"/>
                                  <a:pt x="17057" y="15116"/>
                                  <a:pt x="17070" y="15116"/>
                                </a:cubicBezTo>
                                <a:cubicBezTo>
                                  <a:pt x="17083" y="15129"/>
                                  <a:pt x="17083" y="15143"/>
                                  <a:pt x="17083" y="15156"/>
                                </a:cubicBezTo>
                                <a:cubicBezTo>
                                  <a:pt x="17083" y="15170"/>
                                  <a:pt x="17096" y="15183"/>
                                  <a:pt x="17110" y="15183"/>
                                </a:cubicBezTo>
                                <a:cubicBezTo>
                                  <a:pt x="17123" y="15183"/>
                                  <a:pt x="17136" y="15170"/>
                                  <a:pt x="17136" y="15156"/>
                                </a:cubicBezTo>
                                <a:cubicBezTo>
                                  <a:pt x="17136" y="15116"/>
                                  <a:pt x="17123" y="15089"/>
                                  <a:pt x="17110" y="15076"/>
                                </a:cubicBezTo>
                                <a:cubicBezTo>
                                  <a:pt x="17083" y="15049"/>
                                  <a:pt x="17057" y="15035"/>
                                  <a:pt x="17018" y="15035"/>
                                </a:cubicBezTo>
                                <a:cubicBezTo>
                                  <a:pt x="17005" y="15035"/>
                                  <a:pt x="16992" y="15049"/>
                                  <a:pt x="16992" y="15062"/>
                                </a:cubicBezTo>
                                <a:cubicBezTo>
                                  <a:pt x="16992" y="15076"/>
                                  <a:pt x="17018" y="15103"/>
                                  <a:pt x="17031" y="15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" name="Shape"/>
                        <wps:cNvSpPr/>
                        <wps:spPr>
                          <a:xfrm>
                            <a:off x="558800" y="1230318"/>
                            <a:ext cx="2296865" cy="224556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93" extrusionOk="0">
                                <a:moveTo>
                                  <a:pt x="573" y="13363"/>
                                </a:moveTo>
                                <a:cubicBezTo>
                                  <a:pt x="561" y="13363"/>
                                  <a:pt x="561" y="13363"/>
                                  <a:pt x="549" y="13363"/>
                                </a:cubicBezTo>
                                <a:lnTo>
                                  <a:pt x="430" y="13449"/>
                                </a:lnTo>
                                <a:lnTo>
                                  <a:pt x="310" y="13363"/>
                                </a:lnTo>
                                <a:cubicBezTo>
                                  <a:pt x="299" y="13363"/>
                                  <a:pt x="299" y="13363"/>
                                  <a:pt x="287" y="13363"/>
                                </a:cubicBezTo>
                                <a:lnTo>
                                  <a:pt x="263" y="13376"/>
                                </a:lnTo>
                                <a:cubicBezTo>
                                  <a:pt x="251" y="13376"/>
                                  <a:pt x="251" y="13388"/>
                                  <a:pt x="263" y="13400"/>
                                </a:cubicBezTo>
                                <a:cubicBezTo>
                                  <a:pt x="263" y="13412"/>
                                  <a:pt x="275" y="13412"/>
                                  <a:pt x="287" y="13400"/>
                                </a:cubicBezTo>
                                <a:lnTo>
                                  <a:pt x="299" y="13388"/>
                                </a:lnTo>
                                <a:lnTo>
                                  <a:pt x="418" y="13473"/>
                                </a:lnTo>
                                <a:cubicBezTo>
                                  <a:pt x="418" y="13473"/>
                                  <a:pt x="430" y="13473"/>
                                  <a:pt x="430" y="13473"/>
                                </a:cubicBezTo>
                                <a:cubicBezTo>
                                  <a:pt x="430" y="13473"/>
                                  <a:pt x="442" y="13473"/>
                                  <a:pt x="442" y="13473"/>
                                </a:cubicBezTo>
                                <a:lnTo>
                                  <a:pt x="561" y="13388"/>
                                </a:lnTo>
                                <a:lnTo>
                                  <a:pt x="597" y="13412"/>
                                </a:lnTo>
                                <a:cubicBezTo>
                                  <a:pt x="609" y="13412"/>
                                  <a:pt x="621" y="13412"/>
                                  <a:pt x="621" y="13412"/>
                                </a:cubicBezTo>
                                <a:cubicBezTo>
                                  <a:pt x="621" y="13400"/>
                                  <a:pt x="621" y="13388"/>
                                  <a:pt x="621" y="13388"/>
                                </a:cubicBezTo>
                                <a:lnTo>
                                  <a:pt x="573" y="13363"/>
                                </a:lnTo>
                                <a:close/>
                                <a:moveTo>
                                  <a:pt x="573" y="13009"/>
                                </a:moveTo>
                                <a:lnTo>
                                  <a:pt x="573" y="12973"/>
                                </a:lnTo>
                                <a:cubicBezTo>
                                  <a:pt x="573" y="12936"/>
                                  <a:pt x="549" y="12899"/>
                                  <a:pt x="513" y="12887"/>
                                </a:cubicBezTo>
                                <a:cubicBezTo>
                                  <a:pt x="513" y="12887"/>
                                  <a:pt x="513" y="12875"/>
                                  <a:pt x="513" y="12875"/>
                                </a:cubicBezTo>
                                <a:cubicBezTo>
                                  <a:pt x="513" y="12826"/>
                                  <a:pt x="478" y="12789"/>
                                  <a:pt x="430" y="12789"/>
                                </a:cubicBezTo>
                                <a:cubicBezTo>
                                  <a:pt x="382" y="12789"/>
                                  <a:pt x="346" y="12826"/>
                                  <a:pt x="346" y="12875"/>
                                </a:cubicBezTo>
                                <a:cubicBezTo>
                                  <a:pt x="346" y="12875"/>
                                  <a:pt x="346" y="12887"/>
                                  <a:pt x="346" y="12887"/>
                                </a:cubicBezTo>
                                <a:cubicBezTo>
                                  <a:pt x="310" y="12899"/>
                                  <a:pt x="287" y="12936"/>
                                  <a:pt x="287" y="12973"/>
                                </a:cubicBezTo>
                                <a:lnTo>
                                  <a:pt x="287" y="13009"/>
                                </a:lnTo>
                                <a:cubicBezTo>
                                  <a:pt x="119" y="13070"/>
                                  <a:pt x="0" y="13229"/>
                                  <a:pt x="0" y="13412"/>
                                </a:cubicBezTo>
                                <a:cubicBezTo>
                                  <a:pt x="0" y="13644"/>
                                  <a:pt x="191" y="13840"/>
                                  <a:pt x="418" y="13840"/>
                                </a:cubicBezTo>
                                <a:cubicBezTo>
                                  <a:pt x="645" y="13840"/>
                                  <a:pt x="836" y="13644"/>
                                  <a:pt x="836" y="13412"/>
                                </a:cubicBezTo>
                                <a:cubicBezTo>
                                  <a:pt x="848" y="13229"/>
                                  <a:pt x="728" y="13070"/>
                                  <a:pt x="573" y="13009"/>
                                </a:cubicBezTo>
                                <a:close/>
                                <a:moveTo>
                                  <a:pt x="430" y="12814"/>
                                </a:moveTo>
                                <a:cubicBezTo>
                                  <a:pt x="454" y="12814"/>
                                  <a:pt x="478" y="12838"/>
                                  <a:pt x="478" y="12863"/>
                                </a:cubicBezTo>
                                <a:cubicBezTo>
                                  <a:pt x="478" y="12863"/>
                                  <a:pt x="478" y="12863"/>
                                  <a:pt x="478" y="12875"/>
                                </a:cubicBezTo>
                                <a:cubicBezTo>
                                  <a:pt x="478" y="12875"/>
                                  <a:pt x="478" y="12875"/>
                                  <a:pt x="478" y="12875"/>
                                </a:cubicBezTo>
                                <a:lnTo>
                                  <a:pt x="370" y="12875"/>
                                </a:lnTo>
                                <a:cubicBezTo>
                                  <a:pt x="370" y="12875"/>
                                  <a:pt x="370" y="12875"/>
                                  <a:pt x="370" y="12875"/>
                                </a:cubicBezTo>
                                <a:cubicBezTo>
                                  <a:pt x="370" y="12875"/>
                                  <a:pt x="370" y="12875"/>
                                  <a:pt x="370" y="12863"/>
                                </a:cubicBezTo>
                                <a:cubicBezTo>
                                  <a:pt x="382" y="12838"/>
                                  <a:pt x="406" y="12814"/>
                                  <a:pt x="430" y="12814"/>
                                </a:cubicBezTo>
                                <a:close/>
                                <a:moveTo>
                                  <a:pt x="322" y="12973"/>
                                </a:moveTo>
                                <a:cubicBezTo>
                                  <a:pt x="322" y="12948"/>
                                  <a:pt x="346" y="12924"/>
                                  <a:pt x="370" y="12924"/>
                                </a:cubicBezTo>
                                <a:lnTo>
                                  <a:pt x="478" y="12924"/>
                                </a:lnTo>
                                <a:cubicBezTo>
                                  <a:pt x="501" y="12924"/>
                                  <a:pt x="525" y="12948"/>
                                  <a:pt x="525" y="12973"/>
                                </a:cubicBezTo>
                                <a:lnTo>
                                  <a:pt x="525" y="13009"/>
                                </a:lnTo>
                                <a:cubicBezTo>
                                  <a:pt x="490" y="12997"/>
                                  <a:pt x="454" y="12997"/>
                                  <a:pt x="418" y="12997"/>
                                </a:cubicBezTo>
                                <a:cubicBezTo>
                                  <a:pt x="382" y="12997"/>
                                  <a:pt x="346" y="12997"/>
                                  <a:pt x="310" y="13009"/>
                                </a:cubicBezTo>
                                <a:lnTo>
                                  <a:pt x="310" y="12973"/>
                                </a:lnTo>
                                <a:close/>
                                <a:moveTo>
                                  <a:pt x="704" y="13302"/>
                                </a:moveTo>
                                <a:lnTo>
                                  <a:pt x="800" y="13302"/>
                                </a:lnTo>
                                <a:cubicBezTo>
                                  <a:pt x="800" y="13327"/>
                                  <a:pt x="812" y="13339"/>
                                  <a:pt x="812" y="13363"/>
                                </a:cubicBezTo>
                                <a:lnTo>
                                  <a:pt x="693" y="13449"/>
                                </a:lnTo>
                                <a:lnTo>
                                  <a:pt x="669" y="13437"/>
                                </a:lnTo>
                                <a:cubicBezTo>
                                  <a:pt x="657" y="13437"/>
                                  <a:pt x="645" y="13437"/>
                                  <a:pt x="645" y="13437"/>
                                </a:cubicBezTo>
                                <a:cubicBezTo>
                                  <a:pt x="645" y="13449"/>
                                  <a:pt x="645" y="13461"/>
                                  <a:pt x="645" y="13461"/>
                                </a:cubicBezTo>
                                <a:lnTo>
                                  <a:pt x="681" y="13485"/>
                                </a:lnTo>
                                <a:cubicBezTo>
                                  <a:pt x="681" y="13485"/>
                                  <a:pt x="693" y="13485"/>
                                  <a:pt x="693" y="13485"/>
                                </a:cubicBezTo>
                                <a:cubicBezTo>
                                  <a:pt x="693" y="13485"/>
                                  <a:pt x="704" y="13485"/>
                                  <a:pt x="704" y="13485"/>
                                </a:cubicBezTo>
                                <a:lnTo>
                                  <a:pt x="812" y="13400"/>
                                </a:lnTo>
                                <a:cubicBezTo>
                                  <a:pt x="812" y="13412"/>
                                  <a:pt x="812" y="13412"/>
                                  <a:pt x="812" y="13424"/>
                                </a:cubicBezTo>
                                <a:cubicBezTo>
                                  <a:pt x="812" y="13461"/>
                                  <a:pt x="800" y="13510"/>
                                  <a:pt x="800" y="13546"/>
                                </a:cubicBezTo>
                                <a:lnTo>
                                  <a:pt x="239" y="13546"/>
                                </a:lnTo>
                                <a:cubicBezTo>
                                  <a:pt x="227" y="13546"/>
                                  <a:pt x="227" y="13559"/>
                                  <a:pt x="227" y="13559"/>
                                </a:cubicBezTo>
                                <a:cubicBezTo>
                                  <a:pt x="227" y="13559"/>
                                  <a:pt x="239" y="13571"/>
                                  <a:pt x="239" y="13571"/>
                                </a:cubicBezTo>
                                <a:lnTo>
                                  <a:pt x="788" y="13571"/>
                                </a:lnTo>
                                <a:cubicBezTo>
                                  <a:pt x="728" y="13717"/>
                                  <a:pt x="597" y="13815"/>
                                  <a:pt x="430" y="13815"/>
                                </a:cubicBezTo>
                                <a:cubicBezTo>
                                  <a:pt x="263" y="13815"/>
                                  <a:pt x="131" y="13717"/>
                                  <a:pt x="72" y="13571"/>
                                </a:cubicBezTo>
                                <a:lnTo>
                                  <a:pt x="155" y="13571"/>
                                </a:lnTo>
                                <a:cubicBezTo>
                                  <a:pt x="167" y="13571"/>
                                  <a:pt x="167" y="13559"/>
                                  <a:pt x="167" y="13559"/>
                                </a:cubicBezTo>
                                <a:cubicBezTo>
                                  <a:pt x="167" y="13559"/>
                                  <a:pt x="155" y="13546"/>
                                  <a:pt x="155" y="13546"/>
                                </a:cubicBezTo>
                                <a:lnTo>
                                  <a:pt x="48" y="13546"/>
                                </a:lnTo>
                                <a:cubicBezTo>
                                  <a:pt x="36" y="13510"/>
                                  <a:pt x="36" y="13473"/>
                                  <a:pt x="36" y="13424"/>
                                </a:cubicBezTo>
                                <a:cubicBezTo>
                                  <a:pt x="36" y="13412"/>
                                  <a:pt x="36" y="13412"/>
                                  <a:pt x="36" y="13400"/>
                                </a:cubicBezTo>
                                <a:lnTo>
                                  <a:pt x="143" y="13485"/>
                                </a:lnTo>
                                <a:cubicBezTo>
                                  <a:pt x="143" y="13485"/>
                                  <a:pt x="155" y="13485"/>
                                  <a:pt x="155" y="13485"/>
                                </a:cubicBezTo>
                                <a:cubicBezTo>
                                  <a:pt x="155" y="13485"/>
                                  <a:pt x="167" y="13485"/>
                                  <a:pt x="167" y="13485"/>
                                </a:cubicBezTo>
                                <a:lnTo>
                                  <a:pt x="227" y="13449"/>
                                </a:lnTo>
                                <a:cubicBezTo>
                                  <a:pt x="239" y="13449"/>
                                  <a:pt x="239" y="13437"/>
                                  <a:pt x="227" y="13424"/>
                                </a:cubicBezTo>
                                <a:cubicBezTo>
                                  <a:pt x="215" y="13412"/>
                                  <a:pt x="215" y="13412"/>
                                  <a:pt x="203" y="13424"/>
                                </a:cubicBezTo>
                                <a:lnTo>
                                  <a:pt x="155" y="13461"/>
                                </a:lnTo>
                                <a:lnTo>
                                  <a:pt x="36" y="13376"/>
                                </a:lnTo>
                                <a:cubicBezTo>
                                  <a:pt x="36" y="13351"/>
                                  <a:pt x="48" y="13339"/>
                                  <a:pt x="48" y="13314"/>
                                </a:cubicBezTo>
                                <a:lnTo>
                                  <a:pt x="621" y="13314"/>
                                </a:lnTo>
                                <a:cubicBezTo>
                                  <a:pt x="633" y="13314"/>
                                  <a:pt x="633" y="13302"/>
                                  <a:pt x="633" y="13302"/>
                                </a:cubicBezTo>
                                <a:cubicBezTo>
                                  <a:pt x="633" y="13290"/>
                                  <a:pt x="621" y="13290"/>
                                  <a:pt x="621" y="13290"/>
                                </a:cubicBezTo>
                                <a:lnTo>
                                  <a:pt x="72" y="13290"/>
                                </a:lnTo>
                                <a:cubicBezTo>
                                  <a:pt x="131" y="13144"/>
                                  <a:pt x="263" y="13046"/>
                                  <a:pt x="430" y="13046"/>
                                </a:cubicBezTo>
                                <a:cubicBezTo>
                                  <a:pt x="597" y="13046"/>
                                  <a:pt x="728" y="13144"/>
                                  <a:pt x="788" y="13290"/>
                                </a:cubicBezTo>
                                <a:lnTo>
                                  <a:pt x="716" y="13290"/>
                                </a:lnTo>
                                <a:cubicBezTo>
                                  <a:pt x="704" y="13290"/>
                                  <a:pt x="704" y="13302"/>
                                  <a:pt x="704" y="13302"/>
                                </a:cubicBezTo>
                                <a:cubicBezTo>
                                  <a:pt x="693" y="13290"/>
                                  <a:pt x="704" y="13302"/>
                                  <a:pt x="704" y="13302"/>
                                </a:cubicBezTo>
                                <a:close/>
                                <a:moveTo>
                                  <a:pt x="20537" y="12863"/>
                                </a:moveTo>
                                <a:cubicBezTo>
                                  <a:pt x="20525" y="12863"/>
                                  <a:pt x="20525" y="12863"/>
                                  <a:pt x="20513" y="12863"/>
                                </a:cubicBezTo>
                                <a:lnTo>
                                  <a:pt x="20394" y="12948"/>
                                </a:lnTo>
                                <a:lnTo>
                                  <a:pt x="20275" y="12863"/>
                                </a:lnTo>
                                <a:cubicBezTo>
                                  <a:pt x="20263" y="12863"/>
                                  <a:pt x="20263" y="12863"/>
                                  <a:pt x="20251" y="12863"/>
                                </a:cubicBezTo>
                                <a:lnTo>
                                  <a:pt x="20227" y="12875"/>
                                </a:lnTo>
                                <a:cubicBezTo>
                                  <a:pt x="20215" y="12875"/>
                                  <a:pt x="20215" y="12887"/>
                                  <a:pt x="20227" y="12899"/>
                                </a:cubicBezTo>
                                <a:cubicBezTo>
                                  <a:pt x="20227" y="12912"/>
                                  <a:pt x="20239" y="12912"/>
                                  <a:pt x="20251" y="12899"/>
                                </a:cubicBezTo>
                                <a:lnTo>
                                  <a:pt x="20263" y="12887"/>
                                </a:lnTo>
                                <a:lnTo>
                                  <a:pt x="20382" y="12973"/>
                                </a:lnTo>
                                <a:cubicBezTo>
                                  <a:pt x="20382" y="12973"/>
                                  <a:pt x="20394" y="12973"/>
                                  <a:pt x="20394" y="12973"/>
                                </a:cubicBezTo>
                                <a:cubicBezTo>
                                  <a:pt x="20394" y="12973"/>
                                  <a:pt x="20406" y="12973"/>
                                  <a:pt x="20406" y="12973"/>
                                </a:cubicBezTo>
                                <a:lnTo>
                                  <a:pt x="20525" y="12887"/>
                                </a:lnTo>
                                <a:lnTo>
                                  <a:pt x="20561" y="12912"/>
                                </a:lnTo>
                                <a:cubicBezTo>
                                  <a:pt x="20573" y="12912"/>
                                  <a:pt x="20585" y="12912"/>
                                  <a:pt x="20585" y="12912"/>
                                </a:cubicBezTo>
                                <a:cubicBezTo>
                                  <a:pt x="20585" y="12899"/>
                                  <a:pt x="20585" y="12887"/>
                                  <a:pt x="20585" y="12887"/>
                                </a:cubicBezTo>
                                <a:lnTo>
                                  <a:pt x="20537" y="12863"/>
                                </a:lnTo>
                                <a:close/>
                                <a:moveTo>
                                  <a:pt x="20537" y="12521"/>
                                </a:moveTo>
                                <a:lnTo>
                                  <a:pt x="20537" y="12484"/>
                                </a:lnTo>
                                <a:cubicBezTo>
                                  <a:pt x="20537" y="12448"/>
                                  <a:pt x="20513" y="12411"/>
                                  <a:pt x="20478" y="12399"/>
                                </a:cubicBezTo>
                                <a:cubicBezTo>
                                  <a:pt x="20478" y="12399"/>
                                  <a:pt x="20478" y="12386"/>
                                  <a:pt x="20478" y="12386"/>
                                </a:cubicBezTo>
                                <a:cubicBezTo>
                                  <a:pt x="20478" y="12338"/>
                                  <a:pt x="20442" y="12301"/>
                                  <a:pt x="20394" y="12301"/>
                                </a:cubicBezTo>
                                <a:cubicBezTo>
                                  <a:pt x="20346" y="12301"/>
                                  <a:pt x="20310" y="12338"/>
                                  <a:pt x="20310" y="12386"/>
                                </a:cubicBezTo>
                                <a:cubicBezTo>
                                  <a:pt x="20310" y="12386"/>
                                  <a:pt x="20310" y="12399"/>
                                  <a:pt x="20310" y="12399"/>
                                </a:cubicBezTo>
                                <a:cubicBezTo>
                                  <a:pt x="20275" y="12411"/>
                                  <a:pt x="20251" y="12448"/>
                                  <a:pt x="20251" y="12484"/>
                                </a:cubicBezTo>
                                <a:lnTo>
                                  <a:pt x="20251" y="12521"/>
                                </a:lnTo>
                                <a:cubicBezTo>
                                  <a:pt x="20084" y="12582"/>
                                  <a:pt x="19964" y="12741"/>
                                  <a:pt x="19964" y="12924"/>
                                </a:cubicBezTo>
                                <a:cubicBezTo>
                                  <a:pt x="19964" y="13156"/>
                                  <a:pt x="20155" y="13351"/>
                                  <a:pt x="20382" y="13351"/>
                                </a:cubicBezTo>
                                <a:cubicBezTo>
                                  <a:pt x="20609" y="13351"/>
                                  <a:pt x="20800" y="13156"/>
                                  <a:pt x="20800" y="12924"/>
                                </a:cubicBezTo>
                                <a:cubicBezTo>
                                  <a:pt x="20824" y="12741"/>
                                  <a:pt x="20704" y="12582"/>
                                  <a:pt x="20537" y="12521"/>
                                </a:cubicBezTo>
                                <a:close/>
                                <a:moveTo>
                                  <a:pt x="20394" y="12325"/>
                                </a:moveTo>
                                <a:cubicBezTo>
                                  <a:pt x="20418" y="12325"/>
                                  <a:pt x="20442" y="12350"/>
                                  <a:pt x="20442" y="12374"/>
                                </a:cubicBezTo>
                                <a:cubicBezTo>
                                  <a:pt x="20442" y="12374"/>
                                  <a:pt x="20442" y="12374"/>
                                  <a:pt x="20442" y="12386"/>
                                </a:cubicBezTo>
                                <a:cubicBezTo>
                                  <a:pt x="20442" y="12386"/>
                                  <a:pt x="20442" y="12386"/>
                                  <a:pt x="20442" y="12386"/>
                                </a:cubicBezTo>
                                <a:lnTo>
                                  <a:pt x="20334" y="12386"/>
                                </a:lnTo>
                                <a:cubicBezTo>
                                  <a:pt x="20334" y="12386"/>
                                  <a:pt x="20334" y="12386"/>
                                  <a:pt x="20334" y="12386"/>
                                </a:cubicBezTo>
                                <a:cubicBezTo>
                                  <a:pt x="20334" y="12386"/>
                                  <a:pt x="20334" y="12386"/>
                                  <a:pt x="20334" y="12374"/>
                                </a:cubicBezTo>
                                <a:cubicBezTo>
                                  <a:pt x="20346" y="12350"/>
                                  <a:pt x="20370" y="12325"/>
                                  <a:pt x="20394" y="12325"/>
                                </a:cubicBezTo>
                                <a:close/>
                                <a:moveTo>
                                  <a:pt x="20299" y="12472"/>
                                </a:moveTo>
                                <a:cubicBezTo>
                                  <a:pt x="20299" y="12448"/>
                                  <a:pt x="20322" y="12423"/>
                                  <a:pt x="20346" y="12423"/>
                                </a:cubicBezTo>
                                <a:lnTo>
                                  <a:pt x="20454" y="12423"/>
                                </a:lnTo>
                                <a:cubicBezTo>
                                  <a:pt x="20478" y="12423"/>
                                  <a:pt x="20502" y="12448"/>
                                  <a:pt x="20502" y="12472"/>
                                </a:cubicBezTo>
                                <a:lnTo>
                                  <a:pt x="20502" y="12509"/>
                                </a:lnTo>
                                <a:cubicBezTo>
                                  <a:pt x="20466" y="12496"/>
                                  <a:pt x="20430" y="12496"/>
                                  <a:pt x="20394" y="12496"/>
                                </a:cubicBezTo>
                                <a:cubicBezTo>
                                  <a:pt x="20358" y="12496"/>
                                  <a:pt x="20322" y="12496"/>
                                  <a:pt x="20287" y="12509"/>
                                </a:cubicBezTo>
                                <a:lnTo>
                                  <a:pt x="20287" y="12472"/>
                                </a:lnTo>
                                <a:close/>
                                <a:moveTo>
                                  <a:pt x="20681" y="12802"/>
                                </a:moveTo>
                                <a:lnTo>
                                  <a:pt x="20776" y="12802"/>
                                </a:lnTo>
                                <a:cubicBezTo>
                                  <a:pt x="20776" y="12826"/>
                                  <a:pt x="20788" y="12838"/>
                                  <a:pt x="20788" y="12863"/>
                                </a:cubicBezTo>
                                <a:lnTo>
                                  <a:pt x="20669" y="12948"/>
                                </a:lnTo>
                                <a:lnTo>
                                  <a:pt x="20645" y="12936"/>
                                </a:lnTo>
                                <a:cubicBezTo>
                                  <a:pt x="20633" y="12936"/>
                                  <a:pt x="20621" y="12936"/>
                                  <a:pt x="20621" y="12936"/>
                                </a:cubicBezTo>
                                <a:cubicBezTo>
                                  <a:pt x="20621" y="12948"/>
                                  <a:pt x="20621" y="12960"/>
                                  <a:pt x="20621" y="12960"/>
                                </a:cubicBezTo>
                                <a:lnTo>
                                  <a:pt x="20657" y="12985"/>
                                </a:lnTo>
                                <a:cubicBezTo>
                                  <a:pt x="20657" y="12985"/>
                                  <a:pt x="20669" y="12985"/>
                                  <a:pt x="20669" y="12985"/>
                                </a:cubicBezTo>
                                <a:cubicBezTo>
                                  <a:pt x="20669" y="12985"/>
                                  <a:pt x="20681" y="12985"/>
                                  <a:pt x="20681" y="12985"/>
                                </a:cubicBezTo>
                                <a:lnTo>
                                  <a:pt x="20788" y="12899"/>
                                </a:lnTo>
                                <a:cubicBezTo>
                                  <a:pt x="20788" y="12912"/>
                                  <a:pt x="20788" y="12912"/>
                                  <a:pt x="20788" y="12924"/>
                                </a:cubicBezTo>
                                <a:cubicBezTo>
                                  <a:pt x="20788" y="12960"/>
                                  <a:pt x="20776" y="13009"/>
                                  <a:pt x="20776" y="13046"/>
                                </a:cubicBezTo>
                                <a:lnTo>
                                  <a:pt x="20215" y="13046"/>
                                </a:lnTo>
                                <a:cubicBezTo>
                                  <a:pt x="20203" y="13046"/>
                                  <a:pt x="20203" y="13058"/>
                                  <a:pt x="20203" y="13058"/>
                                </a:cubicBezTo>
                                <a:cubicBezTo>
                                  <a:pt x="20203" y="13058"/>
                                  <a:pt x="20215" y="13070"/>
                                  <a:pt x="20215" y="13070"/>
                                </a:cubicBezTo>
                                <a:lnTo>
                                  <a:pt x="20764" y="13070"/>
                                </a:lnTo>
                                <a:cubicBezTo>
                                  <a:pt x="20704" y="13217"/>
                                  <a:pt x="20573" y="13314"/>
                                  <a:pt x="20406" y="13314"/>
                                </a:cubicBezTo>
                                <a:cubicBezTo>
                                  <a:pt x="20239" y="13314"/>
                                  <a:pt x="20107" y="13217"/>
                                  <a:pt x="20048" y="13070"/>
                                </a:cubicBezTo>
                                <a:lnTo>
                                  <a:pt x="20131" y="13070"/>
                                </a:lnTo>
                                <a:cubicBezTo>
                                  <a:pt x="20143" y="13070"/>
                                  <a:pt x="20143" y="13058"/>
                                  <a:pt x="20143" y="13058"/>
                                </a:cubicBezTo>
                                <a:cubicBezTo>
                                  <a:pt x="20143" y="13058"/>
                                  <a:pt x="20131" y="13046"/>
                                  <a:pt x="20131" y="13046"/>
                                </a:cubicBezTo>
                                <a:lnTo>
                                  <a:pt x="20024" y="13046"/>
                                </a:lnTo>
                                <a:cubicBezTo>
                                  <a:pt x="20012" y="13009"/>
                                  <a:pt x="20012" y="12973"/>
                                  <a:pt x="20012" y="12924"/>
                                </a:cubicBezTo>
                                <a:cubicBezTo>
                                  <a:pt x="20012" y="12912"/>
                                  <a:pt x="20012" y="12912"/>
                                  <a:pt x="20012" y="12899"/>
                                </a:cubicBezTo>
                                <a:lnTo>
                                  <a:pt x="20119" y="12985"/>
                                </a:lnTo>
                                <a:cubicBezTo>
                                  <a:pt x="20119" y="12985"/>
                                  <a:pt x="20131" y="12985"/>
                                  <a:pt x="20131" y="12985"/>
                                </a:cubicBezTo>
                                <a:cubicBezTo>
                                  <a:pt x="20131" y="12985"/>
                                  <a:pt x="20143" y="12985"/>
                                  <a:pt x="20143" y="12985"/>
                                </a:cubicBezTo>
                                <a:lnTo>
                                  <a:pt x="20203" y="12948"/>
                                </a:lnTo>
                                <a:cubicBezTo>
                                  <a:pt x="20215" y="12948"/>
                                  <a:pt x="20215" y="12936"/>
                                  <a:pt x="20203" y="12924"/>
                                </a:cubicBezTo>
                                <a:cubicBezTo>
                                  <a:pt x="20203" y="12912"/>
                                  <a:pt x="20191" y="12912"/>
                                  <a:pt x="20179" y="12924"/>
                                </a:cubicBezTo>
                                <a:lnTo>
                                  <a:pt x="20131" y="12960"/>
                                </a:lnTo>
                                <a:lnTo>
                                  <a:pt x="20012" y="12875"/>
                                </a:lnTo>
                                <a:cubicBezTo>
                                  <a:pt x="20012" y="12850"/>
                                  <a:pt x="20024" y="12838"/>
                                  <a:pt x="20024" y="12814"/>
                                </a:cubicBezTo>
                                <a:lnTo>
                                  <a:pt x="20597" y="12814"/>
                                </a:lnTo>
                                <a:cubicBezTo>
                                  <a:pt x="20609" y="12814"/>
                                  <a:pt x="20609" y="12802"/>
                                  <a:pt x="20609" y="12802"/>
                                </a:cubicBezTo>
                                <a:cubicBezTo>
                                  <a:pt x="20609" y="12802"/>
                                  <a:pt x="20597" y="12789"/>
                                  <a:pt x="20597" y="12789"/>
                                </a:cubicBezTo>
                                <a:lnTo>
                                  <a:pt x="20036" y="12789"/>
                                </a:lnTo>
                                <a:cubicBezTo>
                                  <a:pt x="20095" y="12643"/>
                                  <a:pt x="20227" y="12545"/>
                                  <a:pt x="20394" y="12545"/>
                                </a:cubicBezTo>
                                <a:cubicBezTo>
                                  <a:pt x="20561" y="12545"/>
                                  <a:pt x="20693" y="12643"/>
                                  <a:pt x="20752" y="12789"/>
                                </a:cubicBezTo>
                                <a:lnTo>
                                  <a:pt x="20681" y="12789"/>
                                </a:lnTo>
                                <a:cubicBezTo>
                                  <a:pt x="20669" y="12789"/>
                                  <a:pt x="20669" y="12802"/>
                                  <a:pt x="20669" y="12802"/>
                                </a:cubicBezTo>
                                <a:cubicBezTo>
                                  <a:pt x="20669" y="12802"/>
                                  <a:pt x="20669" y="12802"/>
                                  <a:pt x="20681" y="12802"/>
                                </a:cubicBezTo>
                                <a:close/>
                                <a:moveTo>
                                  <a:pt x="17648" y="8137"/>
                                </a:moveTo>
                                <a:cubicBezTo>
                                  <a:pt x="17648" y="7954"/>
                                  <a:pt x="17528" y="7795"/>
                                  <a:pt x="17361" y="7734"/>
                                </a:cubicBezTo>
                                <a:lnTo>
                                  <a:pt x="17361" y="7698"/>
                                </a:lnTo>
                                <a:cubicBezTo>
                                  <a:pt x="17361" y="7661"/>
                                  <a:pt x="17337" y="7624"/>
                                  <a:pt x="17301" y="7612"/>
                                </a:cubicBezTo>
                                <a:cubicBezTo>
                                  <a:pt x="17301" y="7612"/>
                                  <a:pt x="17301" y="7600"/>
                                  <a:pt x="17301" y="7600"/>
                                </a:cubicBezTo>
                                <a:cubicBezTo>
                                  <a:pt x="17301" y="7551"/>
                                  <a:pt x="17266" y="7515"/>
                                  <a:pt x="17218" y="7515"/>
                                </a:cubicBezTo>
                                <a:cubicBezTo>
                                  <a:pt x="17170" y="7515"/>
                                  <a:pt x="17134" y="7551"/>
                                  <a:pt x="17134" y="7600"/>
                                </a:cubicBezTo>
                                <a:cubicBezTo>
                                  <a:pt x="17134" y="7600"/>
                                  <a:pt x="17134" y="7612"/>
                                  <a:pt x="17134" y="7612"/>
                                </a:cubicBezTo>
                                <a:cubicBezTo>
                                  <a:pt x="17099" y="7624"/>
                                  <a:pt x="17075" y="7661"/>
                                  <a:pt x="17075" y="7698"/>
                                </a:cubicBezTo>
                                <a:lnTo>
                                  <a:pt x="17075" y="7734"/>
                                </a:lnTo>
                                <a:cubicBezTo>
                                  <a:pt x="16907" y="7795"/>
                                  <a:pt x="16788" y="7954"/>
                                  <a:pt x="16788" y="8137"/>
                                </a:cubicBezTo>
                                <a:cubicBezTo>
                                  <a:pt x="16788" y="8369"/>
                                  <a:pt x="16979" y="8565"/>
                                  <a:pt x="17206" y="8565"/>
                                </a:cubicBezTo>
                                <a:cubicBezTo>
                                  <a:pt x="17433" y="8565"/>
                                  <a:pt x="17648" y="8369"/>
                                  <a:pt x="17648" y="8137"/>
                                </a:cubicBezTo>
                                <a:close/>
                                <a:moveTo>
                                  <a:pt x="17218" y="7527"/>
                                </a:moveTo>
                                <a:cubicBezTo>
                                  <a:pt x="17242" y="7527"/>
                                  <a:pt x="17266" y="7551"/>
                                  <a:pt x="17266" y="7576"/>
                                </a:cubicBezTo>
                                <a:cubicBezTo>
                                  <a:pt x="17266" y="7576"/>
                                  <a:pt x="17266" y="7576"/>
                                  <a:pt x="17266" y="7588"/>
                                </a:cubicBezTo>
                                <a:cubicBezTo>
                                  <a:pt x="17266" y="7588"/>
                                  <a:pt x="17266" y="7588"/>
                                  <a:pt x="17266" y="7588"/>
                                </a:cubicBezTo>
                                <a:lnTo>
                                  <a:pt x="17158" y="7588"/>
                                </a:lnTo>
                                <a:cubicBezTo>
                                  <a:pt x="17158" y="7588"/>
                                  <a:pt x="17158" y="7588"/>
                                  <a:pt x="17158" y="7588"/>
                                </a:cubicBezTo>
                                <a:cubicBezTo>
                                  <a:pt x="17158" y="7588"/>
                                  <a:pt x="17158" y="7588"/>
                                  <a:pt x="17158" y="7576"/>
                                </a:cubicBezTo>
                                <a:cubicBezTo>
                                  <a:pt x="17170" y="7551"/>
                                  <a:pt x="17194" y="7527"/>
                                  <a:pt x="17218" y="7527"/>
                                </a:cubicBezTo>
                                <a:close/>
                                <a:moveTo>
                                  <a:pt x="17122" y="7686"/>
                                </a:moveTo>
                                <a:cubicBezTo>
                                  <a:pt x="17122" y="7661"/>
                                  <a:pt x="17146" y="7637"/>
                                  <a:pt x="17170" y="7637"/>
                                </a:cubicBezTo>
                                <a:lnTo>
                                  <a:pt x="17278" y="7637"/>
                                </a:lnTo>
                                <a:cubicBezTo>
                                  <a:pt x="17301" y="7637"/>
                                  <a:pt x="17325" y="7661"/>
                                  <a:pt x="17325" y="7686"/>
                                </a:cubicBezTo>
                                <a:lnTo>
                                  <a:pt x="17325" y="7722"/>
                                </a:lnTo>
                                <a:cubicBezTo>
                                  <a:pt x="17290" y="7710"/>
                                  <a:pt x="17254" y="7710"/>
                                  <a:pt x="17218" y="7710"/>
                                </a:cubicBezTo>
                                <a:cubicBezTo>
                                  <a:pt x="17182" y="7710"/>
                                  <a:pt x="17146" y="7710"/>
                                  <a:pt x="17110" y="7722"/>
                                </a:cubicBezTo>
                                <a:lnTo>
                                  <a:pt x="17110" y="7686"/>
                                </a:lnTo>
                                <a:close/>
                                <a:moveTo>
                                  <a:pt x="16872" y="8284"/>
                                </a:moveTo>
                                <a:lnTo>
                                  <a:pt x="16955" y="8284"/>
                                </a:lnTo>
                                <a:cubicBezTo>
                                  <a:pt x="16967" y="8284"/>
                                  <a:pt x="16967" y="8272"/>
                                  <a:pt x="16967" y="8272"/>
                                </a:cubicBezTo>
                                <a:cubicBezTo>
                                  <a:pt x="16967" y="8272"/>
                                  <a:pt x="16955" y="8259"/>
                                  <a:pt x="16955" y="8259"/>
                                </a:cubicBezTo>
                                <a:lnTo>
                                  <a:pt x="16848" y="8259"/>
                                </a:lnTo>
                                <a:cubicBezTo>
                                  <a:pt x="16836" y="8223"/>
                                  <a:pt x="16836" y="8186"/>
                                  <a:pt x="16836" y="8137"/>
                                </a:cubicBezTo>
                                <a:cubicBezTo>
                                  <a:pt x="16836" y="8125"/>
                                  <a:pt x="16836" y="8125"/>
                                  <a:pt x="16836" y="8113"/>
                                </a:cubicBezTo>
                                <a:lnTo>
                                  <a:pt x="16943" y="8198"/>
                                </a:lnTo>
                                <a:cubicBezTo>
                                  <a:pt x="16943" y="8198"/>
                                  <a:pt x="16955" y="8198"/>
                                  <a:pt x="16955" y="8198"/>
                                </a:cubicBezTo>
                                <a:cubicBezTo>
                                  <a:pt x="16955" y="8198"/>
                                  <a:pt x="16967" y="8198"/>
                                  <a:pt x="16967" y="8198"/>
                                </a:cubicBezTo>
                                <a:lnTo>
                                  <a:pt x="17027" y="8162"/>
                                </a:lnTo>
                                <a:cubicBezTo>
                                  <a:pt x="17039" y="8162"/>
                                  <a:pt x="17039" y="8149"/>
                                  <a:pt x="17027" y="8137"/>
                                </a:cubicBezTo>
                                <a:cubicBezTo>
                                  <a:pt x="17027" y="8125"/>
                                  <a:pt x="17015" y="8125"/>
                                  <a:pt x="17003" y="8137"/>
                                </a:cubicBezTo>
                                <a:lnTo>
                                  <a:pt x="16955" y="8174"/>
                                </a:lnTo>
                                <a:lnTo>
                                  <a:pt x="16836" y="8088"/>
                                </a:lnTo>
                                <a:cubicBezTo>
                                  <a:pt x="16836" y="8064"/>
                                  <a:pt x="16848" y="8052"/>
                                  <a:pt x="16848" y="8027"/>
                                </a:cubicBezTo>
                                <a:lnTo>
                                  <a:pt x="17421" y="8027"/>
                                </a:lnTo>
                                <a:cubicBezTo>
                                  <a:pt x="17433" y="8027"/>
                                  <a:pt x="17433" y="8015"/>
                                  <a:pt x="17433" y="8015"/>
                                </a:cubicBezTo>
                                <a:cubicBezTo>
                                  <a:pt x="17433" y="8015"/>
                                  <a:pt x="17421" y="8003"/>
                                  <a:pt x="17421" y="8003"/>
                                </a:cubicBezTo>
                                <a:lnTo>
                                  <a:pt x="16860" y="8003"/>
                                </a:lnTo>
                                <a:cubicBezTo>
                                  <a:pt x="16919" y="7856"/>
                                  <a:pt x="17051" y="7759"/>
                                  <a:pt x="17218" y="7759"/>
                                </a:cubicBezTo>
                                <a:cubicBezTo>
                                  <a:pt x="17385" y="7759"/>
                                  <a:pt x="17516" y="7856"/>
                                  <a:pt x="17576" y="8003"/>
                                </a:cubicBezTo>
                                <a:lnTo>
                                  <a:pt x="17504" y="8003"/>
                                </a:lnTo>
                                <a:cubicBezTo>
                                  <a:pt x="17493" y="8003"/>
                                  <a:pt x="17493" y="8015"/>
                                  <a:pt x="17493" y="8015"/>
                                </a:cubicBezTo>
                                <a:cubicBezTo>
                                  <a:pt x="17493" y="8015"/>
                                  <a:pt x="17504" y="8027"/>
                                  <a:pt x="17504" y="8027"/>
                                </a:cubicBezTo>
                                <a:lnTo>
                                  <a:pt x="17600" y="8027"/>
                                </a:lnTo>
                                <a:cubicBezTo>
                                  <a:pt x="17600" y="8052"/>
                                  <a:pt x="17612" y="8064"/>
                                  <a:pt x="17612" y="8088"/>
                                </a:cubicBezTo>
                                <a:lnTo>
                                  <a:pt x="17493" y="8174"/>
                                </a:lnTo>
                                <a:lnTo>
                                  <a:pt x="17469" y="8162"/>
                                </a:lnTo>
                                <a:cubicBezTo>
                                  <a:pt x="17457" y="8162"/>
                                  <a:pt x="17445" y="8162"/>
                                  <a:pt x="17445" y="8162"/>
                                </a:cubicBezTo>
                                <a:cubicBezTo>
                                  <a:pt x="17445" y="8174"/>
                                  <a:pt x="17445" y="8186"/>
                                  <a:pt x="17445" y="8186"/>
                                </a:cubicBezTo>
                                <a:lnTo>
                                  <a:pt x="17481" y="8211"/>
                                </a:lnTo>
                                <a:cubicBezTo>
                                  <a:pt x="17481" y="8211"/>
                                  <a:pt x="17493" y="8211"/>
                                  <a:pt x="17493" y="8211"/>
                                </a:cubicBezTo>
                                <a:cubicBezTo>
                                  <a:pt x="17493" y="8211"/>
                                  <a:pt x="17504" y="8211"/>
                                  <a:pt x="17504" y="8211"/>
                                </a:cubicBezTo>
                                <a:lnTo>
                                  <a:pt x="17612" y="8125"/>
                                </a:lnTo>
                                <a:cubicBezTo>
                                  <a:pt x="17612" y="8137"/>
                                  <a:pt x="17612" y="8137"/>
                                  <a:pt x="17612" y="8149"/>
                                </a:cubicBezTo>
                                <a:cubicBezTo>
                                  <a:pt x="17612" y="8186"/>
                                  <a:pt x="17600" y="8235"/>
                                  <a:pt x="17600" y="8272"/>
                                </a:cubicBezTo>
                                <a:lnTo>
                                  <a:pt x="17027" y="8272"/>
                                </a:lnTo>
                                <a:cubicBezTo>
                                  <a:pt x="17015" y="8272"/>
                                  <a:pt x="17015" y="8284"/>
                                  <a:pt x="17015" y="8284"/>
                                </a:cubicBezTo>
                                <a:cubicBezTo>
                                  <a:pt x="17015" y="8284"/>
                                  <a:pt x="17027" y="8296"/>
                                  <a:pt x="17027" y="8296"/>
                                </a:cubicBezTo>
                                <a:lnTo>
                                  <a:pt x="17576" y="8296"/>
                                </a:lnTo>
                                <a:cubicBezTo>
                                  <a:pt x="17516" y="8443"/>
                                  <a:pt x="17385" y="8540"/>
                                  <a:pt x="17218" y="8540"/>
                                </a:cubicBezTo>
                                <a:cubicBezTo>
                                  <a:pt x="17051" y="8540"/>
                                  <a:pt x="16919" y="8430"/>
                                  <a:pt x="16872" y="8284"/>
                                </a:cubicBezTo>
                                <a:close/>
                                <a:moveTo>
                                  <a:pt x="17075" y="8113"/>
                                </a:moveTo>
                                <a:lnTo>
                                  <a:pt x="17087" y="8101"/>
                                </a:lnTo>
                                <a:lnTo>
                                  <a:pt x="17206" y="8186"/>
                                </a:lnTo>
                                <a:cubicBezTo>
                                  <a:pt x="17206" y="8186"/>
                                  <a:pt x="17218" y="8186"/>
                                  <a:pt x="17218" y="8186"/>
                                </a:cubicBezTo>
                                <a:cubicBezTo>
                                  <a:pt x="17218" y="8186"/>
                                  <a:pt x="17230" y="8186"/>
                                  <a:pt x="17230" y="8186"/>
                                </a:cubicBezTo>
                                <a:lnTo>
                                  <a:pt x="17349" y="8101"/>
                                </a:lnTo>
                                <a:lnTo>
                                  <a:pt x="17385" y="8125"/>
                                </a:lnTo>
                                <a:cubicBezTo>
                                  <a:pt x="17397" y="8125"/>
                                  <a:pt x="17409" y="8125"/>
                                  <a:pt x="17409" y="8125"/>
                                </a:cubicBezTo>
                                <a:cubicBezTo>
                                  <a:pt x="17409" y="8113"/>
                                  <a:pt x="17409" y="8101"/>
                                  <a:pt x="17409" y="8101"/>
                                </a:cubicBezTo>
                                <a:lnTo>
                                  <a:pt x="17373" y="8076"/>
                                </a:lnTo>
                                <a:cubicBezTo>
                                  <a:pt x="17361" y="8076"/>
                                  <a:pt x="17361" y="8076"/>
                                  <a:pt x="17349" y="8076"/>
                                </a:cubicBezTo>
                                <a:lnTo>
                                  <a:pt x="17230" y="8162"/>
                                </a:lnTo>
                                <a:lnTo>
                                  <a:pt x="17110" y="8076"/>
                                </a:lnTo>
                                <a:cubicBezTo>
                                  <a:pt x="17099" y="8076"/>
                                  <a:pt x="17099" y="8076"/>
                                  <a:pt x="17087" y="8076"/>
                                </a:cubicBezTo>
                                <a:lnTo>
                                  <a:pt x="17063" y="8088"/>
                                </a:lnTo>
                                <a:cubicBezTo>
                                  <a:pt x="17051" y="8088"/>
                                  <a:pt x="17051" y="8101"/>
                                  <a:pt x="17063" y="8113"/>
                                </a:cubicBezTo>
                                <a:cubicBezTo>
                                  <a:pt x="17063" y="8125"/>
                                  <a:pt x="17075" y="8125"/>
                                  <a:pt x="17075" y="8113"/>
                                </a:cubicBezTo>
                                <a:close/>
                                <a:moveTo>
                                  <a:pt x="9719" y="11776"/>
                                </a:moveTo>
                                <a:cubicBezTo>
                                  <a:pt x="9707" y="11776"/>
                                  <a:pt x="9707" y="11776"/>
                                  <a:pt x="9696" y="11776"/>
                                </a:cubicBezTo>
                                <a:lnTo>
                                  <a:pt x="9576" y="11861"/>
                                </a:lnTo>
                                <a:lnTo>
                                  <a:pt x="9457" y="11776"/>
                                </a:lnTo>
                                <a:cubicBezTo>
                                  <a:pt x="9445" y="11776"/>
                                  <a:pt x="9445" y="11776"/>
                                  <a:pt x="9433" y="11776"/>
                                </a:cubicBezTo>
                                <a:lnTo>
                                  <a:pt x="9409" y="11788"/>
                                </a:lnTo>
                                <a:cubicBezTo>
                                  <a:pt x="9397" y="11788"/>
                                  <a:pt x="9397" y="11800"/>
                                  <a:pt x="9409" y="11813"/>
                                </a:cubicBezTo>
                                <a:cubicBezTo>
                                  <a:pt x="9409" y="11825"/>
                                  <a:pt x="9421" y="11825"/>
                                  <a:pt x="9433" y="11813"/>
                                </a:cubicBezTo>
                                <a:lnTo>
                                  <a:pt x="9445" y="11800"/>
                                </a:lnTo>
                                <a:lnTo>
                                  <a:pt x="9564" y="11886"/>
                                </a:lnTo>
                                <a:cubicBezTo>
                                  <a:pt x="9564" y="11886"/>
                                  <a:pt x="9576" y="11886"/>
                                  <a:pt x="9576" y="11886"/>
                                </a:cubicBezTo>
                                <a:cubicBezTo>
                                  <a:pt x="9576" y="11886"/>
                                  <a:pt x="9588" y="11886"/>
                                  <a:pt x="9588" y="11886"/>
                                </a:cubicBezTo>
                                <a:lnTo>
                                  <a:pt x="9707" y="11800"/>
                                </a:lnTo>
                                <a:lnTo>
                                  <a:pt x="9743" y="11825"/>
                                </a:lnTo>
                                <a:cubicBezTo>
                                  <a:pt x="9755" y="11825"/>
                                  <a:pt x="9767" y="11825"/>
                                  <a:pt x="9767" y="11825"/>
                                </a:cubicBezTo>
                                <a:cubicBezTo>
                                  <a:pt x="9767" y="11813"/>
                                  <a:pt x="9767" y="11800"/>
                                  <a:pt x="9767" y="11800"/>
                                </a:cubicBezTo>
                                <a:lnTo>
                                  <a:pt x="9719" y="11776"/>
                                </a:lnTo>
                                <a:close/>
                                <a:moveTo>
                                  <a:pt x="9719" y="11434"/>
                                </a:moveTo>
                                <a:lnTo>
                                  <a:pt x="9719" y="11397"/>
                                </a:lnTo>
                                <a:cubicBezTo>
                                  <a:pt x="9719" y="11361"/>
                                  <a:pt x="9696" y="11324"/>
                                  <a:pt x="9660" y="11312"/>
                                </a:cubicBezTo>
                                <a:cubicBezTo>
                                  <a:pt x="9660" y="11312"/>
                                  <a:pt x="9660" y="11300"/>
                                  <a:pt x="9660" y="11300"/>
                                </a:cubicBezTo>
                                <a:cubicBezTo>
                                  <a:pt x="9660" y="11251"/>
                                  <a:pt x="9624" y="11214"/>
                                  <a:pt x="9576" y="11214"/>
                                </a:cubicBezTo>
                                <a:cubicBezTo>
                                  <a:pt x="9528" y="11214"/>
                                  <a:pt x="9493" y="11251"/>
                                  <a:pt x="9493" y="11300"/>
                                </a:cubicBezTo>
                                <a:cubicBezTo>
                                  <a:pt x="9493" y="11300"/>
                                  <a:pt x="9493" y="11312"/>
                                  <a:pt x="9493" y="11312"/>
                                </a:cubicBezTo>
                                <a:cubicBezTo>
                                  <a:pt x="9457" y="11324"/>
                                  <a:pt x="9433" y="11361"/>
                                  <a:pt x="9433" y="11397"/>
                                </a:cubicBezTo>
                                <a:lnTo>
                                  <a:pt x="9433" y="11434"/>
                                </a:lnTo>
                                <a:cubicBezTo>
                                  <a:pt x="9266" y="11495"/>
                                  <a:pt x="9146" y="11654"/>
                                  <a:pt x="9146" y="11837"/>
                                </a:cubicBezTo>
                                <a:cubicBezTo>
                                  <a:pt x="9146" y="12069"/>
                                  <a:pt x="9337" y="12264"/>
                                  <a:pt x="9564" y="12264"/>
                                </a:cubicBezTo>
                                <a:cubicBezTo>
                                  <a:pt x="9791" y="12264"/>
                                  <a:pt x="9982" y="12069"/>
                                  <a:pt x="9982" y="11837"/>
                                </a:cubicBezTo>
                                <a:cubicBezTo>
                                  <a:pt x="9994" y="11654"/>
                                  <a:pt x="9875" y="11495"/>
                                  <a:pt x="9719" y="11434"/>
                                </a:cubicBezTo>
                                <a:close/>
                                <a:moveTo>
                                  <a:pt x="9576" y="11239"/>
                                </a:moveTo>
                                <a:cubicBezTo>
                                  <a:pt x="9600" y="11239"/>
                                  <a:pt x="9624" y="11263"/>
                                  <a:pt x="9624" y="11288"/>
                                </a:cubicBezTo>
                                <a:cubicBezTo>
                                  <a:pt x="9624" y="11288"/>
                                  <a:pt x="9624" y="11288"/>
                                  <a:pt x="9624" y="11300"/>
                                </a:cubicBezTo>
                                <a:cubicBezTo>
                                  <a:pt x="9624" y="11300"/>
                                  <a:pt x="9624" y="11300"/>
                                  <a:pt x="9624" y="11300"/>
                                </a:cubicBezTo>
                                <a:lnTo>
                                  <a:pt x="9516" y="11300"/>
                                </a:lnTo>
                                <a:cubicBezTo>
                                  <a:pt x="9516" y="11300"/>
                                  <a:pt x="9516" y="11300"/>
                                  <a:pt x="9516" y="11300"/>
                                </a:cubicBezTo>
                                <a:cubicBezTo>
                                  <a:pt x="9516" y="11300"/>
                                  <a:pt x="9516" y="11300"/>
                                  <a:pt x="9516" y="11288"/>
                                </a:cubicBezTo>
                                <a:cubicBezTo>
                                  <a:pt x="9516" y="11263"/>
                                  <a:pt x="9540" y="11239"/>
                                  <a:pt x="9576" y="11239"/>
                                </a:cubicBezTo>
                                <a:close/>
                                <a:moveTo>
                                  <a:pt x="9469" y="11385"/>
                                </a:moveTo>
                                <a:cubicBezTo>
                                  <a:pt x="9469" y="11361"/>
                                  <a:pt x="9493" y="11336"/>
                                  <a:pt x="9516" y="11336"/>
                                </a:cubicBezTo>
                                <a:lnTo>
                                  <a:pt x="9624" y="11336"/>
                                </a:lnTo>
                                <a:cubicBezTo>
                                  <a:pt x="9648" y="11336"/>
                                  <a:pt x="9672" y="11361"/>
                                  <a:pt x="9672" y="11385"/>
                                </a:cubicBezTo>
                                <a:lnTo>
                                  <a:pt x="9672" y="11422"/>
                                </a:lnTo>
                                <a:cubicBezTo>
                                  <a:pt x="9636" y="11410"/>
                                  <a:pt x="9600" y="11410"/>
                                  <a:pt x="9564" y="11410"/>
                                </a:cubicBezTo>
                                <a:cubicBezTo>
                                  <a:pt x="9528" y="11410"/>
                                  <a:pt x="9493" y="11410"/>
                                  <a:pt x="9457" y="11422"/>
                                </a:cubicBezTo>
                                <a:lnTo>
                                  <a:pt x="9457" y="11385"/>
                                </a:lnTo>
                                <a:close/>
                                <a:moveTo>
                                  <a:pt x="9851" y="11715"/>
                                </a:moveTo>
                                <a:lnTo>
                                  <a:pt x="9946" y="11715"/>
                                </a:lnTo>
                                <a:cubicBezTo>
                                  <a:pt x="9946" y="11739"/>
                                  <a:pt x="9958" y="11752"/>
                                  <a:pt x="9958" y="11776"/>
                                </a:cubicBezTo>
                                <a:lnTo>
                                  <a:pt x="9839" y="11861"/>
                                </a:lnTo>
                                <a:lnTo>
                                  <a:pt x="9815" y="11849"/>
                                </a:lnTo>
                                <a:cubicBezTo>
                                  <a:pt x="9803" y="11849"/>
                                  <a:pt x="9791" y="11849"/>
                                  <a:pt x="9791" y="11849"/>
                                </a:cubicBezTo>
                                <a:cubicBezTo>
                                  <a:pt x="9791" y="11861"/>
                                  <a:pt x="9791" y="11874"/>
                                  <a:pt x="9791" y="11874"/>
                                </a:cubicBezTo>
                                <a:lnTo>
                                  <a:pt x="9827" y="11898"/>
                                </a:lnTo>
                                <a:cubicBezTo>
                                  <a:pt x="9827" y="11898"/>
                                  <a:pt x="9839" y="11898"/>
                                  <a:pt x="9839" y="11898"/>
                                </a:cubicBezTo>
                                <a:cubicBezTo>
                                  <a:pt x="9839" y="11898"/>
                                  <a:pt x="9851" y="11898"/>
                                  <a:pt x="9851" y="11898"/>
                                </a:cubicBezTo>
                                <a:lnTo>
                                  <a:pt x="9958" y="11813"/>
                                </a:lnTo>
                                <a:cubicBezTo>
                                  <a:pt x="9958" y="11825"/>
                                  <a:pt x="9958" y="11825"/>
                                  <a:pt x="9958" y="11837"/>
                                </a:cubicBezTo>
                                <a:cubicBezTo>
                                  <a:pt x="9958" y="11874"/>
                                  <a:pt x="9946" y="11922"/>
                                  <a:pt x="9946" y="11959"/>
                                </a:cubicBezTo>
                                <a:lnTo>
                                  <a:pt x="9385" y="11959"/>
                                </a:lnTo>
                                <a:cubicBezTo>
                                  <a:pt x="9373" y="11959"/>
                                  <a:pt x="9373" y="11971"/>
                                  <a:pt x="9373" y="11971"/>
                                </a:cubicBezTo>
                                <a:cubicBezTo>
                                  <a:pt x="9373" y="11984"/>
                                  <a:pt x="9385" y="11984"/>
                                  <a:pt x="9385" y="11984"/>
                                </a:cubicBezTo>
                                <a:lnTo>
                                  <a:pt x="9934" y="11984"/>
                                </a:lnTo>
                                <a:cubicBezTo>
                                  <a:pt x="9875" y="12130"/>
                                  <a:pt x="9743" y="12228"/>
                                  <a:pt x="9576" y="12228"/>
                                </a:cubicBezTo>
                                <a:cubicBezTo>
                                  <a:pt x="9421" y="12228"/>
                                  <a:pt x="9278" y="12130"/>
                                  <a:pt x="9218" y="11984"/>
                                </a:cubicBezTo>
                                <a:lnTo>
                                  <a:pt x="9301" y="11984"/>
                                </a:lnTo>
                                <a:cubicBezTo>
                                  <a:pt x="9313" y="11984"/>
                                  <a:pt x="9313" y="11971"/>
                                  <a:pt x="9313" y="11971"/>
                                </a:cubicBezTo>
                                <a:cubicBezTo>
                                  <a:pt x="9313" y="11971"/>
                                  <a:pt x="9301" y="11959"/>
                                  <a:pt x="9301" y="11959"/>
                                </a:cubicBezTo>
                                <a:lnTo>
                                  <a:pt x="9194" y="11959"/>
                                </a:lnTo>
                                <a:cubicBezTo>
                                  <a:pt x="9182" y="11922"/>
                                  <a:pt x="9182" y="11886"/>
                                  <a:pt x="9182" y="11837"/>
                                </a:cubicBezTo>
                                <a:cubicBezTo>
                                  <a:pt x="9182" y="11825"/>
                                  <a:pt x="9182" y="11825"/>
                                  <a:pt x="9182" y="11813"/>
                                </a:cubicBezTo>
                                <a:lnTo>
                                  <a:pt x="9290" y="11898"/>
                                </a:lnTo>
                                <a:cubicBezTo>
                                  <a:pt x="9290" y="11898"/>
                                  <a:pt x="9301" y="11898"/>
                                  <a:pt x="9301" y="11898"/>
                                </a:cubicBezTo>
                                <a:cubicBezTo>
                                  <a:pt x="9301" y="11898"/>
                                  <a:pt x="9313" y="11898"/>
                                  <a:pt x="9313" y="11898"/>
                                </a:cubicBezTo>
                                <a:lnTo>
                                  <a:pt x="9373" y="11861"/>
                                </a:lnTo>
                                <a:cubicBezTo>
                                  <a:pt x="9385" y="11861"/>
                                  <a:pt x="9385" y="11849"/>
                                  <a:pt x="9373" y="11837"/>
                                </a:cubicBezTo>
                                <a:cubicBezTo>
                                  <a:pt x="9373" y="11825"/>
                                  <a:pt x="9361" y="11825"/>
                                  <a:pt x="9349" y="11837"/>
                                </a:cubicBezTo>
                                <a:lnTo>
                                  <a:pt x="9301" y="11874"/>
                                </a:lnTo>
                                <a:lnTo>
                                  <a:pt x="9182" y="11788"/>
                                </a:lnTo>
                                <a:cubicBezTo>
                                  <a:pt x="9182" y="11764"/>
                                  <a:pt x="9194" y="11752"/>
                                  <a:pt x="9194" y="11727"/>
                                </a:cubicBezTo>
                                <a:lnTo>
                                  <a:pt x="9767" y="11727"/>
                                </a:lnTo>
                                <a:cubicBezTo>
                                  <a:pt x="9779" y="11727"/>
                                  <a:pt x="9779" y="11715"/>
                                  <a:pt x="9779" y="11715"/>
                                </a:cubicBezTo>
                                <a:cubicBezTo>
                                  <a:pt x="9779" y="11715"/>
                                  <a:pt x="9767" y="11703"/>
                                  <a:pt x="9767" y="11703"/>
                                </a:cubicBezTo>
                                <a:lnTo>
                                  <a:pt x="9206" y="11703"/>
                                </a:lnTo>
                                <a:cubicBezTo>
                                  <a:pt x="9266" y="11556"/>
                                  <a:pt x="9397" y="11458"/>
                                  <a:pt x="9564" y="11458"/>
                                </a:cubicBezTo>
                                <a:cubicBezTo>
                                  <a:pt x="9731" y="11458"/>
                                  <a:pt x="9863" y="11556"/>
                                  <a:pt x="9922" y="11703"/>
                                </a:cubicBezTo>
                                <a:lnTo>
                                  <a:pt x="9851" y="11703"/>
                                </a:lnTo>
                                <a:cubicBezTo>
                                  <a:pt x="9839" y="11703"/>
                                  <a:pt x="9839" y="11715"/>
                                  <a:pt x="9839" y="11715"/>
                                </a:cubicBezTo>
                                <a:cubicBezTo>
                                  <a:pt x="9839" y="11715"/>
                                  <a:pt x="9839" y="11715"/>
                                  <a:pt x="9851" y="11715"/>
                                </a:cubicBezTo>
                                <a:close/>
                                <a:moveTo>
                                  <a:pt x="21481" y="11874"/>
                                </a:moveTo>
                                <a:lnTo>
                                  <a:pt x="21206" y="11593"/>
                                </a:lnTo>
                                <a:cubicBezTo>
                                  <a:pt x="21194" y="11581"/>
                                  <a:pt x="21194" y="11568"/>
                                  <a:pt x="21194" y="11556"/>
                                </a:cubicBezTo>
                                <a:lnTo>
                                  <a:pt x="21194" y="10958"/>
                                </a:lnTo>
                                <a:cubicBezTo>
                                  <a:pt x="21254" y="10921"/>
                                  <a:pt x="21290" y="10860"/>
                                  <a:pt x="21290" y="10787"/>
                                </a:cubicBezTo>
                                <a:cubicBezTo>
                                  <a:pt x="21290" y="10665"/>
                                  <a:pt x="21194" y="10579"/>
                                  <a:pt x="21087" y="10579"/>
                                </a:cubicBezTo>
                                <a:lnTo>
                                  <a:pt x="20728" y="10579"/>
                                </a:lnTo>
                                <a:cubicBezTo>
                                  <a:pt x="20764" y="10506"/>
                                  <a:pt x="20824" y="10384"/>
                                  <a:pt x="20824" y="10299"/>
                                </a:cubicBezTo>
                                <a:cubicBezTo>
                                  <a:pt x="20824" y="10164"/>
                                  <a:pt x="20752" y="10054"/>
                                  <a:pt x="20669" y="10054"/>
                                </a:cubicBezTo>
                                <a:cubicBezTo>
                                  <a:pt x="20585" y="10054"/>
                                  <a:pt x="20513" y="10164"/>
                                  <a:pt x="20513" y="10299"/>
                                </a:cubicBezTo>
                                <a:cubicBezTo>
                                  <a:pt x="20513" y="10384"/>
                                  <a:pt x="20573" y="10518"/>
                                  <a:pt x="20609" y="10592"/>
                                </a:cubicBezTo>
                                <a:cubicBezTo>
                                  <a:pt x="20525" y="10616"/>
                                  <a:pt x="20466" y="10701"/>
                                  <a:pt x="20466" y="10799"/>
                                </a:cubicBezTo>
                                <a:cubicBezTo>
                                  <a:pt x="20466" y="10872"/>
                                  <a:pt x="20501" y="10933"/>
                                  <a:pt x="20561" y="10970"/>
                                </a:cubicBezTo>
                                <a:lnTo>
                                  <a:pt x="20561" y="11727"/>
                                </a:lnTo>
                                <a:cubicBezTo>
                                  <a:pt x="20561" y="11813"/>
                                  <a:pt x="20597" y="11886"/>
                                  <a:pt x="20657" y="11947"/>
                                </a:cubicBezTo>
                                <a:lnTo>
                                  <a:pt x="20943" y="12240"/>
                                </a:lnTo>
                                <a:lnTo>
                                  <a:pt x="20943" y="12240"/>
                                </a:lnTo>
                                <a:cubicBezTo>
                                  <a:pt x="20943" y="12240"/>
                                  <a:pt x="20943" y="12240"/>
                                  <a:pt x="20943" y="12240"/>
                                </a:cubicBezTo>
                                <a:lnTo>
                                  <a:pt x="21051" y="12350"/>
                                </a:lnTo>
                                <a:cubicBezTo>
                                  <a:pt x="21110" y="12411"/>
                                  <a:pt x="21194" y="12448"/>
                                  <a:pt x="21278" y="12448"/>
                                </a:cubicBezTo>
                                <a:cubicBezTo>
                                  <a:pt x="21361" y="12448"/>
                                  <a:pt x="21445" y="12411"/>
                                  <a:pt x="21504" y="12350"/>
                                </a:cubicBezTo>
                                <a:cubicBezTo>
                                  <a:pt x="21564" y="12289"/>
                                  <a:pt x="21600" y="12203"/>
                                  <a:pt x="21600" y="12118"/>
                                </a:cubicBezTo>
                                <a:cubicBezTo>
                                  <a:pt x="21600" y="12032"/>
                                  <a:pt x="21540" y="11935"/>
                                  <a:pt x="21481" y="11874"/>
                                </a:cubicBezTo>
                                <a:close/>
                                <a:moveTo>
                                  <a:pt x="20573" y="10299"/>
                                </a:moveTo>
                                <a:cubicBezTo>
                                  <a:pt x="20573" y="10201"/>
                                  <a:pt x="20609" y="10140"/>
                                  <a:pt x="20645" y="10140"/>
                                </a:cubicBezTo>
                                <a:cubicBezTo>
                                  <a:pt x="20681" y="10140"/>
                                  <a:pt x="20716" y="10213"/>
                                  <a:pt x="20716" y="10299"/>
                                </a:cubicBezTo>
                                <a:cubicBezTo>
                                  <a:pt x="20716" y="10360"/>
                                  <a:pt x="20669" y="10457"/>
                                  <a:pt x="20645" y="10531"/>
                                </a:cubicBezTo>
                                <a:cubicBezTo>
                                  <a:pt x="20609" y="10457"/>
                                  <a:pt x="20573" y="10360"/>
                                  <a:pt x="20573" y="10299"/>
                                </a:cubicBezTo>
                                <a:close/>
                                <a:moveTo>
                                  <a:pt x="20525" y="10787"/>
                                </a:moveTo>
                                <a:cubicBezTo>
                                  <a:pt x="20525" y="10714"/>
                                  <a:pt x="20585" y="10653"/>
                                  <a:pt x="20657" y="10653"/>
                                </a:cubicBezTo>
                                <a:lnTo>
                                  <a:pt x="21075" y="10653"/>
                                </a:lnTo>
                                <a:cubicBezTo>
                                  <a:pt x="21146" y="10653"/>
                                  <a:pt x="21206" y="10714"/>
                                  <a:pt x="21206" y="10787"/>
                                </a:cubicBezTo>
                                <a:cubicBezTo>
                                  <a:pt x="21206" y="10860"/>
                                  <a:pt x="21146" y="10921"/>
                                  <a:pt x="21075" y="10921"/>
                                </a:cubicBezTo>
                                <a:lnTo>
                                  <a:pt x="20657" y="10921"/>
                                </a:lnTo>
                                <a:cubicBezTo>
                                  <a:pt x="20585" y="10921"/>
                                  <a:pt x="20525" y="10872"/>
                                  <a:pt x="20525" y="10787"/>
                                </a:cubicBezTo>
                                <a:close/>
                                <a:moveTo>
                                  <a:pt x="20991" y="12216"/>
                                </a:moveTo>
                                <a:lnTo>
                                  <a:pt x="21039" y="12167"/>
                                </a:lnTo>
                                <a:cubicBezTo>
                                  <a:pt x="21051" y="12154"/>
                                  <a:pt x="21051" y="12130"/>
                                  <a:pt x="21039" y="12106"/>
                                </a:cubicBezTo>
                                <a:cubicBezTo>
                                  <a:pt x="21027" y="12093"/>
                                  <a:pt x="21003" y="12093"/>
                                  <a:pt x="20979" y="12106"/>
                                </a:cubicBezTo>
                                <a:lnTo>
                                  <a:pt x="20931" y="12154"/>
                                </a:lnTo>
                                <a:lnTo>
                                  <a:pt x="20884" y="12106"/>
                                </a:lnTo>
                                <a:lnTo>
                                  <a:pt x="20907" y="12081"/>
                                </a:lnTo>
                                <a:cubicBezTo>
                                  <a:pt x="20919" y="12069"/>
                                  <a:pt x="20919" y="12045"/>
                                  <a:pt x="20907" y="12020"/>
                                </a:cubicBezTo>
                                <a:cubicBezTo>
                                  <a:pt x="20896" y="12008"/>
                                  <a:pt x="20872" y="12008"/>
                                  <a:pt x="20848" y="12020"/>
                                </a:cubicBezTo>
                                <a:lnTo>
                                  <a:pt x="20824" y="12045"/>
                                </a:lnTo>
                                <a:lnTo>
                                  <a:pt x="20788" y="12008"/>
                                </a:lnTo>
                                <a:cubicBezTo>
                                  <a:pt x="20812" y="11984"/>
                                  <a:pt x="20824" y="11959"/>
                                  <a:pt x="20836" y="11935"/>
                                </a:cubicBezTo>
                                <a:cubicBezTo>
                                  <a:pt x="20848" y="11910"/>
                                  <a:pt x="20836" y="11886"/>
                                  <a:pt x="20824" y="11886"/>
                                </a:cubicBezTo>
                                <a:cubicBezTo>
                                  <a:pt x="20800" y="11874"/>
                                  <a:pt x="20776" y="11886"/>
                                  <a:pt x="20776" y="11898"/>
                                </a:cubicBezTo>
                                <a:cubicBezTo>
                                  <a:pt x="20764" y="11910"/>
                                  <a:pt x="20752" y="11935"/>
                                  <a:pt x="20740" y="11947"/>
                                </a:cubicBezTo>
                                <a:lnTo>
                                  <a:pt x="20681" y="11886"/>
                                </a:lnTo>
                                <a:cubicBezTo>
                                  <a:pt x="20633" y="11837"/>
                                  <a:pt x="20609" y="11776"/>
                                  <a:pt x="20609" y="11715"/>
                                </a:cubicBezTo>
                                <a:lnTo>
                                  <a:pt x="20609" y="11593"/>
                                </a:lnTo>
                                <a:cubicBezTo>
                                  <a:pt x="20645" y="11593"/>
                                  <a:pt x="20681" y="11617"/>
                                  <a:pt x="20704" y="11642"/>
                                </a:cubicBezTo>
                                <a:cubicBezTo>
                                  <a:pt x="20716" y="11642"/>
                                  <a:pt x="20716" y="11654"/>
                                  <a:pt x="20728" y="11654"/>
                                </a:cubicBezTo>
                                <a:cubicBezTo>
                                  <a:pt x="20740" y="11654"/>
                                  <a:pt x="20752" y="11654"/>
                                  <a:pt x="20764" y="11642"/>
                                </a:cubicBezTo>
                                <a:cubicBezTo>
                                  <a:pt x="20776" y="11629"/>
                                  <a:pt x="20776" y="11605"/>
                                  <a:pt x="20752" y="11581"/>
                                </a:cubicBezTo>
                                <a:cubicBezTo>
                                  <a:pt x="20704" y="11544"/>
                                  <a:pt x="20657" y="11520"/>
                                  <a:pt x="20597" y="11520"/>
                                </a:cubicBezTo>
                                <a:lnTo>
                                  <a:pt x="20597" y="11324"/>
                                </a:lnTo>
                                <a:lnTo>
                                  <a:pt x="20955" y="11324"/>
                                </a:lnTo>
                                <a:cubicBezTo>
                                  <a:pt x="20979" y="11324"/>
                                  <a:pt x="20991" y="11312"/>
                                  <a:pt x="20991" y="11288"/>
                                </a:cubicBezTo>
                                <a:cubicBezTo>
                                  <a:pt x="20991" y="11263"/>
                                  <a:pt x="20979" y="11251"/>
                                  <a:pt x="20955" y="11251"/>
                                </a:cubicBezTo>
                                <a:lnTo>
                                  <a:pt x="20597" y="11251"/>
                                </a:lnTo>
                                <a:lnTo>
                                  <a:pt x="20597" y="11153"/>
                                </a:lnTo>
                                <a:lnTo>
                                  <a:pt x="20681" y="11214"/>
                                </a:lnTo>
                                <a:cubicBezTo>
                                  <a:pt x="20693" y="11214"/>
                                  <a:pt x="20693" y="11227"/>
                                  <a:pt x="20704" y="11227"/>
                                </a:cubicBezTo>
                                <a:cubicBezTo>
                                  <a:pt x="20716" y="11227"/>
                                  <a:pt x="20716" y="11227"/>
                                  <a:pt x="20728" y="11214"/>
                                </a:cubicBezTo>
                                <a:lnTo>
                                  <a:pt x="20764" y="11190"/>
                                </a:lnTo>
                                <a:cubicBezTo>
                                  <a:pt x="20776" y="11178"/>
                                  <a:pt x="20788" y="11153"/>
                                  <a:pt x="20776" y="11129"/>
                                </a:cubicBezTo>
                                <a:cubicBezTo>
                                  <a:pt x="20764" y="11117"/>
                                  <a:pt x="20740" y="11104"/>
                                  <a:pt x="20716" y="11117"/>
                                </a:cubicBezTo>
                                <a:lnTo>
                                  <a:pt x="20704" y="11129"/>
                                </a:lnTo>
                                <a:lnTo>
                                  <a:pt x="20597" y="11056"/>
                                </a:lnTo>
                                <a:lnTo>
                                  <a:pt x="20597" y="11007"/>
                                </a:lnTo>
                                <a:cubicBezTo>
                                  <a:pt x="20609" y="11007"/>
                                  <a:pt x="20621" y="11007"/>
                                  <a:pt x="20633" y="11007"/>
                                </a:cubicBezTo>
                                <a:lnTo>
                                  <a:pt x="21051" y="11007"/>
                                </a:lnTo>
                                <a:cubicBezTo>
                                  <a:pt x="21063" y="11007"/>
                                  <a:pt x="21075" y="11007"/>
                                  <a:pt x="21087" y="11007"/>
                                </a:cubicBezTo>
                                <a:lnTo>
                                  <a:pt x="21087" y="11068"/>
                                </a:lnTo>
                                <a:lnTo>
                                  <a:pt x="20991" y="11141"/>
                                </a:lnTo>
                                <a:lnTo>
                                  <a:pt x="20872" y="11056"/>
                                </a:lnTo>
                                <a:cubicBezTo>
                                  <a:pt x="20860" y="11043"/>
                                  <a:pt x="20836" y="11043"/>
                                  <a:pt x="20824" y="11056"/>
                                </a:cubicBezTo>
                                <a:lnTo>
                                  <a:pt x="20812" y="11068"/>
                                </a:lnTo>
                                <a:cubicBezTo>
                                  <a:pt x="20800" y="11080"/>
                                  <a:pt x="20788" y="11104"/>
                                  <a:pt x="20800" y="11129"/>
                                </a:cubicBezTo>
                                <a:cubicBezTo>
                                  <a:pt x="20812" y="11141"/>
                                  <a:pt x="20836" y="11153"/>
                                  <a:pt x="20848" y="11141"/>
                                </a:cubicBezTo>
                                <a:lnTo>
                                  <a:pt x="20967" y="11227"/>
                                </a:lnTo>
                                <a:cubicBezTo>
                                  <a:pt x="20979" y="11227"/>
                                  <a:pt x="20979" y="11239"/>
                                  <a:pt x="20991" y="11239"/>
                                </a:cubicBezTo>
                                <a:cubicBezTo>
                                  <a:pt x="21003" y="11239"/>
                                  <a:pt x="21003" y="11239"/>
                                  <a:pt x="21015" y="11227"/>
                                </a:cubicBezTo>
                                <a:lnTo>
                                  <a:pt x="21099" y="11178"/>
                                </a:lnTo>
                                <a:lnTo>
                                  <a:pt x="21099" y="11275"/>
                                </a:lnTo>
                                <a:lnTo>
                                  <a:pt x="21087" y="11275"/>
                                </a:lnTo>
                                <a:cubicBezTo>
                                  <a:pt x="21087" y="11275"/>
                                  <a:pt x="21087" y="11275"/>
                                  <a:pt x="21087" y="11275"/>
                                </a:cubicBezTo>
                                <a:cubicBezTo>
                                  <a:pt x="21063" y="11275"/>
                                  <a:pt x="21051" y="11288"/>
                                  <a:pt x="21051" y="11312"/>
                                </a:cubicBezTo>
                                <a:cubicBezTo>
                                  <a:pt x="21051" y="11336"/>
                                  <a:pt x="21063" y="11349"/>
                                  <a:pt x="21087" y="11349"/>
                                </a:cubicBezTo>
                                <a:lnTo>
                                  <a:pt x="21099" y="11349"/>
                                </a:lnTo>
                                <a:lnTo>
                                  <a:pt x="21099" y="11385"/>
                                </a:lnTo>
                                <a:lnTo>
                                  <a:pt x="21039" y="11385"/>
                                </a:lnTo>
                                <a:cubicBezTo>
                                  <a:pt x="21015" y="11385"/>
                                  <a:pt x="21003" y="11397"/>
                                  <a:pt x="21003" y="11422"/>
                                </a:cubicBezTo>
                                <a:cubicBezTo>
                                  <a:pt x="21003" y="11446"/>
                                  <a:pt x="21015" y="11459"/>
                                  <a:pt x="21039" y="11459"/>
                                </a:cubicBezTo>
                                <a:lnTo>
                                  <a:pt x="21099" y="11459"/>
                                </a:lnTo>
                                <a:lnTo>
                                  <a:pt x="21099" y="11581"/>
                                </a:lnTo>
                                <a:cubicBezTo>
                                  <a:pt x="21099" y="11617"/>
                                  <a:pt x="21110" y="11642"/>
                                  <a:pt x="21134" y="11666"/>
                                </a:cubicBezTo>
                                <a:lnTo>
                                  <a:pt x="21278" y="11813"/>
                                </a:lnTo>
                                <a:lnTo>
                                  <a:pt x="21051" y="12045"/>
                                </a:lnTo>
                                <a:cubicBezTo>
                                  <a:pt x="21039" y="12057"/>
                                  <a:pt x="21039" y="12081"/>
                                  <a:pt x="21051" y="12106"/>
                                </a:cubicBezTo>
                                <a:cubicBezTo>
                                  <a:pt x="21063" y="12118"/>
                                  <a:pt x="21063" y="12118"/>
                                  <a:pt x="21075" y="12118"/>
                                </a:cubicBezTo>
                                <a:cubicBezTo>
                                  <a:pt x="21087" y="12118"/>
                                  <a:pt x="21099" y="12118"/>
                                  <a:pt x="21099" y="12106"/>
                                </a:cubicBezTo>
                                <a:lnTo>
                                  <a:pt x="21325" y="11874"/>
                                </a:lnTo>
                                <a:lnTo>
                                  <a:pt x="21373" y="11922"/>
                                </a:lnTo>
                                <a:lnTo>
                                  <a:pt x="21027" y="12277"/>
                                </a:lnTo>
                                <a:lnTo>
                                  <a:pt x="20991" y="12216"/>
                                </a:lnTo>
                                <a:close/>
                                <a:moveTo>
                                  <a:pt x="21421" y="12289"/>
                                </a:moveTo>
                                <a:cubicBezTo>
                                  <a:pt x="21337" y="12374"/>
                                  <a:pt x="21194" y="12386"/>
                                  <a:pt x="21098" y="12313"/>
                                </a:cubicBezTo>
                                <a:lnTo>
                                  <a:pt x="21445" y="11959"/>
                                </a:lnTo>
                                <a:cubicBezTo>
                                  <a:pt x="21481" y="11996"/>
                                  <a:pt x="21493" y="12057"/>
                                  <a:pt x="21493" y="12106"/>
                                </a:cubicBezTo>
                                <a:cubicBezTo>
                                  <a:pt x="21493" y="12179"/>
                                  <a:pt x="21469" y="12240"/>
                                  <a:pt x="21421" y="12289"/>
                                </a:cubicBezTo>
                                <a:close/>
                                <a:moveTo>
                                  <a:pt x="20812" y="11690"/>
                                </a:moveTo>
                                <a:cubicBezTo>
                                  <a:pt x="20788" y="11703"/>
                                  <a:pt x="20776" y="11715"/>
                                  <a:pt x="20788" y="11739"/>
                                </a:cubicBezTo>
                                <a:cubicBezTo>
                                  <a:pt x="20800" y="11764"/>
                                  <a:pt x="20800" y="11788"/>
                                  <a:pt x="20800" y="11800"/>
                                </a:cubicBezTo>
                                <a:cubicBezTo>
                                  <a:pt x="20800" y="11800"/>
                                  <a:pt x="20800" y="11813"/>
                                  <a:pt x="20800" y="11813"/>
                                </a:cubicBezTo>
                                <a:cubicBezTo>
                                  <a:pt x="20800" y="11837"/>
                                  <a:pt x="20812" y="11849"/>
                                  <a:pt x="20836" y="11849"/>
                                </a:cubicBezTo>
                                <a:cubicBezTo>
                                  <a:pt x="20836" y="11849"/>
                                  <a:pt x="20836" y="11849"/>
                                  <a:pt x="20836" y="11849"/>
                                </a:cubicBezTo>
                                <a:cubicBezTo>
                                  <a:pt x="20860" y="11849"/>
                                  <a:pt x="20872" y="11837"/>
                                  <a:pt x="20872" y="11813"/>
                                </a:cubicBezTo>
                                <a:cubicBezTo>
                                  <a:pt x="20872" y="11800"/>
                                  <a:pt x="20872" y="11800"/>
                                  <a:pt x="20872" y="11788"/>
                                </a:cubicBezTo>
                                <a:cubicBezTo>
                                  <a:pt x="20872" y="11752"/>
                                  <a:pt x="20872" y="11727"/>
                                  <a:pt x="20860" y="11690"/>
                                </a:cubicBezTo>
                                <a:cubicBezTo>
                                  <a:pt x="20848" y="11690"/>
                                  <a:pt x="20836" y="11678"/>
                                  <a:pt x="20812" y="11690"/>
                                </a:cubicBezTo>
                                <a:close/>
                                <a:moveTo>
                                  <a:pt x="6866" y="9847"/>
                                </a:moveTo>
                                <a:cubicBezTo>
                                  <a:pt x="6842" y="9847"/>
                                  <a:pt x="6806" y="9859"/>
                                  <a:pt x="6806" y="9896"/>
                                </a:cubicBezTo>
                                <a:cubicBezTo>
                                  <a:pt x="6806" y="9920"/>
                                  <a:pt x="6818" y="9957"/>
                                  <a:pt x="6854" y="9957"/>
                                </a:cubicBezTo>
                                <a:cubicBezTo>
                                  <a:pt x="6878" y="9957"/>
                                  <a:pt x="6913" y="9969"/>
                                  <a:pt x="6937" y="9969"/>
                                </a:cubicBezTo>
                                <a:cubicBezTo>
                                  <a:pt x="6937" y="9969"/>
                                  <a:pt x="6949" y="9969"/>
                                  <a:pt x="6949" y="9969"/>
                                </a:cubicBezTo>
                                <a:cubicBezTo>
                                  <a:pt x="6973" y="9969"/>
                                  <a:pt x="6997" y="9957"/>
                                  <a:pt x="6997" y="9920"/>
                                </a:cubicBezTo>
                                <a:cubicBezTo>
                                  <a:pt x="6997" y="9896"/>
                                  <a:pt x="6985" y="9859"/>
                                  <a:pt x="6961" y="9859"/>
                                </a:cubicBezTo>
                                <a:cubicBezTo>
                                  <a:pt x="6925" y="9859"/>
                                  <a:pt x="6901" y="9847"/>
                                  <a:pt x="6866" y="9847"/>
                                </a:cubicBezTo>
                                <a:close/>
                                <a:moveTo>
                                  <a:pt x="5922" y="9822"/>
                                </a:moveTo>
                                <a:cubicBezTo>
                                  <a:pt x="5839" y="9835"/>
                                  <a:pt x="5755" y="9847"/>
                                  <a:pt x="5672" y="9859"/>
                                </a:cubicBezTo>
                                <a:cubicBezTo>
                                  <a:pt x="5648" y="9859"/>
                                  <a:pt x="5624" y="9896"/>
                                  <a:pt x="5636" y="9920"/>
                                </a:cubicBezTo>
                                <a:cubicBezTo>
                                  <a:pt x="5636" y="9944"/>
                                  <a:pt x="5660" y="9969"/>
                                  <a:pt x="5684" y="9969"/>
                                </a:cubicBezTo>
                                <a:cubicBezTo>
                                  <a:pt x="5684" y="9969"/>
                                  <a:pt x="5696" y="9969"/>
                                  <a:pt x="5696" y="9969"/>
                                </a:cubicBezTo>
                                <a:cubicBezTo>
                                  <a:pt x="5779" y="9957"/>
                                  <a:pt x="5851" y="9944"/>
                                  <a:pt x="5934" y="9932"/>
                                </a:cubicBezTo>
                                <a:cubicBezTo>
                                  <a:pt x="5958" y="9932"/>
                                  <a:pt x="5982" y="9908"/>
                                  <a:pt x="5982" y="9871"/>
                                </a:cubicBezTo>
                                <a:cubicBezTo>
                                  <a:pt x="5982" y="9835"/>
                                  <a:pt x="5946" y="9822"/>
                                  <a:pt x="5922" y="9822"/>
                                </a:cubicBezTo>
                                <a:close/>
                                <a:moveTo>
                                  <a:pt x="6722" y="9822"/>
                                </a:moveTo>
                                <a:cubicBezTo>
                                  <a:pt x="6651" y="9810"/>
                                  <a:pt x="6567" y="9810"/>
                                  <a:pt x="6496" y="9798"/>
                                </a:cubicBezTo>
                                <a:cubicBezTo>
                                  <a:pt x="6496" y="9786"/>
                                  <a:pt x="6496" y="9773"/>
                                  <a:pt x="6496" y="9761"/>
                                </a:cubicBezTo>
                                <a:lnTo>
                                  <a:pt x="6496" y="9493"/>
                                </a:lnTo>
                                <a:cubicBezTo>
                                  <a:pt x="6567" y="9505"/>
                                  <a:pt x="6639" y="9517"/>
                                  <a:pt x="6722" y="9517"/>
                                </a:cubicBezTo>
                                <a:cubicBezTo>
                                  <a:pt x="6866" y="9517"/>
                                  <a:pt x="7009" y="9493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52" y="9432"/>
                                </a:cubicBezTo>
                                <a:cubicBezTo>
                                  <a:pt x="7152" y="9432"/>
                                  <a:pt x="7152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32"/>
                                </a:cubicBezTo>
                                <a:cubicBezTo>
                                  <a:pt x="7164" y="9432"/>
                                  <a:pt x="7164" y="9432"/>
                                  <a:pt x="7164" y="9419"/>
                                </a:cubicBezTo>
                                <a:lnTo>
                                  <a:pt x="7164" y="9419"/>
                                </a:lnTo>
                                <a:cubicBezTo>
                                  <a:pt x="7164" y="9419"/>
                                  <a:pt x="7164" y="9419"/>
                                  <a:pt x="7164" y="9407"/>
                                </a:cubicBezTo>
                                <a:cubicBezTo>
                                  <a:pt x="7164" y="9407"/>
                                  <a:pt x="7164" y="9407"/>
                                  <a:pt x="7164" y="9407"/>
                                </a:cubicBezTo>
                                <a:cubicBezTo>
                                  <a:pt x="7164" y="9407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95"/>
                                  <a:pt x="7164" y="9395"/>
                                </a:cubicBezTo>
                                <a:cubicBezTo>
                                  <a:pt x="7164" y="9395"/>
                                  <a:pt x="7164" y="9383"/>
                                  <a:pt x="7164" y="9383"/>
                                </a:cubicBezTo>
                                <a:lnTo>
                                  <a:pt x="7164" y="9383"/>
                                </a:lnTo>
                                <a:cubicBezTo>
                                  <a:pt x="7164" y="9383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71"/>
                                  <a:pt x="7164" y="9371"/>
                                </a:cubicBezTo>
                                <a:cubicBezTo>
                                  <a:pt x="7164" y="9371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cubicBezTo>
                                  <a:pt x="7164" y="9358"/>
                                  <a:pt x="7164" y="9358"/>
                                  <a:pt x="7164" y="9358"/>
                                </a:cubicBezTo>
                                <a:lnTo>
                                  <a:pt x="6901" y="8907"/>
                                </a:lnTo>
                                <a:cubicBezTo>
                                  <a:pt x="6937" y="8894"/>
                                  <a:pt x="6973" y="8882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70"/>
                                </a:cubicBezTo>
                                <a:cubicBezTo>
                                  <a:pt x="7009" y="8870"/>
                                  <a:pt x="7009" y="8870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58"/>
                                </a:cubicBezTo>
                                <a:cubicBezTo>
                                  <a:pt x="7009" y="8858"/>
                                  <a:pt x="7009" y="8858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45"/>
                                </a:cubicBezTo>
                                <a:cubicBezTo>
                                  <a:pt x="7009" y="8845"/>
                                  <a:pt x="7009" y="8845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33"/>
                                </a:cubicBezTo>
                                <a:cubicBezTo>
                                  <a:pt x="7009" y="8833"/>
                                  <a:pt x="7009" y="8833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21"/>
                                </a:cubicBezTo>
                                <a:cubicBezTo>
                                  <a:pt x="7009" y="8821"/>
                                  <a:pt x="7009" y="8821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809"/>
                                </a:cubicBezTo>
                                <a:cubicBezTo>
                                  <a:pt x="7009" y="8809"/>
                                  <a:pt x="7009" y="8809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cubicBezTo>
                                  <a:pt x="7009" y="8797"/>
                                  <a:pt x="7009" y="8797"/>
                                  <a:pt x="7009" y="8797"/>
                                </a:cubicBezTo>
                                <a:lnTo>
                                  <a:pt x="6770" y="8369"/>
                                </a:lnTo>
                                <a:cubicBezTo>
                                  <a:pt x="6806" y="8357"/>
                                  <a:pt x="6842" y="8345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78" y="8320"/>
                                </a:cubicBezTo>
                                <a:cubicBezTo>
                                  <a:pt x="6878" y="8320"/>
                                  <a:pt x="6878" y="8320"/>
                                  <a:pt x="6890" y="8308"/>
                                </a:cubicBezTo>
                                <a:cubicBezTo>
                                  <a:pt x="6890" y="8308"/>
                                  <a:pt x="6890" y="8308"/>
                                  <a:pt x="6890" y="8308"/>
                                </a:cubicBezTo>
                                <a:cubicBezTo>
                                  <a:pt x="6901" y="8296"/>
                                  <a:pt x="6913" y="8272"/>
                                  <a:pt x="6901" y="8247"/>
                                </a:cubicBezTo>
                                <a:lnTo>
                                  <a:pt x="6400" y="7295"/>
                                </a:lnTo>
                                <a:cubicBezTo>
                                  <a:pt x="6400" y="7295"/>
                                  <a:pt x="6412" y="7295"/>
                                  <a:pt x="6412" y="7295"/>
                                </a:cubicBezTo>
                                <a:cubicBezTo>
                                  <a:pt x="6424" y="7295"/>
                                  <a:pt x="6436" y="7295"/>
                                  <a:pt x="6448" y="7283"/>
                                </a:cubicBezTo>
                                <a:cubicBezTo>
                                  <a:pt x="6460" y="7270"/>
                                  <a:pt x="6472" y="7258"/>
                                  <a:pt x="6472" y="7234"/>
                                </a:cubicBezTo>
                                <a:lnTo>
                                  <a:pt x="6472" y="7112"/>
                                </a:lnTo>
                                <a:lnTo>
                                  <a:pt x="6543" y="7014"/>
                                </a:lnTo>
                                <a:cubicBezTo>
                                  <a:pt x="6555" y="7002"/>
                                  <a:pt x="6555" y="6977"/>
                                  <a:pt x="6555" y="6965"/>
                                </a:cubicBezTo>
                                <a:cubicBezTo>
                                  <a:pt x="6555" y="6953"/>
                                  <a:pt x="6531" y="6941"/>
                                  <a:pt x="6519" y="6928"/>
                                </a:cubicBezTo>
                                <a:lnTo>
                                  <a:pt x="6400" y="6892"/>
                                </a:lnTo>
                                <a:lnTo>
                                  <a:pt x="6328" y="6782"/>
                                </a:lnTo>
                                <a:cubicBezTo>
                                  <a:pt x="6304" y="6758"/>
                                  <a:pt x="6257" y="6758"/>
                                  <a:pt x="6245" y="6782"/>
                                </a:cubicBezTo>
                                <a:lnTo>
                                  <a:pt x="6173" y="6892"/>
                                </a:lnTo>
                                <a:lnTo>
                                  <a:pt x="6054" y="6928"/>
                                </a:lnTo>
                                <a:cubicBezTo>
                                  <a:pt x="6042" y="6928"/>
                                  <a:pt x="6018" y="6941"/>
                                  <a:pt x="6018" y="6965"/>
                                </a:cubicBezTo>
                                <a:cubicBezTo>
                                  <a:pt x="6018" y="6977"/>
                                  <a:pt x="6018" y="7002"/>
                                  <a:pt x="6030" y="7014"/>
                                </a:cubicBezTo>
                                <a:lnTo>
                                  <a:pt x="6101" y="7112"/>
                                </a:lnTo>
                                <a:lnTo>
                                  <a:pt x="6101" y="7234"/>
                                </a:lnTo>
                                <a:cubicBezTo>
                                  <a:pt x="6101" y="7246"/>
                                  <a:pt x="6113" y="7270"/>
                                  <a:pt x="6125" y="7283"/>
                                </a:cubicBezTo>
                                <a:cubicBezTo>
                                  <a:pt x="6137" y="7295"/>
                                  <a:pt x="6149" y="7295"/>
                                  <a:pt x="6161" y="7295"/>
                                </a:cubicBezTo>
                                <a:lnTo>
                                  <a:pt x="5660" y="8247"/>
                                </a:lnTo>
                                <a:cubicBezTo>
                                  <a:pt x="5648" y="8272"/>
                                  <a:pt x="5648" y="8296"/>
                                  <a:pt x="5672" y="8308"/>
                                </a:cubicBezTo>
                                <a:lnTo>
                                  <a:pt x="5672" y="8308"/>
                                </a:lnTo>
                                <a:cubicBezTo>
                                  <a:pt x="5672" y="8308"/>
                                  <a:pt x="5672" y="8308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684" y="8320"/>
                                  <a:pt x="5684" y="8320"/>
                                  <a:pt x="5684" y="8320"/>
                                </a:cubicBezTo>
                                <a:cubicBezTo>
                                  <a:pt x="5719" y="8333"/>
                                  <a:pt x="5755" y="8357"/>
                                  <a:pt x="5791" y="8369"/>
                                </a:cubicBezTo>
                                <a:lnTo>
                                  <a:pt x="5552" y="8797"/>
                                </a:ln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797"/>
                                </a:cubicBezTo>
                                <a:cubicBezTo>
                                  <a:pt x="5552" y="8797"/>
                                  <a:pt x="5552" y="8797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09"/>
                                </a:cubicBezTo>
                                <a:cubicBezTo>
                                  <a:pt x="5552" y="8809"/>
                                  <a:pt x="5552" y="8809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21"/>
                                </a:cubicBezTo>
                                <a:cubicBezTo>
                                  <a:pt x="5552" y="8821"/>
                                  <a:pt x="5552" y="8821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33"/>
                                </a:cubicBezTo>
                                <a:cubicBezTo>
                                  <a:pt x="5552" y="8833"/>
                                  <a:pt x="5552" y="8833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45"/>
                                </a:cubicBezTo>
                                <a:cubicBezTo>
                                  <a:pt x="5552" y="8845"/>
                                  <a:pt x="5552" y="8845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58"/>
                                </a:cubicBezTo>
                                <a:cubicBezTo>
                                  <a:pt x="5552" y="8858"/>
                                  <a:pt x="5552" y="8858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52" y="8870"/>
                                  <a:pt x="5552" y="8870"/>
                                  <a:pt x="5552" y="8870"/>
                                </a:cubicBezTo>
                                <a:cubicBezTo>
                                  <a:pt x="5588" y="8882"/>
                                  <a:pt x="5624" y="8894"/>
                                  <a:pt x="5660" y="8907"/>
                                </a:cubicBezTo>
                                <a:lnTo>
                                  <a:pt x="5397" y="9358"/>
                                </a:lnTo>
                                <a:cubicBezTo>
                                  <a:pt x="5385" y="9371"/>
                                  <a:pt x="5385" y="9395"/>
                                  <a:pt x="5397" y="9407"/>
                                </a:cubicBezTo>
                                <a:cubicBezTo>
                                  <a:pt x="5409" y="9419"/>
                                  <a:pt x="5409" y="9419"/>
                                  <a:pt x="5421" y="9432"/>
                                </a:cubicBezTo>
                                <a:cubicBezTo>
                                  <a:pt x="5481" y="9456"/>
                                  <a:pt x="5552" y="9480"/>
                                  <a:pt x="5612" y="9493"/>
                                </a:cubicBezTo>
                                <a:cubicBezTo>
                                  <a:pt x="5612" y="9493"/>
                                  <a:pt x="5612" y="9493"/>
                                  <a:pt x="5612" y="9493"/>
                                </a:cubicBezTo>
                                <a:cubicBezTo>
                                  <a:pt x="5684" y="9505"/>
                                  <a:pt x="5755" y="9517"/>
                                  <a:pt x="5827" y="9517"/>
                                </a:cubicBezTo>
                                <a:cubicBezTo>
                                  <a:pt x="5899" y="9517"/>
                                  <a:pt x="5982" y="9505"/>
                                  <a:pt x="6054" y="9493"/>
                                </a:cubicBezTo>
                                <a:lnTo>
                                  <a:pt x="6054" y="9761"/>
                                </a:lnTo>
                                <a:cubicBezTo>
                                  <a:pt x="6054" y="9773"/>
                                  <a:pt x="6054" y="9786"/>
                                  <a:pt x="6054" y="9798"/>
                                </a:cubicBezTo>
                                <a:cubicBezTo>
                                  <a:pt x="6042" y="9798"/>
                                  <a:pt x="6018" y="9798"/>
                                  <a:pt x="6006" y="9798"/>
                                </a:cubicBezTo>
                                <a:cubicBezTo>
                                  <a:pt x="5982" y="9798"/>
                                  <a:pt x="5958" y="9822"/>
                                  <a:pt x="5958" y="9859"/>
                                </a:cubicBezTo>
                                <a:cubicBezTo>
                                  <a:pt x="5958" y="9883"/>
                                  <a:pt x="5982" y="9908"/>
                                  <a:pt x="6018" y="9908"/>
                                </a:cubicBezTo>
                                <a:cubicBezTo>
                                  <a:pt x="6221" y="9896"/>
                                  <a:pt x="6424" y="9896"/>
                                  <a:pt x="6615" y="9920"/>
                                </a:cubicBezTo>
                                <a:cubicBezTo>
                                  <a:pt x="6615" y="9920"/>
                                  <a:pt x="6615" y="9920"/>
                                  <a:pt x="6627" y="9920"/>
                                </a:cubicBezTo>
                                <a:cubicBezTo>
                                  <a:pt x="6651" y="9920"/>
                                  <a:pt x="6675" y="9896"/>
                                  <a:pt x="6675" y="9871"/>
                                </a:cubicBezTo>
                                <a:cubicBezTo>
                                  <a:pt x="6770" y="9847"/>
                                  <a:pt x="6746" y="9822"/>
                                  <a:pt x="6722" y="9822"/>
                                </a:cubicBezTo>
                                <a:close/>
                                <a:moveTo>
                                  <a:pt x="6185" y="7014"/>
                                </a:moveTo>
                                <a:lnTo>
                                  <a:pt x="6245" y="7002"/>
                                </a:lnTo>
                                <a:cubicBezTo>
                                  <a:pt x="6257" y="7002"/>
                                  <a:pt x="6269" y="6990"/>
                                  <a:pt x="6269" y="6977"/>
                                </a:cubicBezTo>
                                <a:lnTo>
                                  <a:pt x="6304" y="6916"/>
                                </a:lnTo>
                                <a:lnTo>
                                  <a:pt x="6340" y="6977"/>
                                </a:lnTo>
                                <a:cubicBezTo>
                                  <a:pt x="6352" y="6990"/>
                                  <a:pt x="6352" y="7002"/>
                                  <a:pt x="6364" y="7002"/>
                                </a:cubicBezTo>
                                <a:lnTo>
                                  <a:pt x="6424" y="7014"/>
                                </a:lnTo>
                                <a:lnTo>
                                  <a:pt x="6388" y="7063"/>
                                </a:lnTo>
                                <a:cubicBezTo>
                                  <a:pt x="6376" y="7075"/>
                                  <a:pt x="6376" y="7087"/>
                                  <a:pt x="6376" y="7099"/>
                                </a:cubicBezTo>
                                <a:lnTo>
                                  <a:pt x="6376" y="7160"/>
                                </a:lnTo>
                                <a:lnTo>
                                  <a:pt x="6316" y="7136"/>
                                </a:lnTo>
                                <a:cubicBezTo>
                                  <a:pt x="6316" y="7136"/>
                                  <a:pt x="6304" y="7136"/>
                                  <a:pt x="6293" y="7136"/>
                                </a:cubicBezTo>
                                <a:cubicBezTo>
                                  <a:pt x="6281" y="7136"/>
                                  <a:pt x="6281" y="7136"/>
                                  <a:pt x="6269" y="7136"/>
                                </a:cubicBezTo>
                                <a:lnTo>
                                  <a:pt x="6209" y="7160"/>
                                </a:lnTo>
                                <a:lnTo>
                                  <a:pt x="6209" y="7099"/>
                                </a:lnTo>
                                <a:cubicBezTo>
                                  <a:pt x="6209" y="7087"/>
                                  <a:pt x="6209" y="7075"/>
                                  <a:pt x="6197" y="7063"/>
                                </a:cubicBezTo>
                                <a:lnTo>
                                  <a:pt x="6185" y="7014"/>
                                </a:lnTo>
                                <a:close/>
                                <a:moveTo>
                                  <a:pt x="5779" y="9407"/>
                                </a:moveTo>
                                <a:lnTo>
                                  <a:pt x="5779" y="9407"/>
                                </a:lnTo>
                                <a:cubicBezTo>
                                  <a:pt x="5803" y="9371"/>
                                  <a:pt x="5791" y="9346"/>
                                  <a:pt x="5767" y="9322"/>
                                </a:cubicBezTo>
                                <a:cubicBezTo>
                                  <a:pt x="5743" y="9309"/>
                                  <a:pt x="5707" y="9322"/>
                                  <a:pt x="5696" y="9346"/>
                                </a:cubicBezTo>
                                <a:lnTo>
                                  <a:pt x="5672" y="9383"/>
                                </a:lnTo>
                                <a:cubicBezTo>
                                  <a:pt x="5636" y="9371"/>
                                  <a:pt x="5612" y="9371"/>
                                  <a:pt x="5576" y="9358"/>
                                </a:cubicBezTo>
                                <a:lnTo>
                                  <a:pt x="5815" y="8931"/>
                                </a:lnTo>
                                <a:cubicBezTo>
                                  <a:pt x="5863" y="8943"/>
                                  <a:pt x="5910" y="8943"/>
                                  <a:pt x="5958" y="8943"/>
                                </a:cubicBezTo>
                                <a:lnTo>
                                  <a:pt x="5970" y="8943"/>
                                </a:lnTo>
                                <a:cubicBezTo>
                                  <a:pt x="5994" y="8943"/>
                                  <a:pt x="6018" y="8919"/>
                                  <a:pt x="6018" y="8894"/>
                                </a:cubicBezTo>
                                <a:cubicBezTo>
                                  <a:pt x="6018" y="8870"/>
                                  <a:pt x="5994" y="8845"/>
                                  <a:pt x="5970" y="8845"/>
                                </a:cubicBezTo>
                                <a:lnTo>
                                  <a:pt x="5970" y="8845"/>
                                </a:lnTo>
                                <a:cubicBezTo>
                                  <a:pt x="5875" y="8845"/>
                                  <a:pt x="5791" y="8833"/>
                                  <a:pt x="5707" y="8797"/>
                                </a:cubicBezTo>
                                <a:lnTo>
                                  <a:pt x="5934" y="8394"/>
                                </a:lnTo>
                                <a:cubicBezTo>
                                  <a:pt x="5958" y="8394"/>
                                  <a:pt x="5994" y="8394"/>
                                  <a:pt x="6018" y="8394"/>
                                </a:cubicBezTo>
                                <a:cubicBezTo>
                                  <a:pt x="6113" y="8394"/>
                                  <a:pt x="6209" y="8369"/>
                                  <a:pt x="6304" y="8333"/>
                                </a:cubicBezTo>
                                <a:cubicBezTo>
                                  <a:pt x="6328" y="8345"/>
                                  <a:pt x="6352" y="8357"/>
                                  <a:pt x="6376" y="8357"/>
                                </a:cubicBezTo>
                                <a:cubicBezTo>
                                  <a:pt x="6376" y="8357"/>
                                  <a:pt x="6388" y="8357"/>
                                  <a:pt x="6388" y="8357"/>
                                </a:cubicBezTo>
                                <a:cubicBezTo>
                                  <a:pt x="6412" y="8357"/>
                                  <a:pt x="6436" y="8345"/>
                                  <a:pt x="6436" y="8320"/>
                                </a:cubicBezTo>
                                <a:cubicBezTo>
                                  <a:pt x="6448" y="8296"/>
                                  <a:pt x="6424" y="8259"/>
                                  <a:pt x="6400" y="8259"/>
                                </a:cubicBezTo>
                                <a:cubicBezTo>
                                  <a:pt x="6376" y="8247"/>
                                  <a:pt x="6340" y="8235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16" y="8223"/>
                                </a:cubicBezTo>
                                <a:cubicBezTo>
                                  <a:pt x="6316" y="8223"/>
                                  <a:pt x="6316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304" y="8223"/>
                                </a:cubicBezTo>
                                <a:cubicBezTo>
                                  <a:pt x="6304" y="8223"/>
                                  <a:pt x="6304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93" y="8223"/>
                                  <a:pt x="6293" y="8223"/>
                                  <a:pt x="6293" y="8223"/>
                                </a:cubicBezTo>
                                <a:cubicBezTo>
                                  <a:pt x="6245" y="8247"/>
                                  <a:pt x="6197" y="8259"/>
                                  <a:pt x="6137" y="8272"/>
                                </a:cubicBezTo>
                                <a:lnTo>
                                  <a:pt x="6149" y="8247"/>
                                </a:lnTo>
                                <a:cubicBezTo>
                                  <a:pt x="6161" y="8223"/>
                                  <a:pt x="6137" y="8186"/>
                                  <a:pt x="6113" y="8186"/>
                                </a:cubicBezTo>
                                <a:cubicBezTo>
                                  <a:pt x="6090" y="8174"/>
                                  <a:pt x="6054" y="8198"/>
                                  <a:pt x="6054" y="8223"/>
                                </a:cubicBezTo>
                                <a:lnTo>
                                  <a:pt x="6042" y="8284"/>
                                </a:lnTo>
                                <a:cubicBezTo>
                                  <a:pt x="5970" y="8284"/>
                                  <a:pt x="5899" y="8272"/>
                                  <a:pt x="5827" y="8247"/>
                                </a:cubicBezTo>
                                <a:lnTo>
                                  <a:pt x="6328" y="7283"/>
                                </a:lnTo>
                                <a:lnTo>
                                  <a:pt x="6830" y="8247"/>
                                </a:lnTo>
                                <a:cubicBezTo>
                                  <a:pt x="6758" y="8272"/>
                                  <a:pt x="6675" y="8284"/>
                                  <a:pt x="6603" y="8284"/>
                                </a:cubicBezTo>
                                <a:lnTo>
                                  <a:pt x="6603" y="8284"/>
                                </a:lnTo>
                                <a:cubicBezTo>
                                  <a:pt x="6579" y="8284"/>
                                  <a:pt x="6555" y="8308"/>
                                  <a:pt x="6555" y="8333"/>
                                </a:cubicBezTo>
                                <a:cubicBezTo>
                                  <a:pt x="6555" y="8357"/>
                                  <a:pt x="6579" y="8381"/>
                                  <a:pt x="6603" y="8381"/>
                                </a:cubicBezTo>
                                <a:cubicBezTo>
                                  <a:pt x="6615" y="8381"/>
                                  <a:pt x="6615" y="8381"/>
                                  <a:pt x="6627" y="8381"/>
                                </a:cubicBezTo>
                                <a:cubicBezTo>
                                  <a:pt x="6663" y="8381"/>
                                  <a:pt x="6687" y="8381"/>
                                  <a:pt x="6722" y="8369"/>
                                </a:cubicBezTo>
                                <a:lnTo>
                                  <a:pt x="6949" y="8772"/>
                                </a:lnTo>
                                <a:cubicBezTo>
                                  <a:pt x="6890" y="8797"/>
                                  <a:pt x="6818" y="8809"/>
                                  <a:pt x="6746" y="8821"/>
                                </a:cubicBezTo>
                                <a:lnTo>
                                  <a:pt x="6722" y="8760"/>
                                </a:lnTo>
                                <a:cubicBezTo>
                                  <a:pt x="6710" y="8736"/>
                                  <a:pt x="6687" y="8723"/>
                                  <a:pt x="6651" y="8723"/>
                                </a:cubicBezTo>
                                <a:cubicBezTo>
                                  <a:pt x="6627" y="8736"/>
                                  <a:pt x="6615" y="8760"/>
                                  <a:pt x="6615" y="8797"/>
                                </a:cubicBezTo>
                                <a:lnTo>
                                  <a:pt x="6627" y="8821"/>
                                </a:lnTo>
                                <a:cubicBezTo>
                                  <a:pt x="6531" y="8821"/>
                                  <a:pt x="6448" y="8797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52" y="8760"/>
                                </a:cubicBezTo>
                                <a:cubicBezTo>
                                  <a:pt x="6352" y="8760"/>
                                  <a:pt x="6352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40" y="8760"/>
                                </a:cubicBezTo>
                                <a:cubicBezTo>
                                  <a:pt x="6340" y="8760"/>
                                  <a:pt x="6340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28" y="8760"/>
                                </a:cubicBezTo>
                                <a:cubicBezTo>
                                  <a:pt x="6328" y="8760"/>
                                  <a:pt x="6328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316" y="8760"/>
                                  <a:pt x="6316" y="8760"/>
                                  <a:pt x="6316" y="8760"/>
                                </a:cubicBezTo>
                                <a:cubicBezTo>
                                  <a:pt x="6281" y="8772"/>
                                  <a:pt x="6245" y="8784"/>
                                  <a:pt x="6197" y="8797"/>
                                </a:cubicBezTo>
                                <a:cubicBezTo>
                                  <a:pt x="6173" y="8809"/>
                                  <a:pt x="6149" y="8833"/>
                                  <a:pt x="6161" y="8858"/>
                                </a:cubicBezTo>
                                <a:cubicBezTo>
                                  <a:pt x="6173" y="8882"/>
                                  <a:pt x="6185" y="8894"/>
                                  <a:pt x="6209" y="8894"/>
                                </a:cubicBezTo>
                                <a:cubicBezTo>
                                  <a:pt x="6209" y="8894"/>
                                  <a:pt x="6221" y="8894"/>
                                  <a:pt x="6221" y="8894"/>
                                </a:cubicBezTo>
                                <a:cubicBezTo>
                                  <a:pt x="6257" y="8882"/>
                                  <a:pt x="6293" y="8870"/>
                                  <a:pt x="6328" y="8858"/>
                                </a:cubicBezTo>
                                <a:cubicBezTo>
                                  <a:pt x="6436" y="8907"/>
                                  <a:pt x="6555" y="8931"/>
                                  <a:pt x="6663" y="8931"/>
                                </a:cubicBezTo>
                                <a:cubicBezTo>
                                  <a:pt x="6675" y="8931"/>
                                  <a:pt x="6675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687" y="8931"/>
                                  <a:pt x="6687" y="8931"/>
                                  <a:pt x="6687" y="8931"/>
                                </a:cubicBezTo>
                                <a:cubicBezTo>
                                  <a:pt x="6722" y="8931"/>
                                  <a:pt x="6770" y="8931"/>
                                  <a:pt x="6806" y="8919"/>
                                </a:cubicBezTo>
                                <a:lnTo>
                                  <a:pt x="7045" y="9346"/>
                                </a:lnTo>
                                <a:cubicBezTo>
                                  <a:pt x="6818" y="9432"/>
                                  <a:pt x="6555" y="9419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28" y="9322"/>
                                  <a:pt x="6328" y="9322"/>
                                </a:cubicBezTo>
                                <a:cubicBezTo>
                                  <a:pt x="6328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16" y="9322"/>
                                </a:cubicBezTo>
                                <a:cubicBezTo>
                                  <a:pt x="6316" y="9322"/>
                                  <a:pt x="6316" y="9322"/>
                                  <a:pt x="6304" y="9322"/>
                                </a:cubicBezTo>
                                <a:cubicBezTo>
                                  <a:pt x="6293" y="9322"/>
                                  <a:pt x="6304" y="9322"/>
                                  <a:pt x="6293" y="9322"/>
                                </a:cubicBezTo>
                                <a:cubicBezTo>
                                  <a:pt x="6293" y="9322"/>
                                  <a:pt x="6293" y="9322"/>
                                  <a:pt x="6293" y="9322"/>
                                </a:cubicBezTo>
                                <a:cubicBezTo>
                                  <a:pt x="6293" y="9322"/>
                                  <a:pt x="6281" y="9322"/>
                                  <a:pt x="6281" y="9322"/>
                                </a:cubicBezTo>
                                <a:lnTo>
                                  <a:pt x="6281" y="9322"/>
                                </a:lnTo>
                                <a:cubicBezTo>
                                  <a:pt x="6281" y="9322"/>
                                  <a:pt x="6281" y="9322"/>
                                  <a:pt x="6281" y="9322"/>
                                </a:cubicBezTo>
                                <a:cubicBezTo>
                                  <a:pt x="6137" y="9407"/>
                                  <a:pt x="5958" y="9432"/>
                                  <a:pt x="5779" y="9407"/>
                                </a:cubicBezTo>
                                <a:close/>
                                <a:moveTo>
                                  <a:pt x="6388" y="9773"/>
                                </a:moveTo>
                                <a:lnTo>
                                  <a:pt x="6388" y="9773"/>
                                </a:lnTo>
                                <a:cubicBezTo>
                                  <a:pt x="6388" y="9786"/>
                                  <a:pt x="6376" y="9786"/>
                                  <a:pt x="6376" y="9786"/>
                                </a:cubicBezTo>
                                <a:lnTo>
                                  <a:pt x="6257" y="9786"/>
                                </a:lnTo>
                                <a:cubicBezTo>
                                  <a:pt x="6245" y="9786"/>
                                  <a:pt x="6245" y="9773"/>
                                  <a:pt x="6245" y="9773"/>
                                </a:cubicBezTo>
                                <a:lnTo>
                                  <a:pt x="6245" y="9480"/>
                                </a:lnTo>
                                <a:cubicBezTo>
                                  <a:pt x="6269" y="9468"/>
                                  <a:pt x="6293" y="9468"/>
                                  <a:pt x="6316" y="9456"/>
                                </a:cubicBezTo>
                                <a:cubicBezTo>
                                  <a:pt x="6340" y="9468"/>
                                  <a:pt x="6364" y="9480"/>
                                  <a:pt x="6388" y="9480"/>
                                </a:cubicBezTo>
                                <a:lnTo>
                                  <a:pt x="6388" y="9773"/>
                                </a:lnTo>
                                <a:close/>
                                <a:moveTo>
                                  <a:pt x="15546" y="13901"/>
                                </a:moveTo>
                                <a:cubicBezTo>
                                  <a:pt x="15463" y="13913"/>
                                  <a:pt x="15379" y="13925"/>
                                  <a:pt x="15296" y="13937"/>
                                </a:cubicBezTo>
                                <a:cubicBezTo>
                                  <a:pt x="15272" y="13937"/>
                                  <a:pt x="15248" y="13974"/>
                                  <a:pt x="15260" y="13998"/>
                                </a:cubicBezTo>
                                <a:cubicBezTo>
                                  <a:pt x="15260" y="14023"/>
                                  <a:pt x="15284" y="14047"/>
                                  <a:pt x="15307" y="14047"/>
                                </a:cubicBezTo>
                                <a:cubicBezTo>
                                  <a:pt x="15307" y="14047"/>
                                  <a:pt x="15319" y="14047"/>
                                  <a:pt x="15319" y="14047"/>
                                </a:cubicBezTo>
                                <a:cubicBezTo>
                                  <a:pt x="15403" y="14035"/>
                                  <a:pt x="15475" y="14023"/>
                                  <a:pt x="15558" y="14010"/>
                                </a:cubicBezTo>
                                <a:cubicBezTo>
                                  <a:pt x="15582" y="14010"/>
                                  <a:pt x="15606" y="13986"/>
                                  <a:pt x="15606" y="13949"/>
                                </a:cubicBezTo>
                                <a:cubicBezTo>
                                  <a:pt x="15606" y="13913"/>
                                  <a:pt x="15582" y="13901"/>
                                  <a:pt x="15546" y="13901"/>
                                </a:cubicBezTo>
                                <a:close/>
                                <a:moveTo>
                                  <a:pt x="16800" y="13449"/>
                                </a:move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49"/>
                                  <a:pt x="16800" y="13449"/>
                                  <a:pt x="16800" y="13449"/>
                                </a:cubicBezTo>
                                <a:cubicBezTo>
                                  <a:pt x="16800" y="13437"/>
                                  <a:pt x="16800" y="13437"/>
                                  <a:pt x="16800" y="13437"/>
                                </a:cubicBezTo>
                                <a:lnTo>
                                  <a:pt x="16537" y="12985"/>
                                </a:lnTo>
                                <a:cubicBezTo>
                                  <a:pt x="16573" y="12973"/>
                                  <a:pt x="16609" y="12960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48"/>
                                </a:cubicBezTo>
                                <a:cubicBezTo>
                                  <a:pt x="16645" y="12948"/>
                                  <a:pt x="16645" y="12948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36"/>
                                </a:cubicBezTo>
                                <a:cubicBezTo>
                                  <a:pt x="16645" y="12936"/>
                                  <a:pt x="16645" y="12936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24"/>
                                </a:cubicBezTo>
                                <a:cubicBezTo>
                                  <a:pt x="16645" y="12924"/>
                                  <a:pt x="16645" y="12924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912"/>
                                </a:cubicBezTo>
                                <a:cubicBezTo>
                                  <a:pt x="16645" y="12912"/>
                                  <a:pt x="16645" y="12912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99"/>
                                </a:cubicBezTo>
                                <a:cubicBezTo>
                                  <a:pt x="16645" y="12899"/>
                                  <a:pt x="16645" y="12899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87"/>
                                </a:cubicBezTo>
                                <a:cubicBezTo>
                                  <a:pt x="16645" y="12887"/>
                                  <a:pt x="16645" y="12887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cubicBezTo>
                                  <a:pt x="16645" y="12875"/>
                                  <a:pt x="16645" y="12875"/>
                                  <a:pt x="16645" y="12875"/>
                                </a:cubicBezTo>
                                <a:lnTo>
                                  <a:pt x="16406" y="12448"/>
                                </a:lnTo>
                                <a:cubicBezTo>
                                  <a:pt x="16442" y="12435"/>
                                  <a:pt x="16478" y="12423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13" y="12399"/>
                                </a:cubicBezTo>
                                <a:cubicBezTo>
                                  <a:pt x="16513" y="12399"/>
                                  <a:pt x="16513" y="12399"/>
                                  <a:pt x="16525" y="12386"/>
                                </a:cubicBezTo>
                                <a:cubicBezTo>
                                  <a:pt x="16525" y="12386"/>
                                  <a:pt x="16525" y="12386"/>
                                  <a:pt x="16525" y="12386"/>
                                </a:cubicBezTo>
                                <a:cubicBezTo>
                                  <a:pt x="16537" y="12374"/>
                                  <a:pt x="16549" y="12350"/>
                                  <a:pt x="16537" y="12325"/>
                                </a:cubicBezTo>
                                <a:lnTo>
                                  <a:pt x="16036" y="11373"/>
                                </a:lnTo>
                                <a:cubicBezTo>
                                  <a:pt x="16036" y="11373"/>
                                  <a:pt x="16048" y="11373"/>
                                  <a:pt x="16048" y="11373"/>
                                </a:cubicBezTo>
                                <a:cubicBezTo>
                                  <a:pt x="16060" y="11373"/>
                                  <a:pt x="16072" y="11373"/>
                                  <a:pt x="16084" y="11361"/>
                                </a:cubicBezTo>
                                <a:cubicBezTo>
                                  <a:pt x="16096" y="11349"/>
                                  <a:pt x="16107" y="11336"/>
                                  <a:pt x="16107" y="11312"/>
                                </a:cubicBezTo>
                                <a:lnTo>
                                  <a:pt x="16107" y="11190"/>
                                </a:lnTo>
                                <a:lnTo>
                                  <a:pt x="16179" y="11092"/>
                                </a:lnTo>
                                <a:cubicBezTo>
                                  <a:pt x="16191" y="11080"/>
                                  <a:pt x="16191" y="11056"/>
                                  <a:pt x="16191" y="11043"/>
                                </a:cubicBezTo>
                                <a:cubicBezTo>
                                  <a:pt x="16191" y="11031"/>
                                  <a:pt x="16167" y="11019"/>
                                  <a:pt x="16155" y="11007"/>
                                </a:cubicBezTo>
                                <a:lnTo>
                                  <a:pt x="16036" y="10970"/>
                                </a:lnTo>
                                <a:lnTo>
                                  <a:pt x="15964" y="10860"/>
                                </a:lnTo>
                                <a:cubicBezTo>
                                  <a:pt x="15940" y="10836"/>
                                  <a:pt x="15893" y="10836"/>
                                  <a:pt x="15881" y="10860"/>
                                </a:cubicBezTo>
                                <a:lnTo>
                                  <a:pt x="15809" y="10970"/>
                                </a:lnTo>
                                <a:lnTo>
                                  <a:pt x="15690" y="11007"/>
                                </a:lnTo>
                                <a:cubicBezTo>
                                  <a:pt x="15678" y="11007"/>
                                  <a:pt x="15654" y="11019"/>
                                  <a:pt x="15654" y="11043"/>
                                </a:cubicBezTo>
                                <a:cubicBezTo>
                                  <a:pt x="15654" y="11056"/>
                                  <a:pt x="15654" y="11080"/>
                                  <a:pt x="15666" y="11092"/>
                                </a:cubicBezTo>
                                <a:lnTo>
                                  <a:pt x="15737" y="11190"/>
                                </a:lnTo>
                                <a:lnTo>
                                  <a:pt x="15737" y="11312"/>
                                </a:lnTo>
                                <a:cubicBezTo>
                                  <a:pt x="15737" y="11324"/>
                                  <a:pt x="15749" y="11349"/>
                                  <a:pt x="15761" y="11361"/>
                                </a:cubicBezTo>
                                <a:cubicBezTo>
                                  <a:pt x="15773" y="11373"/>
                                  <a:pt x="15785" y="11373"/>
                                  <a:pt x="15797" y="11373"/>
                                </a:cubicBezTo>
                                <a:lnTo>
                                  <a:pt x="15296" y="12325"/>
                                </a:lnTo>
                                <a:cubicBezTo>
                                  <a:pt x="15284" y="12350"/>
                                  <a:pt x="15284" y="12374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07" y="12386"/>
                                </a:cubicBezTo>
                                <a:cubicBezTo>
                                  <a:pt x="15307" y="12386"/>
                                  <a:pt x="15307" y="12386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19" y="12399"/>
                                  <a:pt x="15319" y="12399"/>
                                  <a:pt x="15319" y="12399"/>
                                </a:cubicBezTo>
                                <a:cubicBezTo>
                                  <a:pt x="15355" y="12411"/>
                                  <a:pt x="15391" y="12435"/>
                                  <a:pt x="15427" y="12448"/>
                                </a:cubicBezTo>
                                <a:lnTo>
                                  <a:pt x="15188" y="12875"/>
                                </a:ln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75"/>
                                </a:cubicBezTo>
                                <a:cubicBezTo>
                                  <a:pt x="15188" y="12875"/>
                                  <a:pt x="15188" y="12875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87"/>
                                </a:cubicBezTo>
                                <a:cubicBezTo>
                                  <a:pt x="15188" y="12887"/>
                                  <a:pt x="15188" y="12887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899"/>
                                </a:cubicBezTo>
                                <a:cubicBezTo>
                                  <a:pt x="15188" y="12899"/>
                                  <a:pt x="15188" y="12899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12"/>
                                </a:cubicBezTo>
                                <a:cubicBezTo>
                                  <a:pt x="15188" y="12912"/>
                                  <a:pt x="15188" y="12912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24"/>
                                </a:cubicBezTo>
                                <a:cubicBezTo>
                                  <a:pt x="15188" y="12924"/>
                                  <a:pt x="15188" y="12924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36"/>
                                </a:cubicBezTo>
                                <a:cubicBezTo>
                                  <a:pt x="15188" y="12936"/>
                                  <a:pt x="15188" y="12936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188" y="12948"/>
                                  <a:pt x="15188" y="12948"/>
                                  <a:pt x="15188" y="12948"/>
                                </a:cubicBezTo>
                                <a:cubicBezTo>
                                  <a:pt x="15224" y="12960"/>
                                  <a:pt x="15260" y="12973"/>
                                  <a:pt x="15296" y="12985"/>
                                </a:cubicBezTo>
                                <a:lnTo>
                                  <a:pt x="15033" y="13437"/>
                                </a:lnTo>
                                <a:cubicBezTo>
                                  <a:pt x="15021" y="13449"/>
                                  <a:pt x="15021" y="13473"/>
                                  <a:pt x="15033" y="13485"/>
                                </a:cubicBezTo>
                                <a:cubicBezTo>
                                  <a:pt x="15045" y="13498"/>
                                  <a:pt x="15045" y="13498"/>
                                  <a:pt x="15057" y="13510"/>
                                </a:cubicBezTo>
                                <a:cubicBezTo>
                                  <a:pt x="15116" y="13534"/>
                                  <a:pt x="15188" y="13559"/>
                                  <a:pt x="15248" y="13571"/>
                                </a:cubicBezTo>
                                <a:cubicBezTo>
                                  <a:pt x="15248" y="13571"/>
                                  <a:pt x="15248" y="13571"/>
                                  <a:pt x="15248" y="13571"/>
                                </a:cubicBezTo>
                                <a:cubicBezTo>
                                  <a:pt x="15319" y="13583"/>
                                  <a:pt x="15391" y="13595"/>
                                  <a:pt x="15463" y="13595"/>
                                </a:cubicBezTo>
                                <a:cubicBezTo>
                                  <a:pt x="15534" y="13595"/>
                                  <a:pt x="15618" y="13583"/>
                                  <a:pt x="15690" y="13571"/>
                                </a:cubicBezTo>
                                <a:lnTo>
                                  <a:pt x="15690" y="13840"/>
                                </a:lnTo>
                                <a:cubicBezTo>
                                  <a:pt x="15690" y="13852"/>
                                  <a:pt x="15690" y="13864"/>
                                  <a:pt x="15690" y="13876"/>
                                </a:cubicBezTo>
                                <a:cubicBezTo>
                                  <a:pt x="15678" y="13876"/>
                                  <a:pt x="15654" y="13876"/>
                                  <a:pt x="15642" y="13876"/>
                                </a:cubicBezTo>
                                <a:cubicBezTo>
                                  <a:pt x="15618" y="13876"/>
                                  <a:pt x="15594" y="13901"/>
                                  <a:pt x="15594" y="13937"/>
                                </a:cubicBezTo>
                                <a:cubicBezTo>
                                  <a:pt x="15594" y="13962"/>
                                  <a:pt x="15618" y="13986"/>
                                  <a:pt x="15654" y="13986"/>
                                </a:cubicBezTo>
                                <a:cubicBezTo>
                                  <a:pt x="15857" y="13974"/>
                                  <a:pt x="16060" y="13974"/>
                                  <a:pt x="16251" y="13998"/>
                                </a:cubicBezTo>
                                <a:cubicBezTo>
                                  <a:pt x="16251" y="13998"/>
                                  <a:pt x="16251" y="13998"/>
                                  <a:pt x="16263" y="13998"/>
                                </a:cubicBezTo>
                                <a:cubicBezTo>
                                  <a:pt x="16287" y="13998"/>
                                  <a:pt x="16310" y="13974"/>
                                  <a:pt x="16310" y="13949"/>
                                </a:cubicBezTo>
                                <a:cubicBezTo>
                                  <a:pt x="16310" y="13925"/>
                                  <a:pt x="16298" y="13888"/>
                                  <a:pt x="16263" y="13888"/>
                                </a:cubicBezTo>
                                <a:cubicBezTo>
                                  <a:pt x="16191" y="13876"/>
                                  <a:pt x="16107" y="13876"/>
                                  <a:pt x="16036" y="13864"/>
                                </a:cubicBezTo>
                                <a:cubicBezTo>
                                  <a:pt x="16036" y="13852"/>
                                  <a:pt x="16036" y="13840"/>
                                  <a:pt x="16036" y="13827"/>
                                </a:cubicBezTo>
                                <a:lnTo>
                                  <a:pt x="16036" y="13559"/>
                                </a:lnTo>
                                <a:cubicBezTo>
                                  <a:pt x="16107" y="13571"/>
                                  <a:pt x="16179" y="13583"/>
                                  <a:pt x="16263" y="13583"/>
                                </a:cubicBezTo>
                                <a:cubicBezTo>
                                  <a:pt x="16406" y="13583"/>
                                  <a:pt x="16549" y="13559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693" y="13498"/>
                                </a:cubicBezTo>
                                <a:cubicBezTo>
                                  <a:pt x="16693" y="13498"/>
                                  <a:pt x="16693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98"/>
                                </a:cubicBezTo>
                                <a:cubicBezTo>
                                  <a:pt x="16704" y="13498"/>
                                  <a:pt x="16704" y="13498"/>
                                  <a:pt x="16704" y="13485"/>
                                </a:cubicBezTo>
                                <a:lnTo>
                                  <a:pt x="16704" y="13485"/>
                                </a:lnTo>
                                <a:cubicBezTo>
                                  <a:pt x="16704" y="13485"/>
                                  <a:pt x="16704" y="13485"/>
                                  <a:pt x="16704" y="13473"/>
                                </a:cubicBezTo>
                                <a:cubicBezTo>
                                  <a:pt x="16704" y="13473"/>
                                  <a:pt x="16704" y="13473"/>
                                  <a:pt x="16704" y="13473"/>
                                </a:cubicBezTo>
                                <a:cubicBezTo>
                                  <a:pt x="16704" y="13473"/>
                                  <a:pt x="16704" y="13461"/>
                                  <a:pt x="16704" y="13461"/>
                                </a:cubicBezTo>
                                <a:cubicBezTo>
                                  <a:pt x="16704" y="13461"/>
                                  <a:pt x="16704" y="13461"/>
                                  <a:pt x="16704" y="13461"/>
                                </a:cubicBezTo>
                                <a:cubicBezTo>
                                  <a:pt x="16800" y="13473"/>
                                  <a:pt x="16800" y="13473"/>
                                  <a:pt x="16800" y="13449"/>
                                </a:cubicBezTo>
                                <a:lnTo>
                                  <a:pt x="16800" y="13449"/>
                                </a:lnTo>
                                <a:cubicBezTo>
                                  <a:pt x="16800" y="13461"/>
                                  <a:pt x="16800" y="13461"/>
                                  <a:pt x="16800" y="13449"/>
                                </a:cubicBezTo>
                                <a:cubicBezTo>
                                  <a:pt x="16800" y="13461"/>
                                  <a:pt x="16800" y="13449"/>
                                  <a:pt x="16800" y="13449"/>
                                </a:cubicBezTo>
                                <a:close/>
                                <a:moveTo>
                                  <a:pt x="15809" y="11092"/>
                                </a:moveTo>
                                <a:lnTo>
                                  <a:pt x="15869" y="11080"/>
                                </a:lnTo>
                                <a:cubicBezTo>
                                  <a:pt x="15881" y="11080"/>
                                  <a:pt x="15893" y="11068"/>
                                  <a:pt x="15893" y="11056"/>
                                </a:cubicBezTo>
                                <a:lnTo>
                                  <a:pt x="15928" y="10995"/>
                                </a:lnTo>
                                <a:lnTo>
                                  <a:pt x="15964" y="11056"/>
                                </a:lnTo>
                                <a:cubicBezTo>
                                  <a:pt x="15976" y="11068"/>
                                  <a:pt x="15976" y="11080"/>
                                  <a:pt x="15988" y="11080"/>
                                </a:cubicBezTo>
                                <a:lnTo>
                                  <a:pt x="16048" y="11092"/>
                                </a:lnTo>
                                <a:lnTo>
                                  <a:pt x="16012" y="11141"/>
                                </a:lnTo>
                                <a:cubicBezTo>
                                  <a:pt x="16000" y="11153"/>
                                  <a:pt x="16000" y="11165"/>
                                  <a:pt x="16000" y="11178"/>
                                </a:cubicBezTo>
                                <a:lnTo>
                                  <a:pt x="16000" y="11239"/>
                                </a:lnTo>
                                <a:lnTo>
                                  <a:pt x="15940" y="11214"/>
                                </a:lnTo>
                                <a:cubicBezTo>
                                  <a:pt x="15940" y="11214"/>
                                  <a:pt x="15928" y="11214"/>
                                  <a:pt x="15916" y="11214"/>
                                </a:cubicBezTo>
                                <a:cubicBezTo>
                                  <a:pt x="15904" y="11214"/>
                                  <a:pt x="15904" y="11214"/>
                                  <a:pt x="15893" y="11214"/>
                                </a:cubicBezTo>
                                <a:lnTo>
                                  <a:pt x="15833" y="11239"/>
                                </a:lnTo>
                                <a:lnTo>
                                  <a:pt x="15833" y="11178"/>
                                </a:lnTo>
                                <a:cubicBezTo>
                                  <a:pt x="15833" y="11165"/>
                                  <a:pt x="15833" y="11153"/>
                                  <a:pt x="15821" y="11141"/>
                                </a:cubicBezTo>
                                <a:lnTo>
                                  <a:pt x="15809" y="11092"/>
                                </a:lnTo>
                                <a:close/>
                                <a:moveTo>
                                  <a:pt x="16012" y="13852"/>
                                </a:moveTo>
                                <a:lnTo>
                                  <a:pt x="16012" y="13852"/>
                                </a:lnTo>
                                <a:cubicBezTo>
                                  <a:pt x="16012" y="13864"/>
                                  <a:pt x="16000" y="13864"/>
                                  <a:pt x="16000" y="13864"/>
                                </a:cubicBezTo>
                                <a:lnTo>
                                  <a:pt x="15881" y="13864"/>
                                </a:lnTo>
                                <a:cubicBezTo>
                                  <a:pt x="15869" y="13864"/>
                                  <a:pt x="15869" y="13852"/>
                                  <a:pt x="15869" y="13852"/>
                                </a:cubicBezTo>
                                <a:lnTo>
                                  <a:pt x="15869" y="13559"/>
                                </a:lnTo>
                                <a:cubicBezTo>
                                  <a:pt x="15893" y="13546"/>
                                  <a:pt x="15916" y="13546"/>
                                  <a:pt x="15940" y="13534"/>
                                </a:cubicBezTo>
                                <a:cubicBezTo>
                                  <a:pt x="15964" y="13546"/>
                                  <a:pt x="15988" y="13559"/>
                                  <a:pt x="16012" y="13559"/>
                                </a:cubicBezTo>
                                <a:lnTo>
                                  <a:pt x="16012" y="13852"/>
                                </a:lnTo>
                                <a:close/>
                                <a:moveTo>
                                  <a:pt x="15964" y="13412"/>
                                </a:move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64" y="13412"/>
                                  <a:pt x="15964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64" y="13412"/>
                                </a:cubicBezTo>
                                <a:cubicBezTo>
                                  <a:pt x="15952" y="13412"/>
                                  <a:pt x="15952" y="13412"/>
                                  <a:pt x="15952" y="13412"/>
                                </a:cubicBezTo>
                                <a:cubicBezTo>
                                  <a:pt x="15952" y="13412"/>
                                  <a:pt x="15952" y="13412"/>
                                  <a:pt x="15940" y="13412"/>
                                </a:cubicBezTo>
                                <a:cubicBezTo>
                                  <a:pt x="15928" y="13412"/>
                                  <a:pt x="15940" y="13412"/>
                                  <a:pt x="15928" y="13412"/>
                                </a:cubicBezTo>
                                <a:cubicBezTo>
                                  <a:pt x="15928" y="13412"/>
                                  <a:pt x="15928" y="13412"/>
                                  <a:pt x="15928" y="13412"/>
                                </a:cubicBezTo>
                                <a:cubicBezTo>
                                  <a:pt x="15928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916" y="13412"/>
                                  <a:pt x="15916" y="13412"/>
                                  <a:pt x="15916" y="13412"/>
                                </a:cubicBezTo>
                                <a:cubicBezTo>
                                  <a:pt x="15761" y="13485"/>
                                  <a:pt x="15582" y="13510"/>
                                  <a:pt x="15403" y="13485"/>
                                </a:cubicBezTo>
                                <a:lnTo>
                                  <a:pt x="15403" y="13473"/>
                                </a:lnTo>
                                <a:cubicBezTo>
                                  <a:pt x="15415" y="13449"/>
                                  <a:pt x="15403" y="13412"/>
                                  <a:pt x="15379" y="13400"/>
                                </a:cubicBezTo>
                                <a:cubicBezTo>
                                  <a:pt x="15355" y="13388"/>
                                  <a:pt x="15319" y="13400"/>
                                  <a:pt x="15307" y="13424"/>
                                </a:cubicBezTo>
                                <a:lnTo>
                                  <a:pt x="15284" y="13461"/>
                                </a:lnTo>
                                <a:cubicBezTo>
                                  <a:pt x="15248" y="13449"/>
                                  <a:pt x="15224" y="13449"/>
                                  <a:pt x="15188" y="13437"/>
                                </a:cubicBezTo>
                                <a:lnTo>
                                  <a:pt x="15427" y="13009"/>
                                </a:lnTo>
                                <a:cubicBezTo>
                                  <a:pt x="15475" y="13021"/>
                                  <a:pt x="15522" y="13021"/>
                                  <a:pt x="15570" y="13021"/>
                                </a:cubicBezTo>
                                <a:lnTo>
                                  <a:pt x="15582" y="13021"/>
                                </a:lnTo>
                                <a:cubicBezTo>
                                  <a:pt x="15606" y="13021"/>
                                  <a:pt x="15630" y="12997"/>
                                  <a:pt x="15630" y="12973"/>
                                </a:cubicBezTo>
                                <a:cubicBezTo>
                                  <a:pt x="15630" y="12948"/>
                                  <a:pt x="15606" y="12924"/>
                                  <a:pt x="15582" y="12924"/>
                                </a:cubicBezTo>
                                <a:lnTo>
                                  <a:pt x="15582" y="12924"/>
                                </a:lnTo>
                                <a:cubicBezTo>
                                  <a:pt x="15487" y="12924"/>
                                  <a:pt x="15403" y="12912"/>
                                  <a:pt x="15319" y="12875"/>
                                </a:cubicBezTo>
                                <a:lnTo>
                                  <a:pt x="15546" y="12472"/>
                                </a:lnTo>
                                <a:cubicBezTo>
                                  <a:pt x="15570" y="12472"/>
                                  <a:pt x="15606" y="12472"/>
                                  <a:pt x="15630" y="12472"/>
                                </a:cubicBezTo>
                                <a:cubicBezTo>
                                  <a:pt x="15725" y="12472"/>
                                  <a:pt x="15821" y="12448"/>
                                  <a:pt x="15916" y="12411"/>
                                </a:cubicBezTo>
                                <a:cubicBezTo>
                                  <a:pt x="15940" y="12423"/>
                                  <a:pt x="15964" y="12435"/>
                                  <a:pt x="15988" y="12435"/>
                                </a:cubicBezTo>
                                <a:cubicBezTo>
                                  <a:pt x="15988" y="12435"/>
                                  <a:pt x="16000" y="12435"/>
                                  <a:pt x="16000" y="12435"/>
                                </a:cubicBezTo>
                                <a:cubicBezTo>
                                  <a:pt x="16024" y="12435"/>
                                  <a:pt x="16048" y="12423"/>
                                  <a:pt x="16048" y="12399"/>
                                </a:cubicBezTo>
                                <a:cubicBezTo>
                                  <a:pt x="16060" y="12374"/>
                                  <a:pt x="16036" y="12338"/>
                                  <a:pt x="16012" y="12338"/>
                                </a:cubicBezTo>
                                <a:cubicBezTo>
                                  <a:pt x="15988" y="12325"/>
                                  <a:pt x="15952" y="12313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28" y="12301"/>
                                </a:cubicBezTo>
                                <a:cubicBezTo>
                                  <a:pt x="15928" y="12301"/>
                                  <a:pt x="15928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16" y="12301"/>
                                </a:cubicBezTo>
                                <a:cubicBezTo>
                                  <a:pt x="15916" y="12301"/>
                                  <a:pt x="15916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904" y="12301"/>
                                  <a:pt x="15904" y="12301"/>
                                  <a:pt x="15904" y="12301"/>
                                </a:cubicBezTo>
                                <a:cubicBezTo>
                                  <a:pt x="15857" y="12325"/>
                                  <a:pt x="15809" y="12338"/>
                                  <a:pt x="15749" y="12350"/>
                                </a:cubicBezTo>
                                <a:lnTo>
                                  <a:pt x="15761" y="12325"/>
                                </a:lnTo>
                                <a:cubicBezTo>
                                  <a:pt x="15773" y="12301"/>
                                  <a:pt x="15749" y="12264"/>
                                  <a:pt x="15725" y="12264"/>
                                </a:cubicBezTo>
                                <a:cubicBezTo>
                                  <a:pt x="15701" y="12252"/>
                                  <a:pt x="15666" y="12277"/>
                                  <a:pt x="15666" y="12301"/>
                                </a:cubicBezTo>
                                <a:lnTo>
                                  <a:pt x="15654" y="12362"/>
                                </a:lnTo>
                                <a:cubicBezTo>
                                  <a:pt x="15582" y="12362"/>
                                  <a:pt x="15510" y="12350"/>
                                  <a:pt x="15439" y="12325"/>
                                </a:cubicBezTo>
                                <a:lnTo>
                                  <a:pt x="15940" y="11361"/>
                                </a:lnTo>
                                <a:lnTo>
                                  <a:pt x="16442" y="12325"/>
                                </a:lnTo>
                                <a:cubicBezTo>
                                  <a:pt x="16370" y="12350"/>
                                  <a:pt x="16287" y="12362"/>
                                  <a:pt x="16215" y="12362"/>
                                </a:cubicBezTo>
                                <a:lnTo>
                                  <a:pt x="16215" y="12362"/>
                                </a:lnTo>
                                <a:cubicBezTo>
                                  <a:pt x="16191" y="12362"/>
                                  <a:pt x="16167" y="12386"/>
                                  <a:pt x="16167" y="12411"/>
                                </a:cubicBezTo>
                                <a:cubicBezTo>
                                  <a:pt x="16167" y="12435"/>
                                  <a:pt x="16191" y="12460"/>
                                  <a:pt x="16215" y="12460"/>
                                </a:cubicBezTo>
                                <a:cubicBezTo>
                                  <a:pt x="16227" y="12460"/>
                                  <a:pt x="16227" y="12460"/>
                                  <a:pt x="16239" y="12460"/>
                                </a:cubicBezTo>
                                <a:cubicBezTo>
                                  <a:pt x="16275" y="12460"/>
                                  <a:pt x="16299" y="12460"/>
                                  <a:pt x="16334" y="12448"/>
                                </a:cubicBezTo>
                                <a:lnTo>
                                  <a:pt x="16561" y="12850"/>
                                </a:lnTo>
                                <a:cubicBezTo>
                                  <a:pt x="16501" y="12875"/>
                                  <a:pt x="16430" y="12887"/>
                                  <a:pt x="16358" y="12899"/>
                                </a:cubicBezTo>
                                <a:lnTo>
                                  <a:pt x="16334" y="12838"/>
                                </a:lnTo>
                                <a:cubicBezTo>
                                  <a:pt x="16322" y="12814"/>
                                  <a:pt x="16299" y="12802"/>
                                  <a:pt x="16263" y="12802"/>
                                </a:cubicBezTo>
                                <a:cubicBezTo>
                                  <a:pt x="16239" y="12814"/>
                                  <a:pt x="16227" y="12838"/>
                                  <a:pt x="16227" y="12875"/>
                                </a:cubicBezTo>
                                <a:lnTo>
                                  <a:pt x="16239" y="12899"/>
                                </a:lnTo>
                                <a:cubicBezTo>
                                  <a:pt x="16143" y="12899"/>
                                  <a:pt x="16060" y="12875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64" y="12838"/>
                                </a:cubicBezTo>
                                <a:cubicBezTo>
                                  <a:pt x="15964" y="12838"/>
                                  <a:pt x="15964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52" y="12838"/>
                                </a:cubicBezTo>
                                <a:cubicBezTo>
                                  <a:pt x="15952" y="12838"/>
                                  <a:pt x="15952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40" y="12838"/>
                                </a:cubicBezTo>
                                <a:cubicBezTo>
                                  <a:pt x="15940" y="12838"/>
                                  <a:pt x="15940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928" y="12838"/>
                                  <a:pt x="15928" y="12838"/>
                                  <a:pt x="15928" y="12838"/>
                                </a:cubicBezTo>
                                <a:cubicBezTo>
                                  <a:pt x="15893" y="12850"/>
                                  <a:pt x="15857" y="12863"/>
                                  <a:pt x="15809" y="12875"/>
                                </a:cubicBezTo>
                                <a:cubicBezTo>
                                  <a:pt x="15785" y="12887"/>
                                  <a:pt x="15761" y="12912"/>
                                  <a:pt x="15773" y="12936"/>
                                </a:cubicBezTo>
                                <a:cubicBezTo>
                                  <a:pt x="15785" y="12960"/>
                                  <a:pt x="15797" y="12973"/>
                                  <a:pt x="15821" y="12973"/>
                                </a:cubicBezTo>
                                <a:cubicBezTo>
                                  <a:pt x="15821" y="12973"/>
                                  <a:pt x="15833" y="12973"/>
                                  <a:pt x="15833" y="12973"/>
                                </a:cubicBezTo>
                                <a:cubicBezTo>
                                  <a:pt x="15869" y="12960"/>
                                  <a:pt x="15904" y="12948"/>
                                  <a:pt x="15940" y="12936"/>
                                </a:cubicBezTo>
                                <a:cubicBezTo>
                                  <a:pt x="16048" y="12985"/>
                                  <a:pt x="16167" y="13009"/>
                                  <a:pt x="16275" y="13009"/>
                                </a:cubicBezTo>
                                <a:cubicBezTo>
                                  <a:pt x="16287" y="13009"/>
                                  <a:pt x="16287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299" y="13009"/>
                                  <a:pt x="16299" y="13009"/>
                                  <a:pt x="16299" y="13009"/>
                                </a:cubicBezTo>
                                <a:cubicBezTo>
                                  <a:pt x="16334" y="13009"/>
                                  <a:pt x="16382" y="13009"/>
                                  <a:pt x="16418" y="12997"/>
                                </a:cubicBezTo>
                                <a:lnTo>
                                  <a:pt x="16657" y="13424"/>
                                </a:lnTo>
                                <a:cubicBezTo>
                                  <a:pt x="16442" y="13522"/>
                                  <a:pt x="16191" y="13522"/>
                                  <a:pt x="15964" y="13412"/>
                                </a:cubicBezTo>
                                <a:close/>
                                <a:moveTo>
                                  <a:pt x="16585" y="13937"/>
                                </a:moveTo>
                                <a:cubicBezTo>
                                  <a:pt x="16561" y="13937"/>
                                  <a:pt x="16525" y="13925"/>
                                  <a:pt x="16501" y="13925"/>
                                </a:cubicBezTo>
                                <a:cubicBezTo>
                                  <a:pt x="16478" y="13925"/>
                                  <a:pt x="16442" y="13937"/>
                                  <a:pt x="16442" y="13974"/>
                                </a:cubicBezTo>
                                <a:cubicBezTo>
                                  <a:pt x="16442" y="13998"/>
                                  <a:pt x="16454" y="14035"/>
                                  <a:pt x="16490" y="14035"/>
                                </a:cubicBezTo>
                                <a:cubicBezTo>
                                  <a:pt x="16513" y="14035"/>
                                  <a:pt x="16549" y="14047"/>
                                  <a:pt x="16573" y="14047"/>
                                </a:cubicBezTo>
                                <a:cubicBezTo>
                                  <a:pt x="16573" y="14047"/>
                                  <a:pt x="16585" y="14047"/>
                                  <a:pt x="16585" y="14047"/>
                                </a:cubicBezTo>
                                <a:cubicBezTo>
                                  <a:pt x="16609" y="14047"/>
                                  <a:pt x="16633" y="14035"/>
                                  <a:pt x="16633" y="13998"/>
                                </a:cubicBezTo>
                                <a:cubicBezTo>
                                  <a:pt x="16633" y="13974"/>
                                  <a:pt x="16609" y="13949"/>
                                  <a:pt x="16585" y="13937"/>
                                </a:cubicBezTo>
                                <a:close/>
                                <a:moveTo>
                                  <a:pt x="17445" y="5439"/>
                                </a:moveTo>
                                <a:cubicBezTo>
                                  <a:pt x="17421" y="5439"/>
                                  <a:pt x="17397" y="5475"/>
                                  <a:pt x="17409" y="5500"/>
                                </a:cubicBezTo>
                                <a:cubicBezTo>
                                  <a:pt x="17409" y="5524"/>
                                  <a:pt x="17433" y="5549"/>
                                  <a:pt x="17457" y="5549"/>
                                </a:cubicBezTo>
                                <a:cubicBezTo>
                                  <a:pt x="17457" y="5549"/>
                                  <a:pt x="17469" y="5549"/>
                                  <a:pt x="17469" y="5549"/>
                                </a:cubicBezTo>
                                <a:cubicBezTo>
                                  <a:pt x="17552" y="5536"/>
                                  <a:pt x="17624" y="5524"/>
                                  <a:pt x="17707" y="5512"/>
                                </a:cubicBezTo>
                                <a:cubicBezTo>
                                  <a:pt x="17731" y="5512"/>
                                  <a:pt x="17755" y="5488"/>
                                  <a:pt x="17755" y="5451"/>
                                </a:cubicBezTo>
                                <a:cubicBezTo>
                                  <a:pt x="17755" y="5427"/>
                                  <a:pt x="17731" y="5402"/>
                                  <a:pt x="17696" y="5402"/>
                                </a:cubicBezTo>
                                <a:cubicBezTo>
                                  <a:pt x="17612" y="5402"/>
                                  <a:pt x="17528" y="5427"/>
                                  <a:pt x="17445" y="5439"/>
                                </a:cubicBezTo>
                                <a:close/>
                                <a:moveTo>
                                  <a:pt x="17254" y="5011"/>
                                </a:moveTo>
                                <a:cubicBezTo>
                                  <a:pt x="17313" y="5036"/>
                                  <a:pt x="17385" y="5060"/>
                                  <a:pt x="17445" y="5072"/>
                                </a:cubicBezTo>
                                <a:cubicBezTo>
                                  <a:pt x="17445" y="5072"/>
                                  <a:pt x="17445" y="5072"/>
                                  <a:pt x="17445" y="5072"/>
                                </a:cubicBezTo>
                                <a:cubicBezTo>
                                  <a:pt x="17516" y="5085"/>
                                  <a:pt x="17588" y="5097"/>
                                  <a:pt x="17660" y="5097"/>
                                </a:cubicBezTo>
                                <a:cubicBezTo>
                                  <a:pt x="17731" y="5097"/>
                                  <a:pt x="17815" y="5085"/>
                                  <a:pt x="17887" y="5072"/>
                                </a:cubicBezTo>
                                <a:lnTo>
                                  <a:pt x="17887" y="5341"/>
                                </a:lnTo>
                                <a:cubicBezTo>
                                  <a:pt x="17887" y="5353"/>
                                  <a:pt x="17887" y="5366"/>
                                  <a:pt x="17887" y="5378"/>
                                </a:cubicBezTo>
                                <a:cubicBezTo>
                                  <a:pt x="17875" y="5378"/>
                                  <a:pt x="17851" y="5378"/>
                                  <a:pt x="17839" y="5378"/>
                                </a:cubicBezTo>
                                <a:cubicBezTo>
                                  <a:pt x="17815" y="5378"/>
                                  <a:pt x="17791" y="5402"/>
                                  <a:pt x="17791" y="5439"/>
                                </a:cubicBezTo>
                                <a:cubicBezTo>
                                  <a:pt x="17791" y="5463"/>
                                  <a:pt x="17815" y="5488"/>
                                  <a:pt x="17851" y="5488"/>
                                </a:cubicBezTo>
                                <a:cubicBezTo>
                                  <a:pt x="18054" y="5475"/>
                                  <a:pt x="18257" y="5475"/>
                                  <a:pt x="18448" y="5500"/>
                                </a:cubicBezTo>
                                <a:cubicBezTo>
                                  <a:pt x="18448" y="5500"/>
                                  <a:pt x="18448" y="5500"/>
                                  <a:pt x="18460" y="5500"/>
                                </a:cubicBezTo>
                                <a:cubicBezTo>
                                  <a:pt x="18484" y="5500"/>
                                  <a:pt x="18507" y="5475"/>
                                  <a:pt x="18507" y="5451"/>
                                </a:cubicBezTo>
                                <a:cubicBezTo>
                                  <a:pt x="18507" y="5427"/>
                                  <a:pt x="18496" y="5390"/>
                                  <a:pt x="18460" y="5390"/>
                                </a:cubicBezTo>
                                <a:cubicBezTo>
                                  <a:pt x="18388" y="5378"/>
                                  <a:pt x="18304" y="5378"/>
                                  <a:pt x="18233" y="5366"/>
                                </a:cubicBezTo>
                                <a:cubicBezTo>
                                  <a:pt x="18233" y="5353"/>
                                  <a:pt x="18233" y="5341"/>
                                  <a:pt x="18233" y="5329"/>
                                </a:cubicBezTo>
                                <a:lnTo>
                                  <a:pt x="18233" y="5060"/>
                                </a:lnTo>
                                <a:cubicBezTo>
                                  <a:pt x="18304" y="5072"/>
                                  <a:pt x="18376" y="5085"/>
                                  <a:pt x="18460" y="5085"/>
                                </a:cubicBezTo>
                                <a:cubicBezTo>
                                  <a:pt x="18603" y="5085"/>
                                  <a:pt x="18746" y="5060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890" y="4999"/>
                                </a:cubicBezTo>
                                <a:cubicBezTo>
                                  <a:pt x="18890" y="4999"/>
                                  <a:pt x="18890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99"/>
                                </a:cubicBezTo>
                                <a:cubicBezTo>
                                  <a:pt x="18901" y="4999"/>
                                  <a:pt x="18901" y="4999"/>
                                  <a:pt x="18901" y="4987"/>
                                </a:cubicBezTo>
                                <a:lnTo>
                                  <a:pt x="18901" y="4987"/>
                                </a:lnTo>
                                <a:cubicBezTo>
                                  <a:pt x="18901" y="4987"/>
                                  <a:pt x="18901" y="4987"/>
                                  <a:pt x="18901" y="4975"/>
                                </a:cubicBezTo>
                                <a:cubicBezTo>
                                  <a:pt x="18901" y="4975"/>
                                  <a:pt x="18901" y="4975"/>
                                  <a:pt x="18901" y="4975"/>
                                </a:cubicBezTo>
                                <a:cubicBezTo>
                                  <a:pt x="18901" y="4975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63"/>
                                  <a:pt x="18901" y="4963"/>
                                </a:cubicBezTo>
                                <a:cubicBezTo>
                                  <a:pt x="18901" y="4963"/>
                                  <a:pt x="18901" y="4950"/>
                                  <a:pt x="18901" y="4950"/>
                                </a:cubicBezTo>
                                <a:lnTo>
                                  <a:pt x="18901" y="4950"/>
                                </a:lnTo>
                                <a:cubicBezTo>
                                  <a:pt x="18901" y="4950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38"/>
                                  <a:pt x="18901" y="4938"/>
                                </a:cubicBezTo>
                                <a:cubicBezTo>
                                  <a:pt x="18901" y="4938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cubicBezTo>
                                  <a:pt x="18901" y="4926"/>
                                  <a:pt x="18901" y="4926"/>
                                  <a:pt x="18901" y="4926"/>
                                </a:cubicBezTo>
                                <a:lnTo>
                                  <a:pt x="18639" y="4474"/>
                                </a:lnTo>
                                <a:cubicBezTo>
                                  <a:pt x="18675" y="4462"/>
                                  <a:pt x="18710" y="4450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38"/>
                                </a:cubicBezTo>
                                <a:cubicBezTo>
                                  <a:pt x="18746" y="4438"/>
                                  <a:pt x="18746" y="4438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25"/>
                                </a:cubicBezTo>
                                <a:cubicBezTo>
                                  <a:pt x="18746" y="4425"/>
                                  <a:pt x="18746" y="4425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13"/>
                                </a:cubicBezTo>
                                <a:cubicBezTo>
                                  <a:pt x="18746" y="4413"/>
                                  <a:pt x="18746" y="4413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401"/>
                                </a:cubicBezTo>
                                <a:cubicBezTo>
                                  <a:pt x="18746" y="4401"/>
                                  <a:pt x="18746" y="4401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89"/>
                                </a:cubicBezTo>
                                <a:cubicBezTo>
                                  <a:pt x="18746" y="4389"/>
                                  <a:pt x="18746" y="4389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77"/>
                                </a:cubicBezTo>
                                <a:cubicBezTo>
                                  <a:pt x="18746" y="4377"/>
                                  <a:pt x="18746" y="4377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cubicBezTo>
                                  <a:pt x="18746" y="4364"/>
                                  <a:pt x="18746" y="4364"/>
                                  <a:pt x="18746" y="4364"/>
                                </a:cubicBezTo>
                                <a:lnTo>
                                  <a:pt x="18507" y="3937"/>
                                </a:lnTo>
                                <a:cubicBezTo>
                                  <a:pt x="18543" y="3925"/>
                                  <a:pt x="18579" y="3913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15" y="3888"/>
                                </a:cubicBezTo>
                                <a:cubicBezTo>
                                  <a:pt x="18615" y="3888"/>
                                  <a:pt x="18615" y="3888"/>
                                  <a:pt x="18627" y="3876"/>
                                </a:cubicBezTo>
                                <a:cubicBezTo>
                                  <a:pt x="18627" y="3876"/>
                                  <a:pt x="18627" y="3876"/>
                                  <a:pt x="18627" y="3876"/>
                                </a:cubicBezTo>
                                <a:cubicBezTo>
                                  <a:pt x="18639" y="3864"/>
                                  <a:pt x="18651" y="3839"/>
                                  <a:pt x="18639" y="3815"/>
                                </a:cubicBezTo>
                                <a:lnTo>
                                  <a:pt x="18137" y="2862"/>
                                </a:lnTo>
                                <a:cubicBezTo>
                                  <a:pt x="18137" y="2862"/>
                                  <a:pt x="18149" y="2862"/>
                                  <a:pt x="18149" y="2862"/>
                                </a:cubicBezTo>
                                <a:cubicBezTo>
                                  <a:pt x="18161" y="2862"/>
                                  <a:pt x="18173" y="2862"/>
                                  <a:pt x="18185" y="2850"/>
                                </a:cubicBezTo>
                                <a:cubicBezTo>
                                  <a:pt x="18197" y="2838"/>
                                  <a:pt x="18209" y="2826"/>
                                  <a:pt x="18209" y="2801"/>
                                </a:cubicBezTo>
                                <a:lnTo>
                                  <a:pt x="18209" y="2679"/>
                                </a:lnTo>
                                <a:lnTo>
                                  <a:pt x="18281" y="2582"/>
                                </a:lnTo>
                                <a:cubicBezTo>
                                  <a:pt x="18293" y="2569"/>
                                  <a:pt x="18293" y="2545"/>
                                  <a:pt x="18293" y="2533"/>
                                </a:cubicBezTo>
                                <a:cubicBezTo>
                                  <a:pt x="18293" y="2521"/>
                                  <a:pt x="18269" y="2508"/>
                                  <a:pt x="18257" y="2496"/>
                                </a:cubicBezTo>
                                <a:lnTo>
                                  <a:pt x="18137" y="2459"/>
                                </a:lnTo>
                                <a:lnTo>
                                  <a:pt x="18066" y="2350"/>
                                </a:lnTo>
                                <a:cubicBezTo>
                                  <a:pt x="18042" y="2325"/>
                                  <a:pt x="17994" y="2325"/>
                                  <a:pt x="17982" y="2350"/>
                                </a:cubicBezTo>
                                <a:lnTo>
                                  <a:pt x="17910" y="2459"/>
                                </a:lnTo>
                                <a:lnTo>
                                  <a:pt x="17791" y="2496"/>
                                </a:lnTo>
                                <a:cubicBezTo>
                                  <a:pt x="17779" y="2496"/>
                                  <a:pt x="17755" y="2508"/>
                                  <a:pt x="17755" y="2533"/>
                                </a:cubicBezTo>
                                <a:cubicBezTo>
                                  <a:pt x="17755" y="2545"/>
                                  <a:pt x="17755" y="2569"/>
                                  <a:pt x="17767" y="2582"/>
                                </a:cubicBezTo>
                                <a:lnTo>
                                  <a:pt x="17839" y="2679"/>
                                </a:lnTo>
                                <a:lnTo>
                                  <a:pt x="17839" y="2801"/>
                                </a:lnTo>
                                <a:cubicBezTo>
                                  <a:pt x="17839" y="2814"/>
                                  <a:pt x="17851" y="2838"/>
                                  <a:pt x="17863" y="2850"/>
                                </a:cubicBezTo>
                                <a:cubicBezTo>
                                  <a:pt x="17875" y="2862"/>
                                  <a:pt x="17887" y="2862"/>
                                  <a:pt x="17898" y="2862"/>
                                </a:cubicBezTo>
                                <a:lnTo>
                                  <a:pt x="17397" y="3815"/>
                                </a:lnTo>
                                <a:cubicBezTo>
                                  <a:pt x="17385" y="3839"/>
                                  <a:pt x="17385" y="3864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09" y="3876"/>
                                </a:cubicBezTo>
                                <a:cubicBezTo>
                                  <a:pt x="17409" y="3876"/>
                                  <a:pt x="17409" y="3876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21" y="3888"/>
                                  <a:pt x="17421" y="3888"/>
                                  <a:pt x="17421" y="3888"/>
                                </a:cubicBezTo>
                                <a:cubicBezTo>
                                  <a:pt x="17457" y="3900"/>
                                  <a:pt x="17492" y="3925"/>
                                  <a:pt x="17528" y="3937"/>
                                </a:cubicBezTo>
                                <a:lnTo>
                                  <a:pt x="17290" y="4364"/>
                                </a:ln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64"/>
                                </a:cubicBezTo>
                                <a:cubicBezTo>
                                  <a:pt x="17290" y="4364"/>
                                  <a:pt x="17290" y="4364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77"/>
                                </a:cubicBezTo>
                                <a:cubicBezTo>
                                  <a:pt x="17290" y="4377"/>
                                  <a:pt x="17290" y="4377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389"/>
                                </a:cubicBezTo>
                                <a:cubicBezTo>
                                  <a:pt x="17290" y="4389"/>
                                  <a:pt x="17290" y="4389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01"/>
                                </a:cubicBezTo>
                                <a:cubicBezTo>
                                  <a:pt x="17290" y="4401"/>
                                  <a:pt x="17290" y="4401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13"/>
                                </a:cubicBezTo>
                                <a:cubicBezTo>
                                  <a:pt x="17290" y="4413"/>
                                  <a:pt x="17290" y="4413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25"/>
                                </a:cubicBezTo>
                                <a:cubicBezTo>
                                  <a:pt x="17290" y="4425"/>
                                  <a:pt x="17290" y="4425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290" y="4438"/>
                                  <a:pt x="17290" y="4438"/>
                                  <a:pt x="17290" y="4438"/>
                                </a:cubicBezTo>
                                <a:cubicBezTo>
                                  <a:pt x="17325" y="4450"/>
                                  <a:pt x="17361" y="4462"/>
                                  <a:pt x="17397" y="4474"/>
                                </a:cubicBezTo>
                                <a:lnTo>
                                  <a:pt x="17134" y="4926"/>
                                </a:lnTo>
                                <a:cubicBezTo>
                                  <a:pt x="17122" y="4938"/>
                                  <a:pt x="17122" y="4963"/>
                                  <a:pt x="17134" y="4975"/>
                                </a:cubicBezTo>
                                <a:cubicBezTo>
                                  <a:pt x="17242" y="4999"/>
                                  <a:pt x="17254" y="5011"/>
                                  <a:pt x="17254" y="5011"/>
                                </a:cubicBezTo>
                                <a:close/>
                                <a:moveTo>
                                  <a:pt x="18161" y="5341"/>
                                </a:moveTo>
                                <a:lnTo>
                                  <a:pt x="18161" y="5341"/>
                                </a:lnTo>
                                <a:cubicBezTo>
                                  <a:pt x="18161" y="5353"/>
                                  <a:pt x="18149" y="5353"/>
                                  <a:pt x="18149" y="5353"/>
                                </a:cubicBezTo>
                                <a:lnTo>
                                  <a:pt x="18030" y="5353"/>
                                </a:lnTo>
                                <a:cubicBezTo>
                                  <a:pt x="18018" y="5353"/>
                                  <a:pt x="18018" y="5341"/>
                                  <a:pt x="18018" y="5341"/>
                                </a:cubicBezTo>
                                <a:lnTo>
                                  <a:pt x="18018" y="5048"/>
                                </a:lnTo>
                                <a:cubicBezTo>
                                  <a:pt x="18042" y="5036"/>
                                  <a:pt x="18066" y="5036"/>
                                  <a:pt x="18090" y="5024"/>
                                </a:cubicBezTo>
                                <a:cubicBezTo>
                                  <a:pt x="18113" y="5036"/>
                                  <a:pt x="18137" y="5048"/>
                                  <a:pt x="18161" y="5048"/>
                                </a:cubicBezTo>
                                <a:lnTo>
                                  <a:pt x="18161" y="5341"/>
                                </a:lnTo>
                                <a:close/>
                                <a:moveTo>
                                  <a:pt x="17958" y="2582"/>
                                </a:moveTo>
                                <a:lnTo>
                                  <a:pt x="18018" y="2569"/>
                                </a:lnTo>
                                <a:cubicBezTo>
                                  <a:pt x="18030" y="2569"/>
                                  <a:pt x="18042" y="2557"/>
                                  <a:pt x="18042" y="2545"/>
                                </a:cubicBezTo>
                                <a:lnTo>
                                  <a:pt x="18078" y="2484"/>
                                </a:lnTo>
                                <a:lnTo>
                                  <a:pt x="18113" y="2545"/>
                                </a:lnTo>
                                <a:cubicBezTo>
                                  <a:pt x="18125" y="2557"/>
                                  <a:pt x="18125" y="2569"/>
                                  <a:pt x="18137" y="2569"/>
                                </a:cubicBezTo>
                                <a:lnTo>
                                  <a:pt x="18197" y="2582"/>
                                </a:lnTo>
                                <a:lnTo>
                                  <a:pt x="18161" y="2630"/>
                                </a:lnTo>
                                <a:cubicBezTo>
                                  <a:pt x="18149" y="2643"/>
                                  <a:pt x="18149" y="2655"/>
                                  <a:pt x="18149" y="2667"/>
                                </a:cubicBezTo>
                                <a:lnTo>
                                  <a:pt x="18149" y="2728"/>
                                </a:lnTo>
                                <a:lnTo>
                                  <a:pt x="18090" y="2704"/>
                                </a:lnTo>
                                <a:cubicBezTo>
                                  <a:pt x="18090" y="2704"/>
                                  <a:pt x="18078" y="2704"/>
                                  <a:pt x="18066" y="2704"/>
                                </a:cubicBezTo>
                                <a:cubicBezTo>
                                  <a:pt x="18054" y="2704"/>
                                  <a:pt x="18054" y="2704"/>
                                  <a:pt x="18042" y="2704"/>
                                </a:cubicBezTo>
                                <a:lnTo>
                                  <a:pt x="17982" y="2728"/>
                                </a:lnTo>
                                <a:lnTo>
                                  <a:pt x="17982" y="2667"/>
                                </a:lnTo>
                                <a:cubicBezTo>
                                  <a:pt x="17982" y="2655"/>
                                  <a:pt x="17982" y="2643"/>
                                  <a:pt x="17970" y="2630"/>
                                </a:cubicBezTo>
                                <a:lnTo>
                                  <a:pt x="17958" y="2582"/>
                                </a:lnTo>
                                <a:close/>
                                <a:moveTo>
                                  <a:pt x="17600" y="4499"/>
                                </a:moveTo>
                                <a:cubicBezTo>
                                  <a:pt x="17648" y="4511"/>
                                  <a:pt x="17696" y="4511"/>
                                  <a:pt x="17743" y="4511"/>
                                </a:cubicBezTo>
                                <a:lnTo>
                                  <a:pt x="17755" y="4511"/>
                                </a:lnTo>
                                <a:cubicBezTo>
                                  <a:pt x="17779" y="4511"/>
                                  <a:pt x="17803" y="4486"/>
                                  <a:pt x="17803" y="4462"/>
                                </a:cubicBezTo>
                                <a:cubicBezTo>
                                  <a:pt x="17803" y="4438"/>
                                  <a:pt x="17779" y="4413"/>
                                  <a:pt x="17755" y="4413"/>
                                </a:cubicBezTo>
                                <a:lnTo>
                                  <a:pt x="17755" y="4413"/>
                                </a:lnTo>
                                <a:cubicBezTo>
                                  <a:pt x="17660" y="4413"/>
                                  <a:pt x="17576" y="4401"/>
                                  <a:pt x="17493" y="4364"/>
                                </a:cubicBezTo>
                                <a:lnTo>
                                  <a:pt x="17719" y="3961"/>
                                </a:lnTo>
                                <a:cubicBezTo>
                                  <a:pt x="17743" y="3961"/>
                                  <a:pt x="17779" y="3961"/>
                                  <a:pt x="17803" y="3961"/>
                                </a:cubicBezTo>
                                <a:cubicBezTo>
                                  <a:pt x="17899" y="3961"/>
                                  <a:pt x="17994" y="3937"/>
                                  <a:pt x="18090" y="3900"/>
                                </a:cubicBezTo>
                                <a:cubicBezTo>
                                  <a:pt x="18113" y="3913"/>
                                  <a:pt x="18137" y="3925"/>
                                  <a:pt x="18161" y="3925"/>
                                </a:cubicBezTo>
                                <a:cubicBezTo>
                                  <a:pt x="18161" y="3925"/>
                                  <a:pt x="18173" y="3925"/>
                                  <a:pt x="18173" y="3925"/>
                                </a:cubicBezTo>
                                <a:cubicBezTo>
                                  <a:pt x="18197" y="3925"/>
                                  <a:pt x="18221" y="3913"/>
                                  <a:pt x="18221" y="3888"/>
                                </a:cubicBezTo>
                                <a:cubicBezTo>
                                  <a:pt x="18233" y="3864"/>
                                  <a:pt x="18209" y="3827"/>
                                  <a:pt x="18185" y="3827"/>
                                </a:cubicBezTo>
                                <a:cubicBezTo>
                                  <a:pt x="18161" y="3815"/>
                                  <a:pt x="18125" y="3803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101" y="3790"/>
                                </a:cubicBezTo>
                                <a:cubicBezTo>
                                  <a:pt x="18101" y="3790"/>
                                  <a:pt x="18101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90" y="3790"/>
                                </a:cubicBezTo>
                                <a:cubicBezTo>
                                  <a:pt x="18090" y="3790"/>
                                  <a:pt x="18090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78" y="3790"/>
                                  <a:pt x="18078" y="3790"/>
                                  <a:pt x="18078" y="3790"/>
                                </a:cubicBezTo>
                                <a:cubicBezTo>
                                  <a:pt x="18030" y="3815"/>
                                  <a:pt x="17982" y="3827"/>
                                  <a:pt x="17922" y="3839"/>
                                </a:cubicBezTo>
                                <a:lnTo>
                                  <a:pt x="17934" y="3815"/>
                                </a:lnTo>
                                <a:cubicBezTo>
                                  <a:pt x="17946" y="3790"/>
                                  <a:pt x="17922" y="3754"/>
                                  <a:pt x="17899" y="3754"/>
                                </a:cubicBezTo>
                                <a:cubicBezTo>
                                  <a:pt x="17875" y="3742"/>
                                  <a:pt x="17839" y="3766"/>
                                  <a:pt x="17839" y="3790"/>
                                </a:cubicBezTo>
                                <a:lnTo>
                                  <a:pt x="17827" y="3851"/>
                                </a:lnTo>
                                <a:cubicBezTo>
                                  <a:pt x="17755" y="3851"/>
                                  <a:pt x="17684" y="3839"/>
                                  <a:pt x="17612" y="3815"/>
                                </a:cubicBezTo>
                                <a:lnTo>
                                  <a:pt x="18113" y="2850"/>
                                </a:lnTo>
                                <a:lnTo>
                                  <a:pt x="18615" y="3815"/>
                                </a:lnTo>
                                <a:cubicBezTo>
                                  <a:pt x="18543" y="3839"/>
                                  <a:pt x="18460" y="3851"/>
                                  <a:pt x="18388" y="3851"/>
                                </a:cubicBezTo>
                                <a:lnTo>
                                  <a:pt x="18388" y="3851"/>
                                </a:lnTo>
                                <a:cubicBezTo>
                                  <a:pt x="18364" y="3851"/>
                                  <a:pt x="18340" y="3876"/>
                                  <a:pt x="18340" y="3900"/>
                                </a:cubicBezTo>
                                <a:cubicBezTo>
                                  <a:pt x="18340" y="3925"/>
                                  <a:pt x="18364" y="3949"/>
                                  <a:pt x="18388" y="3949"/>
                                </a:cubicBezTo>
                                <a:cubicBezTo>
                                  <a:pt x="18400" y="3949"/>
                                  <a:pt x="18400" y="3949"/>
                                  <a:pt x="18412" y="3949"/>
                                </a:cubicBezTo>
                                <a:cubicBezTo>
                                  <a:pt x="18448" y="3949"/>
                                  <a:pt x="18472" y="3949"/>
                                  <a:pt x="18507" y="3937"/>
                                </a:cubicBezTo>
                                <a:lnTo>
                                  <a:pt x="18734" y="4340"/>
                                </a:lnTo>
                                <a:cubicBezTo>
                                  <a:pt x="18675" y="4364"/>
                                  <a:pt x="18603" y="4377"/>
                                  <a:pt x="18531" y="4389"/>
                                </a:cubicBezTo>
                                <a:lnTo>
                                  <a:pt x="18460" y="4352"/>
                                </a:lnTo>
                                <a:cubicBezTo>
                                  <a:pt x="18448" y="4328"/>
                                  <a:pt x="18424" y="4315"/>
                                  <a:pt x="18388" y="4315"/>
                                </a:cubicBezTo>
                                <a:cubicBezTo>
                                  <a:pt x="18364" y="4328"/>
                                  <a:pt x="18352" y="4352"/>
                                  <a:pt x="18352" y="4389"/>
                                </a:cubicBezTo>
                                <a:lnTo>
                                  <a:pt x="18364" y="4413"/>
                                </a:lnTo>
                                <a:cubicBezTo>
                                  <a:pt x="18269" y="4413"/>
                                  <a:pt x="18185" y="4389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90" y="4352"/>
                                </a:cubicBezTo>
                                <a:cubicBezTo>
                                  <a:pt x="18090" y="4352"/>
                                  <a:pt x="18090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78" y="4352"/>
                                </a:cubicBezTo>
                                <a:cubicBezTo>
                                  <a:pt x="18078" y="4352"/>
                                  <a:pt x="18078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66" y="4352"/>
                                </a:cubicBezTo>
                                <a:cubicBezTo>
                                  <a:pt x="18066" y="4352"/>
                                  <a:pt x="18066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54" y="4352"/>
                                  <a:pt x="18054" y="4352"/>
                                  <a:pt x="18054" y="4352"/>
                                </a:cubicBezTo>
                                <a:cubicBezTo>
                                  <a:pt x="18018" y="4364"/>
                                  <a:pt x="17982" y="4377"/>
                                  <a:pt x="17934" y="4389"/>
                                </a:cubicBezTo>
                                <a:cubicBezTo>
                                  <a:pt x="17910" y="4401"/>
                                  <a:pt x="17887" y="4425"/>
                                  <a:pt x="17899" y="4450"/>
                                </a:cubicBezTo>
                                <a:cubicBezTo>
                                  <a:pt x="17910" y="4474"/>
                                  <a:pt x="17922" y="4486"/>
                                  <a:pt x="17946" y="4486"/>
                                </a:cubicBezTo>
                                <a:cubicBezTo>
                                  <a:pt x="17946" y="4486"/>
                                  <a:pt x="17958" y="4486"/>
                                  <a:pt x="17958" y="4486"/>
                                </a:cubicBezTo>
                                <a:cubicBezTo>
                                  <a:pt x="17994" y="4474"/>
                                  <a:pt x="18030" y="4462"/>
                                  <a:pt x="18066" y="4450"/>
                                </a:cubicBezTo>
                                <a:cubicBezTo>
                                  <a:pt x="18173" y="4499"/>
                                  <a:pt x="18293" y="4523"/>
                                  <a:pt x="18400" y="4523"/>
                                </a:cubicBezTo>
                                <a:cubicBezTo>
                                  <a:pt x="18412" y="4523"/>
                                  <a:pt x="18412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24" y="4523"/>
                                  <a:pt x="18424" y="4523"/>
                                  <a:pt x="18424" y="4523"/>
                                </a:cubicBezTo>
                                <a:cubicBezTo>
                                  <a:pt x="18460" y="4523"/>
                                  <a:pt x="18507" y="4523"/>
                                  <a:pt x="18543" y="4511"/>
                                </a:cubicBezTo>
                                <a:lnTo>
                                  <a:pt x="18782" y="4938"/>
                                </a:lnTo>
                                <a:cubicBezTo>
                                  <a:pt x="18555" y="5024"/>
                                  <a:pt x="18293" y="5011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66" y="4914"/>
                                  <a:pt x="18066" y="4914"/>
                                </a:cubicBezTo>
                                <a:cubicBezTo>
                                  <a:pt x="18066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54" y="4914"/>
                                </a:cubicBezTo>
                                <a:cubicBezTo>
                                  <a:pt x="18054" y="4914"/>
                                  <a:pt x="18054" y="4914"/>
                                  <a:pt x="18042" y="4914"/>
                                </a:cubicBezTo>
                                <a:cubicBezTo>
                                  <a:pt x="18030" y="4914"/>
                                  <a:pt x="18042" y="4914"/>
                                  <a:pt x="18030" y="4914"/>
                                </a:cubicBezTo>
                                <a:cubicBezTo>
                                  <a:pt x="18030" y="4914"/>
                                  <a:pt x="18030" y="4914"/>
                                  <a:pt x="18030" y="4914"/>
                                </a:cubicBezTo>
                                <a:cubicBezTo>
                                  <a:pt x="18030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8018" y="4914"/>
                                  <a:pt x="18018" y="4914"/>
                                  <a:pt x="18018" y="4914"/>
                                </a:cubicBezTo>
                                <a:cubicBezTo>
                                  <a:pt x="17863" y="4987"/>
                                  <a:pt x="17684" y="5011"/>
                                  <a:pt x="17505" y="4987"/>
                                </a:cubicBezTo>
                                <a:lnTo>
                                  <a:pt x="17505" y="4975"/>
                                </a:lnTo>
                                <a:cubicBezTo>
                                  <a:pt x="17516" y="4950"/>
                                  <a:pt x="17505" y="4914"/>
                                  <a:pt x="17481" y="4902"/>
                                </a:cubicBezTo>
                                <a:cubicBezTo>
                                  <a:pt x="17457" y="4889"/>
                                  <a:pt x="17421" y="4902"/>
                                  <a:pt x="17409" y="4926"/>
                                </a:cubicBezTo>
                                <a:lnTo>
                                  <a:pt x="17385" y="4963"/>
                                </a:lnTo>
                                <a:cubicBezTo>
                                  <a:pt x="17349" y="4950"/>
                                  <a:pt x="17325" y="4950"/>
                                  <a:pt x="17290" y="4938"/>
                                </a:cubicBezTo>
                                <a:lnTo>
                                  <a:pt x="17600" y="4499"/>
                                </a:lnTo>
                                <a:close/>
                                <a:moveTo>
                                  <a:pt x="18639" y="5427"/>
                                </a:moveTo>
                                <a:cubicBezTo>
                                  <a:pt x="18615" y="5427"/>
                                  <a:pt x="18579" y="5439"/>
                                  <a:pt x="18579" y="5475"/>
                                </a:cubicBezTo>
                                <a:cubicBezTo>
                                  <a:pt x="18579" y="5512"/>
                                  <a:pt x="18591" y="5536"/>
                                  <a:pt x="18627" y="5536"/>
                                </a:cubicBezTo>
                                <a:cubicBezTo>
                                  <a:pt x="18651" y="5536"/>
                                  <a:pt x="18687" y="5549"/>
                                  <a:pt x="18710" y="5549"/>
                                </a:cubicBezTo>
                                <a:cubicBezTo>
                                  <a:pt x="18710" y="5549"/>
                                  <a:pt x="18722" y="5549"/>
                                  <a:pt x="18722" y="5549"/>
                                </a:cubicBezTo>
                                <a:cubicBezTo>
                                  <a:pt x="18746" y="5549"/>
                                  <a:pt x="18770" y="5536"/>
                                  <a:pt x="18770" y="5500"/>
                                </a:cubicBezTo>
                                <a:cubicBezTo>
                                  <a:pt x="18770" y="5475"/>
                                  <a:pt x="18758" y="5439"/>
                                  <a:pt x="18734" y="5439"/>
                                </a:cubicBezTo>
                                <a:cubicBezTo>
                                  <a:pt x="18699" y="5427"/>
                                  <a:pt x="18675" y="5427"/>
                                  <a:pt x="18639" y="5427"/>
                                </a:cubicBezTo>
                                <a:close/>
                                <a:moveTo>
                                  <a:pt x="3355" y="17698"/>
                                </a:moveTo>
                                <a:cubicBezTo>
                                  <a:pt x="3331" y="17698"/>
                                  <a:pt x="3296" y="17686"/>
                                  <a:pt x="3272" y="17686"/>
                                </a:cubicBezTo>
                                <a:cubicBezTo>
                                  <a:pt x="3248" y="17686"/>
                                  <a:pt x="3212" y="17698"/>
                                  <a:pt x="3212" y="17735"/>
                                </a:cubicBezTo>
                                <a:cubicBezTo>
                                  <a:pt x="3212" y="17759"/>
                                  <a:pt x="3224" y="17796"/>
                                  <a:pt x="3260" y="17796"/>
                                </a:cubicBezTo>
                                <a:cubicBezTo>
                                  <a:pt x="3284" y="17796"/>
                                  <a:pt x="3319" y="17808"/>
                                  <a:pt x="3343" y="17808"/>
                                </a:cubicBezTo>
                                <a:cubicBezTo>
                                  <a:pt x="3343" y="17808"/>
                                  <a:pt x="3355" y="17808"/>
                                  <a:pt x="3355" y="17808"/>
                                </a:cubicBezTo>
                                <a:cubicBezTo>
                                  <a:pt x="3379" y="17808"/>
                                  <a:pt x="3403" y="17796"/>
                                  <a:pt x="3403" y="17759"/>
                                </a:cubicBezTo>
                                <a:cubicBezTo>
                                  <a:pt x="3403" y="17735"/>
                                  <a:pt x="3379" y="17710"/>
                                  <a:pt x="3355" y="17698"/>
                                </a:cubicBezTo>
                                <a:close/>
                                <a:moveTo>
                                  <a:pt x="2316" y="17661"/>
                                </a:moveTo>
                                <a:cubicBezTo>
                                  <a:pt x="2233" y="17674"/>
                                  <a:pt x="2149" y="17686"/>
                                  <a:pt x="2066" y="17698"/>
                                </a:cubicBezTo>
                                <a:cubicBezTo>
                                  <a:pt x="2042" y="17698"/>
                                  <a:pt x="2018" y="17735"/>
                                  <a:pt x="2030" y="17759"/>
                                </a:cubicBezTo>
                                <a:cubicBezTo>
                                  <a:pt x="2030" y="17783"/>
                                  <a:pt x="2054" y="17808"/>
                                  <a:pt x="2078" y="17808"/>
                                </a:cubicBezTo>
                                <a:cubicBezTo>
                                  <a:pt x="2078" y="17808"/>
                                  <a:pt x="2090" y="17808"/>
                                  <a:pt x="2090" y="17808"/>
                                </a:cubicBezTo>
                                <a:cubicBezTo>
                                  <a:pt x="2173" y="17796"/>
                                  <a:pt x="2245" y="17783"/>
                                  <a:pt x="2328" y="17771"/>
                                </a:cubicBezTo>
                                <a:cubicBezTo>
                                  <a:pt x="2352" y="17771"/>
                                  <a:pt x="2376" y="17747"/>
                                  <a:pt x="2376" y="17710"/>
                                </a:cubicBezTo>
                                <a:cubicBezTo>
                                  <a:pt x="2376" y="17686"/>
                                  <a:pt x="2340" y="17661"/>
                                  <a:pt x="2316" y="17661"/>
                                </a:cubicBezTo>
                                <a:close/>
                                <a:moveTo>
                                  <a:pt x="3570" y="17222"/>
                                </a:move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22"/>
                                </a:cubicBezTo>
                                <a:cubicBezTo>
                                  <a:pt x="3570" y="17210"/>
                                  <a:pt x="3570" y="17210"/>
                                  <a:pt x="3570" y="17210"/>
                                </a:cubicBezTo>
                                <a:lnTo>
                                  <a:pt x="3307" y="16758"/>
                                </a:lnTo>
                                <a:cubicBezTo>
                                  <a:pt x="3343" y="16746"/>
                                  <a:pt x="3379" y="16733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21"/>
                                </a:cubicBezTo>
                                <a:cubicBezTo>
                                  <a:pt x="3415" y="16721"/>
                                  <a:pt x="3415" y="16721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709"/>
                                </a:cubicBezTo>
                                <a:cubicBezTo>
                                  <a:pt x="3415" y="16709"/>
                                  <a:pt x="3415" y="16709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97"/>
                                </a:cubicBezTo>
                                <a:cubicBezTo>
                                  <a:pt x="3415" y="16697"/>
                                  <a:pt x="3415" y="16697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85"/>
                                </a:cubicBezTo>
                                <a:cubicBezTo>
                                  <a:pt x="3415" y="16685"/>
                                  <a:pt x="3415" y="16685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72"/>
                                </a:cubicBezTo>
                                <a:cubicBezTo>
                                  <a:pt x="3415" y="16672"/>
                                  <a:pt x="3415" y="16672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60"/>
                                </a:cubicBezTo>
                                <a:cubicBezTo>
                                  <a:pt x="3415" y="16660"/>
                                  <a:pt x="3415" y="16660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cubicBezTo>
                                  <a:pt x="3415" y="16648"/>
                                  <a:pt x="3415" y="16648"/>
                                  <a:pt x="3415" y="16648"/>
                                </a:cubicBezTo>
                                <a:lnTo>
                                  <a:pt x="3176" y="16221"/>
                                </a:lnTo>
                                <a:cubicBezTo>
                                  <a:pt x="3212" y="16208"/>
                                  <a:pt x="3248" y="16196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84" y="16172"/>
                                </a:cubicBezTo>
                                <a:cubicBezTo>
                                  <a:pt x="3284" y="16172"/>
                                  <a:pt x="3284" y="16172"/>
                                  <a:pt x="3296" y="16159"/>
                                </a:cubicBezTo>
                                <a:lnTo>
                                  <a:pt x="3296" y="16159"/>
                                </a:lnTo>
                                <a:cubicBezTo>
                                  <a:pt x="3307" y="16147"/>
                                  <a:pt x="3319" y="16123"/>
                                  <a:pt x="3307" y="16098"/>
                                </a:cubicBezTo>
                                <a:lnTo>
                                  <a:pt x="2806" y="15146"/>
                                </a:lnTo>
                                <a:cubicBezTo>
                                  <a:pt x="2806" y="15146"/>
                                  <a:pt x="2818" y="15146"/>
                                  <a:pt x="2818" y="15146"/>
                                </a:cubicBezTo>
                                <a:cubicBezTo>
                                  <a:pt x="2830" y="15146"/>
                                  <a:pt x="2842" y="15146"/>
                                  <a:pt x="2854" y="15134"/>
                                </a:cubicBezTo>
                                <a:cubicBezTo>
                                  <a:pt x="2866" y="15122"/>
                                  <a:pt x="2878" y="15109"/>
                                  <a:pt x="2878" y="15085"/>
                                </a:cubicBezTo>
                                <a:lnTo>
                                  <a:pt x="2878" y="14963"/>
                                </a:lnTo>
                                <a:lnTo>
                                  <a:pt x="2949" y="14865"/>
                                </a:lnTo>
                                <a:cubicBezTo>
                                  <a:pt x="2961" y="14853"/>
                                  <a:pt x="2961" y="14829"/>
                                  <a:pt x="2961" y="14816"/>
                                </a:cubicBezTo>
                                <a:cubicBezTo>
                                  <a:pt x="2961" y="14804"/>
                                  <a:pt x="2937" y="14792"/>
                                  <a:pt x="2925" y="14780"/>
                                </a:cubicBezTo>
                                <a:lnTo>
                                  <a:pt x="2806" y="14743"/>
                                </a:lnTo>
                                <a:lnTo>
                                  <a:pt x="2734" y="14633"/>
                                </a:lnTo>
                                <a:cubicBezTo>
                                  <a:pt x="2710" y="14609"/>
                                  <a:pt x="2663" y="14609"/>
                                  <a:pt x="2651" y="14633"/>
                                </a:cubicBezTo>
                                <a:lnTo>
                                  <a:pt x="2579" y="14743"/>
                                </a:lnTo>
                                <a:lnTo>
                                  <a:pt x="2460" y="14780"/>
                                </a:lnTo>
                                <a:cubicBezTo>
                                  <a:pt x="2448" y="14780"/>
                                  <a:pt x="2424" y="14792"/>
                                  <a:pt x="2424" y="14816"/>
                                </a:cubicBezTo>
                                <a:cubicBezTo>
                                  <a:pt x="2424" y="14829"/>
                                  <a:pt x="2424" y="14853"/>
                                  <a:pt x="2436" y="14865"/>
                                </a:cubicBezTo>
                                <a:lnTo>
                                  <a:pt x="2507" y="14963"/>
                                </a:lnTo>
                                <a:lnTo>
                                  <a:pt x="2507" y="15085"/>
                                </a:lnTo>
                                <a:cubicBezTo>
                                  <a:pt x="2507" y="15097"/>
                                  <a:pt x="2519" y="15122"/>
                                  <a:pt x="2531" y="15134"/>
                                </a:cubicBezTo>
                                <a:cubicBezTo>
                                  <a:pt x="2543" y="15146"/>
                                  <a:pt x="2555" y="15146"/>
                                  <a:pt x="2567" y="15146"/>
                                </a:cubicBezTo>
                                <a:lnTo>
                                  <a:pt x="2066" y="16098"/>
                                </a:lnTo>
                                <a:cubicBezTo>
                                  <a:pt x="2054" y="16123"/>
                                  <a:pt x="2054" y="16147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78" y="16159"/>
                                </a:cubicBezTo>
                                <a:cubicBezTo>
                                  <a:pt x="2078" y="16159"/>
                                  <a:pt x="2078" y="16159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090" y="16172"/>
                                  <a:pt x="2090" y="16172"/>
                                  <a:pt x="2090" y="16172"/>
                                </a:cubicBezTo>
                                <a:cubicBezTo>
                                  <a:pt x="2125" y="16184"/>
                                  <a:pt x="2161" y="16208"/>
                                  <a:pt x="2197" y="16221"/>
                                </a:cubicBezTo>
                                <a:lnTo>
                                  <a:pt x="1958" y="16648"/>
                                </a:ln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48"/>
                                </a:cubicBezTo>
                                <a:cubicBezTo>
                                  <a:pt x="1958" y="16648"/>
                                  <a:pt x="1958" y="16648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60"/>
                                </a:cubicBezTo>
                                <a:cubicBezTo>
                                  <a:pt x="1958" y="16660"/>
                                  <a:pt x="1958" y="16660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72"/>
                                </a:cubicBezTo>
                                <a:cubicBezTo>
                                  <a:pt x="1958" y="16672"/>
                                  <a:pt x="1958" y="16672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85"/>
                                </a:cubicBezTo>
                                <a:cubicBezTo>
                                  <a:pt x="1958" y="16685"/>
                                  <a:pt x="1958" y="16685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697"/>
                                </a:cubicBezTo>
                                <a:cubicBezTo>
                                  <a:pt x="1958" y="16697"/>
                                  <a:pt x="1958" y="16697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09"/>
                                </a:cubicBezTo>
                                <a:cubicBezTo>
                                  <a:pt x="1958" y="16709"/>
                                  <a:pt x="1958" y="16709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58" y="16721"/>
                                  <a:pt x="1958" y="16721"/>
                                  <a:pt x="1958" y="16721"/>
                                </a:cubicBezTo>
                                <a:cubicBezTo>
                                  <a:pt x="1994" y="16733"/>
                                  <a:pt x="2030" y="16746"/>
                                  <a:pt x="2066" y="16758"/>
                                </a:cubicBezTo>
                                <a:lnTo>
                                  <a:pt x="1803" y="17210"/>
                                </a:lnTo>
                                <a:cubicBezTo>
                                  <a:pt x="1791" y="17222"/>
                                  <a:pt x="1791" y="17246"/>
                                  <a:pt x="1803" y="17258"/>
                                </a:cubicBezTo>
                                <a:cubicBezTo>
                                  <a:pt x="1815" y="17271"/>
                                  <a:pt x="1815" y="17271"/>
                                  <a:pt x="1827" y="17283"/>
                                </a:cubicBezTo>
                                <a:cubicBezTo>
                                  <a:pt x="1887" y="17307"/>
                                  <a:pt x="1958" y="17332"/>
                                  <a:pt x="2018" y="17344"/>
                                </a:cubicBezTo>
                                <a:cubicBezTo>
                                  <a:pt x="2018" y="17344"/>
                                  <a:pt x="2018" y="17344"/>
                                  <a:pt x="2018" y="17344"/>
                                </a:cubicBezTo>
                                <a:cubicBezTo>
                                  <a:pt x="2090" y="17356"/>
                                  <a:pt x="2161" y="17368"/>
                                  <a:pt x="2233" y="17368"/>
                                </a:cubicBezTo>
                                <a:cubicBezTo>
                                  <a:pt x="2304" y="17368"/>
                                  <a:pt x="2388" y="17356"/>
                                  <a:pt x="2460" y="17344"/>
                                </a:cubicBezTo>
                                <a:lnTo>
                                  <a:pt x="2460" y="17613"/>
                                </a:lnTo>
                                <a:cubicBezTo>
                                  <a:pt x="2460" y="17625"/>
                                  <a:pt x="2460" y="17637"/>
                                  <a:pt x="2460" y="17649"/>
                                </a:cubicBezTo>
                                <a:cubicBezTo>
                                  <a:pt x="2448" y="17649"/>
                                  <a:pt x="2424" y="17649"/>
                                  <a:pt x="2412" y="17649"/>
                                </a:cubicBezTo>
                                <a:cubicBezTo>
                                  <a:pt x="2388" y="17649"/>
                                  <a:pt x="2364" y="17674"/>
                                  <a:pt x="2364" y="17710"/>
                                </a:cubicBezTo>
                                <a:cubicBezTo>
                                  <a:pt x="2364" y="17735"/>
                                  <a:pt x="2388" y="17759"/>
                                  <a:pt x="2424" y="17759"/>
                                </a:cubicBezTo>
                                <a:cubicBezTo>
                                  <a:pt x="2627" y="17747"/>
                                  <a:pt x="2830" y="17747"/>
                                  <a:pt x="3021" y="17771"/>
                                </a:cubicBezTo>
                                <a:cubicBezTo>
                                  <a:pt x="3021" y="17771"/>
                                  <a:pt x="3021" y="17771"/>
                                  <a:pt x="3033" y="17771"/>
                                </a:cubicBezTo>
                                <a:cubicBezTo>
                                  <a:pt x="3057" y="17771"/>
                                  <a:pt x="3081" y="17747"/>
                                  <a:pt x="3081" y="17722"/>
                                </a:cubicBezTo>
                                <a:cubicBezTo>
                                  <a:pt x="3081" y="17698"/>
                                  <a:pt x="3069" y="17661"/>
                                  <a:pt x="3033" y="17661"/>
                                </a:cubicBezTo>
                                <a:cubicBezTo>
                                  <a:pt x="2961" y="17649"/>
                                  <a:pt x="2878" y="17649"/>
                                  <a:pt x="2806" y="17637"/>
                                </a:cubicBezTo>
                                <a:cubicBezTo>
                                  <a:pt x="2806" y="17625"/>
                                  <a:pt x="2806" y="17613"/>
                                  <a:pt x="2806" y="17600"/>
                                </a:cubicBezTo>
                                <a:lnTo>
                                  <a:pt x="2806" y="17332"/>
                                </a:lnTo>
                                <a:cubicBezTo>
                                  <a:pt x="2878" y="17344"/>
                                  <a:pt x="2949" y="17356"/>
                                  <a:pt x="3033" y="17356"/>
                                </a:cubicBezTo>
                                <a:cubicBezTo>
                                  <a:pt x="3176" y="17356"/>
                                  <a:pt x="3319" y="17332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63" y="17271"/>
                                </a:cubicBezTo>
                                <a:cubicBezTo>
                                  <a:pt x="3463" y="17271"/>
                                  <a:pt x="3463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71"/>
                                </a:cubicBezTo>
                                <a:cubicBezTo>
                                  <a:pt x="3475" y="17271"/>
                                  <a:pt x="3475" y="17271"/>
                                  <a:pt x="3475" y="17258"/>
                                </a:cubicBezTo>
                                <a:lnTo>
                                  <a:pt x="3475" y="17258"/>
                                </a:lnTo>
                                <a:cubicBezTo>
                                  <a:pt x="3475" y="17258"/>
                                  <a:pt x="3475" y="17258"/>
                                  <a:pt x="3475" y="17246"/>
                                </a:cubicBezTo>
                                <a:cubicBezTo>
                                  <a:pt x="3475" y="17246"/>
                                  <a:pt x="3475" y="17246"/>
                                  <a:pt x="3475" y="17246"/>
                                </a:cubicBezTo>
                                <a:cubicBezTo>
                                  <a:pt x="3475" y="17246"/>
                                  <a:pt x="3475" y="17234"/>
                                  <a:pt x="3475" y="17234"/>
                                </a:cubicBezTo>
                                <a:cubicBezTo>
                                  <a:pt x="3475" y="17234"/>
                                  <a:pt x="3475" y="17234"/>
                                  <a:pt x="3475" y="17234"/>
                                </a:cubicBezTo>
                                <a:cubicBezTo>
                                  <a:pt x="3570" y="17234"/>
                                  <a:pt x="3570" y="17234"/>
                                  <a:pt x="3570" y="17222"/>
                                </a:cubicBezTo>
                                <a:lnTo>
                                  <a:pt x="3570" y="17222"/>
                                </a:ln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ubicBezTo>
                                  <a:pt x="3570" y="17222"/>
                                  <a:pt x="3570" y="17222"/>
                                  <a:pt x="3570" y="17222"/>
                                </a:cubicBezTo>
                                <a:close/>
                                <a:moveTo>
                                  <a:pt x="2579" y="14853"/>
                                </a:moveTo>
                                <a:lnTo>
                                  <a:pt x="2639" y="14841"/>
                                </a:lnTo>
                                <a:cubicBezTo>
                                  <a:pt x="2651" y="14841"/>
                                  <a:pt x="2663" y="14829"/>
                                  <a:pt x="2663" y="14816"/>
                                </a:cubicBezTo>
                                <a:lnTo>
                                  <a:pt x="2699" y="14755"/>
                                </a:lnTo>
                                <a:lnTo>
                                  <a:pt x="2734" y="14816"/>
                                </a:lnTo>
                                <a:cubicBezTo>
                                  <a:pt x="2746" y="14829"/>
                                  <a:pt x="2746" y="14841"/>
                                  <a:pt x="2758" y="14841"/>
                                </a:cubicBezTo>
                                <a:lnTo>
                                  <a:pt x="2818" y="14853"/>
                                </a:lnTo>
                                <a:lnTo>
                                  <a:pt x="2782" y="14902"/>
                                </a:lnTo>
                                <a:cubicBezTo>
                                  <a:pt x="2770" y="14914"/>
                                  <a:pt x="2770" y="14926"/>
                                  <a:pt x="2770" y="14938"/>
                                </a:cubicBezTo>
                                <a:lnTo>
                                  <a:pt x="2770" y="14999"/>
                                </a:lnTo>
                                <a:lnTo>
                                  <a:pt x="2710" y="14975"/>
                                </a:lnTo>
                                <a:cubicBezTo>
                                  <a:pt x="2710" y="14975"/>
                                  <a:pt x="2699" y="14975"/>
                                  <a:pt x="2687" y="14975"/>
                                </a:cubicBezTo>
                                <a:cubicBezTo>
                                  <a:pt x="2675" y="14975"/>
                                  <a:pt x="2675" y="14975"/>
                                  <a:pt x="2663" y="14975"/>
                                </a:cubicBezTo>
                                <a:lnTo>
                                  <a:pt x="2603" y="14999"/>
                                </a:lnTo>
                                <a:lnTo>
                                  <a:pt x="2603" y="14938"/>
                                </a:lnTo>
                                <a:cubicBezTo>
                                  <a:pt x="2603" y="14926"/>
                                  <a:pt x="2603" y="14914"/>
                                  <a:pt x="2591" y="14902"/>
                                </a:cubicBezTo>
                                <a:lnTo>
                                  <a:pt x="2579" y="14853"/>
                                </a:lnTo>
                                <a:close/>
                                <a:moveTo>
                                  <a:pt x="2782" y="17613"/>
                                </a:moveTo>
                                <a:lnTo>
                                  <a:pt x="2782" y="17613"/>
                                </a:lnTo>
                                <a:cubicBezTo>
                                  <a:pt x="2782" y="17625"/>
                                  <a:pt x="2770" y="17625"/>
                                  <a:pt x="2770" y="17625"/>
                                </a:cubicBezTo>
                                <a:lnTo>
                                  <a:pt x="2651" y="17625"/>
                                </a:lnTo>
                                <a:cubicBezTo>
                                  <a:pt x="2639" y="17625"/>
                                  <a:pt x="2639" y="17613"/>
                                  <a:pt x="2639" y="17613"/>
                                </a:cubicBezTo>
                                <a:lnTo>
                                  <a:pt x="2639" y="17319"/>
                                </a:lnTo>
                                <a:cubicBezTo>
                                  <a:pt x="2663" y="17307"/>
                                  <a:pt x="2687" y="17307"/>
                                  <a:pt x="2710" y="17295"/>
                                </a:cubicBezTo>
                                <a:cubicBezTo>
                                  <a:pt x="2734" y="17307"/>
                                  <a:pt x="2758" y="17319"/>
                                  <a:pt x="2782" y="17319"/>
                                </a:cubicBezTo>
                                <a:lnTo>
                                  <a:pt x="2782" y="17613"/>
                                </a:lnTo>
                                <a:close/>
                                <a:moveTo>
                                  <a:pt x="2734" y="17185"/>
                                </a:moveTo>
                                <a:cubicBezTo>
                                  <a:pt x="2722" y="17185"/>
                                  <a:pt x="2722" y="17185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73"/>
                                  <a:pt x="2722" y="17173"/>
                                  <a:pt x="2734" y="17185"/>
                                </a:cubicBezTo>
                                <a:cubicBezTo>
                                  <a:pt x="2722" y="17185"/>
                                  <a:pt x="2722" y="17185"/>
                                  <a:pt x="2722" y="17185"/>
                                </a:cubicBezTo>
                                <a:cubicBezTo>
                                  <a:pt x="2722" y="17185"/>
                                  <a:pt x="2722" y="17185"/>
                                  <a:pt x="2710" y="17185"/>
                                </a:cubicBezTo>
                                <a:cubicBezTo>
                                  <a:pt x="2699" y="17185"/>
                                  <a:pt x="2710" y="17185"/>
                                  <a:pt x="2699" y="17185"/>
                                </a:cubicBezTo>
                                <a:cubicBezTo>
                                  <a:pt x="2699" y="17185"/>
                                  <a:pt x="2699" y="17185"/>
                                  <a:pt x="2699" y="17185"/>
                                </a:cubicBezTo>
                                <a:cubicBezTo>
                                  <a:pt x="2699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687" y="17185"/>
                                  <a:pt x="2687" y="17185"/>
                                  <a:pt x="2687" y="17185"/>
                                </a:cubicBezTo>
                                <a:cubicBezTo>
                                  <a:pt x="2531" y="17258"/>
                                  <a:pt x="2352" y="17283"/>
                                  <a:pt x="2173" y="17258"/>
                                </a:cubicBezTo>
                                <a:lnTo>
                                  <a:pt x="2173" y="17246"/>
                                </a:lnTo>
                                <a:cubicBezTo>
                                  <a:pt x="2185" y="17222"/>
                                  <a:pt x="2173" y="17185"/>
                                  <a:pt x="2149" y="17173"/>
                                </a:cubicBezTo>
                                <a:cubicBezTo>
                                  <a:pt x="2125" y="17161"/>
                                  <a:pt x="2090" y="17173"/>
                                  <a:pt x="2078" y="17197"/>
                                </a:cubicBezTo>
                                <a:lnTo>
                                  <a:pt x="2054" y="17234"/>
                                </a:lnTo>
                                <a:cubicBezTo>
                                  <a:pt x="2018" y="17222"/>
                                  <a:pt x="1994" y="17222"/>
                                  <a:pt x="1958" y="17210"/>
                                </a:cubicBezTo>
                                <a:lnTo>
                                  <a:pt x="2197" y="16782"/>
                                </a:lnTo>
                                <a:cubicBezTo>
                                  <a:pt x="2245" y="16794"/>
                                  <a:pt x="2293" y="16794"/>
                                  <a:pt x="2340" y="16794"/>
                                </a:cubicBezTo>
                                <a:lnTo>
                                  <a:pt x="2352" y="16794"/>
                                </a:lnTo>
                                <a:cubicBezTo>
                                  <a:pt x="2376" y="16794"/>
                                  <a:pt x="2400" y="16770"/>
                                  <a:pt x="2400" y="16746"/>
                                </a:cubicBezTo>
                                <a:cubicBezTo>
                                  <a:pt x="2400" y="16721"/>
                                  <a:pt x="2376" y="16697"/>
                                  <a:pt x="2352" y="16697"/>
                                </a:cubicBezTo>
                                <a:lnTo>
                                  <a:pt x="2352" y="16697"/>
                                </a:lnTo>
                                <a:cubicBezTo>
                                  <a:pt x="2257" y="16697"/>
                                  <a:pt x="2173" y="16685"/>
                                  <a:pt x="2090" y="16648"/>
                                </a:cubicBezTo>
                                <a:lnTo>
                                  <a:pt x="2316" y="16245"/>
                                </a:lnTo>
                                <a:cubicBezTo>
                                  <a:pt x="2340" y="16245"/>
                                  <a:pt x="2376" y="16245"/>
                                  <a:pt x="2400" y="16245"/>
                                </a:cubicBezTo>
                                <a:cubicBezTo>
                                  <a:pt x="2496" y="16245"/>
                                  <a:pt x="2591" y="16221"/>
                                  <a:pt x="2687" y="16184"/>
                                </a:cubicBezTo>
                                <a:cubicBezTo>
                                  <a:pt x="2710" y="16196"/>
                                  <a:pt x="2734" y="16208"/>
                                  <a:pt x="2758" y="16208"/>
                                </a:cubicBezTo>
                                <a:cubicBezTo>
                                  <a:pt x="2758" y="16208"/>
                                  <a:pt x="2770" y="16208"/>
                                  <a:pt x="2770" y="16208"/>
                                </a:cubicBezTo>
                                <a:cubicBezTo>
                                  <a:pt x="2794" y="16208"/>
                                  <a:pt x="2818" y="16196"/>
                                  <a:pt x="2818" y="16172"/>
                                </a:cubicBezTo>
                                <a:cubicBezTo>
                                  <a:pt x="2830" y="16147"/>
                                  <a:pt x="2806" y="16111"/>
                                  <a:pt x="2782" y="16111"/>
                                </a:cubicBezTo>
                                <a:cubicBezTo>
                                  <a:pt x="2758" y="16098"/>
                                  <a:pt x="2722" y="16086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99" y="16074"/>
                                </a:cubicBezTo>
                                <a:cubicBezTo>
                                  <a:pt x="2699" y="16074"/>
                                  <a:pt x="2699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87" y="16074"/>
                                </a:cubicBezTo>
                                <a:cubicBezTo>
                                  <a:pt x="2687" y="16074"/>
                                  <a:pt x="2687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75" y="16074"/>
                                  <a:pt x="2675" y="16074"/>
                                  <a:pt x="2675" y="16074"/>
                                </a:cubicBezTo>
                                <a:cubicBezTo>
                                  <a:pt x="2627" y="16098"/>
                                  <a:pt x="2579" y="16111"/>
                                  <a:pt x="2519" y="16123"/>
                                </a:cubicBezTo>
                                <a:lnTo>
                                  <a:pt x="2531" y="16098"/>
                                </a:lnTo>
                                <a:cubicBezTo>
                                  <a:pt x="2543" y="16074"/>
                                  <a:pt x="2519" y="16037"/>
                                  <a:pt x="2496" y="16037"/>
                                </a:cubicBezTo>
                                <a:cubicBezTo>
                                  <a:pt x="2472" y="16025"/>
                                  <a:pt x="2436" y="16050"/>
                                  <a:pt x="2436" y="16074"/>
                                </a:cubicBezTo>
                                <a:lnTo>
                                  <a:pt x="2424" y="16135"/>
                                </a:lnTo>
                                <a:cubicBezTo>
                                  <a:pt x="2352" y="16135"/>
                                  <a:pt x="2281" y="16123"/>
                                  <a:pt x="2209" y="16098"/>
                                </a:cubicBezTo>
                                <a:lnTo>
                                  <a:pt x="2710" y="15134"/>
                                </a:lnTo>
                                <a:lnTo>
                                  <a:pt x="3212" y="16098"/>
                                </a:lnTo>
                                <a:cubicBezTo>
                                  <a:pt x="3140" y="16123"/>
                                  <a:pt x="3057" y="16135"/>
                                  <a:pt x="2985" y="16135"/>
                                </a:cubicBezTo>
                                <a:lnTo>
                                  <a:pt x="2985" y="16135"/>
                                </a:lnTo>
                                <a:cubicBezTo>
                                  <a:pt x="2961" y="16135"/>
                                  <a:pt x="2937" y="16159"/>
                                  <a:pt x="2937" y="16184"/>
                                </a:cubicBezTo>
                                <a:cubicBezTo>
                                  <a:pt x="2937" y="16208"/>
                                  <a:pt x="2961" y="16233"/>
                                  <a:pt x="2985" y="16233"/>
                                </a:cubicBezTo>
                                <a:cubicBezTo>
                                  <a:pt x="2997" y="16233"/>
                                  <a:pt x="2997" y="16233"/>
                                  <a:pt x="3009" y="16233"/>
                                </a:cubicBezTo>
                                <a:cubicBezTo>
                                  <a:pt x="3045" y="16233"/>
                                  <a:pt x="3069" y="16233"/>
                                  <a:pt x="3104" y="16221"/>
                                </a:cubicBezTo>
                                <a:lnTo>
                                  <a:pt x="3331" y="16623"/>
                                </a:lnTo>
                                <a:cubicBezTo>
                                  <a:pt x="3272" y="16648"/>
                                  <a:pt x="3200" y="16660"/>
                                  <a:pt x="3128" y="16672"/>
                                </a:cubicBezTo>
                                <a:lnTo>
                                  <a:pt x="3104" y="16611"/>
                                </a:lnTo>
                                <a:cubicBezTo>
                                  <a:pt x="3093" y="16587"/>
                                  <a:pt x="3069" y="16575"/>
                                  <a:pt x="3033" y="16575"/>
                                </a:cubicBezTo>
                                <a:cubicBezTo>
                                  <a:pt x="3009" y="16587"/>
                                  <a:pt x="2997" y="16611"/>
                                  <a:pt x="2997" y="16648"/>
                                </a:cubicBezTo>
                                <a:lnTo>
                                  <a:pt x="3009" y="16672"/>
                                </a:lnTo>
                                <a:cubicBezTo>
                                  <a:pt x="2913" y="16672"/>
                                  <a:pt x="2830" y="16648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34" y="16611"/>
                                </a:cubicBezTo>
                                <a:cubicBezTo>
                                  <a:pt x="2734" y="16611"/>
                                  <a:pt x="2734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22" y="16611"/>
                                </a:cubicBezTo>
                                <a:cubicBezTo>
                                  <a:pt x="2722" y="16611"/>
                                  <a:pt x="2722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710" y="16611"/>
                                </a:cubicBezTo>
                                <a:cubicBezTo>
                                  <a:pt x="2710" y="16611"/>
                                  <a:pt x="2710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99" y="16611"/>
                                  <a:pt x="2699" y="16611"/>
                                  <a:pt x="2699" y="16611"/>
                                </a:cubicBezTo>
                                <a:cubicBezTo>
                                  <a:pt x="2663" y="16623"/>
                                  <a:pt x="2627" y="16636"/>
                                  <a:pt x="2579" y="16648"/>
                                </a:cubicBezTo>
                                <a:cubicBezTo>
                                  <a:pt x="2555" y="16660"/>
                                  <a:pt x="2531" y="16685"/>
                                  <a:pt x="2543" y="16709"/>
                                </a:cubicBezTo>
                                <a:cubicBezTo>
                                  <a:pt x="2555" y="16733"/>
                                  <a:pt x="2567" y="16746"/>
                                  <a:pt x="2591" y="16746"/>
                                </a:cubicBezTo>
                                <a:cubicBezTo>
                                  <a:pt x="2591" y="16746"/>
                                  <a:pt x="2603" y="16746"/>
                                  <a:pt x="2603" y="16746"/>
                                </a:cubicBezTo>
                                <a:cubicBezTo>
                                  <a:pt x="2639" y="16733"/>
                                  <a:pt x="2675" y="16721"/>
                                  <a:pt x="2710" y="16709"/>
                                </a:cubicBezTo>
                                <a:cubicBezTo>
                                  <a:pt x="2818" y="16758"/>
                                  <a:pt x="2937" y="16782"/>
                                  <a:pt x="3045" y="16782"/>
                                </a:cubicBezTo>
                                <a:cubicBezTo>
                                  <a:pt x="3057" y="16782"/>
                                  <a:pt x="3057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069" y="16782"/>
                                  <a:pt x="3069" y="16782"/>
                                  <a:pt x="3069" y="16782"/>
                                </a:cubicBezTo>
                                <a:cubicBezTo>
                                  <a:pt x="3104" y="16782"/>
                                  <a:pt x="3152" y="16782"/>
                                  <a:pt x="3188" y="16770"/>
                                </a:cubicBezTo>
                                <a:lnTo>
                                  <a:pt x="3427" y="17197"/>
                                </a:lnTo>
                                <a:cubicBezTo>
                                  <a:pt x="3212" y="17283"/>
                                  <a:pt x="2961" y="17283"/>
                                  <a:pt x="2734" y="17185"/>
                                </a:cubicBezTo>
                                <a:close/>
                                <a:moveTo>
                                  <a:pt x="11367" y="5622"/>
                                </a:moveTo>
                                <a:cubicBezTo>
                                  <a:pt x="11284" y="5634"/>
                                  <a:pt x="11200" y="5646"/>
                                  <a:pt x="11116" y="5659"/>
                                </a:cubicBezTo>
                                <a:cubicBezTo>
                                  <a:pt x="11093" y="5659"/>
                                  <a:pt x="11069" y="5695"/>
                                  <a:pt x="11081" y="5720"/>
                                </a:cubicBezTo>
                                <a:cubicBezTo>
                                  <a:pt x="11081" y="5744"/>
                                  <a:pt x="11104" y="5768"/>
                                  <a:pt x="11128" y="5768"/>
                                </a:cubicBezTo>
                                <a:cubicBezTo>
                                  <a:pt x="11128" y="5768"/>
                                  <a:pt x="11140" y="5768"/>
                                  <a:pt x="11140" y="5768"/>
                                </a:cubicBezTo>
                                <a:cubicBezTo>
                                  <a:pt x="11224" y="5756"/>
                                  <a:pt x="11296" y="5744"/>
                                  <a:pt x="11379" y="5732"/>
                                </a:cubicBezTo>
                                <a:cubicBezTo>
                                  <a:pt x="11403" y="5732"/>
                                  <a:pt x="11427" y="5707"/>
                                  <a:pt x="11427" y="5671"/>
                                </a:cubicBezTo>
                                <a:cubicBezTo>
                                  <a:pt x="11427" y="5634"/>
                                  <a:pt x="11403" y="5610"/>
                                  <a:pt x="11367" y="5622"/>
                                </a:cubicBezTo>
                                <a:close/>
                                <a:moveTo>
                                  <a:pt x="12167" y="5622"/>
                                </a:moveTo>
                                <a:cubicBezTo>
                                  <a:pt x="12096" y="5610"/>
                                  <a:pt x="12012" y="5610"/>
                                  <a:pt x="11940" y="5598"/>
                                </a:cubicBezTo>
                                <a:cubicBezTo>
                                  <a:pt x="11940" y="5585"/>
                                  <a:pt x="11940" y="5573"/>
                                  <a:pt x="11940" y="5561"/>
                                </a:cubicBezTo>
                                <a:lnTo>
                                  <a:pt x="11940" y="5292"/>
                                </a:lnTo>
                                <a:cubicBezTo>
                                  <a:pt x="12012" y="5304"/>
                                  <a:pt x="12084" y="5317"/>
                                  <a:pt x="12167" y="5317"/>
                                </a:cubicBezTo>
                                <a:cubicBezTo>
                                  <a:pt x="12310" y="5317"/>
                                  <a:pt x="12454" y="5292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597" y="5231"/>
                                </a:cubicBezTo>
                                <a:cubicBezTo>
                                  <a:pt x="12597" y="5231"/>
                                  <a:pt x="12597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31"/>
                                </a:cubicBezTo>
                                <a:cubicBezTo>
                                  <a:pt x="12609" y="5231"/>
                                  <a:pt x="12609" y="5231"/>
                                  <a:pt x="12609" y="5219"/>
                                </a:cubicBezTo>
                                <a:lnTo>
                                  <a:pt x="12609" y="5219"/>
                                </a:lnTo>
                                <a:cubicBezTo>
                                  <a:pt x="12609" y="5219"/>
                                  <a:pt x="12609" y="5219"/>
                                  <a:pt x="12609" y="5207"/>
                                </a:cubicBezTo>
                                <a:cubicBezTo>
                                  <a:pt x="12609" y="5207"/>
                                  <a:pt x="12609" y="5207"/>
                                  <a:pt x="12609" y="5207"/>
                                </a:cubicBezTo>
                                <a:cubicBezTo>
                                  <a:pt x="12609" y="5207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95"/>
                                  <a:pt x="12609" y="5195"/>
                                </a:cubicBezTo>
                                <a:cubicBezTo>
                                  <a:pt x="12609" y="5195"/>
                                  <a:pt x="12609" y="5182"/>
                                  <a:pt x="12609" y="5182"/>
                                </a:cubicBezTo>
                                <a:lnTo>
                                  <a:pt x="12609" y="5182"/>
                                </a:lnTo>
                                <a:cubicBezTo>
                                  <a:pt x="12609" y="5182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70"/>
                                  <a:pt x="12609" y="5170"/>
                                </a:cubicBezTo>
                                <a:cubicBezTo>
                                  <a:pt x="12609" y="5170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cubicBezTo>
                                  <a:pt x="12609" y="5158"/>
                                  <a:pt x="12609" y="5158"/>
                                  <a:pt x="12609" y="5158"/>
                                </a:cubicBezTo>
                                <a:lnTo>
                                  <a:pt x="12346" y="4706"/>
                                </a:lnTo>
                                <a:cubicBezTo>
                                  <a:pt x="12382" y="4694"/>
                                  <a:pt x="12418" y="4682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70"/>
                                </a:cubicBezTo>
                                <a:cubicBezTo>
                                  <a:pt x="12454" y="4670"/>
                                  <a:pt x="12454" y="4670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57"/>
                                </a:cubicBezTo>
                                <a:cubicBezTo>
                                  <a:pt x="12454" y="4657"/>
                                  <a:pt x="12454" y="4657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45"/>
                                </a:cubicBezTo>
                                <a:cubicBezTo>
                                  <a:pt x="12454" y="4645"/>
                                  <a:pt x="12454" y="4645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33"/>
                                </a:cubicBezTo>
                                <a:cubicBezTo>
                                  <a:pt x="12454" y="4633"/>
                                  <a:pt x="12454" y="4633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21"/>
                                </a:cubicBezTo>
                                <a:cubicBezTo>
                                  <a:pt x="12454" y="4621"/>
                                  <a:pt x="12454" y="4621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608"/>
                                </a:cubicBezTo>
                                <a:cubicBezTo>
                                  <a:pt x="12454" y="4608"/>
                                  <a:pt x="12454" y="4608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cubicBezTo>
                                  <a:pt x="12454" y="4596"/>
                                  <a:pt x="12454" y="4596"/>
                                  <a:pt x="12454" y="4596"/>
                                </a:cubicBezTo>
                                <a:lnTo>
                                  <a:pt x="12215" y="4169"/>
                                </a:lnTo>
                                <a:cubicBezTo>
                                  <a:pt x="12251" y="4157"/>
                                  <a:pt x="12287" y="4145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22" y="4120"/>
                                </a:cubicBezTo>
                                <a:cubicBezTo>
                                  <a:pt x="12322" y="4120"/>
                                  <a:pt x="12322" y="4120"/>
                                  <a:pt x="12334" y="4108"/>
                                </a:cubicBezTo>
                                <a:cubicBezTo>
                                  <a:pt x="12334" y="4108"/>
                                  <a:pt x="12334" y="4108"/>
                                  <a:pt x="12334" y="4108"/>
                                </a:cubicBezTo>
                                <a:cubicBezTo>
                                  <a:pt x="12346" y="4096"/>
                                  <a:pt x="12358" y="4071"/>
                                  <a:pt x="12346" y="4047"/>
                                </a:cubicBezTo>
                                <a:lnTo>
                                  <a:pt x="11845" y="3094"/>
                                </a:lnTo>
                                <a:cubicBezTo>
                                  <a:pt x="11845" y="3094"/>
                                  <a:pt x="11857" y="3094"/>
                                  <a:pt x="11857" y="3094"/>
                                </a:cubicBezTo>
                                <a:cubicBezTo>
                                  <a:pt x="11869" y="3094"/>
                                  <a:pt x="11881" y="3094"/>
                                  <a:pt x="11893" y="3082"/>
                                </a:cubicBezTo>
                                <a:cubicBezTo>
                                  <a:pt x="11904" y="3070"/>
                                  <a:pt x="11916" y="3058"/>
                                  <a:pt x="11916" y="3033"/>
                                </a:cubicBezTo>
                                <a:lnTo>
                                  <a:pt x="11916" y="2911"/>
                                </a:lnTo>
                                <a:lnTo>
                                  <a:pt x="11988" y="2814"/>
                                </a:lnTo>
                                <a:cubicBezTo>
                                  <a:pt x="12000" y="2801"/>
                                  <a:pt x="12000" y="2777"/>
                                  <a:pt x="12000" y="2765"/>
                                </a:cubicBezTo>
                                <a:cubicBezTo>
                                  <a:pt x="12000" y="2753"/>
                                  <a:pt x="11976" y="2740"/>
                                  <a:pt x="11964" y="2728"/>
                                </a:cubicBezTo>
                                <a:lnTo>
                                  <a:pt x="11845" y="2691"/>
                                </a:lnTo>
                                <a:lnTo>
                                  <a:pt x="11773" y="2582"/>
                                </a:lnTo>
                                <a:cubicBezTo>
                                  <a:pt x="11749" y="2557"/>
                                  <a:pt x="11701" y="2557"/>
                                  <a:pt x="11690" y="2582"/>
                                </a:cubicBezTo>
                                <a:lnTo>
                                  <a:pt x="11618" y="2691"/>
                                </a:lnTo>
                                <a:lnTo>
                                  <a:pt x="11499" y="2728"/>
                                </a:lnTo>
                                <a:cubicBezTo>
                                  <a:pt x="11487" y="2728"/>
                                  <a:pt x="11463" y="2740"/>
                                  <a:pt x="11463" y="2765"/>
                                </a:cubicBezTo>
                                <a:cubicBezTo>
                                  <a:pt x="11463" y="2777"/>
                                  <a:pt x="11463" y="2801"/>
                                  <a:pt x="11475" y="2814"/>
                                </a:cubicBezTo>
                                <a:lnTo>
                                  <a:pt x="11546" y="2911"/>
                                </a:lnTo>
                                <a:lnTo>
                                  <a:pt x="11546" y="3033"/>
                                </a:lnTo>
                                <a:cubicBezTo>
                                  <a:pt x="11546" y="3046"/>
                                  <a:pt x="11558" y="3070"/>
                                  <a:pt x="11570" y="3082"/>
                                </a:cubicBezTo>
                                <a:cubicBezTo>
                                  <a:pt x="11582" y="3094"/>
                                  <a:pt x="11594" y="3094"/>
                                  <a:pt x="11606" y="3094"/>
                                </a:cubicBezTo>
                                <a:lnTo>
                                  <a:pt x="11104" y="4047"/>
                                </a:lnTo>
                                <a:cubicBezTo>
                                  <a:pt x="11093" y="4071"/>
                                  <a:pt x="11093" y="4096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16" y="4108"/>
                                </a:cubicBezTo>
                                <a:cubicBezTo>
                                  <a:pt x="11116" y="4108"/>
                                  <a:pt x="11116" y="4108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28" y="4120"/>
                                  <a:pt x="11128" y="4120"/>
                                  <a:pt x="11128" y="4120"/>
                                </a:cubicBezTo>
                                <a:cubicBezTo>
                                  <a:pt x="11164" y="4132"/>
                                  <a:pt x="11200" y="4157"/>
                                  <a:pt x="11236" y="4169"/>
                                </a:cubicBezTo>
                                <a:lnTo>
                                  <a:pt x="10997" y="4596"/>
                                </a:ln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596"/>
                                </a:cubicBezTo>
                                <a:cubicBezTo>
                                  <a:pt x="10997" y="4596"/>
                                  <a:pt x="10997" y="4596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08"/>
                                </a:cubicBezTo>
                                <a:cubicBezTo>
                                  <a:pt x="10997" y="4608"/>
                                  <a:pt x="10997" y="4608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21"/>
                                </a:cubicBezTo>
                                <a:cubicBezTo>
                                  <a:pt x="10997" y="4621"/>
                                  <a:pt x="10997" y="4621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33"/>
                                </a:cubicBezTo>
                                <a:cubicBezTo>
                                  <a:pt x="10997" y="4633"/>
                                  <a:pt x="10997" y="4633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45"/>
                                </a:cubicBezTo>
                                <a:cubicBezTo>
                                  <a:pt x="10997" y="4645"/>
                                  <a:pt x="10997" y="4645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57"/>
                                </a:cubicBezTo>
                                <a:cubicBezTo>
                                  <a:pt x="10997" y="4657"/>
                                  <a:pt x="10997" y="4657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0997" y="4670"/>
                                  <a:pt x="10997" y="4670"/>
                                  <a:pt x="10997" y="4670"/>
                                </a:cubicBezTo>
                                <a:cubicBezTo>
                                  <a:pt x="11033" y="4682"/>
                                  <a:pt x="11069" y="4694"/>
                                  <a:pt x="11104" y="4706"/>
                                </a:cubicBezTo>
                                <a:lnTo>
                                  <a:pt x="10842" y="5158"/>
                                </a:lnTo>
                                <a:cubicBezTo>
                                  <a:pt x="10830" y="5170"/>
                                  <a:pt x="10830" y="5195"/>
                                  <a:pt x="10842" y="5207"/>
                                </a:cubicBezTo>
                                <a:cubicBezTo>
                                  <a:pt x="10854" y="5219"/>
                                  <a:pt x="10854" y="5219"/>
                                  <a:pt x="10866" y="5231"/>
                                </a:cubicBezTo>
                                <a:cubicBezTo>
                                  <a:pt x="10925" y="5256"/>
                                  <a:pt x="10997" y="5280"/>
                                  <a:pt x="11057" y="5292"/>
                                </a:cubicBezTo>
                                <a:cubicBezTo>
                                  <a:pt x="11057" y="5292"/>
                                  <a:pt x="11057" y="5292"/>
                                  <a:pt x="11057" y="5292"/>
                                </a:cubicBezTo>
                                <a:cubicBezTo>
                                  <a:pt x="11128" y="5304"/>
                                  <a:pt x="11200" y="5317"/>
                                  <a:pt x="11272" y="5317"/>
                                </a:cubicBezTo>
                                <a:cubicBezTo>
                                  <a:pt x="11343" y="5317"/>
                                  <a:pt x="11427" y="5304"/>
                                  <a:pt x="11499" y="5292"/>
                                </a:cubicBezTo>
                                <a:lnTo>
                                  <a:pt x="11499" y="5561"/>
                                </a:lnTo>
                                <a:cubicBezTo>
                                  <a:pt x="11499" y="5573"/>
                                  <a:pt x="11499" y="5585"/>
                                  <a:pt x="11499" y="5598"/>
                                </a:cubicBezTo>
                                <a:cubicBezTo>
                                  <a:pt x="11487" y="5598"/>
                                  <a:pt x="11463" y="5598"/>
                                  <a:pt x="11451" y="5598"/>
                                </a:cubicBezTo>
                                <a:cubicBezTo>
                                  <a:pt x="11427" y="5598"/>
                                  <a:pt x="11403" y="5622"/>
                                  <a:pt x="11403" y="5659"/>
                                </a:cubicBezTo>
                                <a:cubicBezTo>
                                  <a:pt x="11403" y="5683"/>
                                  <a:pt x="11427" y="5707"/>
                                  <a:pt x="11463" y="5707"/>
                                </a:cubicBezTo>
                                <a:cubicBezTo>
                                  <a:pt x="11666" y="5695"/>
                                  <a:pt x="11869" y="5695"/>
                                  <a:pt x="12060" y="5720"/>
                                </a:cubicBezTo>
                                <a:cubicBezTo>
                                  <a:pt x="12060" y="5720"/>
                                  <a:pt x="12060" y="5720"/>
                                  <a:pt x="12072" y="5720"/>
                                </a:cubicBezTo>
                                <a:cubicBezTo>
                                  <a:pt x="12096" y="5720"/>
                                  <a:pt x="12119" y="5695"/>
                                  <a:pt x="12119" y="5671"/>
                                </a:cubicBezTo>
                                <a:cubicBezTo>
                                  <a:pt x="12215" y="5646"/>
                                  <a:pt x="12191" y="5622"/>
                                  <a:pt x="12167" y="5622"/>
                                </a:cubicBezTo>
                                <a:close/>
                                <a:moveTo>
                                  <a:pt x="11630" y="2801"/>
                                </a:moveTo>
                                <a:lnTo>
                                  <a:pt x="11690" y="2789"/>
                                </a:lnTo>
                                <a:cubicBezTo>
                                  <a:pt x="11701" y="2789"/>
                                  <a:pt x="11713" y="2777"/>
                                  <a:pt x="11713" y="2765"/>
                                </a:cubicBezTo>
                                <a:lnTo>
                                  <a:pt x="11749" y="2704"/>
                                </a:lnTo>
                                <a:lnTo>
                                  <a:pt x="11785" y="2765"/>
                                </a:lnTo>
                                <a:cubicBezTo>
                                  <a:pt x="11797" y="2777"/>
                                  <a:pt x="11797" y="2789"/>
                                  <a:pt x="11809" y="2789"/>
                                </a:cubicBezTo>
                                <a:lnTo>
                                  <a:pt x="11869" y="2801"/>
                                </a:lnTo>
                                <a:lnTo>
                                  <a:pt x="11833" y="2850"/>
                                </a:lnTo>
                                <a:cubicBezTo>
                                  <a:pt x="11821" y="2862"/>
                                  <a:pt x="11821" y="2875"/>
                                  <a:pt x="11821" y="2887"/>
                                </a:cubicBezTo>
                                <a:lnTo>
                                  <a:pt x="11821" y="2948"/>
                                </a:lnTo>
                                <a:lnTo>
                                  <a:pt x="11761" y="2923"/>
                                </a:lnTo>
                                <a:cubicBezTo>
                                  <a:pt x="11761" y="2923"/>
                                  <a:pt x="11749" y="2923"/>
                                  <a:pt x="11737" y="2923"/>
                                </a:cubicBezTo>
                                <a:cubicBezTo>
                                  <a:pt x="11725" y="2923"/>
                                  <a:pt x="11725" y="2923"/>
                                  <a:pt x="11713" y="2923"/>
                                </a:cubicBezTo>
                                <a:lnTo>
                                  <a:pt x="11654" y="2948"/>
                                </a:lnTo>
                                <a:lnTo>
                                  <a:pt x="11654" y="2887"/>
                                </a:lnTo>
                                <a:cubicBezTo>
                                  <a:pt x="11654" y="2875"/>
                                  <a:pt x="11654" y="2862"/>
                                  <a:pt x="11642" y="2850"/>
                                </a:cubicBezTo>
                                <a:lnTo>
                                  <a:pt x="11630" y="2801"/>
                                </a:lnTo>
                                <a:close/>
                                <a:moveTo>
                                  <a:pt x="11236" y="5207"/>
                                </a:moveTo>
                                <a:lnTo>
                                  <a:pt x="11236" y="5207"/>
                                </a:lnTo>
                                <a:cubicBezTo>
                                  <a:pt x="11260" y="5170"/>
                                  <a:pt x="11248" y="5146"/>
                                  <a:pt x="11224" y="5121"/>
                                </a:cubicBezTo>
                                <a:cubicBezTo>
                                  <a:pt x="11200" y="5109"/>
                                  <a:pt x="11164" y="5121"/>
                                  <a:pt x="11152" y="5146"/>
                                </a:cubicBezTo>
                                <a:lnTo>
                                  <a:pt x="11128" y="5182"/>
                                </a:lnTo>
                                <a:cubicBezTo>
                                  <a:pt x="11093" y="5170"/>
                                  <a:pt x="11069" y="5170"/>
                                  <a:pt x="11033" y="5158"/>
                                </a:cubicBezTo>
                                <a:lnTo>
                                  <a:pt x="11272" y="4731"/>
                                </a:lnTo>
                                <a:cubicBezTo>
                                  <a:pt x="11319" y="4743"/>
                                  <a:pt x="11367" y="4743"/>
                                  <a:pt x="11415" y="4743"/>
                                </a:cubicBezTo>
                                <a:lnTo>
                                  <a:pt x="11427" y="4743"/>
                                </a:lnTo>
                                <a:cubicBezTo>
                                  <a:pt x="11451" y="4743"/>
                                  <a:pt x="11475" y="4718"/>
                                  <a:pt x="11475" y="4694"/>
                                </a:cubicBezTo>
                                <a:cubicBezTo>
                                  <a:pt x="11475" y="4670"/>
                                  <a:pt x="11451" y="4645"/>
                                  <a:pt x="11427" y="4645"/>
                                </a:cubicBezTo>
                                <a:lnTo>
                                  <a:pt x="11427" y="4645"/>
                                </a:lnTo>
                                <a:cubicBezTo>
                                  <a:pt x="11331" y="4645"/>
                                  <a:pt x="11248" y="4633"/>
                                  <a:pt x="11164" y="4596"/>
                                </a:cubicBezTo>
                                <a:lnTo>
                                  <a:pt x="11391" y="4193"/>
                                </a:lnTo>
                                <a:cubicBezTo>
                                  <a:pt x="11415" y="4193"/>
                                  <a:pt x="11451" y="4193"/>
                                  <a:pt x="11475" y="4193"/>
                                </a:cubicBezTo>
                                <a:cubicBezTo>
                                  <a:pt x="11570" y="4193"/>
                                  <a:pt x="11666" y="4169"/>
                                  <a:pt x="11761" y="4132"/>
                                </a:cubicBezTo>
                                <a:cubicBezTo>
                                  <a:pt x="11785" y="4145"/>
                                  <a:pt x="11809" y="4157"/>
                                  <a:pt x="11833" y="4157"/>
                                </a:cubicBezTo>
                                <a:cubicBezTo>
                                  <a:pt x="11833" y="4157"/>
                                  <a:pt x="11845" y="4157"/>
                                  <a:pt x="11845" y="4157"/>
                                </a:cubicBezTo>
                                <a:cubicBezTo>
                                  <a:pt x="11869" y="4157"/>
                                  <a:pt x="11893" y="4145"/>
                                  <a:pt x="11893" y="4120"/>
                                </a:cubicBezTo>
                                <a:cubicBezTo>
                                  <a:pt x="11904" y="4096"/>
                                  <a:pt x="11881" y="4059"/>
                                  <a:pt x="11857" y="4059"/>
                                </a:cubicBezTo>
                                <a:cubicBezTo>
                                  <a:pt x="11833" y="4047"/>
                                  <a:pt x="11797" y="4035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73" y="4022"/>
                                </a:cubicBezTo>
                                <a:cubicBezTo>
                                  <a:pt x="11773" y="4022"/>
                                  <a:pt x="11773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61" y="4022"/>
                                </a:cubicBezTo>
                                <a:cubicBezTo>
                                  <a:pt x="11761" y="4022"/>
                                  <a:pt x="11761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49" y="4022"/>
                                  <a:pt x="11749" y="4022"/>
                                  <a:pt x="11749" y="4022"/>
                                </a:cubicBezTo>
                                <a:cubicBezTo>
                                  <a:pt x="11701" y="4047"/>
                                  <a:pt x="11654" y="4059"/>
                                  <a:pt x="11594" y="4071"/>
                                </a:cubicBezTo>
                                <a:lnTo>
                                  <a:pt x="11606" y="4047"/>
                                </a:lnTo>
                                <a:cubicBezTo>
                                  <a:pt x="11618" y="4022"/>
                                  <a:pt x="11594" y="3986"/>
                                  <a:pt x="11570" y="3986"/>
                                </a:cubicBezTo>
                                <a:cubicBezTo>
                                  <a:pt x="11546" y="3974"/>
                                  <a:pt x="11510" y="3998"/>
                                  <a:pt x="11510" y="4022"/>
                                </a:cubicBezTo>
                                <a:lnTo>
                                  <a:pt x="11499" y="4083"/>
                                </a:lnTo>
                                <a:cubicBezTo>
                                  <a:pt x="11427" y="4083"/>
                                  <a:pt x="11355" y="4071"/>
                                  <a:pt x="11284" y="4047"/>
                                </a:cubicBezTo>
                                <a:lnTo>
                                  <a:pt x="11785" y="3082"/>
                                </a:lnTo>
                                <a:lnTo>
                                  <a:pt x="12287" y="4047"/>
                                </a:lnTo>
                                <a:cubicBezTo>
                                  <a:pt x="12215" y="4071"/>
                                  <a:pt x="12131" y="4083"/>
                                  <a:pt x="12060" y="4083"/>
                                </a:cubicBezTo>
                                <a:lnTo>
                                  <a:pt x="12060" y="4083"/>
                                </a:lnTo>
                                <a:cubicBezTo>
                                  <a:pt x="12036" y="4083"/>
                                  <a:pt x="12012" y="4108"/>
                                  <a:pt x="12012" y="4132"/>
                                </a:cubicBezTo>
                                <a:cubicBezTo>
                                  <a:pt x="12012" y="4157"/>
                                  <a:pt x="12036" y="4181"/>
                                  <a:pt x="12060" y="4181"/>
                                </a:cubicBezTo>
                                <a:cubicBezTo>
                                  <a:pt x="12072" y="4181"/>
                                  <a:pt x="12072" y="4181"/>
                                  <a:pt x="12084" y="4181"/>
                                </a:cubicBezTo>
                                <a:cubicBezTo>
                                  <a:pt x="12119" y="4181"/>
                                  <a:pt x="12143" y="4181"/>
                                  <a:pt x="12179" y="4169"/>
                                </a:cubicBezTo>
                                <a:lnTo>
                                  <a:pt x="12406" y="4572"/>
                                </a:lnTo>
                                <a:cubicBezTo>
                                  <a:pt x="12346" y="4596"/>
                                  <a:pt x="12275" y="4609"/>
                                  <a:pt x="12203" y="4621"/>
                                </a:cubicBezTo>
                                <a:lnTo>
                                  <a:pt x="12179" y="4560"/>
                                </a:lnTo>
                                <a:cubicBezTo>
                                  <a:pt x="12167" y="4535"/>
                                  <a:pt x="12143" y="4523"/>
                                  <a:pt x="12107" y="4523"/>
                                </a:cubicBezTo>
                                <a:cubicBezTo>
                                  <a:pt x="12084" y="4535"/>
                                  <a:pt x="12072" y="4560"/>
                                  <a:pt x="12072" y="4596"/>
                                </a:cubicBezTo>
                                <a:lnTo>
                                  <a:pt x="12084" y="4621"/>
                                </a:lnTo>
                                <a:cubicBezTo>
                                  <a:pt x="11988" y="4621"/>
                                  <a:pt x="11904" y="4596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809" y="4560"/>
                                </a:cubicBezTo>
                                <a:cubicBezTo>
                                  <a:pt x="11809" y="4560"/>
                                  <a:pt x="11809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97" y="4560"/>
                                </a:cubicBezTo>
                                <a:cubicBezTo>
                                  <a:pt x="11797" y="4560"/>
                                  <a:pt x="11797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85" y="4560"/>
                                </a:cubicBezTo>
                                <a:cubicBezTo>
                                  <a:pt x="11785" y="4560"/>
                                  <a:pt x="11785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73" y="4560"/>
                                  <a:pt x="11773" y="4560"/>
                                  <a:pt x="11773" y="4560"/>
                                </a:cubicBezTo>
                                <a:cubicBezTo>
                                  <a:pt x="11737" y="4572"/>
                                  <a:pt x="11701" y="4584"/>
                                  <a:pt x="11654" y="4596"/>
                                </a:cubicBezTo>
                                <a:cubicBezTo>
                                  <a:pt x="11630" y="4609"/>
                                  <a:pt x="11606" y="4633"/>
                                  <a:pt x="11618" y="4657"/>
                                </a:cubicBezTo>
                                <a:cubicBezTo>
                                  <a:pt x="11630" y="4682"/>
                                  <a:pt x="11642" y="4694"/>
                                  <a:pt x="11666" y="4694"/>
                                </a:cubicBezTo>
                                <a:cubicBezTo>
                                  <a:pt x="11666" y="4694"/>
                                  <a:pt x="11678" y="4694"/>
                                  <a:pt x="11678" y="4694"/>
                                </a:cubicBezTo>
                                <a:cubicBezTo>
                                  <a:pt x="11713" y="4682"/>
                                  <a:pt x="11749" y="4670"/>
                                  <a:pt x="11785" y="4657"/>
                                </a:cubicBezTo>
                                <a:cubicBezTo>
                                  <a:pt x="11893" y="4706"/>
                                  <a:pt x="12012" y="4731"/>
                                  <a:pt x="12119" y="4731"/>
                                </a:cubicBezTo>
                                <a:cubicBezTo>
                                  <a:pt x="12131" y="4731"/>
                                  <a:pt x="12131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43" y="4731"/>
                                  <a:pt x="12143" y="4731"/>
                                  <a:pt x="12143" y="4731"/>
                                </a:cubicBezTo>
                                <a:cubicBezTo>
                                  <a:pt x="12179" y="4731"/>
                                  <a:pt x="12227" y="4731"/>
                                  <a:pt x="12263" y="4718"/>
                                </a:cubicBezTo>
                                <a:lnTo>
                                  <a:pt x="12501" y="5146"/>
                                </a:lnTo>
                                <a:cubicBezTo>
                                  <a:pt x="12275" y="5231"/>
                                  <a:pt x="12012" y="5219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85" y="5121"/>
                                  <a:pt x="11785" y="5121"/>
                                </a:cubicBezTo>
                                <a:cubicBezTo>
                                  <a:pt x="11785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73" y="5121"/>
                                </a:cubicBezTo>
                                <a:cubicBezTo>
                                  <a:pt x="11773" y="5121"/>
                                  <a:pt x="11773" y="5121"/>
                                  <a:pt x="11761" y="5121"/>
                                </a:cubicBezTo>
                                <a:cubicBezTo>
                                  <a:pt x="11749" y="5121"/>
                                  <a:pt x="11761" y="5121"/>
                                  <a:pt x="11749" y="5121"/>
                                </a:cubicBezTo>
                                <a:cubicBezTo>
                                  <a:pt x="11749" y="5121"/>
                                  <a:pt x="11749" y="5121"/>
                                  <a:pt x="11749" y="5121"/>
                                </a:cubicBezTo>
                                <a:cubicBezTo>
                                  <a:pt x="11749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737" y="5121"/>
                                  <a:pt x="11737" y="5121"/>
                                  <a:pt x="11737" y="5121"/>
                                </a:cubicBezTo>
                                <a:cubicBezTo>
                                  <a:pt x="11582" y="5207"/>
                                  <a:pt x="11403" y="5231"/>
                                  <a:pt x="11236" y="5207"/>
                                </a:cubicBezTo>
                                <a:close/>
                                <a:moveTo>
                                  <a:pt x="11833" y="5561"/>
                                </a:moveTo>
                                <a:lnTo>
                                  <a:pt x="11833" y="5561"/>
                                </a:lnTo>
                                <a:cubicBezTo>
                                  <a:pt x="11833" y="5573"/>
                                  <a:pt x="11821" y="5573"/>
                                  <a:pt x="11821" y="5573"/>
                                </a:cubicBezTo>
                                <a:lnTo>
                                  <a:pt x="11701" y="5573"/>
                                </a:lnTo>
                                <a:cubicBezTo>
                                  <a:pt x="11690" y="5573"/>
                                  <a:pt x="11690" y="5561"/>
                                  <a:pt x="11690" y="5561"/>
                                </a:cubicBezTo>
                                <a:lnTo>
                                  <a:pt x="11690" y="5268"/>
                                </a:lnTo>
                                <a:cubicBezTo>
                                  <a:pt x="11713" y="5256"/>
                                  <a:pt x="11737" y="5256"/>
                                  <a:pt x="11761" y="5243"/>
                                </a:cubicBezTo>
                                <a:cubicBezTo>
                                  <a:pt x="11785" y="5256"/>
                                  <a:pt x="11809" y="5268"/>
                                  <a:pt x="11833" y="5268"/>
                                </a:cubicBezTo>
                                <a:lnTo>
                                  <a:pt x="11833" y="5561"/>
                                </a:lnTo>
                                <a:close/>
                                <a:moveTo>
                                  <a:pt x="12406" y="5659"/>
                                </a:moveTo>
                                <a:cubicBezTo>
                                  <a:pt x="12382" y="5659"/>
                                  <a:pt x="12346" y="5646"/>
                                  <a:pt x="12322" y="5646"/>
                                </a:cubicBezTo>
                                <a:cubicBezTo>
                                  <a:pt x="12299" y="5646"/>
                                  <a:pt x="12263" y="5659"/>
                                  <a:pt x="12263" y="5695"/>
                                </a:cubicBezTo>
                                <a:cubicBezTo>
                                  <a:pt x="12263" y="5720"/>
                                  <a:pt x="12275" y="5756"/>
                                  <a:pt x="12310" y="5756"/>
                                </a:cubicBezTo>
                                <a:cubicBezTo>
                                  <a:pt x="12334" y="5756"/>
                                  <a:pt x="12370" y="5768"/>
                                  <a:pt x="12394" y="5768"/>
                                </a:cubicBezTo>
                                <a:cubicBezTo>
                                  <a:pt x="12394" y="5768"/>
                                  <a:pt x="12406" y="5768"/>
                                  <a:pt x="12406" y="5768"/>
                                </a:cubicBezTo>
                                <a:cubicBezTo>
                                  <a:pt x="12430" y="5768"/>
                                  <a:pt x="12454" y="5756"/>
                                  <a:pt x="12454" y="5720"/>
                                </a:cubicBezTo>
                                <a:cubicBezTo>
                                  <a:pt x="12454" y="5695"/>
                                  <a:pt x="12430" y="5659"/>
                                  <a:pt x="12406" y="5659"/>
                                </a:cubicBezTo>
                                <a:close/>
                                <a:moveTo>
                                  <a:pt x="5755" y="4328"/>
                                </a:moveTo>
                                <a:cubicBezTo>
                                  <a:pt x="5731" y="4328"/>
                                  <a:pt x="5707" y="4364"/>
                                  <a:pt x="5719" y="4389"/>
                                </a:cubicBezTo>
                                <a:cubicBezTo>
                                  <a:pt x="5719" y="4413"/>
                                  <a:pt x="5743" y="4438"/>
                                  <a:pt x="5767" y="4438"/>
                                </a:cubicBezTo>
                                <a:cubicBezTo>
                                  <a:pt x="5767" y="4438"/>
                                  <a:pt x="5779" y="4438"/>
                                  <a:pt x="5779" y="4438"/>
                                </a:cubicBezTo>
                                <a:cubicBezTo>
                                  <a:pt x="5863" y="4425"/>
                                  <a:pt x="5934" y="4413"/>
                                  <a:pt x="6018" y="4401"/>
                                </a:cubicBezTo>
                                <a:cubicBezTo>
                                  <a:pt x="6042" y="4401"/>
                                  <a:pt x="6066" y="4377"/>
                                  <a:pt x="6066" y="4340"/>
                                </a:cubicBezTo>
                                <a:cubicBezTo>
                                  <a:pt x="6066" y="4315"/>
                                  <a:pt x="6042" y="4291"/>
                                  <a:pt x="6006" y="4291"/>
                                </a:cubicBezTo>
                                <a:cubicBezTo>
                                  <a:pt x="5910" y="4303"/>
                                  <a:pt x="5827" y="4315"/>
                                  <a:pt x="5755" y="4328"/>
                                </a:cubicBezTo>
                                <a:close/>
                                <a:moveTo>
                                  <a:pt x="6125" y="1434"/>
                                </a:moveTo>
                                <a:cubicBezTo>
                                  <a:pt x="6125" y="1446"/>
                                  <a:pt x="6125" y="1470"/>
                                  <a:pt x="6137" y="1483"/>
                                </a:cubicBezTo>
                                <a:lnTo>
                                  <a:pt x="6209" y="1580"/>
                                </a:lnTo>
                                <a:lnTo>
                                  <a:pt x="6209" y="1702"/>
                                </a:lnTo>
                                <a:cubicBezTo>
                                  <a:pt x="6209" y="1715"/>
                                  <a:pt x="6221" y="1739"/>
                                  <a:pt x="6233" y="1751"/>
                                </a:cubicBezTo>
                                <a:cubicBezTo>
                                  <a:pt x="6245" y="1763"/>
                                  <a:pt x="6257" y="1763"/>
                                  <a:pt x="6269" y="1763"/>
                                </a:cubicBezTo>
                                <a:lnTo>
                                  <a:pt x="5767" y="2716"/>
                                </a:lnTo>
                                <a:cubicBezTo>
                                  <a:pt x="5755" y="2740"/>
                                  <a:pt x="5755" y="2765"/>
                                  <a:pt x="5779" y="2777"/>
                                </a:cubicBezTo>
                                <a:lnTo>
                                  <a:pt x="5779" y="2777"/>
                                </a:lnTo>
                                <a:cubicBezTo>
                                  <a:pt x="5779" y="2777"/>
                                  <a:pt x="5779" y="2777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791" y="2789"/>
                                  <a:pt x="5791" y="2789"/>
                                  <a:pt x="5791" y="2789"/>
                                </a:cubicBezTo>
                                <a:cubicBezTo>
                                  <a:pt x="5827" y="2801"/>
                                  <a:pt x="5863" y="2826"/>
                                  <a:pt x="5899" y="2838"/>
                                </a:cubicBezTo>
                                <a:lnTo>
                                  <a:pt x="5660" y="3265"/>
                                </a:ln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65"/>
                                </a:cubicBezTo>
                                <a:cubicBezTo>
                                  <a:pt x="5660" y="3265"/>
                                  <a:pt x="5660" y="3265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78"/>
                                </a:cubicBezTo>
                                <a:cubicBezTo>
                                  <a:pt x="5660" y="3278"/>
                                  <a:pt x="5660" y="3278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290"/>
                                </a:cubicBezTo>
                                <a:cubicBezTo>
                                  <a:pt x="5660" y="3290"/>
                                  <a:pt x="5660" y="3290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02"/>
                                </a:cubicBezTo>
                                <a:cubicBezTo>
                                  <a:pt x="5660" y="3302"/>
                                  <a:pt x="5660" y="3302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14"/>
                                </a:cubicBezTo>
                                <a:cubicBezTo>
                                  <a:pt x="5660" y="3314"/>
                                  <a:pt x="5660" y="3314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26"/>
                                </a:cubicBezTo>
                                <a:cubicBezTo>
                                  <a:pt x="5660" y="3326"/>
                                  <a:pt x="5660" y="3326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60" y="3339"/>
                                  <a:pt x="5660" y="3339"/>
                                  <a:pt x="5660" y="3339"/>
                                </a:cubicBezTo>
                                <a:cubicBezTo>
                                  <a:pt x="5696" y="3351"/>
                                  <a:pt x="5731" y="3363"/>
                                  <a:pt x="5767" y="3375"/>
                                </a:cubicBezTo>
                                <a:lnTo>
                                  <a:pt x="5504" y="3827"/>
                                </a:lnTo>
                                <a:cubicBezTo>
                                  <a:pt x="5493" y="3839"/>
                                  <a:pt x="5493" y="3864"/>
                                  <a:pt x="5504" y="3876"/>
                                </a:cubicBezTo>
                                <a:cubicBezTo>
                                  <a:pt x="5516" y="3888"/>
                                  <a:pt x="5516" y="3888"/>
                                  <a:pt x="5528" y="3900"/>
                                </a:cubicBezTo>
                                <a:cubicBezTo>
                                  <a:pt x="5588" y="3925"/>
                                  <a:pt x="5660" y="3949"/>
                                  <a:pt x="5719" y="3961"/>
                                </a:cubicBezTo>
                                <a:cubicBezTo>
                                  <a:pt x="5719" y="3961"/>
                                  <a:pt x="5719" y="3961"/>
                                  <a:pt x="5719" y="3961"/>
                                </a:cubicBezTo>
                                <a:cubicBezTo>
                                  <a:pt x="5791" y="3974"/>
                                  <a:pt x="5863" y="3986"/>
                                  <a:pt x="5934" y="3986"/>
                                </a:cubicBezTo>
                                <a:cubicBezTo>
                                  <a:pt x="6006" y="3986"/>
                                  <a:pt x="6090" y="3974"/>
                                  <a:pt x="6161" y="3961"/>
                                </a:cubicBezTo>
                                <a:lnTo>
                                  <a:pt x="6161" y="4230"/>
                                </a:lnTo>
                                <a:cubicBezTo>
                                  <a:pt x="6161" y="4242"/>
                                  <a:pt x="6161" y="4254"/>
                                  <a:pt x="6161" y="4267"/>
                                </a:cubicBezTo>
                                <a:cubicBezTo>
                                  <a:pt x="6149" y="4267"/>
                                  <a:pt x="6125" y="4267"/>
                                  <a:pt x="6113" y="4267"/>
                                </a:cubicBezTo>
                                <a:cubicBezTo>
                                  <a:pt x="6090" y="4267"/>
                                  <a:pt x="6066" y="4291"/>
                                  <a:pt x="6066" y="4328"/>
                                </a:cubicBezTo>
                                <a:cubicBezTo>
                                  <a:pt x="6066" y="4352"/>
                                  <a:pt x="6090" y="4377"/>
                                  <a:pt x="6125" y="4377"/>
                                </a:cubicBezTo>
                                <a:cubicBezTo>
                                  <a:pt x="6328" y="4364"/>
                                  <a:pt x="6531" y="4364"/>
                                  <a:pt x="6722" y="4389"/>
                                </a:cubicBezTo>
                                <a:cubicBezTo>
                                  <a:pt x="6722" y="4389"/>
                                  <a:pt x="6722" y="4389"/>
                                  <a:pt x="6734" y="4389"/>
                                </a:cubicBezTo>
                                <a:cubicBezTo>
                                  <a:pt x="6758" y="4389"/>
                                  <a:pt x="6782" y="4364"/>
                                  <a:pt x="6782" y="4340"/>
                                </a:cubicBezTo>
                                <a:cubicBezTo>
                                  <a:pt x="6782" y="4315"/>
                                  <a:pt x="6770" y="4279"/>
                                  <a:pt x="6734" y="4279"/>
                                </a:cubicBezTo>
                                <a:cubicBezTo>
                                  <a:pt x="6663" y="4267"/>
                                  <a:pt x="6579" y="4267"/>
                                  <a:pt x="6507" y="4254"/>
                                </a:cubicBezTo>
                                <a:cubicBezTo>
                                  <a:pt x="6507" y="4242"/>
                                  <a:pt x="6507" y="4230"/>
                                  <a:pt x="6507" y="4218"/>
                                </a:cubicBezTo>
                                <a:lnTo>
                                  <a:pt x="6507" y="3949"/>
                                </a:lnTo>
                                <a:cubicBezTo>
                                  <a:pt x="6579" y="3961"/>
                                  <a:pt x="6651" y="3974"/>
                                  <a:pt x="6734" y="3974"/>
                                </a:cubicBezTo>
                                <a:cubicBezTo>
                                  <a:pt x="6878" y="3974"/>
                                  <a:pt x="7021" y="3949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64" y="3888"/>
                                </a:cubicBezTo>
                                <a:cubicBezTo>
                                  <a:pt x="7164" y="3888"/>
                                  <a:pt x="7164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88"/>
                                </a:cubicBezTo>
                                <a:cubicBezTo>
                                  <a:pt x="7176" y="3888"/>
                                  <a:pt x="7176" y="3888"/>
                                  <a:pt x="7176" y="3876"/>
                                </a:cubicBezTo>
                                <a:lnTo>
                                  <a:pt x="7176" y="3876"/>
                                </a:lnTo>
                                <a:cubicBezTo>
                                  <a:pt x="7176" y="3876"/>
                                  <a:pt x="7176" y="3876"/>
                                  <a:pt x="7176" y="3864"/>
                                </a:cubicBezTo>
                                <a:cubicBezTo>
                                  <a:pt x="7176" y="3864"/>
                                  <a:pt x="7176" y="3864"/>
                                  <a:pt x="7176" y="3864"/>
                                </a:cubicBezTo>
                                <a:cubicBezTo>
                                  <a:pt x="7176" y="3864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51"/>
                                  <a:pt x="7176" y="3851"/>
                                </a:cubicBezTo>
                                <a:cubicBezTo>
                                  <a:pt x="7176" y="3851"/>
                                  <a:pt x="7176" y="3839"/>
                                  <a:pt x="7176" y="3839"/>
                                </a:cubicBezTo>
                                <a:lnTo>
                                  <a:pt x="7176" y="3839"/>
                                </a:lnTo>
                                <a:cubicBezTo>
                                  <a:pt x="7176" y="3839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27"/>
                                  <a:pt x="7176" y="3827"/>
                                </a:cubicBezTo>
                                <a:cubicBezTo>
                                  <a:pt x="7176" y="3827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cubicBezTo>
                                  <a:pt x="7176" y="3815"/>
                                  <a:pt x="7176" y="3815"/>
                                  <a:pt x="7176" y="3815"/>
                                </a:cubicBezTo>
                                <a:lnTo>
                                  <a:pt x="6913" y="3363"/>
                                </a:lnTo>
                                <a:cubicBezTo>
                                  <a:pt x="6949" y="3351"/>
                                  <a:pt x="6985" y="3339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26"/>
                                </a:cubicBezTo>
                                <a:cubicBezTo>
                                  <a:pt x="7021" y="3326"/>
                                  <a:pt x="7021" y="3326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14"/>
                                </a:cubicBezTo>
                                <a:cubicBezTo>
                                  <a:pt x="7021" y="3314"/>
                                  <a:pt x="7021" y="3314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302"/>
                                </a:cubicBezTo>
                                <a:cubicBezTo>
                                  <a:pt x="7021" y="3302"/>
                                  <a:pt x="7021" y="3302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90"/>
                                </a:cubicBezTo>
                                <a:cubicBezTo>
                                  <a:pt x="7021" y="3290"/>
                                  <a:pt x="7021" y="3290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78"/>
                                </a:cubicBezTo>
                                <a:cubicBezTo>
                                  <a:pt x="7021" y="3278"/>
                                  <a:pt x="7021" y="3278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65"/>
                                </a:cubicBezTo>
                                <a:cubicBezTo>
                                  <a:pt x="7021" y="3265"/>
                                  <a:pt x="7021" y="3265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cubicBezTo>
                                  <a:pt x="7021" y="3253"/>
                                  <a:pt x="7021" y="3253"/>
                                  <a:pt x="7021" y="3253"/>
                                </a:cubicBezTo>
                                <a:lnTo>
                                  <a:pt x="6782" y="2826"/>
                                </a:lnTo>
                                <a:cubicBezTo>
                                  <a:pt x="6818" y="2814"/>
                                  <a:pt x="6854" y="2801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890" y="2777"/>
                                </a:cubicBezTo>
                                <a:cubicBezTo>
                                  <a:pt x="6890" y="2777"/>
                                  <a:pt x="6890" y="2777"/>
                                  <a:pt x="6901" y="2765"/>
                                </a:cubicBezTo>
                                <a:cubicBezTo>
                                  <a:pt x="6901" y="2765"/>
                                  <a:pt x="6901" y="2765"/>
                                  <a:pt x="6901" y="2765"/>
                                </a:cubicBezTo>
                                <a:cubicBezTo>
                                  <a:pt x="6913" y="2753"/>
                                  <a:pt x="6925" y="2728"/>
                                  <a:pt x="6913" y="2704"/>
                                </a:cubicBezTo>
                                <a:lnTo>
                                  <a:pt x="6412" y="1751"/>
                                </a:lnTo>
                                <a:cubicBezTo>
                                  <a:pt x="6412" y="1751"/>
                                  <a:pt x="6424" y="1751"/>
                                  <a:pt x="6424" y="1751"/>
                                </a:cubicBezTo>
                                <a:cubicBezTo>
                                  <a:pt x="6436" y="1751"/>
                                  <a:pt x="6448" y="1751"/>
                                  <a:pt x="6460" y="1739"/>
                                </a:cubicBezTo>
                                <a:cubicBezTo>
                                  <a:pt x="6472" y="1727"/>
                                  <a:pt x="6484" y="1715"/>
                                  <a:pt x="6484" y="1690"/>
                                </a:cubicBezTo>
                                <a:lnTo>
                                  <a:pt x="6484" y="1568"/>
                                </a:lnTo>
                                <a:lnTo>
                                  <a:pt x="6555" y="1470"/>
                                </a:lnTo>
                                <a:cubicBezTo>
                                  <a:pt x="6567" y="1458"/>
                                  <a:pt x="6567" y="1434"/>
                                  <a:pt x="6567" y="1422"/>
                                </a:cubicBezTo>
                                <a:cubicBezTo>
                                  <a:pt x="6567" y="1409"/>
                                  <a:pt x="6543" y="1397"/>
                                  <a:pt x="6531" y="1385"/>
                                </a:cubicBezTo>
                                <a:lnTo>
                                  <a:pt x="6412" y="1348"/>
                                </a:lnTo>
                                <a:lnTo>
                                  <a:pt x="6340" y="1238"/>
                                </a:lnTo>
                                <a:cubicBezTo>
                                  <a:pt x="6316" y="1214"/>
                                  <a:pt x="6269" y="1214"/>
                                  <a:pt x="6257" y="1238"/>
                                </a:cubicBezTo>
                                <a:lnTo>
                                  <a:pt x="6185" y="1348"/>
                                </a:lnTo>
                                <a:lnTo>
                                  <a:pt x="6066" y="1385"/>
                                </a:lnTo>
                                <a:cubicBezTo>
                                  <a:pt x="6137" y="1397"/>
                                  <a:pt x="6125" y="1422"/>
                                  <a:pt x="6125" y="1434"/>
                                </a:cubicBezTo>
                                <a:close/>
                                <a:moveTo>
                                  <a:pt x="6472" y="4242"/>
                                </a:moveTo>
                                <a:lnTo>
                                  <a:pt x="6472" y="4242"/>
                                </a:lnTo>
                                <a:cubicBezTo>
                                  <a:pt x="6472" y="4254"/>
                                  <a:pt x="6460" y="4254"/>
                                  <a:pt x="6460" y="4254"/>
                                </a:cubicBezTo>
                                <a:lnTo>
                                  <a:pt x="6340" y="4254"/>
                                </a:lnTo>
                                <a:cubicBezTo>
                                  <a:pt x="6328" y="4254"/>
                                  <a:pt x="6328" y="4242"/>
                                  <a:pt x="6328" y="4242"/>
                                </a:cubicBezTo>
                                <a:lnTo>
                                  <a:pt x="6328" y="3949"/>
                                </a:lnTo>
                                <a:cubicBezTo>
                                  <a:pt x="6352" y="3937"/>
                                  <a:pt x="6376" y="3937"/>
                                  <a:pt x="6400" y="3925"/>
                                </a:cubicBezTo>
                                <a:cubicBezTo>
                                  <a:pt x="6424" y="3937"/>
                                  <a:pt x="6448" y="3949"/>
                                  <a:pt x="6472" y="3949"/>
                                </a:cubicBezTo>
                                <a:lnTo>
                                  <a:pt x="6472" y="4242"/>
                                </a:lnTo>
                                <a:close/>
                                <a:moveTo>
                                  <a:pt x="6890" y="2716"/>
                                </a:moveTo>
                                <a:cubicBezTo>
                                  <a:pt x="6818" y="2740"/>
                                  <a:pt x="6734" y="2753"/>
                                  <a:pt x="6663" y="2753"/>
                                </a:cubicBezTo>
                                <a:lnTo>
                                  <a:pt x="6663" y="2753"/>
                                </a:lnTo>
                                <a:cubicBezTo>
                                  <a:pt x="6639" y="2753"/>
                                  <a:pt x="6615" y="2777"/>
                                  <a:pt x="6615" y="2801"/>
                                </a:cubicBezTo>
                                <a:cubicBezTo>
                                  <a:pt x="6615" y="2826"/>
                                  <a:pt x="6639" y="2850"/>
                                  <a:pt x="6663" y="2850"/>
                                </a:cubicBezTo>
                                <a:cubicBezTo>
                                  <a:pt x="6675" y="2850"/>
                                  <a:pt x="6675" y="2850"/>
                                  <a:pt x="6687" y="2850"/>
                                </a:cubicBezTo>
                                <a:cubicBezTo>
                                  <a:pt x="6722" y="2850"/>
                                  <a:pt x="6746" y="2850"/>
                                  <a:pt x="6782" y="2838"/>
                                </a:cubicBezTo>
                                <a:lnTo>
                                  <a:pt x="7009" y="3241"/>
                                </a:lnTo>
                                <a:cubicBezTo>
                                  <a:pt x="6949" y="3265"/>
                                  <a:pt x="6878" y="3278"/>
                                  <a:pt x="6806" y="3290"/>
                                </a:cubicBezTo>
                                <a:lnTo>
                                  <a:pt x="6782" y="3229"/>
                                </a:lnTo>
                                <a:cubicBezTo>
                                  <a:pt x="6770" y="3204"/>
                                  <a:pt x="6746" y="3192"/>
                                  <a:pt x="6710" y="3192"/>
                                </a:cubicBezTo>
                                <a:cubicBezTo>
                                  <a:pt x="6687" y="3204"/>
                                  <a:pt x="6675" y="3229"/>
                                  <a:pt x="6675" y="3265"/>
                                </a:cubicBezTo>
                                <a:lnTo>
                                  <a:pt x="6687" y="3290"/>
                                </a:lnTo>
                                <a:cubicBezTo>
                                  <a:pt x="6591" y="3290"/>
                                  <a:pt x="6507" y="3265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12" y="3229"/>
                                </a:cubicBezTo>
                                <a:cubicBezTo>
                                  <a:pt x="6412" y="3229"/>
                                  <a:pt x="6412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400" y="3229"/>
                                </a:cubicBezTo>
                                <a:cubicBezTo>
                                  <a:pt x="6400" y="3229"/>
                                  <a:pt x="6400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88" y="3229"/>
                                </a:cubicBezTo>
                                <a:cubicBezTo>
                                  <a:pt x="6388" y="3229"/>
                                  <a:pt x="6388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76" y="3229"/>
                                  <a:pt x="6376" y="3229"/>
                                  <a:pt x="6376" y="3229"/>
                                </a:cubicBezTo>
                                <a:cubicBezTo>
                                  <a:pt x="6340" y="3241"/>
                                  <a:pt x="6304" y="3253"/>
                                  <a:pt x="6257" y="3265"/>
                                </a:cubicBezTo>
                                <a:cubicBezTo>
                                  <a:pt x="6233" y="3278"/>
                                  <a:pt x="6209" y="3302"/>
                                  <a:pt x="6221" y="3326"/>
                                </a:cubicBezTo>
                                <a:cubicBezTo>
                                  <a:pt x="6233" y="3351"/>
                                  <a:pt x="6245" y="3363"/>
                                  <a:pt x="6269" y="3363"/>
                                </a:cubicBezTo>
                                <a:cubicBezTo>
                                  <a:pt x="6269" y="3363"/>
                                  <a:pt x="6281" y="3363"/>
                                  <a:pt x="6281" y="3363"/>
                                </a:cubicBezTo>
                                <a:cubicBezTo>
                                  <a:pt x="6316" y="3351"/>
                                  <a:pt x="6352" y="3339"/>
                                  <a:pt x="6388" y="3326"/>
                                </a:cubicBezTo>
                                <a:cubicBezTo>
                                  <a:pt x="6496" y="3375"/>
                                  <a:pt x="6615" y="3400"/>
                                  <a:pt x="6722" y="3400"/>
                                </a:cubicBezTo>
                                <a:cubicBezTo>
                                  <a:pt x="6734" y="3400"/>
                                  <a:pt x="6734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46" y="3400"/>
                                  <a:pt x="6746" y="3400"/>
                                  <a:pt x="6746" y="3400"/>
                                </a:cubicBezTo>
                                <a:cubicBezTo>
                                  <a:pt x="6782" y="3400"/>
                                  <a:pt x="6830" y="3400"/>
                                  <a:pt x="6866" y="3387"/>
                                </a:cubicBezTo>
                                <a:lnTo>
                                  <a:pt x="7104" y="3815"/>
                                </a:lnTo>
                                <a:cubicBezTo>
                                  <a:pt x="6878" y="3900"/>
                                  <a:pt x="6615" y="3888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88" y="3790"/>
                                  <a:pt x="6388" y="3790"/>
                                </a:cubicBezTo>
                                <a:cubicBezTo>
                                  <a:pt x="6388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76" y="3790"/>
                                </a:cubicBezTo>
                                <a:cubicBezTo>
                                  <a:pt x="6376" y="3790"/>
                                  <a:pt x="6376" y="3790"/>
                                  <a:pt x="6364" y="3790"/>
                                </a:cubicBezTo>
                                <a:cubicBezTo>
                                  <a:pt x="6352" y="3790"/>
                                  <a:pt x="6364" y="3790"/>
                                  <a:pt x="6352" y="3790"/>
                                </a:cubicBezTo>
                                <a:cubicBezTo>
                                  <a:pt x="6352" y="3790"/>
                                  <a:pt x="6352" y="3790"/>
                                  <a:pt x="6352" y="3790"/>
                                </a:cubicBezTo>
                                <a:cubicBezTo>
                                  <a:pt x="6352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340" y="3790"/>
                                  <a:pt x="6340" y="3790"/>
                                  <a:pt x="6340" y="3790"/>
                                </a:cubicBezTo>
                                <a:cubicBezTo>
                                  <a:pt x="6185" y="3864"/>
                                  <a:pt x="6006" y="3888"/>
                                  <a:pt x="5827" y="3864"/>
                                </a:cubicBezTo>
                                <a:lnTo>
                                  <a:pt x="5827" y="3851"/>
                                </a:lnTo>
                                <a:cubicBezTo>
                                  <a:pt x="5839" y="3827"/>
                                  <a:pt x="5827" y="3790"/>
                                  <a:pt x="5803" y="3778"/>
                                </a:cubicBezTo>
                                <a:cubicBezTo>
                                  <a:pt x="5779" y="3766"/>
                                  <a:pt x="5743" y="3778"/>
                                  <a:pt x="5731" y="3803"/>
                                </a:cubicBezTo>
                                <a:lnTo>
                                  <a:pt x="5707" y="3839"/>
                                </a:lnTo>
                                <a:cubicBezTo>
                                  <a:pt x="5672" y="3827"/>
                                  <a:pt x="5648" y="3827"/>
                                  <a:pt x="5612" y="3815"/>
                                </a:cubicBezTo>
                                <a:lnTo>
                                  <a:pt x="5851" y="3387"/>
                                </a:lnTo>
                                <a:cubicBezTo>
                                  <a:pt x="5899" y="3400"/>
                                  <a:pt x="5946" y="3400"/>
                                  <a:pt x="5994" y="3400"/>
                                </a:cubicBezTo>
                                <a:lnTo>
                                  <a:pt x="6006" y="3400"/>
                                </a:lnTo>
                                <a:cubicBezTo>
                                  <a:pt x="6030" y="3400"/>
                                  <a:pt x="6054" y="3375"/>
                                  <a:pt x="6054" y="3351"/>
                                </a:cubicBezTo>
                                <a:cubicBezTo>
                                  <a:pt x="6054" y="3326"/>
                                  <a:pt x="6030" y="3302"/>
                                  <a:pt x="6006" y="3302"/>
                                </a:cubicBezTo>
                                <a:lnTo>
                                  <a:pt x="6006" y="3302"/>
                                </a:lnTo>
                                <a:cubicBezTo>
                                  <a:pt x="5910" y="3302"/>
                                  <a:pt x="5827" y="3290"/>
                                  <a:pt x="5743" y="3253"/>
                                </a:cubicBezTo>
                                <a:lnTo>
                                  <a:pt x="5970" y="2850"/>
                                </a:lnTo>
                                <a:cubicBezTo>
                                  <a:pt x="5994" y="2850"/>
                                  <a:pt x="6030" y="2850"/>
                                  <a:pt x="6054" y="2850"/>
                                </a:cubicBezTo>
                                <a:cubicBezTo>
                                  <a:pt x="6149" y="2850"/>
                                  <a:pt x="6245" y="2826"/>
                                  <a:pt x="6340" y="2789"/>
                                </a:cubicBezTo>
                                <a:cubicBezTo>
                                  <a:pt x="6364" y="2801"/>
                                  <a:pt x="6388" y="2814"/>
                                  <a:pt x="6412" y="2814"/>
                                </a:cubicBezTo>
                                <a:cubicBezTo>
                                  <a:pt x="6412" y="2814"/>
                                  <a:pt x="6424" y="2814"/>
                                  <a:pt x="6424" y="2814"/>
                                </a:cubicBezTo>
                                <a:cubicBezTo>
                                  <a:pt x="6448" y="2814"/>
                                  <a:pt x="6472" y="2801"/>
                                  <a:pt x="6472" y="2777"/>
                                </a:cubicBezTo>
                                <a:cubicBezTo>
                                  <a:pt x="6484" y="2753"/>
                                  <a:pt x="6460" y="2716"/>
                                  <a:pt x="6436" y="2716"/>
                                </a:cubicBezTo>
                                <a:cubicBezTo>
                                  <a:pt x="6412" y="2704"/>
                                  <a:pt x="6376" y="2691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52" y="2679"/>
                                </a:cubicBezTo>
                                <a:cubicBezTo>
                                  <a:pt x="6352" y="2679"/>
                                  <a:pt x="6352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40" y="2679"/>
                                </a:cubicBezTo>
                                <a:cubicBezTo>
                                  <a:pt x="6340" y="2679"/>
                                  <a:pt x="6340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328" y="2679"/>
                                  <a:pt x="6328" y="2679"/>
                                  <a:pt x="6328" y="2679"/>
                                </a:cubicBezTo>
                                <a:cubicBezTo>
                                  <a:pt x="6281" y="2704"/>
                                  <a:pt x="6233" y="2716"/>
                                  <a:pt x="6173" y="2728"/>
                                </a:cubicBezTo>
                                <a:lnTo>
                                  <a:pt x="6185" y="2704"/>
                                </a:lnTo>
                                <a:cubicBezTo>
                                  <a:pt x="6197" y="2679"/>
                                  <a:pt x="6173" y="2643"/>
                                  <a:pt x="6149" y="2643"/>
                                </a:cubicBezTo>
                                <a:cubicBezTo>
                                  <a:pt x="6125" y="2630"/>
                                  <a:pt x="6090" y="2655"/>
                                  <a:pt x="6090" y="2679"/>
                                </a:cubicBezTo>
                                <a:lnTo>
                                  <a:pt x="6078" y="2740"/>
                                </a:lnTo>
                                <a:cubicBezTo>
                                  <a:pt x="6006" y="2740"/>
                                  <a:pt x="5934" y="2728"/>
                                  <a:pt x="5863" y="2704"/>
                                </a:cubicBezTo>
                                <a:lnTo>
                                  <a:pt x="6364" y="1739"/>
                                </a:lnTo>
                                <a:lnTo>
                                  <a:pt x="6890" y="2716"/>
                                </a:lnTo>
                                <a:close/>
                                <a:moveTo>
                                  <a:pt x="6328" y="1458"/>
                                </a:moveTo>
                                <a:cubicBezTo>
                                  <a:pt x="6340" y="1458"/>
                                  <a:pt x="6352" y="1446"/>
                                  <a:pt x="6352" y="1434"/>
                                </a:cubicBezTo>
                                <a:lnTo>
                                  <a:pt x="6388" y="1373"/>
                                </a:lnTo>
                                <a:lnTo>
                                  <a:pt x="6424" y="1434"/>
                                </a:lnTo>
                                <a:cubicBezTo>
                                  <a:pt x="6436" y="1446"/>
                                  <a:pt x="6436" y="1458"/>
                                  <a:pt x="6448" y="1458"/>
                                </a:cubicBezTo>
                                <a:lnTo>
                                  <a:pt x="6507" y="1470"/>
                                </a:lnTo>
                                <a:lnTo>
                                  <a:pt x="6472" y="1519"/>
                                </a:lnTo>
                                <a:cubicBezTo>
                                  <a:pt x="6460" y="1532"/>
                                  <a:pt x="6460" y="1544"/>
                                  <a:pt x="6460" y="1556"/>
                                </a:cubicBezTo>
                                <a:lnTo>
                                  <a:pt x="6460" y="1617"/>
                                </a:lnTo>
                                <a:lnTo>
                                  <a:pt x="6400" y="1593"/>
                                </a:lnTo>
                                <a:cubicBezTo>
                                  <a:pt x="6400" y="1593"/>
                                  <a:pt x="6388" y="1593"/>
                                  <a:pt x="6376" y="1593"/>
                                </a:cubicBezTo>
                                <a:cubicBezTo>
                                  <a:pt x="6364" y="1593"/>
                                  <a:pt x="6364" y="1593"/>
                                  <a:pt x="6352" y="1593"/>
                                </a:cubicBezTo>
                                <a:lnTo>
                                  <a:pt x="6293" y="1617"/>
                                </a:lnTo>
                                <a:lnTo>
                                  <a:pt x="6293" y="1556"/>
                                </a:lnTo>
                                <a:cubicBezTo>
                                  <a:pt x="6293" y="1544"/>
                                  <a:pt x="6293" y="1532"/>
                                  <a:pt x="6281" y="1519"/>
                                </a:cubicBezTo>
                                <a:lnTo>
                                  <a:pt x="6245" y="1470"/>
                                </a:lnTo>
                                <a:lnTo>
                                  <a:pt x="6328" y="1458"/>
                                </a:lnTo>
                                <a:close/>
                                <a:moveTo>
                                  <a:pt x="6949" y="4315"/>
                                </a:moveTo>
                                <a:cubicBezTo>
                                  <a:pt x="6925" y="4315"/>
                                  <a:pt x="6890" y="4328"/>
                                  <a:pt x="6890" y="4364"/>
                                </a:cubicBezTo>
                                <a:cubicBezTo>
                                  <a:pt x="6890" y="4389"/>
                                  <a:pt x="6901" y="4425"/>
                                  <a:pt x="6937" y="4425"/>
                                </a:cubicBezTo>
                                <a:cubicBezTo>
                                  <a:pt x="6961" y="4425"/>
                                  <a:pt x="6997" y="4438"/>
                                  <a:pt x="7021" y="4438"/>
                                </a:cubicBezTo>
                                <a:cubicBezTo>
                                  <a:pt x="7021" y="4438"/>
                                  <a:pt x="7033" y="4438"/>
                                  <a:pt x="7033" y="4438"/>
                                </a:cubicBezTo>
                                <a:cubicBezTo>
                                  <a:pt x="7057" y="4438"/>
                                  <a:pt x="7081" y="4425"/>
                                  <a:pt x="7081" y="4389"/>
                                </a:cubicBezTo>
                                <a:cubicBezTo>
                                  <a:pt x="7081" y="4364"/>
                                  <a:pt x="7069" y="4328"/>
                                  <a:pt x="7045" y="4328"/>
                                </a:cubicBezTo>
                                <a:cubicBezTo>
                                  <a:pt x="7009" y="4328"/>
                                  <a:pt x="6973" y="4315"/>
                                  <a:pt x="6949" y="4315"/>
                                </a:cubicBezTo>
                                <a:close/>
                                <a:moveTo>
                                  <a:pt x="14555" y="12167"/>
                                </a:moveTo>
                                <a:cubicBezTo>
                                  <a:pt x="14567" y="12179"/>
                                  <a:pt x="14591" y="12179"/>
                                  <a:pt x="14603" y="12167"/>
                                </a:cubicBezTo>
                                <a:cubicBezTo>
                                  <a:pt x="14615" y="12154"/>
                                  <a:pt x="14615" y="12130"/>
                                  <a:pt x="14603" y="12118"/>
                                </a:cubicBezTo>
                                <a:lnTo>
                                  <a:pt x="14460" y="11971"/>
                                </a:lnTo>
                                <a:lnTo>
                                  <a:pt x="14460" y="11898"/>
                                </a:lnTo>
                                <a:lnTo>
                                  <a:pt x="14555" y="11996"/>
                                </a:lnTo>
                                <a:cubicBezTo>
                                  <a:pt x="14567" y="12008"/>
                                  <a:pt x="14591" y="12008"/>
                                  <a:pt x="14603" y="11996"/>
                                </a:cubicBezTo>
                                <a:cubicBezTo>
                                  <a:pt x="14615" y="11984"/>
                                  <a:pt x="14615" y="11959"/>
                                  <a:pt x="14603" y="11947"/>
                                </a:cubicBezTo>
                                <a:lnTo>
                                  <a:pt x="14460" y="11800"/>
                                </a:lnTo>
                                <a:lnTo>
                                  <a:pt x="14460" y="11434"/>
                                </a:lnTo>
                                <a:lnTo>
                                  <a:pt x="14567" y="11324"/>
                                </a:lnTo>
                                <a:cubicBezTo>
                                  <a:pt x="14579" y="11312"/>
                                  <a:pt x="14579" y="11288"/>
                                  <a:pt x="14567" y="11275"/>
                                </a:cubicBezTo>
                                <a:cubicBezTo>
                                  <a:pt x="14555" y="11263"/>
                                  <a:pt x="14531" y="11263"/>
                                  <a:pt x="14519" y="11275"/>
                                </a:cubicBezTo>
                                <a:lnTo>
                                  <a:pt x="14400" y="11397"/>
                                </a:lnTo>
                                <a:lnTo>
                                  <a:pt x="14054" y="11397"/>
                                </a:lnTo>
                                <a:lnTo>
                                  <a:pt x="13910" y="11251"/>
                                </a:lnTo>
                                <a:cubicBezTo>
                                  <a:pt x="13898" y="11239"/>
                                  <a:pt x="13875" y="11239"/>
                                  <a:pt x="13863" y="11251"/>
                                </a:cubicBezTo>
                                <a:cubicBezTo>
                                  <a:pt x="13851" y="11263"/>
                                  <a:pt x="13851" y="11288"/>
                                  <a:pt x="13863" y="11300"/>
                                </a:cubicBezTo>
                                <a:lnTo>
                                  <a:pt x="13958" y="11397"/>
                                </a:lnTo>
                                <a:lnTo>
                                  <a:pt x="13887" y="11397"/>
                                </a:lnTo>
                                <a:lnTo>
                                  <a:pt x="13743" y="11251"/>
                                </a:lnTo>
                                <a:cubicBezTo>
                                  <a:pt x="13731" y="11239"/>
                                  <a:pt x="13707" y="11239"/>
                                  <a:pt x="13696" y="11251"/>
                                </a:cubicBezTo>
                                <a:cubicBezTo>
                                  <a:pt x="13684" y="11263"/>
                                  <a:pt x="13684" y="11288"/>
                                  <a:pt x="13696" y="11300"/>
                                </a:cubicBezTo>
                                <a:lnTo>
                                  <a:pt x="13791" y="11397"/>
                                </a:lnTo>
                                <a:lnTo>
                                  <a:pt x="13528" y="11397"/>
                                </a:lnTo>
                                <a:lnTo>
                                  <a:pt x="13385" y="11251"/>
                                </a:lnTo>
                                <a:cubicBezTo>
                                  <a:pt x="13373" y="11239"/>
                                  <a:pt x="13349" y="11239"/>
                                  <a:pt x="13337" y="11251"/>
                                </a:cubicBezTo>
                                <a:cubicBezTo>
                                  <a:pt x="13325" y="11263"/>
                                  <a:pt x="13325" y="11288"/>
                                  <a:pt x="13337" y="11300"/>
                                </a:cubicBezTo>
                                <a:lnTo>
                                  <a:pt x="13433" y="11397"/>
                                </a:lnTo>
                                <a:lnTo>
                                  <a:pt x="13361" y="11397"/>
                                </a:lnTo>
                                <a:lnTo>
                                  <a:pt x="13218" y="11251"/>
                                </a:lnTo>
                                <a:cubicBezTo>
                                  <a:pt x="13206" y="11239"/>
                                  <a:pt x="13182" y="11239"/>
                                  <a:pt x="13170" y="11251"/>
                                </a:cubicBezTo>
                                <a:cubicBezTo>
                                  <a:pt x="13158" y="11263"/>
                                  <a:pt x="13158" y="11288"/>
                                  <a:pt x="13170" y="11300"/>
                                </a:cubicBezTo>
                                <a:lnTo>
                                  <a:pt x="13266" y="11397"/>
                                </a:lnTo>
                                <a:lnTo>
                                  <a:pt x="13075" y="11397"/>
                                </a:lnTo>
                                <a:cubicBezTo>
                                  <a:pt x="13063" y="11397"/>
                                  <a:pt x="13039" y="11410"/>
                                  <a:pt x="13039" y="11434"/>
                                </a:cubicBezTo>
                                <a:cubicBezTo>
                                  <a:pt x="13039" y="11446"/>
                                  <a:pt x="13051" y="11471"/>
                                  <a:pt x="13075" y="11471"/>
                                </a:cubicBezTo>
                                <a:lnTo>
                                  <a:pt x="13266" y="11471"/>
                                </a:lnTo>
                                <a:lnTo>
                                  <a:pt x="13170" y="11568"/>
                                </a:lnTo>
                                <a:cubicBezTo>
                                  <a:pt x="13158" y="11581"/>
                                  <a:pt x="13158" y="11605"/>
                                  <a:pt x="13170" y="11617"/>
                                </a:cubicBezTo>
                                <a:cubicBezTo>
                                  <a:pt x="13182" y="11629"/>
                                  <a:pt x="13206" y="11629"/>
                                  <a:pt x="13218" y="11617"/>
                                </a:cubicBezTo>
                                <a:lnTo>
                                  <a:pt x="13361" y="11471"/>
                                </a:lnTo>
                                <a:lnTo>
                                  <a:pt x="13433" y="11471"/>
                                </a:lnTo>
                                <a:lnTo>
                                  <a:pt x="13337" y="11568"/>
                                </a:lnTo>
                                <a:cubicBezTo>
                                  <a:pt x="13325" y="11581"/>
                                  <a:pt x="13325" y="11605"/>
                                  <a:pt x="13337" y="11617"/>
                                </a:cubicBezTo>
                                <a:cubicBezTo>
                                  <a:pt x="13349" y="11629"/>
                                  <a:pt x="13373" y="11629"/>
                                  <a:pt x="13385" y="11617"/>
                                </a:cubicBezTo>
                                <a:lnTo>
                                  <a:pt x="13528" y="11471"/>
                                </a:lnTo>
                                <a:lnTo>
                                  <a:pt x="13791" y="11471"/>
                                </a:lnTo>
                                <a:lnTo>
                                  <a:pt x="13696" y="11568"/>
                                </a:lnTo>
                                <a:cubicBezTo>
                                  <a:pt x="13684" y="11581"/>
                                  <a:pt x="13684" y="11605"/>
                                  <a:pt x="13696" y="11617"/>
                                </a:cubicBezTo>
                                <a:cubicBezTo>
                                  <a:pt x="13707" y="11629"/>
                                  <a:pt x="13731" y="11629"/>
                                  <a:pt x="13743" y="11617"/>
                                </a:cubicBezTo>
                                <a:lnTo>
                                  <a:pt x="13887" y="11471"/>
                                </a:lnTo>
                                <a:lnTo>
                                  <a:pt x="13958" y="11471"/>
                                </a:lnTo>
                                <a:lnTo>
                                  <a:pt x="13863" y="11568"/>
                                </a:lnTo>
                                <a:cubicBezTo>
                                  <a:pt x="13851" y="11581"/>
                                  <a:pt x="13851" y="11605"/>
                                  <a:pt x="13863" y="11617"/>
                                </a:cubicBezTo>
                                <a:cubicBezTo>
                                  <a:pt x="13875" y="11629"/>
                                  <a:pt x="13898" y="11629"/>
                                  <a:pt x="13910" y="11617"/>
                                </a:cubicBezTo>
                                <a:lnTo>
                                  <a:pt x="14054" y="11471"/>
                                </a:lnTo>
                                <a:lnTo>
                                  <a:pt x="14328" y="11471"/>
                                </a:lnTo>
                                <a:lnTo>
                                  <a:pt x="14125" y="11678"/>
                                </a:lnTo>
                                <a:lnTo>
                                  <a:pt x="13887" y="11678"/>
                                </a:lnTo>
                                <a:cubicBezTo>
                                  <a:pt x="13875" y="11678"/>
                                  <a:pt x="13851" y="11691"/>
                                  <a:pt x="13851" y="11715"/>
                                </a:cubicBezTo>
                                <a:cubicBezTo>
                                  <a:pt x="13851" y="11727"/>
                                  <a:pt x="13863" y="11752"/>
                                  <a:pt x="13887" y="11752"/>
                                </a:cubicBezTo>
                                <a:lnTo>
                                  <a:pt x="14066" y="11752"/>
                                </a:lnTo>
                                <a:lnTo>
                                  <a:pt x="13946" y="11874"/>
                                </a:lnTo>
                                <a:lnTo>
                                  <a:pt x="13540" y="11874"/>
                                </a:lnTo>
                                <a:lnTo>
                                  <a:pt x="13397" y="11727"/>
                                </a:lnTo>
                                <a:cubicBezTo>
                                  <a:pt x="13385" y="11715"/>
                                  <a:pt x="13361" y="11715"/>
                                  <a:pt x="13349" y="11727"/>
                                </a:cubicBezTo>
                                <a:cubicBezTo>
                                  <a:pt x="13337" y="11739"/>
                                  <a:pt x="13337" y="11764"/>
                                  <a:pt x="13349" y="11776"/>
                                </a:cubicBezTo>
                                <a:lnTo>
                                  <a:pt x="13445" y="11874"/>
                                </a:lnTo>
                                <a:lnTo>
                                  <a:pt x="13373" y="11874"/>
                                </a:lnTo>
                                <a:lnTo>
                                  <a:pt x="13230" y="11727"/>
                                </a:lnTo>
                                <a:cubicBezTo>
                                  <a:pt x="13218" y="11715"/>
                                  <a:pt x="13194" y="11715"/>
                                  <a:pt x="13182" y="11727"/>
                                </a:cubicBezTo>
                                <a:cubicBezTo>
                                  <a:pt x="13170" y="11739"/>
                                  <a:pt x="13170" y="11764"/>
                                  <a:pt x="13182" y="11776"/>
                                </a:cubicBezTo>
                                <a:lnTo>
                                  <a:pt x="13278" y="11874"/>
                                </a:lnTo>
                                <a:lnTo>
                                  <a:pt x="13087" y="11874"/>
                                </a:lnTo>
                                <a:cubicBezTo>
                                  <a:pt x="13075" y="11874"/>
                                  <a:pt x="13051" y="11886"/>
                                  <a:pt x="13051" y="11910"/>
                                </a:cubicBezTo>
                                <a:cubicBezTo>
                                  <a:pt x="13051" y="11922"/>
                                  <a:pt x="13063" y="11947"/>
                                  <a:pt x="13087" y="11947"/>
                                </a:cubicBezTo>
                                <a:lnTo>
                                  <a:pt x="13278" y="11947"/>
                                </a:lnTo>
                                <a:lnTo>
                                  <a:pt x="13182" y="12045"/>
                                </a:lnTo>
                                <a:cubicBezTo>
                                  <a:pt x="13170" y="12057"/>
                                  <a:pt x="13170" y="12081"/>
                                  <a:pt x="13182" y="12093"/>
                                </a:cubicBezTo>
                                <a:cubicBezTo>
                                  <a:pt x="13194" y="12106"/>
                                  <a:pt x="13218" y="12106"/>
                                  <a:pt x="13230" y="12093"/>
                                </a:cubicBezTo>
                                <a:lnTo>
                                  <a:pt x="13373" y="11947"/>
                                </a:lnTo>
                                <a:lnTo>
                                  <a:pt x="13445" y="11947"/>
                                </a:lnTo>
                                <a:lnTo>
                                  <a:pt x="13349" y="12045"/>
                                </a:lnTo>
                                <a:cubicBezTo>
                                  <a:pt x="13337" y="12057"/>
                                  <a:pt x="13337" y="12081"/>
                                  <a:pt x="13349" y="12093"/>
                                </a:cubicBezTo>
                                <a:cubicBezTo>
                                  <a:pt x="13361" y="12106"/>
                                  <a:pt x="13385" y="12106"/>
                                  <a:pt x="13397" y="12093"/>
                                </a:cubicBezTo>
                                <a:lnTo>
                                  <a:pt x="13540" y="11947"/>
                                </a:lnTo>
                                <a:lnTo>
                                  <a:pt x="13887" y="11947"/>
                                </a:lnTo>
                                <a:lnTo>
                                  <a:pt x="13767" y="12069"/>
                                </a:lnTo>
                                <a:lnTo>
                                  <a:pt x="13528" y="12069"/>
                                </a:lnTo>
                                <a:cubicBezTo>
                                  <a:pt x="13516" y="12069"/>
                                  <a:pt x="13493" y="12081"/>
                                  <a:pt x="13493" y="12106"/>
                                </a:cubicBezTo>
                                <a:cubicBezTo>
                                  <a:pt x="13493" y="12118"/>
                                  <a:pt x="13504" y="12142"/>
                                  <a:pt x="13528" y="12142"/>
                                </a:cubicBezTo>
                                <a:lnTo>
                                  <a:pt x="13707" y="12142"/>
                                </a:lnTo>
                                <a:lnTo>
                                  <a:pt x="13576" y="12277"/>
                                </a:lnTo>
                                <a:lnTo>
                                  <a:pt x="13397" y="12277"/>
                                </a:lnTo>
                                <a:lnTo>
                                  <a:pt x="13254" y="12130"/>
                                </a:lnTo>
                                <a:cubicBezTo>
                                  <a:pt x="13242" y="12118"/>
                                  <a:pt x="13218" y="12118"/>
                                  <a:pt x="13206" y="12130"/>
                                </a:cubicBezTo>
                                <a:cubicBezTo>
                                  <a:pt x="13194" y="12142"/>
                                  <a:pt x="13194" y="12167"/>
                                  <a:pt x="13206" y="12179"/>
                                </a:cubicBezTo>
                                <a:lnTo>
                                  <a:pt x="13301" y="12277"/>
                                </a:lnTo>
                                <a:lnTo>
                                  <a:pt x="13230" y="12277"/>
                                </a:lnTo>
                                <a:lnTo>
                                  <a:pt x="13087" y="12130"/>
                                </a:lnTo>
                                <a:cubicBezTo>
                                  <a:pt x="13075" y="12118"/>
                                  <a:pt x="13051" y="12118"/>
                                  <a:pt x="13039" y="12130"/>
                                </a:cubicBezTo>
                                <a:cubicBezTo>
                                  <a:pt x="13027" y="12142"/>
                                  <a:pt x="13027" y="12167"/>
                                  <a:pt x="13039" y="12179"/>
                                </a:cubicBezTo>
                                <a:lnTo>
                                  <a:pt x="13134" y="12277"/>
                                </a:lnTo>
                                <a:lnTo>
                                  <a:pt x="12943" y="12277"/>
                                </a:lnTo>
                                <a:cubicBezTo>
                                  <a:pt x="12931" y="12277"/>
                                  <a:pt x="12907" y="12289"/>
                                  <a:pt x="12907" y="12313"/>
                                </a:cubicBezTo>
                                <a:cubicBezTo>
                                  <a:pt x="12907" y="12325"/>
                                  <a:pt x="12919" y="12350"/>
                                  <a:pt x="12943" y="12350"/>
                                </a:cubicBezTo>
                                <a:lnTo>
                                  <a:pt x="13134" y="12350"/>
                                </a:lnTo>
                                <a:lnTo>
                                  <a:pt x="13039" y="12448"/>
                                </a:lnTo>
                                <a:cubicBezTo>
                                  <a:pt x="13027" y="12460"/>
                                  <a:pt x="13027" y="12484"/>
                                  <a:pt x="13039" y="12496"/>
                                </a:cubicBezTo>
                                <a:cubicBezTo>
                                  <a:pt x="13051" y="12509"/>
                                  <a:pt x="13075" y="12509"/>
                                  <a:pt x="13087" y="12496"/>
                                </a:cubicBezTo>
                                <a:lnTo>
                                  <a:pt x="13230" y="12350"/>
                                </a:lnTo>
                                <a:lnTo>
                                  <a:pt x="13301" y="12350"/>
                                </a:lnTo>
                                <a:lnTo>
                                  <a:pt x="13206" y="12448"/>
                                </a:lnTo>
                                <a:cubicBezTo>
                                  <a:pt x="13194" y="12460"/>
                                  <a:pt x="13194" y="12484"/>
                                  <a:pt x="13206" y="12496"/>
                                </a:cubicBezTo>
                                <a:cubicBezTo>
                                  <a:pt x="13218" y="12509"/>
                                  <a:pt x="13242" y="12509"/>
                                  <a:pt x="13254" y="12496"/>
                                </a:cubicBezTo>
                                <a:lnTo>
                                  <a:pt x="13397" y="12350"/>
                                </a:lnTo>
                                <a:lnTo>
                                  <a:pt x="13516" y="12350"/>
                                </a:lnTo>
                                <a:lnTo>
                                  <a:pt x="13266" y="12606"/>
                                </a:lnTo>
                                <a:lnTo>
                                  <a:pt x="13063" y="12606"/>
                                </a:lnTo>
                                <a:cubicBezTo>
                                  <a:pt x="13051" y="12606"/>
                                  <a:pt x="13027" y="12618"/>
                                  <a:pt x="13027" y="12643"/>
                                </a:cubicBezTo>
                                <a:cubicBezTo>
                                  <a:pt x="13027" y="12655"/>
                                  <a:pt x="13039" y="12680"/>
                                  <a:pt x="13063" y="12680"/>
                                </a:cubicBezTo>
                                <a:lnTo>
                                  <a:pt x="13194" y="12680"/>
                                </a:lnTo>
                                <a:lnTo>
                                  <a:pt x="13146" y="12728"/>
                                </a:lnTo>
                                <a:lnTo>
                                  <a:pt x="12943" y="12728"/>
                                </a:lnTo>
                                <a:cubicBezTo>
                                  <a:pt x="12931" y="12728"/>
                                  <a:pt x="12907" y="12741"/>
                                  <a:pt x="12907" y="12765"/>
                                </a:cubicBezTo>
                                <a:cubicBezTo>
                                  <a:pt x="12907" y="12777"/>
                                  <a:pt x="12919" y="12802"/>
                                  <a:pt x="12943" y="12802"/>
                                </a:cubicBezTo>
                                <a:lnTo>
                                  <a:pt x="13075" y="12802"/>
                                </a:lnTo>
                                <a:lnTo>
                                  <a:pt x="12931" y="12948"/>
                                </a:lnTo>
                                <a:cubicBezTo>
                                  <a:pt x="12919" y="12960"/>
                                  <a:pt x="12919" y="12985"/>
                                  <a:pt x="12931" y="12997"/>
                                </a:cubicBezTo>
                                <a:cubicBezTo>
                                  <a:pt x="12943" y="13009"/>
                                  <a:pt x="12967" y="13009"/>
                                  <a:pt x="12979" y="12997"/>
                                </a:cubicBezTo>
                                <a:lnTo>
                                  <a:pt x="13122" y="12850"/>
                                </a:lnTo>
                                <a:lnTo>
                                  <a:pt x="13122" y="12985"/>
                                </a:lnTo>
                                <a:cubicBezTo>
                                  <a:pt x="13122" y="12997"/>
                                  <a:pt x="13134" y="13021"/>
                                  <a:pt x="13158" y="13021"/>
                                </a:cubicBezTo>
                                <a:cubicBezTo>
                                  <a:pt x="13170" y="13021"/>
                                  <a:pt x="13194" y="13009"/>
                                  <a:pt x="13194" y="12985"/>
                                </a:cubicBezTo>
                                <a:lnTo>
                                  <a:pt x="13194" y="12777"/>
                                </a:lnTo>
                                <a:lnTo>
                                  <a:pt x="13242" y="12728"/>
                                </a:lnTo>
                                <a:lnTo>
                                  <a:pt x="13242" y="12863"/>
                                </a:lnTo>
                                <a:cubicBezTo>
                                  <a:pt x="13242" y="12875"/>
                                  <a:pt x="13254" y="12899"/>
                                  <a:pt x="13278" y="12899"/>
                                </a:cubicBezTo>
                                <a:cubicBezTo>
                                  <a:pt x="13290" y="12899"/>
                                  <a:pt x="13313" y="12887"/>
                                  <a:pt x="13313" y="12863"/>
                                </a:cubicBezTo>
                                <a:lnTo>
                                  <a:pt x="13313" y="12655"/>
                                </a:lnTo>
                                <a:lnTo>
                                  <a:pt x="13576" y="12386"/>
                                </a:lnTo>
                                <a:lnTo>
                                  <a:pt x="13576" y="12521"/>
                                </a:lnTo>
                                <a:lnTo>
                                  <a:pt x="13433" y="12667"/>
                                </a:lnTo>
                                <a:cubicBezTo>
                                  <a:pt x="13421" y="12680"/>
                                  <a:pt x="13421" y="12704"/>
                                  <a:pt x="13433" y="12716"/>
                                </a:cubicBezTo>
                                <a:cubicBezTo>
                                  <a:pt x="13445" y="12728"/>
                                  <a:pt x="13469" y="12728"/>
                                  <a:pt x="13481" y="12716"/>
                                </a:cubicBezTo>
                                <a:lnTo>
                                  <a:pt x="13576" y="12618"/>
                                </a:lnTo>
                                <a:lnTo>
                                  <a:pt x="13576" y="12692"/>
                                </a:lnTo>
                                <a:lnTo>
                                  <a:pt x="13433" y="12838"/>
                                </a:lnTo>
                                <a:cubicBezTo>
                                  <a:pt x="13421" y="12850"/>
                                  <a:pt x="13421" y="12875"/>
                                  <a:pt x="13433" y="12887"/>
                                </a:cubicBezTo>
                                <a:cubicBezTo>
                                  <a:pt x="13445" y="12899"/>
                                  <a:pt x="13469" y="12899"/>
                                  <a:pt x="13481" y="12887"/>
                                </a:cubicBezTo>
                                <a:lnTo>
                                  <a:pt x="13576" y="12789"/>
                                </a:lnTo>
                                <a:lnTo>
                                  <a:pt x="13576" y="12985"/>
                                </a:lnTo>
                                <a:cubicBezTo>
                                  <a:pt x="13576" y="12997"/>
                                  <a:pt x="13588" y="13021"/>
                                  <a:pt x="13612" y="13021"/>
                                </a:cubicBezTo>
                                <a:cubicBezTo>
                                  <a:pt x="13624" y="13021"/>
                                  <a:pt x="13648" y="13009"/>
                                  <a:pt x="13648" y="12985"/>
                                </a:cubicBezTo>
                                <a:lnTo>
                                  <a:pt x="13648" y="12789"/>
                                </a:lnTo>
                                <a:lnTo>
                                  <a:pt x="13743" y="12887"/>
                                </a:lnTo>
                                <a:cubicBezTo>
                                  <a:pt x="13755" y="12899"/>
                                  <a:pt x="13779" y="12899"/>
                                  <a:pt x="13791" y="12887"/>
                                </a:cubicBezTo>
                                <a:cubicBezTo>
                                  <a:pt x="13803" y="12875"/>
                                  <a:pt x="13803" y="12850"/>
                                  <a:pt x="13791" y="12838"/>
                                </a:cubicBezTo>
                                <a:lnTo>
                                  <a:pt x="13648" y="12692"/>
                                </a:lnTo>
                                <a:lnTo>
                                  <a:pt x="13648" y="12618"/>
                                </a:lnTo>
                                <a:lnTo>
                                  <a:pt x="13743" y="12716"/>
                                </a:lnTo>
                                <a:cubicBezTo>
                                  <a:pt x="13755" y="12728"/>
                                  <a:pt x="13779" y="12728"/>
                                  <a:pt x="13791" y="12716"/>
                                </a:cubicBezTo>
                                <a:cubicBezTo>
                                  <a:pt x="13803" y="12704"/>
                                  <a:pt x="13803" y="12680"/>
                                  <a:pt x="13791" y="12667"/>
                                </a:cubicBezTo>
                                <a:lnTo>
                                  <a:pt x="13648" y="12521"/>
                                </a:lnTo>
                                <a:lnTo>
                                  <a:pt x="13648" y="12325"/>
                                </a:lnTo>
                                <a:lnTo>
                                  <a:pt x="13779" y="12191"/>
                                </a:lnTo>
                                <a:lnTo>
                                  <a:pt x="13779" y="12386"/>
                                </a:lnTo>
                                <a:cubicBezTo>
                                  <a:pt x="13779" y="12399"/>
                                  <a:pt x="13791" y="12423"/>
                                  <a:pt x="13815" y="12423"/>
                                </a:cubicBezTo>
                                <a:cubicBezTo>
                                  <a:pt x="13827" y="12423"/>
                                  <a:pt x="13851" y="12411"/>
                                  <a:pt x="13851" y="12386"/>
                                </a:cubicBezTo>
                                <a:lnTo>
                                  <a:pt x="13851" y="12118"/>
                                </a:lnTo>
                                <a:lnTo>
                                  <a:pt x="13970" y="11996"/>
                                </a:lnTo>
                                <a:lnTo>
                                  <a:pt x="13970" y="12362"/>
                                </a:lnTo>
                                <a:lnTo>
                                  <a:pt x="13827" y="12509"/>
                                </a:lnTo>
                                <a:cubicBezTo>
                                  <a:pt x="13815" y="12521"/>
                                  <a:pt x="13815" y="12545"/>
                                  <a:pt x="13827" y="12557"/>
                                </a:cubicBezTo>
                                <a:cubicBezTo>
                                  <a:pt x="13839" y="12570"/>
                                  <a:pt x="13863" y="12570"/>
                                  <a:pt x="13875" y="12557"/>
                                </a:cubicBezTo>
                                <a:lnTo>
                                  <a:pt x="13970" y="12460"/>
                                </a:lnTo>
                                <a:lnTo>
                                  <a:pt x="13970" y="12533"/>
                                </a:lnTo>
                                <a:lnTo>
                                  <a:pt x="13827" y="12680"/>
                                </a:lnTo>
                                <a:cubicBezTo>
                                  <a:pt x="13815" y="12692"/>
                                  <a:pt x="13815" y="12716"/>
                                  <a:pt x="13827" y="12728"/>
                                </a:cubicBezTo>
                                <a:cubicBezTo>
                                  <a:pt x="13839" y="12741"/>
                                  <a:pt x="13863" y="12741"/>
                                  <a:pt x="13875" y="12728"/>
                                </a:cubicBezTo>
                                <a:lnTo>
                                  <a:pt x="13970" y="12631"/>
                                </a:lnTo>
                                <a:lnTo>
                                  <a:pt x="13970" y="12826"/>
                                </a:lnTo>
                                <a:cubicBezTo>
                                  <a:pt x="13970" y="12838"/>
                                  <a:pt x="13982" y="12863"/>
                                  <a:pt x="14006" y="12863"/>
                                </a:cubicBezTo>
                                <a:cubicBezTo>
                                  <a:pt x="14018" y="12863"/>
                                  <a:pt x="14042" y="12850"/>
                                  <a:pt x="14042" y="12826"/>
                                </a:cubicBezTo>
                                <a:lnTo>
                                  <a:pt x="14042" y="12631"/>
                                </a:lnTo>
                                <a:lnTo>
                                  <a:pt x="14137" y="12728"/>
                                </a:lnTo>
                                <a:cubicBezTo>
                                  <a:pt x="14149" y="12741"/>
                                  <a:pt x="14173" y="12741"/>
                                  <a:pt x="14185" y="12728"/>
                                </a:cubicBezTo>
                                <a:cubicBezTo>
                                  <a:pt x="14197" y="12716"/>
                                  <a:pt x="14197" y="12692"/>
                                  <a:pt x="14185" y="12680"/>
                                </a:cubicBezTo>
                                <a:lnTo>
                                  <a:pt x="14042" y="12533"/>
                                </a:lnTo>
                                <a:lnTo>
                                  <a:pt x="14042" y="12460"/>
                                </a:lnTo>
                                <a:lnTo>
                                  <a:pt x="14137" y="12557"/>
                                </a:lnTo>
                                <a:cubicBezTo>
                                  <a:pt x="14149" y="12570"/>
                                  <a:pt x="14173" y="12570"/>
                                  <a:pt x="14185" y="12557"/>
                                </a:cubicBezTo>
                                <a:cubicBezTo>
                                  <a:pt x="14197" y="12545"/>
                                  <a:pt x="14197" y="12521"/>
                                  <a:pt x="14185" y="12509"/>
                                </a:cubicBezTo>
                                <a:lnTo>
                                  <a:pt x="14042" y="12362"/>
                                </a:lnTo>
                                <a:lnTo>
                                  <a:pt x="14042" y="11935"/>
                                </a:lnTo>
                                <a:lnTo>
                                  <a:pt x="14161" y="11813"/>
                                </a:lnTo>
                                <a:lnTo>
                                  <a:pt x="14161" y="12008"/>
                                </a:lnTo>
                                <a:cubicBezTo>
                                  <a:pt x="14161" y="12020"/>
                                  <a:pt x="14173" y="12045"/>
                                  <a:pt x="14197" y="12045"/>
                                </a:cubicBezTo>
                                <a:cubicBezTo>
                                  <a:pt x="14209" y="12045"/>
                                  <a:pt x="14233" y="12032"/>
                                  <a:pt x="14233" y="12008"/>
                                </a:cubicBezTo>
                                <a:lnTo>
                                  <a:pt x="14233" y="11739"/>
                                </a:lnTo>
                                <a:lnTo>
                                  <a:pt x="14436" y="11532"/>
                                </a:lnTo>
                                <a:lnTo>
                                  <a:pt x="14436" y="11825"/>
                                </a:lnTo>
                                <a:lnTo>
                                  <a:pt x="14292" y="11971"/>
                                </a:lnTo>
                                <a:cubicBezTo>
                                  <a:pt x="14281" y="11984"/>
                                  <a:pt x="14281" y="12008"/>
                                  <a:pt x="14292" y="12020"/>
                                </a:cubicBezTo>
                                <a:cubicBezTo>
                                  <a:pt x="14304" y="12032"/>
                                  <a:pt x="14328" y="12032"/>
                                  <a:pt x="14340" y="12020"/>
                                </a:cubicBezTo>
                                <a:lnTo>
                                  <a:pt x="14436" y="11923"/>
                                </a:lnTo>
                                <a:lnTo>
                                  <a:pt x="14436" y="11996"/>
                                </a:lnTo>
                                <a:lnTo>
                                  <a:pt x="14292" y="12142"/>
                                </a:lnTo>
                                <a:cubicBezTo>
                                  <a:pt x="14281" y="12155"/>
                                  <a:pt x="14281" y="12179"/>
                                  <a:pt x="14292" y="12191"/>
                                </a:cubicBezTo>
                                <a:cubicBezTo>
                                  <a:pt x="14304" y="12203"/>
                                  <a:pt x="14328" y="12203"/>
                                  <a:pt x="14340" y="12191"/>
                                </a:cubicBezTo>
                                <a:lnTo>
                                  <a:pt x="14436" y="12093"/>
                                </a:lnTo>
                                <a:lnTo>
                                  <a:pt x="14436" y="12362"/>
                                </a:lnTo>
                                <a:lnTo>
                                  <a:pt x="14292" y="12509"/>
                                </a:lnTo>
                                <a:cubicBezTo>
                                  <a:pt x="14281" y="12521"/>
                                  <a:pt x="14281" y="12545"/>
                                  <a:pt x="14292" y="12557"/>
                                </a:cubicBezTo>
                                <a:cubicBezTo>
                                  <a:pt x="14304" y="12570"/>
                                  <a:pt x="14328" y="12570"/>
                                  <a:pt x="14340" y="12557"/>
                                </a:cubicBezTo>
                                <a:lnTo>
                                  <a:pt x="14436" y="12460"/>
                                </a:lnTo>
                                <a:lnTo>
                                  <a:pt x="14436" y="12533"/>
                                </a:lnTo>
                                <a:lnTo>
                                  <a:pt x="14292" y="12680"/>
                                </a:lnTo>
                                <a:cubicBezTo>
                                  <a:pt x="14281" y="12692"/>
                                  <a:pt x="14281" y="12716"/>
                                  <a:pt x="14292" y="12728"/>
                                </a:cubicBezTo>
                                <a:cubicBezTo>
                                  <a:pt x="14304" y="12741"/>
                                  <a:pt x="14328" y="12741"/>
                                  <a:pt x="14340" y="12728"/>
                                </a:cubicBezTo>
                                <a:lnTo>
                                  <a:pt x="14436" y="12631"/>
                                </a:lnTo>
                                <a:lnTo>
                                  <a:pt x="14436" y="12826"/>
                                </a:lnTo>
                                <a:cubicBezTo>
                                  <a:pt x="14436" y="12838"/>
                                  <a:pt x="14448" y="12863"/>
                                  <a:pt x="14472" y="12863"/>
                                </a:cubicBezTo>
                                <a:cubicBezTo>
                                  <a:pt x="14484" y="12863"/>
                                  <a:pt x="14507" y="12850"/>
                                  <a:pt x="14507" y="12826"/>
                                </a:cubicBezTo>
                                <a:lnTo>
                                  <a:pt x="14507" y="12631"/>
                                </a:lnTo>
                                <a:lnTo>
                                  <a:pt x="14603" y="12728"/>
                                </a:lnTo>
                                <a:cubicBezTo>
                                  <a:pt x="14615" y="12741"/>
                                  <a:pt x="14639" y="12741"/>
                                  <a:pt x="14651" y="12728"/>
                                </a:cubicBezTo>
                                <a:cubicBezTo>
                                  <a:pt x="14663" y="12716"/>
                                  <a:pt x="14663" y="12692"/>
                                  <a:pt x="14651" y="12680"/>
                                </a:cubicBezTo>
                                <a:lnTo>
                                  <a:pt x="14507" y="12533"/>
                                </a:lnTo>
                                <a:lnTo>
                                  <a:pt x="14507" y="12460"/>
                                </a:lnTo>
                                <a:lnTo>
                                  <a:pt x="14603" y="12557"/>
                                </a:lnTo>
                                <a:cubicBezTo>
                                  <a:pt x="14615" y="12570"/>
                                  <a:pt x="14639" y="12570"/>
                                  <a:pt x="14651" y="12557"/>
                                </a:cubicBezTo>
                                <a:cubicBezTo>
                                  <a:pt x="14663" y="12545"/>
                                  <a:pt x="14663" y="12521"/>
                                  <a:pt x="14651" y="12509"/>
                                </a:cubicBezTo>
                                <a:lnTo>
                                  <a:pt x="14507" y="12362"/>
                                </a:lnTo>
                                <a:lnTo>
                                  <a:pt x="14507" y="12093"/>
                                </a:lnTo>
                                <a:lnTo>
                                  <a:pt x="14555" y="12167"/>
                                </a:lnTo>
                                <a:close/>
                                <a:moveTo>
                                  <a:pt x="9564" y="20738"/>
                                </a:moveTo>
                                <a:cubicBezTo>
                                  <a:pt x="9576" y="20751"/>
                                  <a:pt x="9600" y="20751"/>
                                  <a:pt x="9612" y="20738"/>
                                </a:cubicBezTo>
                                <a:cubicBezTo>
                                  <a:pt x="9624" y="20726"/>
                                  <a:pt x="9624" y="20702"/>
                                  <a:pt x="9612" y="20690"/>
                                </a:cubicBezTo>
                                <a:lnTo>
                                  <a:pt x="9469" y="20543"/>
                                </a:lnTo>
                                <a:lnTo>
                                  <a:pt x="9469" y="20470"/>
                                </a:lnTo>
                                <a:lnTo>
                                  <a:pt x="9564" y="20567"/>
                                </a:lnTo>
                                <a:cubicBezTo>
                                  <a:pt x="9576" y="20580"/>
                                  <a:pt x="9600" y="20580"/>
                                  <a:pt x="9612" y="20567"/>
                                </a:cubicBezTo>
                                <a:cubicBezTo>
                                  <a:pt x="9624" y="20555"/>
                                  <a:pt x="9624" y="20531"/>
                                  <a:pt x="9612" y="20519"/>
                                </a:cubicBezTo>
                                <a:lnTo>
                                  <a:pt x="9469" y="20372"/>
                                </a:lnTo>
                                <a:lnTo>
                                  <a:pt x="9469" y="20006"/>
                                </a:lnTo>
                                <a:lnTo>
                                  <a:pt x="9576" y="19896"/>
                                </a:lnTo>
                                <a:cubicBezTo>
                                  <a:pt x="9588" y="19884"/>
                                  <a:pt x="9588" y="19859"/>
                                  <a:pt x="9576" y="19847"/>
                                </a:cubicBezTo>
                                <a:cubicBezTo>
                                  <a:pt x="9564" y="19835"/>
                                  <a:pt x="9540" y="19835"/>
                                  <a:pt x="9528" y="19847"/>
                                </a:cubicBezTo>
                                <a:lnTo>
                                  <a:pt x="9409" y="19969"/>
                                </a:lnTo>
                                <a:lnTo>
                                  <a:pt x="9063" y="19969"/>
                                </a:lnTo>
                                <a:lnTo>
                                  <a:pt x="8919" y="19823"/>
                                </a:lnTo>
                                <a:cubicBezTo>
                                  <a:pt x="8907" y="19810"/>
                                  <a:pt x="8884" y="19810"/>
                                  <a:pt x="8872" y="19823"/>
                                </a:cubicBezTo>
                                <a:cubicBezTo>
                                  <a:pt x="8860" y="19835"/>
                                  <a:pt x="8860" y="19859"/>
                                  <a:pt x="8872" y="19871"/>
                                </a:cubicBezTo>
                                <a:lnTo>
                                  <a:pt x="8967" y="19969"/>
                                </a:lnTo>
                                <a:lnTo>
                                  <a:pt x="8907" y="19969"/>
                                </a:lnTo>
                                <a:lnTo>
                                  <a:pt x="8764" y="19823"/>
                                </a:lnTo>
                                <a:cubicBezTo>
                                  <a:pt x="8752" y="19810"/>
                                  <a:pt x="8728" y="19810"/>
                                  <a:pt x="8716" y="19823"/>
                                </a:cubicBezTo>
                                <a:cubicBezTo>
                                  <a:pt x="8704" y="19835"/>
                                  <a:pt x="8704" y="19859"/>
                                  <a:pt x="8716" y="19871"/>
                                </a:cubicBezTo>
                                <a:lnTo>
                                  <a:pt x="8812" y="19969"/>
                                </a:lnTo>
                                <a:lnTo>
                                  <a:pt x="8549" y="19969"/>
                                </a:lnTo>
                                <a:lnTo>
                                  <a:pt x="8406" y="19823"/>
                                </a:lnTo>
                                <a:cubicBezTo>
                                  <a:pt x="8394" y="19810"/>
                                  <a:pt x="8370" y="19810"/>
                                  <a:pt x="8358" y="19823"/>
                                </a:cubicBezTo>
                                <a:cubicBezTo>
                                  <a:pt x="8346" y="19835"/>
                                  <a:pt x="8346" y="19859"/>
                                  <a:pt x="8358" y="19871"/>
                                </a:cubicBezTo>
                                <a:lnTo>
                                  <a:pt x="8454" y="19969"/>
                                </a:lnTo>
                                <a:lnTo>
                                  <a:pt x="8382" y="19969"/>
                                </a:lnTo>
                                <a:lnTo>
                                  <a:pt x="8239" y="19823"/>
                                </a:lnTo>
                                <a:cubicBezTo>
                                  <a:pt x="8227" y="19810"/>
                                  <a:pt x="8203" y="19810"/>
                                  <a:pt x="8191" y="19823"/>
                                </a:cubicBezTo>
                                <a:cubicBezTo>
                                  <a:pt x="8179" y="19835"/>
                                  <a:pt x="8179" y="19859"/>
                                  <a:pt x="8191" y="19871"/>
                                </a:cubicBezTo>
                                <a:lnTo>
                                  <a:pt x="8287" y="19969"/>
                                </a:lnTo>
                                <a:lnTo>
                                  <a:pt x="8096" y="19969"/>
                                </a:lnTo>
                                <a:cubicBezTo>
                                  <a:pt x="8084" y="19969"/>
                                  <a:pt x="8060" y="19981"/>
                                  <a:pt x="8060" y="20006"/>
                                </a:cubicBezTo>
                                <a:cubicBezTo>
                                  <a:pt x="8060" y="20018"/>
                                  <a:pt x="8072" y="20042"/>
                                  <a:pt x="8096" y="20042"/>
                                </a:cubicBezTo>
                                <a:lnTo>
                                  <a:pt x="8287" y="20042"/>
                                </a:lnTo>
                                <a:lnTo>
                                  <a:pt x="8191" y="20140"/>
                                </a:lnTo>
                                <a:cubicBezTo>
                                  <a:pt x="8179" y="20152"/>
                                  <a:pt x="8179" y="20177"/>
                                  <a:pt x="8191" y="20189"/>
                                </a:cubicBezTo>
                                <a:cubicBezTo>
                                  <a:pt x="8203" y="20201"/>
                                  <a:pt x="8227" y="20201"/>
                                  <a:pt x="8239" y="20189"/>
                                </a:cubicBezTo>
                                <a:lnTo>
                                  <a:pt x="8382" y="20042"/>
                                </a:lnTo>
                                <a:lnTo>
                                  <a:pt x="8454" y="20042"/>
                                </a:lnTo>
                                <a:lnTo>
                                  <a:pt x="8358" y="20140"/>
                                </a:lnTo>
                                <a:cubicBezTo>
                                  <a:pt x="8346" y="20152"/>
                                  <a:pt x="8346" y="20177"/>
                                  <a:pt x="8358" y="20189"/>
                                </a:cubicBezTo>
                                <a:cubicBezTo>
                                  <a:pt x="8370" y="20201"/>
                                  <a:pt x="8394" y="20201"/>
                                  <a:pt x="8406" y="20189"/>
                                </a:cubicBezTo>
                                <a:lnTo>
                                  <a:pt x="8549" y="20042"/>
                                </a:lnTo>
                                <a:lnTo>
                                  <a:pt x="8812" y="20042"/>
                                </a:lnTo>
                                <a:lnTo>
                                  <a:pt x="8716" y="20140"/>
                                </a:lnTo>
                                <a:cubicBezTo>
                                  <a:pt x="8704" y="20152"/>
                                  <a:pt x="8704" y="20177"/>
                                  <a:pt x="8716" y="20189"/>
                                </a:cubicBezTo>
                                <a:cubicBezTo>
                                  <a:pt x="8728" y="20201"/>
                                  <a:pt x="8752" y="20201"/>
                                  <a:pt x="8764" y="20189"/>
                                </a:cubicBezTo>
                                <a:lnTo>
                                  <a:pt x="8907" y="20042"/>
                                </a:lnTo>
                                <a:lnTo>
                                  <a:pt x="8979" y="20042"/>
                                </a:lnTo>
                                <a:lnTo>
                                  <a:pt x="8884" y="20140"/>
                                </a:lnTo>
                                <a:cubicBezTo>
                                  <a:pt x="8872" y="20152"/>
                                  <a:pt x="8872" y="20177"/>
                                  <a:pt x="8884" y="20189"/>
                                </a:cubicBezTo>
                                <a:cubicBezTo>
                                  <a:pt x="8896" y="20201"/>
                                  <a:pt x="8919" y="20201"/>
                                  <a:pt x="8931" y="20189"/>
                                </a:cubicBezTo>
                                <a:lnTo>
                                  <a:pt x="9075" y="20042"/>
                                </a:lnTo>
                                <a:lnTo>
                                  <a:pt x="9349" y="20042"/>
                                </a:lnTo>
                                <a:lnTo>
                                  <a:pt x="9146" y="20250"/>
                                </a:lnTo>
                                <a:lnTo>
                                  <a:pt x="8907" y="20250"/>
                                </a:lnTo>
                                <a:cubicBezTo>
                                  <a:pt x="8896" y="20250"/>
                                  <a:pt x="8872" y="20262"/>
                                  <a:pt x="8872" y="20287"/>
                                </a:cubicBezTo>
                                <a:cubicBezTo>
                                  <a:pt x="8872" y="20299"/>
                                  <a:pt x="8884" y="20323"/>
                                  <a:pt x="8907" y="20323"/>
                                </a:cubicBezTo>
                                <a:lnTo>
                                  <a:pt x="9087" y="20323"/>
                                </a:lnTo>
                                <a:lnTo>
                                  <a:pt x="8967" y="20445"/>
                                </a:lnTo>
                                <a:lnTo>
                                  <a:pt x="8549" y="20445"/>
                                </a:lnTo>
                                <a:lnTo>
                                  <a:pt x="8406" y="20299"/>
                                </a:lnTo>
                                <a:cubicBezTo>
                                  <a:pt x="8394" y="20287"/>
                                  <a:pt x="8370" y="20287"/>
                                  <a:pt x="8358" y="20299"/>
                                </a:cubicBezTo>
                                <a:cubicBezTo>
                                  <a:pt x="8346" y="20311"/>
                                  <a:pt x="8346" y="20335"/>
                                  <a:pt x="8358" y="20348"/>
                                </a:cubicBezTo>
                                <a:lnTo>
                                  <a:pt x="8454" y="20445"/>
                                </a:lnTo>
                                <a:lnTo>
                                  <a:pt x="8382" y="20445"/>
                                </a:lnTo>
                                <a:lnTo>
                                  <a:pt x="8239" y="20299"/>
                                </a:lnTo>
                                <a:cubicBezTo>
                                  <a:pt x="8227" y="20287"/>
                                  <a:pt x="8203" y="20287"/>
                                  <a:pt x="8191" y="20299"/>
                                </a:cubicBezTo>
                                <a:cubicBezTo>
                                  <a:pt x="8179" y="20311"/>
                                  <a:pt x="8179" y="20335"/>
                                  <a:pt x="8191" y="20348"/>
                                </a:cubicBezTo>
                                <a:lnTo>
                                  <a:pt x="8287" y="20445"/>
                                </a:lnTo>
                                <a:lnTo>
                                  <a:pt x="8096" y="20445"/>
                                </a:lnTo>
                                <a:cubicBezTo>
                                  <a:pt x="8084" y="20445"/>
                                  <a:pt x="8060" y="20457"/>
                                  <a:pt x="8060" y="20482"/>
                                </a:cubicBezTo>
                                <a:cubicBezTo>
                                  <a:pt x="8060" y="20494"/>
                                  <a:pt x="8072" y="20519"/>
                                  <a:pt x="8096" y="20519"/>
                                </a:cubicBezTo>
                                <a:lnTo>
                                  <a:pt x="8287" y="20519"/>
                                </a:lnTo>
                                <a:lnTo>
                                  <a:pt x="8191" y="20616"/>
                                </a:lnTo>
                                <a:cubicBezTo>
                                  <a:pt x="8179" y="20628"/>
                                  <a:pt x="8179" y="20653"/>
                                  <a:pt x="8191" y="20665"/>
                                </a:cubicBezTo>
                                <a:cubicBezTo>
                                  <a:pt x="8203" y="20677"/>
                                  <a:pt x="8227" y="20677"/>
                                  <a:pt x="8239" y="20665"/>
                                </a:cubicBezTo>
                                <a:lnTo>
                                  <a:pt x="8382" y="20519"/>
                                </a:lnTo>
                                <a:lnTo>
                                  <a:pt x="8454" y="20519"/>
                                </a:lnTo>
                                <a:lnTo>
                                  <a:pt x="8358" y="20616"/>
                                </a:lnTo>
                                <a:cubicBezTo>
                                  <a:pt x="8346" y="20628"/>
                                  <a:pt x="8346" y="20653"/>
                                  <a:pt x="8358" y="20665"/>
                                </a:cubicBezTo>
                                <a:cubicBezTo>
                                  <a:pt x="8370" y="20677"/>
                                  <a:pt x="8394" y="20677"/>
                                  <a:pt x="8406" y="20665"/>
                                </a:cubicBezTo>
                                <a:lnTo>
                                  <a:pt x="8549" y="20519"/>
                                </a:lnTo>
                                <a:lnTo>
                                  <a:pt x="8896" y="20519"/>
                                </a:lnTo>
                                <a:lnTo>
                                  <a:pt x="8776" y="20641"/>
                                </a:lnTo>
                                <a:lnTo>
                                  <a:pt x="8537" y="20641"/>
                                </a:lnTo>
                                <a:cubicBezTo>
                                  <a:pt x="8525" y="20641"/>
                                  <a:pt x="8501" y="20653"/>
                                  <a:pt x="8501" y="20677"/>
                                </a:cubicBezTo>
                                <a:cubicBezTo>
                                  <a:pt x="8501" y="20689"/>
                                  <a:pt x="8513" y="20714"/>
                                  <a:pt x="8537" y="20714"/>
                                </a:cubicBezTo>
                                <a:lnTo>
                                  <a:pt x="8716" y="20714"/>
                                </a:lnTo>
                                <a:lnTo>
                                  <a:pt x="8585" y="20848"/>
                                </a:lnTo>
                                <a:lnTo>
                                  <a:pt x="8406" y="20848"/>
                                </a:lnTo>
                                <a:lnTo>
                                  <a:pt x="8263" y="20702"/>
                                </a:lnTo>
                                <a:cubicBezTo>
                                  <a:pt x="8251" y="20689"/>
                                  <a:pt x="8227" y="20689"/>
                                  <a:pt x="8215" y="20702"/>
                                </a:cubicBezTo>
                                <a:cubicBezTo>
                                  <a:pt x="8203" y="20714"/>
                                  <a:pt x="8203" y="20738"/>
                                  <a:pt x="8215" y="20751"/>
                                </a:cubicBezTo>
                                <a:lnTo>
                                  <a:pt x="8310" y="20848"/>
                                </a:lnTo>
                                <a:lnTo>
                                  <a:pt x="8239" y="20848"/>
                                </a:lnTo>
                                <a:lnTo>
                                  <a:pt x="8096" y="20702"/>
                                </a:lnTo>
                                <a:cubicBezTo>
                                  <a:pt x="8084" y="20689"/>
                                  <a:pt x="8060" y="20689"/>
                                  <a:pt x="8048" y="20702"/>
                                </a:cubicBezTo>
                                <a:cubicBezTo>
                                  <a:pt x="8036" y="20714"/>
                                  <a:pt x="8036" y="20738"/>
                                  <a:pt x="8048" y="20751"/>
                                </a:cubicBezTo>
                                <a:lnTo>
                                  <a:pt x="8143" y="20848"/>
                                </a:lnTo>
                                <a:lnTo>
                                  <a:pt x="7952" y="20848"/>
                                </a:lnTo>
                                <a:cubicBezTo>
                                  <a:pt x="7940" y="20848"/>
                                  <a:pt x="7916" y="20860"/>
                                  <a:pt x="7916" y="20885"/>
                                </a:cubicBezTo>
                                <a:cubicBezTo>
                                  <a:pt x="7916" y="20897"/>
                                  <a:pt x="7928" y="20921"/>
                                  <a:pt x="7952" y="20921"/>
                                </a:cubicBezTo>
                                <a:lnTo>
                                  <a:pt x="8143" y="20921"/>
                                </a:lnTo>
                                <a:lnTo>
                                  <a:pt x="8048" y="21019"/>
                                </a:lnTo>
                                <a:cubicBezTo>
                                  <a:pt x="8036" y="21031"/>
                                  <a:pt x="8036" y="21056"/>
                                  <a:pt x="8048" y="21068"/>
                                </a:cubicBezTo>
                                <a:cubicBezTo>
                                  <a:pt x="8060" y="21080"/>
                                  <a:pt x="8084" y="21080"/>
                                  <a:pt x="8096" y="21068"/>
                                </a:cubicBezTo>
                                <a:lnTo>
                                  <a:pt x="8239" y="20921"/>
                                </a:lnTo>
                                <a:lnTo>
                                  <a:pt x="8310" y="20921"/>
                                </a:lnTo>
                                <a:lnTo>
                                  <a:pt x="8215" y="21019"/>
                                </a:lnTo>
                                <a:cubicBezTo>
                                  <a:pt x="8203" y="21031"/>
                                  <a:pt x="8203" y="21056"/>
                                  <a:pt x="8215" y="21068"/>
                                </a:cubicBezTo>
                                <a:cubicBezTo>
                                  <a:pt x="8227" y="21080"/>
                                  <a:pt x="8251" y="21080"/>
                                  <a:pt x="8263" y="21068"/>
                                </a:cubicBezTo>
                                <a:lnTo>
                                  <a:pt x="8406" y="20921"/>
                                </a:lnTo>
                                <a:lnTo>
                                  <a:pt x="8525" y="20921"/>
                                </a:lnTo>
                                <a:lnTo>
                                  <a:pt x="8275" y="21178"/>
                                </a:lnTo>
                                <a:lnTo>
                                  <a:pt x="8072" y="21178"/>
                                </a:lnTo>
                                <a:cubicBezTo>
                                  <a:pt x="8060" y="21178"/>
                                  <a:pt x="8036" y="21190"/>
                                  <a:pt x="8036" y="21214"/>
                                </a:cubicBezTo>
                                <a:cubicBezTo>
                                  <a:pt x="8036" y="21227"/>
                                  <a:pt x="8048" y="21251"/>
                                  <a:pt x="8072" y="21251"/>
                                </a:cubicBezTo>
                                <a:lnTo>
                                  <a:pt x="8203" y="21251"/>
                                </a:lnTo>
                                <a:lnTo>
                                  <a:pt x="8155" y="21300"/>
                                </a:lnTo>
                                <a:lnTo>
                                  <a:pt x="7952" y="21300"/>
                                </a:lnTo>
                                <a:cubicBezTo>
                                  <a:pt x="7940" y="21300"/>
                                  <a:pt x="7916" y="21312"/>
                                  <a:pt x="7916" y="21337"/>
                                </a:cubicBezTo>
                                <a:cubicBezTo>
                                  <a:pt x="7916" y="21349"/>
                                  <a:pt x="7928" y="21373"/>
                                  <a:pt x="7952" y="21373"/>
                                </a:cubicBezTo>
                                <a:lnTo>
                                  <a:pt x="8084" y="21373"/>
                                </a:lnTo>
                                <a:lnTo>
                                  <a:pt x="7940" y="21520"/>
                                </a:lnTo>
                                <a:cubicBezTo>
                                  <a:pt x="7928" y="21532"/>
                                  <a:pt x="7928" y="21556"/>
                                  <a:pt x="7940" y="21569"/>
                                </a:cubicBezTo>
                                <a:cubicBezTo>
                                  <a:pt x="7952" y="21581"/>
                                  <a:pt x="7976" y="21581"/>
                                  <a:pt x="7988" y="21569"/>
                                </a:cubicBezTo>
                                <a:lnTo>
                                  <a:pt x="8131" y="21422"/>
                                </a:lnTo>
                                <a:lnTo>
                                  <a:pt x="8131" y="21556"/>
                                </a:lnTo>
                                <a:cubicBezTo>
                                  <a:pt x="8131" y="21569"/>
                                  <a:pt x="8143" y="21593"/>
                                  <a:pt x="8167" y="21593"/>
                                </a:cubicBezTo>
                                <a:cubicBezTo>
                                  <a:pt x="8179" y="21593"/>
                                  <a:pt x="8203" y="21581"/>
                                  <a:pt x="8203" y="21556"/>
                                </a:cubicBezTo>
                                <a:lnTo>
                                  <a:pt x="8203" y="21349"/>
                                </a:lnTo>
                                <a:lnTo>
                                  <a:pt x="8251" y="21300"/>
                                </a:lnTo>
                                <a:lnTo>
                                  <a:pt x="8251" y="21434"/>
                                </a:lnTo>
                                <a:cubicBezTo>
                                  <a:pt x="8251" y="21446"/>
                                  <a:pt x="8263" y="21471"/>
                                  <a:pt x="8287" y="21471"/>
                                </a:cubicBezTo>
                                <a:cubicBezTo>
                                  <a:pt x="8298" y="21471"/>
                                  <a:pt x="8322" y="21459"/>
                                  <a:pt x="8322" y="21434"/>
                                </a:cubicBezTo>
                                <a:lnTo>
                                  <a:pt x="8322" y="21227"/>
                                </a:lnTo>
                                <a:lnTo>
                                  <a:pt x="8585" y="20958"/>
                                </a:lnTo>
                                <a:lnTo>
                                  <a:pt x="8585" y="21092"/>
                                </a:lnTo>
                                <a:lnTo>
                                  <a:pt x="8442" y="21239"/>
                                </a:lnTo>
                                <a:cubicBezTo>
                                  <a:pt x="8430" y="21251"/>
                                  <a:pt x="8430" y="21276"/>
                                  <a:pt x="8442" y="21288"/>
                                </a:cubicBezTo>
                                <a:cubicBezTo>
                                  <a:pt x="8454" y="21300"/>
                                  <a:pt x="8478" y="21300"/>
                                  <a:pt x="8490" y="21288"/>
                                </a:cubicBezTo>
                                <a:lnTo>
                                  <a:pt x="8585" y="21190"/>
                                </a:lnTo>
                                <a:lnTo>
                                  <a:pt x="8585" y="21263"/>
                                </a:lnTo>
                                <a:lnTo>
                                  <a:pt x="8442" y="21410"/>
                                </a:lnTo>
                                <a:cubicBezTo>
                                  <a:pt x="8430" y="21422"/>
                                  <a:pt x="8430" y="21446"/>
                                  <a:pt x="8442" y="21459"/>
                                </a:cubicBezTo>
                                <a:cubicBezTo>
                                  <a:pt x="8454" y="21471"/>
                                  <a:pt x="8478" y="21471"/>
                                  <a:pt x="8490" y="21459"/>
                                </a:cubicBezTo>
                                <a:lnTo>
                                  <a:pt x="8585" y="21361"/>
                                </a:lnTo>
                                <a:lnTo>
                                  <a:pt x="8585" y="21556"/>
                                </a:lnTo>
                                <a:cubicBezTo>
                                  <a:pt x="8585" y="21569"/>
                                  <a:pt x="8597" y="21593"/>
                                  <a:pt x="8621" y="21593"/>
                                </a:cubicBezTo>
                                <a:cubicBezTo>
                                  <a:pt x="8645" y="21593"/>
                                  <a:pt x="8657" y="21581"/>
                                  <a:pt x="8657" y="21556"/>
                                </a:cubicBezTo>
                                <a:lnTo>
                                  <a:pt x="8657" y="21324"/>
                                </a:lnTo>
                                <a:lnTo>
                                  <a:pt x="8752" y="21422"/>
                                </a:lnTo>
                                <a:cubicBezTo>
                                  <a:pt x="8764" y="21434"/>
                                  <a:pt x="8788" y="21434"/>
                                  <a:pt x="8800" y="21422"/>
                                </a:cubicBezTo>
                                <a:cubicBezTo>
                                  <a:pt x="8812" y="21410"/>
                                  <a:pt x="8812" y="21386"/>
                                  <a:pt x="8800" y="21373"/>
                                </a:cubicBezTo>
                                <a:lnTo>
                                  <a:pt x="8657" y="21227"/>
                                </a:lnTo>
                                <a:lnTo>
                                  <a:pt x="8657" y="21154"/>
                                </a:lnTo>
                                <a:lnTo>
                                  <a:pt x="8752" y="21251"/>
                                </a:lnTo>
                                <a:cubicBezTo>
                                  <a:pt x="8764" y="21263"/>
                                  <a:pt x="8788" y="21263"/>
                                  <a:pt x="8800" y="21251"/>
                                </a:cubicBezTo>
                                <a:cubicBezTo>
                                  <a:pt x="8812" y="21239"/>
                                  <a:pt x="8812" y="21215"/>
                                  <a:pt x="8800" y="21202"/>
                                </a:cubicBezTo>
                                <a:lnTo>
                                  <a:pt x="8657" y="21056"/>
                                </a:lnTo>
                                <a:lnTo>
                                  <a:pt x="8657" y="20860"/>
                                </a:lnTo>
                                <a:lnTo>
                                  <a:pt x="8788" y="20726"/>
                                </a:lnTo>
                                <a:lnTo>
                                  <a:pt x="8788" y="20922"/>
                                </a:lnTo>
                                <a:cubicBezTo>
                                  <a:pt x="8788" y="20934"/>
                                  <a:pt x="8800" y="20958"/>
                                  <a:pt x="8824" y="20958"/>
                                </a:cubicBezTo>
                                <a:cubicBezTo>
                                  <a:pt x="8836" y="20958"/>
                                  <a:pt x="8860" y="20946"/>
                                  <a:pt x="8860" y="20922"/>
                                </a:cubicBezTo>
                                <a:lnTo>
                                  <a:pt x="8860" y="20653"/>
                                </a:lnTo>
                                <a:lnTo>
                                  <a:pt x="8979" y="20531"/>
                                </a:lnTo>
                                <a:lnTo>
                                  <a:pt x="8979" y="20897"/>
                                </a:lnTo>
                                <a:lnTo>
                                  <a:pt x="8836" y="21044"/>
                                </a:lnTo>
                                <a:cubicBezTo>
                                  <a:pt x="8824" y="21056"/>
                                  <a:pt x="8824" y="21080"/>
                                  <a:pt x="8836" y="21092"/>
                                </a:cubicBezTo>
                                <a:cubicBezTo>
                                  <a:pt x="8848" y="21105"/>
                                  <a:pt x="8872" y="21105"/>
                                  <a:pt x="8884" y="21092"/>
                                </a:cubicBezTo>
                                <a:lnTo>
                                  <a:pt x="8979" y="20995"/>
                                </a:lnTo>
                                <a:lnTo>
                                  <a:pt x="8979" y="21068"/>
                                </a:lnTo>
                                <a:lnTo>
                                  <a:pt x="8836" y="21215"/>
                                </a:lnTo>
                                <a:cubicBezTo>
                                  <a:pt x="8824" y="21227"/>
                                  <a:pt x="8824" y="21251"/>
                                  <a:pt x="8836" y="21263"/>
                                </a:cubicBezTo>
                                <a:cubicBezTo>
                                  <a:pt x="8848" y="21276"/>
                                  <a:pt x="8872" y="21276"/>
                                  <a:pt x="8884" y="21263"/>
                                </a:cubicBezTo>
                                <a:lnTo>
                                  <a:pt x="8979" y="21166"/>
                                </a:lnTo>
                                <a:lnTo>
                                  <a:pt x="8979" y="21361"/>
                                </a:lnTo>
                                <a:cubicBezTo>
                                  <a:pt x="8979" y="21373"/>
                                  <a:pt x="8991" y="21398"/>
                                  <a:pt x="9015" y="21398"/>
                                </a:cubicBezTo>
                                <a:cubicBezTo>
                                  <a:pt x="9027" y="21398"/>
                                  <a:pt x="9051" y="21385"/>
                                  <a:pt x="9051" y="21361"/>
                                </a:cubicBezTo>
                                <a:lnTo>
                                  <a:pt x="9051" y="21166"/>
                                </a:lnTo>
                                <a:lnTo>
                                  <a:pt x="9146" y="21263"/>
                                </a:lnTo>
                                <a:cubicBezTo>
                                  <a:pt x="9158" y="21276"/>
                                  <a:pt x="9182" y="21276"/>
                                  <a:pt x="9194" y="21263"/>
                                </a:cubicBezTo>
                                <a:cubicBezTo>
                                  <a:pt x="9206" y="21251"/>
                                  <a:pt x="9206" y="21227"/>
                                  <a:pt x="9194" y="21215"/>
                                </a:cubicBezTo>
                                <a:lnTo>
                                  <a:pt x="9051" y="21068"/>
                                </a:lnTo>
                                <a:lnTo>
                                  <a:pt x="9051" y="20995"/>
                                </a:lnTo>
                                <a:lnTo>
                                  <a:pt x="9146" y="21092"/>
                                </a:lnTo>
                                <a:cubicBezTo>
                                  <a:pt x="9158" y="21105"/>
                                  <a:pt x="9182" y="21105"/>
                                  <a:pt x="9194" y="21092"/>
                                </a:cubicBezTo>
                                <a:cubicBezTo>
                                  <a:pt x="9206" y="21080"/>
                                  <a:pt x="9206" y="21056"/>
                                  <a:pt x="9194" y="21044"/>
                                </a:cubicBezTo>
                                <a:lnTo>
                                  <a:pt x="9051" y="20897"/>
                                </a:lnTo>
                                <a:lnTo>
                                  <a:pt x="9051" y="20470"/>
                                </a:lnTo>
                                <a:lnTo>
                                  <a:pt x="9170" y="20348"/>
                                </a:lnTo>
                                <a:lnTo>
                                  <a:pt x="9170" y="20543"/>
                                </a:lnTo>
                                <a:cubicBezTo>
                                  <a:pt x="9170" y="20555"/>
                                  <a:pt x="9182" y="20580"/>
                                  <a:pt x="9206" y="20580"/>
                                </a:cubicBezTo>
                                <a:cubicBezTo>
                                  <a:pt x="9218" y="20580"/>
                                  <a:pt x="9242" y="20567"/>
                                  <a:pt x="9242" y="20543"/>
                                </a:cubicBezTo>
                                <a:lnTo>
                                  <a:pt x="9242" y="20274"/>
                                </a:lnTo>
                                <a:lnTo>
                                  <a:pt x="9445" y="20067"/>
                                </a:lnTo>
                                <a:lnTo>
                                  <a:pt x="9445" y="20360"/>
                                </a:lnTo>
                                <a:lnTo>
                                  <a:pt x="9301" y="20506"/>
                                </a:lnTo>
                                <a:cubicBezTo>
                                  <a:pt x="9290" y="20519"/>
                                  <a:pt x="9290" y="20543"/>
                                  <a:pt x="9301" y="20555"/>
                                </a:cubicBezTo>
                                <a:cubicBezTo>
                                  <a:pt x="9313" y="20567"/>
                                  <a:pt x="9337" y="20567"/>
                                  <a:pt x="9349" y="20555"/>
                                </a:cubicBezTo>
                                <a:lnTo>
                                  <a:pt x="9445" y="20458"/>
                                </a:lnTo>
                                <a:lnTo>
                                  <a:pt x="9445" y="20531"/>
                                </a:lnTo>
                                <a:lnTo>
                                  <a:pt x="9301" y="20677"/>
                                </a:lnTo>
                                <a:cubicBezTo>
                                  <a:pt x="9289" y="20690"/>
                                  <a:pt x="9289" y="20714"/>
                                  <a:pt x="9301" y="20726"/>
                                </a:cubicBezTo>
                                <a:cubicBezTo>
                                  <a:pt x="9313" y="20738"/>
                                  <a:pt x="9337" y="20738"/>
                                  <a:pt x="9349" y="20726"/>
                                </a:cubicBezTo>
                                <a:lnTo>
                                  <a:pt x="9445" y="20628"/>
                                </a:lnTo>
                                <a:lnTo>
                                  <a:pt x="9445" y="20897"/>
                                </a:lnTo>
                                <a:lnTo>
                                  <a:pt x="9301" y="21044"/>
                                </a:lnTo>
                                <a:cubicBezTo>
                                  <a:pt x="9289" y="21056"/>
                                  <a:pt x="9289" y="21080"/>
                                  <a:pt x="9301" y="21092"/>
                                </a:cubicBezTo>
                                <a:cubicBezTo>
                                  <a:pt x="9313" y="21105"/>
                                  <a:pt x="9337" y="21105"/>
                                  <a:pt x="9349" y="21092"/>
                                </a:cubicBezTo>
                                <a:lnTo>
                                  <a:pt x="9445" y="20995"/>
                                </a:lnTo>
                                <a:lnTo>
                                  <a:pt x="9445" y="21068"/>
                                </a:lnTo>
                                <a:lnTo>
                                  <a:pt x="9301" y="21215"/>
                                </a:lnTo>
                                <a:cubicBezTo>
                                  <a:pt x="9289" y="21227"/>
                                  <a:pt x="9289" y="21251"/>
                                  <a:pt x="9301" y="21263"/>
                                </a:cubicBezTo>
                                <a:cubicBezTo>
                                  <a:pt x="9313" y="21276"/>
                                  <a:pt x="9337" y="21276"/>
                                  <a:pt x="9349" y="21263"/>
                                </a:cubicBezTo>
                                <a:lnTo>
                                  <a:pt x="9445" y="21166"/>
                                </a:lnTo>
                                <a:lnTo>
                                  <a:pt x="9445" y="21361"/>
                                </a:lnTo>
                                <a:cubicBezTo>
                                  <a:pt x="9445" y="21373"/>
                                  <a:pt x="9457" y="21398"/>
                                  <a:pt x="9481" y="21398"/>
                                </a:cubicBezTo>
                                <a:cubicBezTo>
                                  <a:pt x="9492" y="21398"/>
                                  <a:pt x="9516" y="21386"/>
                                  <a:pt x="9516" y="21361"/>
                                </a:cubicBezTo>
                                <a:lnTo>
                                  <a:pt x="9516" y="21166"/>
                                </a:lnTo>
                                <a:lnTo>
                                  <a:pt x="9612" y="21263"/>
                                </a:lnTo>
                                <a:cubicBezTo>
                                  <a:pt x="9624" y="21276"/>
                                  <a:pt x="9648" y="21276"/>
                                  <a:pt x="9660" y="21263"/>
                                </a:cubicBezTo>
                                <a:cubicBezTo>
                                  <a:pt x="9672" y="21251"/>
                                  <a:pt x="9672" y="21227"/>
                                  <a:pt x="9660" y="21215"/>
                                </a:cubicBezTo>
                                <a:lnTo>
                                  <a:pt x="9516" y="21068"/>
                                </a:lnTo>
                                <a:lnTo>
                                  <a:pt x="9516" y="20995"/>
                                </a:lnTo>
                                <a:lnTo>
                                  <a:pt x="9612" y="21092"/>
                                </a:lnTo>
                                <a:cubicBezTo>
                                  <a:pt x="9624" y="21105"/>
                                  <a:pt x="9648" y="21105"/>
                                  <a:pt x="9660" y="21092"/>
                                </a:cubicBezTo>
                                <a:cubicBezTo>
                                  <a:pt x="9672" y="21080"/>
                                  <a:pt x="9672" y="21056"/>
                                  <a:pt x="9660" y="21044"/>
                                </a:cubicBezTo>
                                <a:lnTo>
                                  <a:pt x="9516" y="20897"/>
                                </a:lnTo>
                                <a:lnTo>
                                  <a:pt x="9516" y="20628"/>
                                </a:lnTo>
                                <a:lnTo>
                                  <a:pt x="9564" y="20738"/>
                                </a:lnTo>
                                <a:close/>
                                <a:moveTo>
                                  <a:pt x="14281" y="10347"/>
                                </a:moveTo>
                                <a:cubicBezTo>
                                  <a:pt x="14293" y="10335"/>
                                  <a:pt x="14293" y="10311"/>
                                  <a:pt x="14269" y="10299"/>
                                </a:cubicBezTo>
                                <a:cubicBezTo>
                                  <a:pt x="14257" y="10286"/>
                                  <a:pt x="14233" y="10286"/>
                                  <a:pt x="14221" y="10311"/>
                                </a:cubicBezTo>
                                <a:cubicBezTo>
                                  <a:pt x="14197" y="10335"/>
                                  <a:pt x="14185" y="10347"/>
                                  <a:pt x="14173" y="10347"/>
                                </a:cubicBezTo>
                                <a:cubicBezTo>
                                  <a:pt x="14149" y="10347"/>
                                  <a:pt x="14137" y="10360"/>
                                  <a:pt x="14137" y="10384"/>
                                </a:cubicBezTo>
                                <a:cubicBezTo>
                                  <a:pt x="14137" y="10408"/>
                                  <a:pt x="14149" y="10421"/>
                                  <a:pt x="14173" y="10421"/>
                                </a:cubicBezTo>
                                <a:cubicBezTo>
                                  <a:pt x="14221" y="10421"/>
                                  <a:pt x="14269" y="10360"/>
                                  <a:pt x="14281" y="10347"/>
                                </a:cubicBezTo>
                                <a:close/>
                                <a:moveTo>
                                  <a:pt x="13337" y="9981"/>
                                </a:moveTo>
                                <a:cubicBezTo>
                                  <a:pt x="13349" y="9993"/>
                                  <a:pt x="13349" y="9993"/>
                                  <a:pt x="13361" y="9993"/>
                                </a:cubicBezTo>
                                <a:cubicBezTo>
                                  <a:pt x="13373" y="9993"/>
                                  <a:pt x="13373" y="9993"/>
                                  <a:pt x="13385" y="9981"/>
                                </a:cubicBezTo>
                                <a:cubicBezTo>
                                  <a:pt x="13397" y="9969"/>
                                  <a:pt x="13397" y="9944"/>
                                  <a:pt x="13385" y="9932"/>
                                </a:cubicBezTo>
                                <a:lnTo>
                                  <a:pt x="13349" y="9896"/>
                                </a:lnTo>
                                <a:cubicBezTo>
                                  <a:pt x="13337" y="9883"/>
                                  <a:pt x="13313" y="9883"/>
                                  <a:pt x="13301" y="9896"/>
                                </a:cubicBezTo>
                                <a:cubicBezTo>
                                  <a:pt x="13290" y="9908"/>
                                  <a:pt x="13290" y="9932"/>
                                  <a:pt x="13301" y="9944"/>
                                </a:cubicBezTo>
                                <a:lnTo>
                                  <a:pt x="13337" y="9981"/>
                                </a:lnTo>
                                <a:close/>
                                <a:moveTo>
                                  <a:pt x="14281" y="10262"/>
                                </a:moveTo>
                                <a:cubicBezTo>
                                  <a:pt x="14293" y="10262"/>
                                  <a:pt x="14293" y="10262"/>
                                  <a:pt x="14281" y="10262"/>
                                </a:cubicBezTo>
                                <a:cubicBezTo>
                                  <a:pt x="14304" y="10262"/>
                                  <a:pt x="14316" y="10250"/>
                                  <a:pt x="14316" y="10237"/>
                                </a:cubicBezTo>
                                <a:lnTo>
                                  <a:pt x="14328" y="10189"/>
                                </a:lnTo>
                                <a:cubicBezTo>
                                  <a:pt x="14328" y="10176"/>
                                  <a:pt x="14316" y="10152"/>
                                  <a:pt x="14304" y="10152"/>
                                </a:cubicBezTo>
                                <a:cubicBezTo>
                                  <a:pt x="14293" y="10152"/>
                                  <a:pt x="14269" y="10164"/>
                                  <a:pt x="14269" y="10176"/>
                                </a:cubicBezTo>
                                <a:lnTo>
                                  <a:pt x="14257" y="10225"/>
                                </a:lnTo>
                                <a:cubicBezTo>
                                  <a:pt x="14257" y="10237"/>
                                  <a:pt x="14269" y="10250"/>
                                  <a:pt x="14281" y="10262"/>
                                </a:cubicBezTo>
                                <a:close/>
                                <a:moveTo>
                                  <a:pt x="13815" y="9822"/>
                                </a:moveTo>
                                <a:cubicBezTo>
                                  <a:pt x="13815" y="9822"/>
                                  <a:pt x="13827" y="9822"/>
                                  <a:pt x="13827" y="9822"/>
                                </a:cubicBezTo>
                                <a:cubicBezTo>
                                  <a:pt x="13839" y="9822"/>
                                  <a:pt x="13851" y="9810"/>
                                  <a:pt x="13851" y="9810"/>
                                </a:cubicBezTo>
                                <a:cubicBezTo>
                                  <a:pt x="13863" y="9798"/>
                                  <a:pt x="13851" y="9773"/>
                                  <a:pt x="13839" y="9761"/>
                                </a:cubicBezTo>
                                <a:lnTo>
                                  <a:pt x="13815" y="9749"/>
                                </a:lnTo>
                                <a:cubicBezTo>
                                  <a:pt x="13803" y="9737"/>
                                  <a:pt x="13779" y="9749"/>
                                  <a:pt x="13767" y="9761"/>
                                </a:cubicBezTo>
                                <a:cubicBezTo>
                                  <a:pt x="13755" y="9773"/>
                                  <a:pt x="13767" y="9798"/>
                                  <a:pt x="13779" y="9810"/>
                                </a:cubicBezTo>
                                <a:lnTo>
                                  <a:pt x="13815" y="9822"/>
                                </a:lnTo>
                                <a:close/>
                                <a:moveTo>
                                  <a:pt x="14519" y="10824"/>
                                </a:moveTo>
                                <a:cubicBezTo>
                                  <a:pt x="14519" y="10799"/>
                                  <a:pt x="14507" y="10787"/>
                                  <a:pt x="14484" y="10787"/>
                                </a:cubicBezTo>
                                <a:lnTo>
                                  <a:pt x="14137" y="10787"/>
                                </a:lnTo>
                                <a:lnTo>
                                  <a:pt x="14137" y="10531"/>
                                </a:lnTo>
                                <a:lnTo>
                                  <a:pt x="14149" y="10531"/>
                                </a:lnTo>
                                <a:cubicBezTo>
                                  <a:pt x="14281" y="10531"/>
                                  <a:pt x="14388" y="10396"/>
                                  <a:pt x="14412" y="10262"/>
                                </a:cubicBezTo>
                                <a:lnTo>
                                  <a:pt x="14472" y="10030"/>
                                </a:lnTo>
                                <a:cubicBezTo>
                                  <a:pt x="14472" y="10030"/>
                                  <a:pt x="14472" y="10030"/>
                                  <a:pt x="14472" y="10018"/>
                                </a:cubicBezTo>
                                <a:lnTo>
                                  <a:pt x="14507" y="9871"/>
                                </a:lnTo>
                                <a:cubicBezTo>
                                  <a:pt x="14519" y="9835"/>
                                  <a:pt x="14507" y="9810"/>
                                  <a:pt x="14484" y="9786"/>
                                </a:cubicBezTo>
                                <a:cubicBezTo>
                                  <a:pt x="14460" y="9761"/>
                                  <a:pt x="14436" y="9749"/>
                                  <a:pt x="14400" y="9749"/>
                                </a:cubicBezTo>
                                <a:lnTo>
                                  <a:pt x="14161" y="9749"/>
                                </a:lnTo>
                                <a:cubicBezTo>
                                  <a:pt x="14101" y="9749"/>
                                  <a:pt x="14054" y="9761"/>
                                  <a:pt x="13994" y="9786"/>
                                </a:cubicBezTo>
                                <a:cubicBezTo>
                                  <a:pt x="13982" y="9761"/>
                                  <a:pt x="13958" y="9749"/>
                                  <a:pt x="13946" y="9725"/>
                                </a:cubicBezTo>
                                <a:cubicBezTo>
                                  <a:pt x="13922" y="9700"/>
                                  <a:pt x="13899" y="9688"/>
                                  <a:pt x="13875" y="9664"/>
                                </a:cubicBezTo>
                                <a:cubicBezTo>
                                  <a:pt x="13887" y="9651"/>
                                  <a:pt x="13899" y="9627"/>
                                  <a:pt x="13899" y="9615"/>
                                </a:cubicBezTo>
                                <a:cubicBezTo>
                                  <a:pt x="13899" y="9590"/>
                                  <a:pt x="13899" y="9566"/>
                                  <a:pt x="13875" y="9554"/>
                                </a:cubicBezTo>
                                <a:lnTo>
                                  <a:pt x="13934" y="9505"/>
                                </a:lnTo>
                                <a:cubicBezTo>
                                  <a:pt x="13934" y="9505"/>
                                  <a:pt x="13934" y="9505"/>
                                  <a:pt x="13934" y="9505"/>
                                </a:cubicBezTo>
                                <a:cubicBezTo>
                                  <a:pt x="13946" y="9493"/>
                                  <a:pt x="13958" y="9468"/>
                                  <a:pt x="13946" y="9444"/>
                                </a:cubicBezTo>
                                <a:cubicBezTo>
                                  <a:pt x="13934" y="9419"/>
                                  <a:pt x="13910" y="9407"/>
                                  <a:pt x="13887" y="9395"/>
                                </a:cubicBezTo>
                                <a:lnTo>
                                  <a:pt x="13696" y="9383"/>
                                </a:lnTo>
                                <a:cubicBezTo>
                                  <a:pt x="13660" y="9383"/>
                                  <a:pt x="13636" y="9395"/>
                                  <a:pt x="13624" y="9419"/>
                                </a:cubicBezTo>
                                <a:cubicBezTo>
                                  <a:pt x="13612" y="9432"/>
                                  <a:pt x="13612" y="9456"/>
                                  <a:pt x="13624" y="9480"/>
                                </a:cubicBezTo>
                                <a:cubicBezTo>
                                  <a:pt x="13624" y="9480"/>
                                  <a:pt x="13624" y="9480"/>
                                  <a:pt x="13624" y="9480"/>
                                </a:cubicBezTo>
                                <a:lnTo>
                                  <a:pt x="13672" y="9541"/>
                                </a:lnTo>
                                <a:cubicBezTo>
                                  <a:pt x="13660" y="9554"/>
                                  <a:pt x="13648" y="9578"/>
                                  <a:pt x="13648" y="9603"/>
                                </a:cubicBezTo>
                                <a:cubicBezTo>
                                  <a:pt x="13648" y="9627"/>
                                  <a:pt x="13648" y="9639"/>
                                  <a:pt x="13660" y="9651"/>
                                </a:cubicBezTo>
                                <a:cubicBezTo>
                                  <a:pt x="13576" y="9688"/>
                                  <a:pt x="13481" y="9761"/>
                                  <a:pt x="13445" y="9859"/>
                                </a:cubicBezTo>
                                <a:cubicBezTo>
                                  <a:pt x="13445" y="9859"/>
                                  <a:pt x="13445" y="9871"/>
                                  <a:pt x="13433" y="9871"/>
                                </a:cubicBezTo>
                                <a:cubicBezTo>
                                  <a:pt x="13421" y="9859"/>
                                  <a:pt x="13421" y="9847"/>
                                  <a:pt x="13409" y="9847"/>
                                </a:cubicBezTo>
                                <a:cubicBezTo>
                                  <a:pt x="13397" y="9822"/>
                                  <a:pt x="13373" y="9810"/>
                                  <a:pt x="13361" y="9798"/>
                                </a:cubicBezTo>
                                <a:cubicBezTo>
                                  <a:pt x="13373" y="9786"/>
                                  <a:pt x="13373" y="9773"/>
                                  <a:pt x="13385" y="9761"/>
                                </a:cubicBezTo>
                                <a:cubicBezTo>
                                  <a:pt x="13385" y="9737"/>
                                  <a:pt x="13385" y="9725"/>
                                  <a:pt x="13373" y="9712"/>
                                </a:cubicBezTo>
                                <a:lnTo>
                                  <a:pt x="13421" y="9676"/>
                                </a:lnTo>
                                <a:cubicBezTo>
                                  <a:pt x="13421" y="9676"/>
                                  <a:pt x="13421" y="9676"/>
                                  <a:pt x="13421" y="9676"/>
                                </a:cubicBezTo>
                                <a:cubicBezTo>
                                  <a:pt x="13433" y="9664"/>
                                  <a:pt x="13445" y="9639"/>
                                  <a:pt x="13433" y="9627"/>
                                </a:cubicBezTo>
                                <a:cubicBezTo>
                                  <a:pt x="13421" y="9603"/>
                                  <a:pt x="13409" y="9590"/>
                                  <a:pt x="13373" y="9578"/>
                                </a:cubicBezTo>
                                <a:lnTo>
                                  <a:pt x="13206" y="9554"/>
                                </a:lnTo>
                                <a:cubicBezTo>
                                  <a:pt x="13170" y="9554"/>
                                  <a:pt x="13146" y="9566"/>
                                  <a:pt x="13134" y="9578"/>
                                </a:cubicBezTo>
                                <a:cubicBezTo>
                                  <a:pt x="13122" y="9590"/>
                                  <a:pt x="13122" y="9615"/>
                                  <a:pt x="13134" y="9627"/>
                                </a:cubicBezTo>
                                <a:cubicBezTo>
                                  <a:pt x="13134" y="9627"/>
                                  <a:pt x="13134" y="9627"/>
                                  <a:pt x="13134" y="9627"/>
                                </a:cubicBezTo>
                                <a:lnTo>
                                  <a:pt x="13170" y="9676"/>
                                </a:lnTo>
                                <a:cubicBezTo>
                                  <a:pt x="13158" y="9688"/>
                                  <a:pt x="13146" y="9700"/>
                                  <a:pt x="13146" y="9725"/>
                                </a:cubicBezTo>
                                <a:cubicBezTo>
                                  <a:pt x="13146" y="9737"/>
                                  <a:pt x="13146" y="9749"/>
                                  <a:pt x="13146" y="9773"/>
                                </a:cubicBezTo>
                                <a:cubicBezTo>
                                  <a:pt x="13063" y="9798"/>
                                  <a:pt x="12979" y="9859"/>
                                  <a:pt x="12943" y="9944"/>
                                </a:cubicBezTo>
                                <a:lnTo>
                                  <a:pt x="12931" y="9981"/>
                                </a:lnTo>
                                <a:cubicBezTo>
                                  <a:pt x="12919" y="9993"/>
                                  <a:pt x="12919" y="10005"/>
                                  <a:pt x="12907" y="10030"/>
                                </a:cubicBezTo>
                                <a:lnTo>
                                  <a:pt x="12716" y="10030"/>
                                </a:lnTo>
                                <a:cubicBezTo>
                                  <a:pt x="12693" y="10030"/>
                                  <a:pt x="12669" y="10042"/>
                                  <a:pt x="12657" y="10054"/>
                                </a:cubicBezTo>
                                <a:cubicBezTo>
                                  <a:pt x="12645" y="10079"/>
                                  <a:pt x="12645" y="10103"/>
                                  <a:pt x="12645" y="10115"/>
                                </a:cubicBezTo>
                                <a:lnTo>
                                  <a:pt x="12704" y="10262"/>
                                </a:lnTo>
                                <a:cubicBezTo>
                                  <a:pt x="12704" y="10262"/>
                                  <a:pt x="12704" y="10274"/>
                                  <a:pt x="12704" y="10274"/>
                                </a:cubicBezTo>
                                <a:cubicBezTo>
                                  <a:pt x="12704" y="10274"/>
                                  <a:pt x="12704" y="10286"/>
                                  <a:pt x="12704" y="10286"/>
                                </a:cubicBezTo>
                                <a:cubicBezTo>
                                  <a:pt x="12764" y="10408"/>
                                  <a:pt x="12884" y="10531"/>
                                  <a:pt x="13027" y="10543"/>
                                </a:cubicBezTo>
                                <a:lnTo>
                                  <a:pt x="13027" y="10811"/>
                                </a:lnTo>
                                <a:lnTo>
                                  <a:pt x="12836" y="10811"/>
                                </a:lnTo>
                                <a:cubicBezTo>
                                  <a:pt x="12704" y="10811"/>
                                  <a:pt x="12597" y="10738"/>
                                  <a:pt x="12549" y="10616"/>
                                </a:cubicBezTo>
                                <a:cubicBezTo>
                                  <a:pt x="12537" y="10592"/>
                                  <a:pt x="12549" y="10579"/>
                                  <a:pt x="12561" y="10555"/>
                                </a:cubicBezTo>
                                <a:cubicBezTo>
                                  <a:pt x="12573" y="10543"/>
                                  <a:pt x="12585" y="10531"/>
                                  <a:pt x="12609" y="10531"/>
                                </a:cubicBezTo>
                                <a:cubicBezTo>
                                  <a:pt x="12633" y="10531"/>
                                  <a:pt x="12645" y="10543"/>
                                  <a:pt x="12657" y="10555"/>
                                </a:cubicBezTo>
                                <a:cubicBezTo>
                                  <a:pt x="12669" y="10567"/>
                                  <a:pt x="12693" y="10579"/>
                                  <a:pt x="12704" y="10567"/>
                                </a:cubicBezTo>
                                <a:cubicBezTo>
                                  <a:pt x="12716" y="10555"/>
                                  <a:pt x="12728" y="10531"/>
                                  <a:pt x="12716" y="10518"/>
                                </a:cubicBezTo>
                                <a:cubicBezTo>
                                  <a:pt x="12693" y="10482"/>
                                  <a:pt x="12657" y="10457"/>
                                  <a:pt x="12609" y="10457"/>
                                </a:cubicBezTo>
                                <a:cubicBezTo>
                                  <a:pt x="12561" y="10457"/>
                                  <a:pt x="12525" y="10482"/>
                                  <a:pt x="12501" y="10518"/>
                                </a:cubicBezTo>
                                <a:cubicBezTo>
                                  <a:pt x="12478" y="10555"/>
                                  <a:pt x="12478" y="10592"/>
                                  <a:pt x="12490" y="10640"/>
                                </a:cubicBezTo>
                                <a:cubicBezTo>
                                  <a:pt x="12549" y="10787"/>
                                  <a:pt x="12681" y="10885"/>
                                  <a:pt x="12836" y="10885"/>
                                </a:cubicBezTo>
                                <a:lnTo>
                                  <a:pt x="14412" y="10885"/>
                                </a:lnTo>
                                <a:cubicBezTo>
                                  <a:pt x="14507" y="10860"/>
                                  <a:pt x="14519" y="10848"/>
                                  <a:pt x="14519" y="10824"/>
                                </a:cubicBezTo>
                                <a:close/>
                                <a:moveTo>
                                  <a:pt x="14030" y="9847"/>
                                </a:moveTo>
                                <a:cubicBezTo>
                                  <a:pt x="14078" y="9822"/>
                                  <a:pt x="14137" y="9810"/>
                                  <a:pt x="14185" y="9810"/>
                                </a:cubicBezTo>
                                <a:lnTo>
                                  <a:pt x="14424" y="9810"/>
                                </a:lnTo>
                                <a:lnTo>
                                  <a:pt x="14424" y="9810"/>
                                </a:lnTo>
                                <a:cubicBezTo>
                                  <a:pt x="14436" y="9810"/>
                                  <a:pt x="14448" y="9810"/>
                                  <a:pt x="14448" y="9822"/>
                                </a:cubicBezTo>
                                <a:cubicBezTo>
                                  <a:pt x="14460" y="9835"/>
                                  <a:pt x="14460" y="9847"/>
                                  <a:pt x="14460" y="9859"/>
                                </a:cubicBezTo>
                                <a:lnTo>
                                  <a:pt x="14460" y="9883"/>
                                </a:lnTo>
                                <a:lnTo>
                                  <a:pt x="14137" y="9883"/>
                                </a:lnTo>
                                <a:cubicBezTo>
                                  <a:pt x="14113" y="9883"/>
                                  <a:pt x="14101" y="9896"/>
                                  <a:pt x="14101" y="9920"/>
                                </a:cubicBezTo>
                                <a:cubicBezTo>
                                  <a:pt x="14101" y="9944"/>
                                  <a:pt x="14113" y="9957"/>
                                  <a:pt x="14137" y="9957"/>
                                </a:cubicBezTo>
                                <a:lnTo>
                                  <a:pt x="14436" y="9957"/>
                                </a:lnTo>
                                <a:lnTo>
                                  <a:pt x="14424" y="9993"/>
                                </a:lnTo>
                                <a:lnTo>
                                  <a:pt x="13863" y="9993"/>
                                </a:lnTo>
                                <a:cubicBezTo>
                                  <a:pt x="13875" y="9981"/>
                                  <a:pt x="13875" y="9969"/>
                                  <a:pt x="13887" y="9957"/>
                                </a:cubicBezTo>
                                <a:lnTo>
                                  <a:pt x="14006" y="9957"/>
                                </a:lnTo>
                                <a:cubicBezTo>
                                  <a:pt x="14030" y="9957"/>
                                  <a:pt x="14042" y="9944"/>
                                  <a:pt x="14042" y="9920"/>
                                </a:cubicBezTo>
                                <a:cubicBezTo>
                                  <a:pt x="14042" y="9896"/>
                                  <a:pt x="14030" y="9883"/>
                                  <a:pt x="14006" y="9883"/>
                                </a:cubicBezTo>
                                <a:lnTo>
                                  <a:pt x="13958" y="9883"/>
                                </a:lnTo>
                                <a:cubicBezTo>
                                  <a:pt x="13982" y="9871"/>
                                  <a:pt x="14006" y="9859"/>
                                  <a:pt x="14030" y="9847"/>
                                </a:cubicBezTo>
                                <a:close/>
                                <a:moveTo>
                                  <a:pt x="13910" y="9468"/>
                                </a:moveTo>
                                <a:lnTo>
                                  <a:pt x="13851" y="9517"/>
                                </a:lnTo>
                                <a:lnTo>
                                  <a:pt x="13815" y="9517"/>
                                </a:lnTo>
                                <a:lnTo>
                                  <a:pt x="13779" y="9517"/>
                                </a:lnTo>
                                <a:lnTo>
                                  <a:pt x="13719" y="9456"/>
                                </a:lnTo>
                                <a:lnTo>
                                  <a:pt x="13910" y="9468"/>
                                </a:lnTo>
                                <a:close/>
                                <a:moveTo>
                                  <a:pt x="13863" y="9615"/>
                                </a:moveTo>
                                <a:cubicBezTo>
                                  <a:pt x="13863" y="9627"/>
                                  <a:pt x="13851" y="9639"/>
                                  <a:pt x="13839" y="9639"/>
                                </a:cubicBezTo>
                                <a:lnTo>
                                  <a:pt x="13767" y="9639"/>
                                </a:lnTo>
                                <a:cubicBezTo>
                                  <a:pt x="13755" y="9639"/>
                                  <a:pt x="13743" y="9627"/>
                                  <a:pt x="13743" y="9615"/>
                                </a:cubicBezTo>
                                <a:cubicBezTo>
                                  <a:pt x="13743" y="9603"/>
                                  <a:pt x="13755" y="9590"/>
                                  <a:pt x="13767" y="9590"/>
                                </a:cubicBezTo>
                                <a:lnTo>
                                  <a:pt x="13767" y="9590"/>
                                </a:lnTo>
                                <a:lnTo>
                                  <a:pt x="13803" y="9590"/>
                                </a:lnTo>
                                <a:lnTo>
                                  <a:pt x="13839" y="9590"/>
                                </a:lnTo>
                                <a:cubicBezTo>
                                  <a:pt x="13851" y="9590"/>
                                  <a:pt x="13863" y="9603"/>
                                  <a:pt x="13863" y="9615"/>
                                </a:cubicBezTo>
                                <a:close/>
                                <a:moveTo>
                                  <a:pt x="13469" y="10054"/>
                                </a:moveTo>
                                <a:cubicBezTo>
                                  <a:pt x="13481" y="10018"/>
                                  <a:pt x="13493" y="9981"/>
                                  <a:pt x="13504" y="9944"/>
                                </a:cubicBezTo>
                                <a:lnTo>
                                  <a:pt x="13516" y="9908"/>
                                </a:lnTo>
                                <a:cubicBezTo>
                                  <a:pt x="13516" y="9896"/>
                                  <a:pt x="13516" y="9896"/>
                                  <a:pt x="13528" y="9883"/>
                                </a:cubicBezTo>
                                <a:cubicBezTo>
                                  <a:pt x="13588" y="9761"/>
                                  <a:pt x="13719" y="9688"/>
                                  <a:pt x="13791" y="9700"/>
                                </a:cubicBezTo>
                                <a:cubicBezTo>
                                  <a:pt x="13827" y="9700"/>
                                  <a:pt x="13875" y="9737"/>
                                  <a:pt x="13922" y="9773"/>
                                </a:cubicBezTo>
                                <a:cubicBezTo>
                                  <a:pt x="13934" y="9786"/>
                                  <a:pt x="13946" y="9798"/>
                                  <a:pt x="13958" y="9810"/>
                                </a:cubicBezTo>
                                <a:cubicBezTo>
                                  <a:pt x="13922" y="9835"/>
                                  <a:pt x="13887" y="9859"/>
                                  <a:pt x="13851" y="9896"/>
                                </a:cubicBezTo>
                                <a:cubicBezTo>
                                  <a:pt x="13851" y="9896"/>
                                  <a:pt x="13851" y="9896"/>
                                  <a:pt x="13851" y="9896"/>
                                </a:cubicBezTo>
                                <a:cubicBezTo>
                                  <a:pt x="13827" y="9932"/>
                                  <a:pt x="13803" y="9957"/>
                                  <a:pt x="13779" y="10005"/>
                                </a:cubicBezTo>
                                <a:cubicBezTo>
                                  <a:pt x="13779" y="10005"/>
                                  <a:pt x="13779" y="10018"/>
                                  <a:pt x="13779" y="10018"/>
                                </a:cubicBezTo>
                                <a:cubicBezTo>
                                  <a:pt x="13755" y="10067"/>
                                  <a:pt x="13743" y="10128"/>
                                  <a:pt x="13743" y="10176"/>
                                </a:cubicBezTo>
                                <a:lnTo>
                                  <a:pt x="13493" y="10176"/>
                                </a:lnTo>
                                <a:cubicBezTo>
                                  <a:pt x="13457" y="10140"/>
                                  <a:pt x="13457" y="10103"/>
                                  <a:pt x="13469" y="10054"/>
                                </a:cubicBezTo>
                                <a:close/>
                                <a:moveTo>
                                  <a:pt x="13385" y="9639"/>
                                </a:moveTo>
                                <a:lnTo>
                                  <a:pt x="13337" y="9664"/>
                                </a:lnTo>
                                <a:lnTo>
                                  <a:pt x="13313" y="9664"/>
                                </a:lnTo>
                                <a:lnTo>
                                  <a:pt x="13290" y="9664"/>
                                </a:lnTo>
                                <a:lnTo>
                                  <a:pt x="13254" y="9627"/>
                                </a:lnTo>
                                <a:lnTo>
                                  <a:pt x="13385" y="9639"/>
                                </a:lnTo>
                                <a:close/>
                                <a:moveTo>
                                  <a:pt x="13349" y="9749"/>
                                </a:moveTo>
                                <a:cubicBezTo>
                                  <a:pt x="13349" y="9761"/>
                                  <a:pt x="13337" y="9761"/>
                                  <a:pt x="13337" y="9761"/>
                                </a:cubicBezTo>
                                <a:lnTo>
                                  <a:pt x="13278" y="9749"/>
                                </a:lnTo>
                                <a:cubicBezTo>
                                  <a:pt x="13266" y="9749"/>
                                  <a:pt x="13266" y="9737"/>
                                  <a:pt x="13266" y="9737"/>
                                </a:cubicBezTo>
                                <a:cubicBezTo>
                                  <a:pt x="13266" y="9725"/>
                                  <a:pt x="13278" y="9725"/>
                                  <a:pt x="13278" y="9725"/>
                                </a:cubicBezTo>
                                <a:cubicBezTo>
                                  <a:pt x="13278" y="9725"/>
                                  <a:pt x="13278" y="9725"/>
                                  <a:pt x="13278" y="9725"/>
                                </a:cubicBezTo>
                                <a:lnTo>
                                  <a:pt x="13337" y="9737"/>
                                </a:lnTo>
                                <a:cubicBezTo>
                                  <a:pt x="13337" y="9737"/>
                                  <a:pt x="13349" y="9737"/>
                                  <a:pt x="13349" y="9749"/>
                                </a:cubicBezTo>
                                <a:close/>
                                <a:moveTo>
                                  <a:pt x="13039" y="9993"/>
                                </a:moveTo>
                                <a:lnTo>
                                  <a:pt x="13051" y="9957"/>
                                </a:lnTo>
                                <a:cubicBezTo>
                                  <a:pt x="13099" y="9859"/>
                                  <a:pt x="13230" y="9798"/>
                                  <a:pt x="13290" y="9810"/>
                                </a:cubicBezTo>
                                <a:cubicBezTo>
                                  <a:pt x="13325" y="9810"/>
                                  <a:pt x="13361" y="9847"/>
                                  <a:pt x="13397" y="9883"/>
                                </a:cubicBezTo>
                                <a:cubicBezTo>
                                  <a:pt x="13409" y="9896"/>
                                  <a:pt x="13421" y="9920"/>
                                  <a:pt x="13433" y="9932"/>
                                </a:cubicBezTo>
                                <a:cubicBezTo>
                                  <a:pt x="13433" y="9932"/>
                                  <a:pt x="13445" y="9944"/>
                                  <a:pt x="13445" y="9944"/>
                                </a:cubicBezTo>
                                <a:cubicBezTo>
                                  <a:pt x="13433" y="9969"/>
                                  <a:pt x="13421" y="9993"/>
                                  <a:pt x="13421" y="10018"/>
                                </a:cubicBezTo>
                                <a:cubicBezTo>
                                  <a:pt x="13409" y="10067"/>
                                  <a:pt x="13409" y="10128"/>
                                  <a:pt x="13421" y="10164"/>
                                </a:cubicBezTo>
                                <a:lnTo>
                                  <a:pt x="13206" y="10164"/>
                                </a:lnTo>
                                <a:cubicBezTo>
                                  <a:pt x="13146" y="10164"/>
                                  <a:pt x="13099" y="10128"/>
                                  <a:pt x="13075" y="10079"/>
                                </a:cubicBezTo>
                                <a:lnTo>
                                  <a:pt x="13063" y="10054"/>
                                </a:lnTo>
                                <a:cubicBezTo>
                                  <a:pt x="13051" y="10042"/>
                                  <a:pt x="13039" y="10030"/>
                                  <a:pt x="13027" y="10018"/>
                                </a:cubicBezTo>
                                <a:cubicBezTo>
                                  <a:pt x="13027" y="10018"/>
                                  <a:pt x="13039" y="10005"/>
                                  <a:pt x="13039" y="9993"/>
                                </a:cubicBezTo>
                                <a:close/>
                                <a:moveTo>
                                  <a:pt x="12943" y="10384"/>
                                </a:moveTo>
                                <a:lnTo>
                                  <a:pt x="12943" y="10384"/>
                                </a:lnTo>
                                <a:cubicBezTo>
                                  <a:pt x="12967" y="10384"/>
                                  <a:pt x="12991" y="10372"/>
                                  <a:pt x="12991" y="10347"/>
                                </a:cubicBezTo>
                                <a:cubicBezTo>
                                  <a:pt x="12991" y="10323"/>
                                  <a:pt x="12979" y="10311"/>
                                  <a:pt x="12955" y="10311"/>
                                </a:cubicBezTo>
                                <a:lnTo>
                                  <a:pt x="12884" y="10311"/>
                                </a:lnTo>
                                <a:cubicBezTo>
                                  <a:pt x="12872" y="10299"/>
                                  <a:pt x="12872" y="10286"/>
                                  <a:pt x="12860" y="10286"/>
                                </a:cubicBezTo>
                                <a:cubicBezTo>
                                  <a:pt x="12872" y="10286"/>
                                  <a:pt x="12884" y="10274"/>
                                  <a:pt x="12884" y="10250"/>
                                </a:cubicBezTo>
                                <a:cubicBezTo>
                                  <a:pt x="12884" y="10225"/>
                                  <a:pt x="12872" y="10213"/>
                                  <a:pt x="12848" y="10213"/>
                                </a:cubicBezTo>
                                <a:lnTo>
                                  <a:pt x="12824" y="10213"/>
                                </a:lnTo>
                                <a:lnTo>
                                  <a:pt x="12764" y="10067"/>
                                </a:lnTo>
                                <a:lnTo>
                                  <a:pt x="12967" y="10067"/>
                                </a:lnTo>
                                <a:cubicBezTo>
                                  <a:pt x="12979" y="10067"/>
                                  <a:pt x="12991" y="10067"/>
                                  <a:pt x="12991" y="10079"/>
                                </a:cubicBezTo>
                                <a:lnTo>
                                  <a:pt x="13003" y="10103"/>
                                </a:lnTo>
                                <a:cubicBezTo>
                                  <a:pt x="13039" y="10176"/>
                                  <a:pt x="13110" y="10225"/>
                                  <a:pt x="13194" y="10225"/>
                                </a:cubicBezTo>
                                <a:lnTo>
                                  <a:pt x="13755" y="10225"/>
                                </a:lnTo>
                                <a:cubicBezTo>
                                  <a:pt x="13779" y="10225"/>
                                  <a:pt x="13791" y="10213"/>
                                  <a:pt x="13791" y="10189"/>
                                </a:cubicBezTo>
                                <a:cubicBezTo>
                                  <a:pt x="13791" y="10140"/>
                                  <a:pt x="13803" y="10079"/>
                                  <a:pt x="13827" y="10030"/>
                                </a:cubicBezTo>
                                <a:lnTo>
                                  <a:pt x="14412" y="10030"/>
                                </a:lnTo>
                                <a:lnTo>
                                  <a:pt x="14364" y="10225"/>
                                </a:lnTo>
                                <a:cubicBezTo>
                                  <a:pt x="14340" y="10323"/>
                                  <a:pt x="14257" y="10433"/>
                                  <a:pt x="14161" y="10433"/>
                                </a:cubicBezTo>
                                <a:lnTo>
                                  <a:pt x="13099" y="10433"/>
                                </a:lnTo>
                                <a:cubicBezTo>
                                  <a:pt x="13039" y="10469"/>
                                  <a:pt x="12991" y="10433"/>
                                  <a:pt x="12943" y="10384"/>
                                </a:cubicBezTo>
                                <a:close/>
                                <a:moveTo>
                                  <a:pt x="14078" y="10799"/>
                                </a:moveTo>
                                <a:lnTo>
                                  <a:pt x="13170" y="10799"/>
                                </a:lnTo>
                                <a:lnTo>
                                  <a:pt x="13170" y="10543"/>
                                </a:lnTo>
                                <a:lnTo>
                                  <a:pt x="14078" y="10543"/>
                                </a:lnTo>
                                <a:lnTo>
                                  <a:pt x="14078" y="10799"/>
                                </a:lnTo>
                                <a:close/>
                                <a:moveTo>
                                  <a:pt x="4561" y="1483"/>
                                </a:moveTo>
                                <a:cubicBezTo>
                                  <a:pt x="4573" y="1483"/>
                                  <a:pt x="4573" y="1483"/>
                                  <a:pt x="4585" y="1470"/>
                                </a:cubicBezTo>
                                <a:cubicBezTo>
                                  <a:pt x="4621" y="1434"/>
                                  <a:pt x="4645" y="1422"/>
                                  <a:pt x="4681" y="1409"/>
                                </a:cubicBezTo>
                                <a:cubicBezTo>
                                  <a:pt x="4693" y="1409"/>
                                  <a:pt x="4704" y="1397"/>
                                  <a:pt x="4716" y="1397"/>
                                </a:cubicBezTo>
                                <a:cubicBezTo>
                                  <a:pt x="4728" y="1397"/>
                                  <a:pt x="4740" y="1373"/>
                                  <a:pt x="4740" y="1361"/>
                                </a:cubicBezTo>
                                <a:cubicBezTo>
                                  <a:pt x="4740" y="1348"/>
                                  <a:pt x="4716" y="1336"/>
                                  <a:pt x="4704" y="1336"/>
                                </a:cubicBezTo>
                                <a:cubicBezTo>
                                  <a:pt x="4693" y="1336"/>
                                  <a:pt x="4669" y="1348"/>
                                  <a:pt x="4657" y="1348"/>
                                </a:cubicBezTo>
                                <a:cubicBezTo>
                                  <a:pt x="4609" y="1361"/>
                                  <a:pt x="4573" y="1385"/>
                                  <a:pt x="4537" y="1434"/>
                                </a:cubicBezTo>
                                <a:cubicBezTo>
                                  <a:pt x="4525" y="1446"/>
                                  <a:pt x="4525" y="1470"/>
                                  <a:pt x="4537" y="1483"/>
                                </a:cubicBezTo>
                                <a:cubicBezTo>
                                  <a:pt x="4549" y="1483"/>
                                  <a:pt x="4561" y="1483"/>
                                  <a:pt x="4561" y="1483"/>
                                </a:cubicBezTo>
                                <a:close/>
                                <a:moveTo>
                                  <a:pt x="4442" y="1532"/>
                                </a:moveTo>
                                <a:lnTo>
                                  <a:pt x="4418" y="1556"/>
                                </a:lnTo>
                                <a:cubicBezTo>
                                  <a:pt x="4406" y="1568"/>
                                  <a:pt x="4406" y="1593"/>
                                  <a:pt x="4418" y="1605"/>
                                </a:cubicBezTo>
                                <a:cubicBezTo>
                                  <a:pt x="4430" y="1617"/>
                                  <a:pt x="4430" y="1617"/>
                                  <a:pt x="4442" y="1617"/>
                                </a:cubicBezTo>
                                <a:cubicBezTo>
                                  <a:pt x="4454" y="1617"/>
                                  <a:pt x="4454" y="1617"/>
                                  <a:pt x="4466" y="1605"/>
                                </a:cubicBezTo>
                                <a:lnTo>
                                  <a:pt x="4490" y="1580"/>
                                </a:lnTo>
                                <a:cubicBezTo>
                                  <a:pt x="4501" y="1568"/>
                                  <a:pt x="4501" y="1544"/>
                                  <a:pt x="4490" y="1532"/>
                                </a:cubicBezTo>
                                <a:cubicBezTo>
                                  <a:pt x="4478" y="1519"/>
                                  <a:pt x="4454" y="1519"/>
                                  <a:pt x="4442" y="1532"/>
                                </a:cubicBezTo>
                                <a:close/>
                                <a:moveTo>
                                  <a:pt x="4561" y="1336"/>
                                </a:moveTo>
                                <a:cubicBezTo>
                                  <a:pt x="4573" y="1336"/>
                                  <a:pt x="4597" y="1324"/>
                                  <a:pt x="4597" y="1300"/>
                                </a:cubicBezTo>
                                <a:lnTo>
                                  <a:pt x="4597" y="1263"/>
                                </a:lnTo>
                                <a:cubicBezTo>
                                  <a:pt x="4597" y="1251"/>
                                  <a:pt x="4585" y="1226"/>
                                  <a:pt x="4561" y="1226"/>
                                </a:cubicBezTo>
                                <a:cubicBezTo>
                                  <a:pt x="4537" y="1226"/>
                                  <a:pt x="4525" y="1238"/>
                                  <a:pt x="4525" y="1263"/>
                                </a:cubicBezTo>
                                <a:lnTo>
                                  <a:pt x="4525" y="1300"/>
                                </a:lnTo>
                                <a:cubicBezTo>
                                  <a:pt x="4537" y="1324"/>
                                  <a:pt x="4549" y="1336"/>
                                  <a:pt x="4561" y="1336"/>
                                </a:cubicBezTo>
                                <a:close/>
                                <a:moveTo>
                                  <a:pt x="4645" y="1532"/>
                                </a:moveTo>
                                <a:cubicBezTo>
                                  <a:pt x="4633" y="1544"/>
                                  <a:pt x="4633" y="1568"/>
                                  <a:pt x="4645" y="1580"/>
                                </a:cubicBezTo>
                                <a:lnTo>
                                  <a:pt x="4669" y="1605"/>
                                </a:lnTo>
                                <a:cubicBezTo>
                                  <a:pt x="4681" y="1617"/>
                                  <a:pt x="4681" y="1617"/>
                                  <a:pt x="4693" y="1617"/>
                                </a:cubicBezTo>
                                <a:cubicBezTo>
                                  <a:pt x="4704" y="1617"/>
                                  <a:pt x="4704" y="1617"/>
                                  <a:pt x="4716" y="1605"/>
                                </a:cubicBezTo>
                                <a:cubicBezTo>
                                  <a:pt x="4728" y="1593"/>
                                  <a:pt x="4728" y="1568"/>
                                  <a:pt x="4716" y="1556"/>
                                </a:cubicBezTo>
                                <a:lnTo>
                                  <a:pt x="4693" y="1532"/>
                                </a:lnTo>
                                <a:cubicBezTo>
                                  <a:pt x="4681" y="1519"/>
                                  <a:pt x="4657" y="1519"/>
                                  <a:pt x="4645" y="1532"/>
                                </a:cubicBezTo>
                                <a:close/>
                                <a:moveTo>
                                  <a:pt x="4454" y="1446"/>
                                </a:moveTo>
                                <a:cubicBezTo>
                                  <a:pt x="4454" y="1434"/>
                                  <a:pt x="4442" y="1409"/>
                                  <a:pt x="4418" y="1409"/>
                                </a:cubicBezTo>
                                <a:lnTo>
                                  <a:pt x="4382" y="1409"/>
                                </a:lnTo>
                                <a:cubicBezTo>
                                  <a:pt x="4370" y="1409"/>
                                  <a:pt x="4346" y="1422"/>
                                  <a:pt x="4346" y="1446"/>
                                </a:cubicBezTo>
                                <a:cubicBezTo>
                                  <a:pt x="4346" y="1470"/>
                                  <a:pt x="4358" y="1483"/>
                                  <a:pt x="4382" y="1483"/>
                                </a:cubicBezTo>
                                <a:lnTo>
                                  <a:pt x="4418" y="1483"/>
                                </a:lnTo>
                                <a:cubicBezTo>
                                  <a:pt x="4442" y="1483"/>
                                  <a:pt x="4454" y="1470"/>
                                  <a:pt x="4454" y="1446"/>
                                </a:cubicBezTo>
                                <a:close/>
                                <a:moveTo>
                                  <a:pt x="4597" y="1629"/>
                                </a:moveTo>
                                <a:lnTo>
                                  <a:pt x="4597" y="1593"/>
                                </a:lnTo>
                                <a:cubicBezTo>
                                  <a:pt x="4597" y="1580"/>
                                  <a:pt x="4585" y="1556"/>
                                  <a:pt x="4561" y="1556"/>
                                </a:cubicBezTo>
                                <a:cubicBezTo>
                                  <a:pt x="4537" y="1556"/>
                                  <a:pt x="4525" y="1568"/>
                                  <a:pt x="4525" y="1593"/>
                                </a:cubicBezTo>
                                <a:lnTo>
                                  <a:pt x="4525" y="1629"/>
                                </a:lnTo>
                                <a:cubicBezTo>
                                  <a:pt x="4525" y="1641"/>
                                  <a:pt x="4537" y="1666"/>
                                  <a:pt x="4561" y="1666"/>
                                </a:cubicBezTo>
                                <a:cubicBezTo>
                                  <a:pt x="4585" y="1666"/>
                                  <a:pt x="4597" y="1654"/>
                                  <a:pt x="4597" y="1629"/>
                                </a:cubicBezTo>
                                <a:close/>
                                <a:moveTo>
                                  <a:pt x="6090" y="652"/>
                                </a:moveTo>
                                <a:cubicBezTo>
                                  <a:pt x="6101" y="665"/>
                                  <a:pt x="6125" y="677"/>
                                  <a:pt x="6137" y="677"/>
                                </a:cubicBezTo>
                                <a:cubicBezTo>
                                  <a:pt x="6149" y="677"/>
                                  <a:pt x="6149" y="677"/>
                                  <a:pt x="6161" y="677"/>
                                </a:cubicBezTo>
                                <a:cubicBezTo>
                                  <a:pt x="6185" y="665"/>
                                  <a:pt x="6209" y="640"/>
                                  <a:pt x="6209" y="616"/>
                                </a:cubicBezTo>
                                <a:lnTo>
                                  <a:pt x="6269" y="115"/>
                                </a:lnTo>
                                <a:cubicBezTo>
                                  <a:pt x="6269" y="91"/>
                                  <a:pt x="6257" y="54"/>
                                  <a:pt x="6245" y="30"/>
                                </a:cubicBezTo>
                                <a:cubicBezTo>
                                  <a:pt x="6221" y="5"/>
                                  <a:pt x="6197" y="-7"/>
                                  <a:pt x="6161" y="5"/>
                                </a:cubicBezTo>
                                <a:lnTo>
                                  <a:pt x="5672" y="66"/>
                                </a:lnTo>
                                <a:cubicBezTo>
                                  <a:pt x="5648" y="66"/>
                                  <a:pt x="5624" y="91"/>
                                  <a:pt x="5612" y="115"/>
                                </a:cubicBezTo>
                                <a:cubicBezTo>
                                  <a:pt x="5600" y="140"/>
                                  <a:pt x="5612" y="176"/>
                                  <a:pt x="5624" y="188"/>
                                </a:cubicBezTo>
                                <a:lnTo>
                                  <a:pt x="5648" y="213"/>
                                </a:lnTo>
                                <a:lnTo>
                                  <a:pt x="5087" y="787"/>
                                </a:lnTo>
                                <a:cubicBezTo>
                                  <a:pt x="5087" y="787"/>
                                  <a:pt x="5087" y="787"/>
                                  <a:pt x="5087" y="787"/>
                                </a:cubicBezTo>
                                <a:lnTo>
                                  <a:pt x="4872" y="1006"/>
                                </a:lnTo>
                                <a:cubicBezTo>
                                  <a:pt x="4824" y="1055"/>
                                  <a:pt x="4824" y="1129"/>
                                  <a:pt x="4872" y="1177"/>
                                </a:cubicBezTo>
                                <a:lnTo>
                                  <a:pt x="4931" y="1238"/>
                                </a:lnTo>
                                <a:cubicBezTo>
                                  <a:pt x="4919" y="1251"/>
                                  <a:pt x="4907" y="1275"/>
                                  <a:pt x="4884" y="1287"/>
                                </a:cubicBezTo>
                                <a:cubicBezTo>
                                  <a:pt x="4860" y="1300"/>
                                  <a:pt x="4824" y="1312"/>
                                  <a:pt x="4800" y="1312"/>
                                </a:cubicBezTo>
                                <a:cubicBezTo>
                                  <a:pt x="4788" y="1312"/>
                                  <a:pt x="4776" y="1336"/>
                                  <a:pt x="4776" y="1348"/>
                                </a:cubicBezTo>
                                <a:cubicBezTo>
                                  <a:pt x="4776" y="1361"/>
                                  <a:pt x="4788" y="1373"/>
                                  <a:pt x="4812" y="1373"/>
                                </a:cubicBezTo>
                                <a:cubicBezTo>
                                  <a:pt x="4812" y="1373"/>
                                  <a:pt x="4812" y="1373"/>
                                  <a:pt x="4812" y="1373"/>
                                </a:cubicBezTo>
                                <a:cubicBezTo>
                                  <a:pt x="4848" y="1373"/>
                                  <a:pt x="4872" y="1361"/>
                                  <a:pt x="4907" y="1336"/>
                                </a:cubicBezTo>
                                <a:cubicBezTo>
                                  <a:pt x="4931" y="1324"/>
                                  <a:pt x="4955" y="1300"/>
                                  <a:pt x="4967" y="1275"/>
                                </a:cubicBezTo>
                                <a:lnTo>
                                  <a:pt x="5039" y="1348"/>
                                </a:lnTo>
                                <a:lnTo>
                                  <a:pt x="4537" y="1861"/>
                                </a:lnTo>
                                <a:cubicBezTo>
                                  <a:pt x="4525" y="1873"/>
                                  <a:pt x="4525" y="1898"/>
                                  <a:pt x="4537" y="1910"/>
                                </a:cubicBezTo>
                                <a:cubicBezTo>
                                  <a:pt x="4549" y="1922"/>
                                  <a:pt x="4549" y="1922"/>
                                  <a:pt x="4561" y="1922"/>
                                </a:cubicBezTo>
                                <a:cubicBezTo>
                                  <a:pt x="4573" y="1922"/>
                                  <a:pt x="4573" y="1922"/>
                                  <a:pt x="4585" y="1910"/>
                                </a:cubicBezTo>
                                <a:lnTo>
                                  <a:pt x="5087" y="1397"/>
                                </a:lnTo>
                                <a:lnTo>
                                  <a:pt x="5099" y="1409"/>
                                </a:lnTo>
                                <a:cubicBezTo>
                                  <a:pt x="5122" y="1434"/>
                                  <a:pt x="5146" y="1446"/>
                                  <a:pt x="5182" y="1446"/>
                                </a:cubicBezTo>
                                <a:cubicBezTo>
                                  <a:pt x="5206" y="1446"/>
                                  <a:pt x="5242" y="1434"/>
                                  <a:pt x="5266" y="1409"/>
                                </a:cubicBezTo>
                                <a:lnTo>
                                  <a:pt x="6042" y="616"/>
                                </a:lnTo>
                                <a:lnTo>
                                  <a:pt x="6090" y="652"/>
                                </a:lnTo>
                                <a:close/>
                                <a:moveTo>
                                  <a:pt x="5230" y="1385"/>
                                </a:moveTo>
                                <a:cubicBezTo>
                                  <a:pt x="5206" y="1409"/>
                                  <a:pt x="5170" y="1409"/>
                                  <a:pt x="5158" y="1385"/>
                                </a:cubicBezTo>
                                <a:lnTo>
                                  <a:pt x="5146" y="1373"/>
                                </a:lnTo>
                                <a:lnTo>
                                  <a:pt x="5146" y="1080"/>
                                </a:lnTo>
                                <a:cubicBezTo>
                                  <a:pt x="5146" y="1068"/>
                                  <a:pt x="5134" y="1043"/>
                                  <a:pt x="5110" y="1043"/>
                                </a:cubicBezTo>
                                <a:cubicBezTo>
                                  <a:pt x="5099" y="1043"/>
                                  <a:pt x="5075" y="1055"/>
                                  <a:pt x="5075" y="1080"/>
                                </a:cubicBezTo>
                                <a:lnTo>
                                  <a:pt x="5075" y="1300"/>
                                </a:lnTo>
                                <a:lnTo>
                                  <a:pt x="4907" y="1129"/>
                                </a:lnTo>
                                <a:cubicBezTo>
                                  <a:pt x="4884" y="1104"/>
                                  <a:pt x="4884" y="1068"/>
                                  <a:pt x="4907" y="1055"/>
                                </a:cubicBezTo>
                                <a:lnTo>
                                  <a:pt x="5075" y="884"/>
                                </a:lnTo>
                                <a:lnTo>
                                  <a:pt x="5075" y="958"/>
                                </a:lnTo>
                                <a:cubicBezTo>
                                  <a:pt x="5075" y="970"/>
                                  <a:pt x="5087" y="994"/>
                                  <a:pt x="5110" y="994"/>
                                </a:cubicBezTo>
                                <a:cubicBezTo>
                                  <a:pt x="5122" y="994"/>
                                  <a:pt x="5146" y="982"/>
                                  <a:pt x="5146" y="958"/>
                                </a:cubicBezTo>
                                <a:lnTo>
                                  <a:pt x="5146" y="811"/>
                                </a:lnTo>
                                <a:lnTo>
                                  <a:pt x="5242" y="713"/>
                                </a:lnTo>
                                <a:lnTo>
                                  <a:pt x="5230" y="1385"/>
                                </a:lnTo>
                                <a:cubicBezTo>
                                  <a:pt x="5242" y="1373"/>
                                  <a:pt x="5242" y="1373"/>
                                  <a:pt x="5230" y="1385"/>
                                </a:cubicBezTo>
                                <a:lnTo>
                                  <a:pt x="5230" y="1385"/>
                                </a:lnTo>
                                <a:close/>
                                <a:moveTo>
                                  <a:pt x="5648" y="970"/>
                                </a:moveTo>
                                <a:lnTo>
                                  <a:pt x="5552" y="1068"/>
                                </a:lnTo>
                                <a:lnTo>
                                  <a:pt x="5552" y="1055"/>
                                </a:lnTo>
                                <a:cubicBezTo>
                                  <a:pt x="5552" y="1043"/>
                                  <a:pt x="5540" y="1019"/>
                                  <a:pt x="5516" y="1019"/>
                                </a:cubicBezTo>
                                <a:cubicBezTo>
                                  <a:pt x="5504" y="1019"/>
                                  <a:pt x="5481" y="1031"/>
                                  <a:pt x="5481" y="1055"/>
                                </a:cubicBezTo>
                                <a:lnTo>
                                  <a:pt x="5481" y="1129"/>
                                </a:lnTo>
                                <a:cubicBezTo>
                                  <a:pt x="5481" y="1129"/>
                                  <a:pt x="5481" y="1129"/>
                                  <a:pt x="5481" y="1141"/>
                                </a:cubicBezTo>
                                <a:lnTo>
                                  <a:pt x="5301" y="1324"/>
                                </a:lnTo>
                                <a:lnTo>
                                  <a:pt x="5301" y="677"/>
                                </a:lnTo>
                                <a:cubicBezTo>
                                  <a:pt x="5301" y="677"/>
                                  <a:pt x="5301" y="677"/>
                                  <a:pt x="5301" y="677"/>
                                </a:cubicBezTo>
                                <a:lnTo>
                                  <a:pt x="5481" y="494"/>
                                </a:lnTo>
                                <a:lnTo>
                                  <a:pt x="5481" y="933"/>
                                </a:lnTo>
                                <a:cubicBezTo>
                                  <a:pt x="5481" y="945"/>
                                  <a:pt x="5493" y="970"/>
                                  <a:pt x="5516" y="970"/>
                                </a:cubicBezTo>
                                <a:cubicBezTo>
                                  <a:pt x="5528" y="970"/>
                                  <a:pt x="5552" y="958"/>
                                  <a:pt x="5552" y="933"/>
                                </a:cubicBezTo>
                                <a:lnTo>
                                  <a:pt x="5552" y="420"/>
                                </a:lnTo>
                                <a:lnTo>
                                  <a:pt x="5648" y="323"/>
                                </a:lnTo>
                                <a:lnTo>
                                  <a:pt x="5648" y="970"/>
                                </a:lnTo>
                                <a:close/>
                                <a:moveTo>
                                  <a:pt x="6006" y="591"/>
                                </a:moveTo>
                                <a:lnTo>
                                  <a:pt x="5910" y="689"/>
                                </a:lnTo>
                                <a:lnTo>
                                  <a:pt x="5910" y="604"/>
                                </a:lnTo>
                                <a:cubicBezTo>
                                  <a:pt x="5910" y="591"/>
                                  <a:pt x="5899" y="567"/>
                                  <a:pt x="5875" y="567"/>
                                </a:cubicBezTo>
                                <a:cubicBezTo>
                                  <a:pt x="5851" y="567"/>
                                  <a:pt x="5839" y="579"/>
                                  <a:pt x="5839" y="604"/>
                                </a:cubicBezTo>
                                <a:lnTo>
                                  <a:pt x="5839" y="750"/>
                                </a:lnTo>
                                <a:cubicBezTo>
                                  <a:pt x="5839" y="750"/>
                                  <a:pt x="5839" y="750"/>
                                  <a:pt x="5839" y="750"/>
                                </a:cubicBezTo>
                                <a:lnTo>
                                  <a:pt x="5696" y="897"/>
                                </a:lnTo>
                                <a:lnTo>
                                  <a:pt x="5696" y="262"/>
                                </a:lnTo>
                                <a:lnTo>
                                  <a:pt x="5707" y="274"/>
                                </a:lnTo>
                                <a:cubicBezTo>
                                  <a:pt x="5719" y="286"/>
                                  <a:pt x="5743" y="286"/>
                                  <a:pt x="5755" y="274"/>
                                </a:cubicBezTo>
                                <a:cubicBezTo>
                                  <a:pt x="5767" y="262"/>
                                  <a:pt x="5767" y="237"/>
                                  <a:pt x="5755" y="225"/>
                                </a:cubicBezTo>
                                <a:lnTo>
                                  <a:pt x="5660" y="127"/>
                                </a:lnTo>
                                <a:cubicBezTo>
                                  <a:pt x="5660" y="127"/>
                                  <a:pt x="5660" y="115"/>
                                  <a:pt x="5660" y="115"/>
                                </a:cubicBezTo>
                                <a:cubicBezTo>
                                  <a:pt x="5660" y="115"/>
                                  <a:pt x="5660" y="103"/>
                                  <a:pt x="5672" y="103"/>
                                </a:cubicBezTo>
                                <a:lnTo>
                                  <a:pt x="6161" y="42"/>
                                </a:lnTo>
                                <a:cubicBezTo>
                                  <a:pt x="6173" y="42"/>
                                  <a:pt x="6185" y="42"/>
                                  <a:pt x="6185" y="54"/>
                                </a:cubicBezTo>
                                <a:cubicBezTo>
                                  <a:pt x="6197" y="66"/>
                                  <a:pt x="6197" y="66"/>
                                  <a:pt x="6197" y="78"/>
                                </a:cubicBezTo>
                                <a:lnTo>
                                  <a:pt x="6137" y="579"/>
                                </a:lnTo>
                                <a:cubicBezTo>
                                  <a:pt x="6137" y="579"/>
                                  <a:pt x="6137" y="591"/>
                                  <a:pt x="6125" y="591"/>
                                </a:cubicBezTo>
                                <a:cubicBezTo>
                                  <a:pt x="6125" y="591"/>
                                  <a:pt x="6113" y="591"/>
                                  <a:pt x="6113" y="591"/>
                                </a:cubicBezTo>
                                <a:lnTo>
                                  <a:pt x="6054" y="530"/>
                                </a:lnTo>
                                <a:lnTo>
                                  <a:pt x="5827" y="298"/>
                                </a:lnTo>
                                <a:cubicBezTo>
                                  <a:pt x="5815" y="286"/>
                                  <a:pt x="5791" y="286"/>
                                  <a:pt x="5779" y="298"/>
                                </a:cubicBezTo>
                                <a:cubicBezTo>
                                  <a:pt x="5767" y="310"/>
                                  <a:pt x="5767" y="335"/>
                                  <a:pt x="5779" y="347"/>
                                </a:cubicBezTo>
                                <a:lnTo>
                                  <a:pt x="5827" y="396"/>
                                </a:lnTo>
                                <a:lnTo>
                                  <a:pt x="5827" y="469"/>
                                </a:lnTo>
                                <a:cubicBezTo>
                                  <a:pt x="5827" y="481"/>
                                  <a:pt x="5839" y="506"/>
                                  <a:pt x="5863" y="506"/>
                                </a:cubicBezTo>
                                <a:cubicBezTo>
                                  <a:pt x="5887" y="506"/>
                                  <a:pt x="5899" y="494"/>
                                  <a:pt x="5899" y="469"/>
                                </a:cubicBezTo>
                                <a:lnTo>
                                  <a:pt x="5899" y="457"/>
                                </a:lnTo>
                                <a:lnTo>
                                  <a:pt x="5994" y="555"/>
                                </a:lnTo>
                                <a:lnTo>
                                  <a:pt x="5994" y="591"/>
                                </a:lnTo>
                                <a:close/>
                                <a:moveTo>
                                  <a:pt x="4442" y="1373"/>
                                </a:moveTo>
                                <a:cubicBezTo>
                                  <a:pt x="4454" y="1385"/>
                                  <a:pt x="4454" y="1385"/>
                                  <a:pt x="4466" y="1385"/>
                                </a:cubicBezTo>
                                <a:cubicBezTo>
                                  <a:pt x="4478" y="1385"/>
                                  <a:pt x="4478" y="1385"/>
                                  <a:pt x="4490" y="1373"/>
                                </a:cubicBezTo>
                                <a:cubicBezTo>
                                  <a:pt x="4501" y="1361"/>
                                  <a:pt x="4501" y="1336"/>
                                  <a:pt x="4490" y="1324"/>
                                </a:cubicBezTo>
                                <a:lnTo>
                                  <a:pt x="4466" y="1300"/>
                                </a:lnTo>
                                <a:cubicBezTo>
                                  <a:pt x="4454" y="1287"/>
                                  <a:pt x="4430" y="1287"/>
                                  <a:pt x="4418" y="1300"/>
                                </a:cubicBezTo>
                                <a:cubicBezTo>
                                  <a:pt x="4406" y="1312"/>
                                  <a:pt x="4406" y="1336"/>
                                  <a:pt x="4418" y="1348"/>
                                </a:cubicBezTo>
                                <a:lnTo>
                                  <a:pt x="4442" y="1373"/>
                                </a:lnTo>
                                <a:close/>
                                <a:moveTo>
                                  <a:pt x="17397" y="18931"/>
                                </a:moveTo>
                                <a:lnTo>
                                  <a:pt x="17397" y="18895"/>
                                </a:lnTo>
                                <a:cubicBezTo>
                                  <a:pt x="17397" y="18882"/>
                                  <a:pt x="17385" y="18858"/>
                                  <a:pt x="17361" y="18858"/>
                                </a:cubicBezTo>
                                <a:cubicBezTo>
                                  <a:pt x="17337" y="18858"/>
                                  <a:pt x="17325" y="18870"/>
                                  <a:pt x="17325" y="18895"/>
                                </a:cubicBezTo>
                                <a:lnTo>
                                  <a:pt x="17325" y="18931"/>
                                </a:lnTo>
                                <a:cubicBezTo>
                                  <a:pt x="17325" y="18943"/>
                                  <a:pt x="17337" y="18968"/>
                                  <a:pt x="17361" y="18968"/>
                                </a:cubicBezTo>
                                <a:cubicBezTo>
                                  <a:pt x="17385" y="18968"/>
                                  <a:pt x="17397" y="18943"/>
                                  <a:pt x="17397" y="18931"/>
                                </a:cubicBezTo>
                                <a:close/>
                                <a:moveTo>
                                  <a:pt x="17254" y="18748"/>
                                </a:moveTo>
                                <a:cubicBezTo>
                                  <a:pt x="17254" y="18736"/>
                                  <a:pt x="17242" y="18711"/>
                                  <a:pt x="17218" y="18711"/>
                                </a:cubicBezTo>
                                <a:lnTo>
                                  <a:pt x="17182" y="18711"/>
                                </a:lnTo>
                                <a:cubicBezTo>
                                  <a:pt x="17170" y="18711"/>
                                  <a:pt x="17146" y="18724"/>
                                  <a:pt x="17146" y="18748"/>
                                </a:cubicBezTo>
                                <a:cubicBezTo>
                                  <a:pt x="17146" y="18772"/>
                                  <a:pt x="17158" y="18785"/>
                                  <a:pt x="17182" y="18785"/>
                                </a:cubicBezTo>
                                <a:lnTo>
                                  <a:pt x="17218" y="18785"/>
                                </a:lnTo>
                                <a:cubicBezTo>
                                  <a:pt x="17242" y="18785"/>
                                  <a:pt x="17254" y="18760"/>
                                  <a:pt x="17254" y="18748"/>
                                </a:cubicBezTo>
                                <a:close/>
                                <a:moveTo>
                                  <a:pt x="17242" y="18821"/>
                                </a:moveTo>
                                <a:lnTo>
                                  <a:pt x="17218" y="18846"/>
                                </a:lnTo>
                                <a:cubicBezTo>
                                  <a:pt x="17206" y="18858"/>
                                  <a:pt x="17206" y="18882"/>
                                  <a:pt x="17218" y="18895"/>
                                </a:cubicBezTo>
                                <a:cubicBezTo>
                                  <a:pt x="17230" y="18907"/>
                                  <a:pt x="17230" y="18907"/>
                                  <a:pt x="17242" y="18907"/>
                                </a:cubicBezTo>
                                <a:cubicBezTo>
                                  <a:pt x="17254" y="18907"/>
                                  <a:pt x="17254" y="18907"/>
                                  <a:pt x="17266" y="18895"/>
                                </a:cubicBezTo>
                                <a:lnTo>
                                  <a:pt x="17290" y="18870"/>
                                </a:lnTo>
                                <a:cubicBezTo>
                                  <a:pt x="17301" y="18858"/>
                                  <a:pt x="17301" y="18834"/>
                                  <a:pt x="17290" y="18821"/>
                                </a:cubicBezTo>
                                <a:cubicBezTo>
                                  <a:pt x="17278" y="18809"/>
                                  <a:pt x="17254" y="18809"/>
                                  <a:pt x="17242" y="18821"/>
                                </a:cubicBezTo>
                                <a:close/>
                                <a:moveTo>
                                  <a:pt x="17552" y="18650"/>
                                </a:moveTo>
                                <a:cubicBezTo>
                                  <a:pt x="17552" y="18638"/>
                                  <a:pt x="17528" y="18626"/>
                                  <a:pt x="17516" y="18626"/>
                                </a:cubicBezTo>
                                <a:cubicBezTo>
                                  <a:pt x="17504" y="18626"/>
                                  <a:pt x="17481" y="18638"/>
                                  <a:pt x="17469" y="18638"/>
                                </a:cubicBezTo>
                                <a:cubicBezTo>
                                  <a:pt x="17421" y="18650"/>
                                  <a:pt x="17385" y="18675"/>
                                  <a:pt x="17349" y="18724"/>
                                </a:cubicBezTo>
                                <a:cubicBezTo>
                                  <a:pt x="17337" y="18736"/>
                                  <a:pt x="17337" y="18760"/>
                                  <a:pt x="17349" y="18772"/>
                                </a:cubicBezTo>
                                <a:cubicBezTo>
                                  <a:pt x="17361" y="18785"/>
                                  <a:pt x="17361" y="18785"/>
                                  <a:pt x="17373" y="18785"/>
                                </a:cubicBezTo>
                                <a:cubicBezTo>
                                  <a:pt x="17385" y="18785"/>
                                  <a:pt x="17385" y="18785"/>
                                  <a:pt x="17397" y="18772"/>
                                </a:cubicBezTo>
                                <a:cubicBezTo>
                                  <a:pt x="17433" y="18736"/>
                                  <a:pt x="17457" y="18724"/>
                                  <a:pt x="17493" y="18711"/>
                                </a:cubicBezTo>
                                <a:cubicBezTo>
                                  <a:pt x="17504" y="18711"/>
                                  <a:pt x="17516" y="18699"/>
                                  <a:pt x="17528" y="18699"/>
                                </a:cubicBezTo>
                                <a:cubicBezTo>
                                  <a:pt x="17540" y="18687"/>
                                  <a:pt x="17552" y="18675"/>
                                  <a:pt x="17552" y="18650"/>
                                </a:cubicBezTo>
                                <a:close/>
                                <a:moveTo>
                                  <a:pt x="17445" y="18821"/>
                                </a:moveTo>
                                <a:cubicBezTo>
                                  <a:pt x="17433" y="18834"/>
                                  <a:pt x="17433" y="18858"/>
                                  <a:pt x="17445" y="18870"/>
                                </a:cubicBezTo>
                                <a:lnTo>
                                  <a:pt x="17469" y="18895"/>
                                </a:lnTo>
                                <a:cubicBezTo>
                                  <a:pt x="17481" y="18907"/>
                                  <a:pt x="17481" y="18907"/>
                                  <a:pt x="17493" y="18907"/>
                                </a:cubicBezTo>
                                <a:cubicBezTo>
                                  <a:pt x="17504" y="18907"/>
                                  <a:pt x="17504" y="18907"/>
                                  <a:pt x="17516" y="18895"/>
                                </a:cubicBezTo>
                                <a:cubicBezTo>
                                  <a:pt x="17528" y="18882"/>
                                  <a:pt x="17528" y="18858"/>
                                  <a:pt x="17516" y="18846"/>
                                </a:cubicBezTo>
                                <a:lnTo>
                                  <a:pt x="17493" y="18821"/>
                                </a:lnTo>
                                <a:cubicBezTo>
                                  <a:pt x="17481" y="18809"/>
                                  <a:pt x="17457" y="18809"/>
                                  <a:pt x="17445" y="18821"/>
                                </a:cubicBezTo>
                                <a:close/>
                                <a:moveTo>
                                  <a:pt x="17218" y="18589"/>
                                </a:moveTo>
                                <a:cubicBezTo>
                                  <a:pt x="17206" y="18602"/>
                                  <a:pt x="17206" y="18626"/>
                                  <a:pt x="17218" y="18638"/>
                                </a:cubicBezTo>
                                <a:lnTo>
                                  <a:pt x="17242" y="18663"/>
                                </a:lnTo>
                                <a:cubicBezTo>
                                  <a:pt x="17254" y="18675"/>
                                  <a:pt x="17254" y="18675"/>
                                  <a:pt x="17266" y="18675"/>
                                </a:cubicBezTo>
                                <a:cubicBezTo>
                                  <a:pt x="17278" y="18675"/>
                                  <a:pt x="17278" y="18675"/>
                                  <a:pt x="17290" y="18663"/>
                                </a:cubicBezTo>
                                <a:cubicBezTo>
                                  <a:pt x="17301" y="18650"/>
                                  <a:pt x="17301" y="18626"/>
                                  <a:pt x="17290" y="18614"/>
                                </a:cubicBezTo>
                                <a:lnTo>
                                  <a:pt x="17266" y="18589"/>
                                </a:lnTo>
                                <a:cubicBezTo>
                                  <a:pt x="17254" y="18577"/>
                                  <a:pt x="17230" y="18577"/>
                                  <a:pt x="17218" y="18589"/>
                                </a:cubicBezTo>
                                <a:close/>
                                <a:moveTo>
                                  <a:pt x="18961" y="17307"/>
                                </a:moveTo>
                                <a:lnTo>
                                  <a:pt x="18472" y="17368"/>
                                </a:lnTo>
                                <a:cubicBezTo>
                                  <a:pt x="18448" y="17368"/>
                                  <a:pt x="18424" y="17393"/>
                                  <a:pt x="18412" y="17417"/>
                                </a:cubicBezTo>
                                <a:cubicBezTo>
                                  <a:pt x="18400" y="17442"/>
                                  <a:pt x="18412" y="17478"/>
                                  <a:pt x="18424" y="17490"/>
                                </a:cubicBezTo>
                                <a:lnTo>
                                  <a:pt x="18448" y="17515"/>
                                </a:lnTo>
                                <a:lnTo>
                                  <a:pt x="17887" y="18089"/>
                                </a:lnTo>
                                <a:cubicBezTo>
                                  <a:pt x="17887" y="18089"/>
                                  <a:pt x="17887" y="18089"/>
                                  <a:pt x="17887" y="18089"/>
                                </a:cubicBezTo>
                                <a:lnTo>
                                  <a:pt x="17672" y="18308"/>
                                </a:lnTo>
                                <a:cubicBezTo>
                                  <a:pt x="17624" y="18357"/>
                                  <a:pt x="17624" y="18431"/>
                                  <a:pt x="17672" y="18479"/>
                                </a:cubicBezTo>
                                <a:lnTo>
                                  <a:pt x="17731" y="18540"/>
                                </a:lnTo>
                                <a:cubicBezTo>
                                  <a:pt x="17719" y="18553"/>
                                  <a:pt x="17707" y="18577"/>
                                  <a:pt x="17684" y="18589"/>
                                </a:cubicBezTo>
                                <a:cubicBezTo>
                                  <a:pt x="17660" y="18602"/>
                                  <a:pt x="17624" y="18614"/>
                                  <a:pt x="17600" y="18614"/>
                                </a:cubicBezTo>
                                <a:cubicBezTo>
                                  <a:pt x="17588" y="18614"/>
                                  <a:pt x="17576" y="18638"/>
                                  <a:pt x="17576" y="18650"/>
                                </a:cubicBezTo>
                                <a:cubicBezTo>
                                  <a:pt x="17576" y="18663"/>
                                  <a:pt x="17588" y="18675"/>
                                  <a:pt x="17612" y="18675"/>
                                </a:cubicBezTo>
                                <a:cubicBezTo>
                                  <a:pt x="17612" y="18675"/>
                                  <a:pt x="17612" y="18675"/>
                                  <a:pt x="17612" y="18675"/>
                                </a:cubicBezTo>
                                <a:cubicBezTo>
                                  <a:pt x="17648" y="18675"/>
                                  <a:pt x="17672" y="18663"/>
                                  <a:pt x="17707" y="18638"/>
                                </a:cubicBezTo>
                                <a:cubicBezTo>
                                  <a:pt x="17731" y="18626"/>
                                  <a:pt x="17755" y="18602"/>
                                  <a:pt x="17767" y="18577"/>
                                </a:cubicBezTo>
                                <a:lnTo>
                                  <a:pt x="17839" y="18650"/>
                                </a:lnTo>
                                <a:lnTo>
                                  <a:pt x="17337" y="19163"/>
                                </a:lnTo>
                                <a:cubicBezTo>
                                  <a:pt x="17325" y="19175"/>
                                  <a:pt x="17325" y="19200"/>
                                  <a:pt x="17337" y="19212"/>
                                </a:cubicBezTo>
                                <a:cubicBezTo>
                                  <a:pt x="17349" y="19224"/>
                                  <a:pt x="17349" y="19224"/>
                                  <a:pt x="17361" y="19224"/>
                                </a:cubicBezTo>
                                <a:cubicBezTo>
                                  <a:pt x="17373" y="19224"/>
                                  <a:pt x="17373" y="19224"/>
                                  <a:pt x="17385" y="19212"/>
                                </a:cubicBezTo>
                                <a:lnTo>
                                  <a:pt x="17887" y="18699"/>
                                </a:lnTo>
                                <a:lnTo>
                                  <a:pt x="17898" y="18711"/>
                                </a:lnTo>
                                <a:cubicBezTo>
                                  <a:pt x="17922" y="18736"/>
                                  <a:pt x="17946" y="18748"/>
                                  <a:pt x="17982" y="18748"/>
                                </a:cubicBezTo>
                                <a:cubicBezTo>
                                  <a:pt x="18006" y="18748"/>
                                  <a:pt x="18042" y="18736"/>
                                  <a:pt x="18066" y="18711"/>
                                </a:cubicBezTo>
                                <a:lnTo>
                                  <a:pt x="18842" y="17918"/>
                                </a:lnTo>
                                <a:lnTo>
                                  <a:pt x="18866" y="17942"/>
                                </a:lnTo>
                                <a:cubicBezTo>
                                  <a:pt x="18878" y="17954"/>
                                  <a:pt x="18901" y="17967"/>
                                  <a:pt x="18913" y="17967"/>
                                </a:cubicBezTo>
                                <a:cubicBezTo>
                                  <a:pt x="18925" y="17967"/>
                                  <a:pt x="18925" y="17967"/>
                                  <a:pt x="18937" y="17967"/>
                                </a:cubicBezTo>
                                <a:cubicBezTo>
                                  <a:pt x="18961" y="17954"/>
                                  <a:pt x="18985" y="17930"/>
                                  <a:pt x="18985" y="17906"/>
                                </a:cubicBezTo>
                                <a:lnTo>
                                  <a:pt x="19045" y="17405"/>
                                </a:lnTo>
                                <a:cubicBezTo>
                                  <a:pt x="19045" y="17381"/>
                                  <a:pt x="19033" y="17344"/>
                                  <a:pt x="19021" y="17319"/>
                                </a:cubicBezTo>
                                <a:cubicBezTo>
                                  <a:pt x="19021" y="17307"/>
                                  <a:pt x="18997" y="17295"/>
                                  <a:pt x="18961" y="17307"/>
                                </a:cubicBezTo>
                                <a:close/>
                                <a:moveTo>
                                  <a:pt x="18042" y="18675"/>
                                </a:moveTo>
                                <a:cubicBezTo>
                                  <a:pt x="18018" y="18699"/>
                                  <a:pt x="17982" y="18699"/>
                                  <a:pt x="17970" y="18675"/>
                                </a:cubicBezTo>
                                <a:lnTo>
                                  <a:pt x="17958" y="18663"/>
                                </a:lnTo>
                                <a:lnTo>
                                  <a:pt x="17958" y="18370"/>
                                </a:lnTo>
                                <a:cubicBezTo>
                                  <a:pt x="17958" y="18357"/>
                                  <a:pt x="17946" y="18333"/>
                                  <a:pt x="17922" y="18333"/>
                                </a:cubicBezTo>
                                <a:cubicBezTo>
                                  <a:pt x="17910" y="18333"/>
                                  <a:pt x="17887" y="18345"/>
                                  <a:pt x="17887" y="18370"/>
                                </a:cubicBezTo>
                                <a:lnTo>
                                  <a:pt x="17887" y="18589"/>
                                </a:lnTo>
                                <a:lnTo>
                                  <a:pt x="17719" y="18418"/>
                                </a:lnTo>
                                <a:cubicBezTo>
                                  <a:pt x="17696" y="18394"/>
                                  <a:pt x="17696" y="18357"/>
                                  <a:pt x="17719" y="18345"/>
                                </a:cubicBezTo>
                                <a:lnTo>
                                  <a:pt x="17887" y="18174"/>
                                </a:lnTo>
                                <a:lnTo>
                                  <a:pt x="17887" y="18247"/>
                                </a:lnTo>
                                <a:cubicBezTo>
                                  <a:pt x="17887" y="18260"/>
                                  <a:pt x="17899" y="18284"/>
                                  <a:pt x="17922" y="18284"/>
                                </a:cubicBezTo>
                                <a:cubicBezTo>
                                  <a:pt x="17934" y="18284"/>
                                  <a:pt x="17958" y="18272"/>
                                  <a:pt x="17958" y="18247"/>
                                </a:cubicBezTo>
                                <a:lnTo>
                                  <a:pt x="17958" y="18101"/>
                                </a:lnTo>
                                <a:lnTo>
                                  <a:pt x="18054" y="18003"/>
                                </a:lnTo>
                                <a:lnTo>
                                  <a:pt x="18042" y="18675"/>
                                </a:lnTo>
                                <a:cubicBezTo>
                                  <a:pt x="18042" y="18675"/>
                                  <a:pt x="18042" y="18675"/>
                                  <a:pt x="18042" y="18675"/>
                                </a:cubicBezTo>
                                <a:lnTo>
                                  <a:pt x="18042" y="18675"/>
                                </a:lnTo>
                                <a:close/>
                                <a:moveTo>
                                  <a:pt x="18448" y="18260"/>
                                </a:moveTo>
                                <a:lnTo>
                                  <a:pt x="18352" y="18357"/>
                                </a:lnTo>
                                <a:lnTo>
                                  <a:pt x="18352" y="18345"/>
                                </a:lnTo>
                                <a:cubicBezTo>
                                  <a:pt x="18352" y="18333"/>
                                  <a:pt x="18340" y="18308"/>
                                  <a:pt x="18316" y="18308"/>
                                </a:cubicBezTo>
                                <a:cubicBezTo>
                                  <a:pt x="18304" y="18308"/>
                                  <a:pt x="18281" y="18321"/>
                                  <a:pt x="18281" y="18345"/>
                                </a:cubicBezTo>
                                <a:lnTo>
                                  <a:pt x="18281" y="18418"/>
                                </a:lnTo>
                                <a:cubicBezTo>
                                  <a:pt x="18281" y="18418"/>
                                  <a:pt x="18281" y="18418"/>
                                  <a:pt x="18281" y="18431"/>
                                </a:cubicBezTo>
                                <a:lnTo>
                                  <a:pt x="18101" y="18614"/>
                                </a:lnTo>
                                <a:lnTo>
                                  <a:pt x="18101" y="17967"/>
                                </a:lnTo>
                                <a:cubicBezTo>
                                  <a:pt x="18101" y="17967"/>
                                  <a:pt x="18101" y="17967"/>
                                  <a:pt x="18101" y="17967"/>
                                </a:cubicBezTo>
                                <a:lnTo>
                                  <a:pt x="18281" y="17783"/>
                                </a:lnTo>
                                <a:lnTo>
                                  <a:pt x="18281" y="18223"/>
                                </a:lnTo>
                                <a:cubicBezTo>
                                  <a:pt x="18281" y="18235"/>
                                  <a:pt x="18293" y="18260"/>
                                  <a:pt x="18316" y="18260"/>
                                </a:cubicBezTo>
                                <a:cubicBezTo>
                                  <a:pt x="18328" y="18260"/>
                                  <a:pt x="18352" y="18247"/>
                                  <a:pt x="18352" y="18223"/>
                                </a:cubicBezTo>
                                <a:lnTo>
                                  <a:pt x="18352" y="17710"/>
                                </a:lnTo>
                                <a:lnTo>
                                  <a:pt x="18448" y="17613"/>
                                </a:lnTo>
                                <a:lnTo>
                                  <a:pt x="18448" y="18260"/>
                                </a:lnTo>
                                <a:close/>
                                <a:moveTo>
                                  <a:pt x="18949" y="17893"/>
                                </a:moveTo>
                                <a:cubicBezTo>
                                  <a:pt x="18949" y="17906"/>
                                  <a:pt x="18937" y="17906"/>
                                  <a:pt x="18949" y="17893"/>
                                </a:cubicBezTo>
                                <a:cubicBezTo>
                                  <a:pt x="18937" y="17906"/>
                                  <a:pt x="18937" y="17906"/>
                                  <a:pt x="18937" y="17893"/>
                                </a:cubicBezTo>
                                <a:lnTo>
                                  <a:pt x="18878" y="17832"/>
                                </a:lnTo>
                                <a:lnTo>
                                  <a:pt x="18651" y="17600"/>
                                </a:lnTo>
                                <a:cubicBezTo>
                                  <a:pt x="18639" y="17588"/>
                                  <a:pt x="18615" y="17588"/>
                                  <a:pt x="18603" y="17600"/>
                                </a:cubicBezTo>
                                <a:cubicBezTo>
                                  <a:pt x="18591" y="17613"/>
                                  <a:pt x="18591" y="17637"/>
                                  <a:pt x="18603" y="17649"/>
                                </a:cubicBezTo>
                                <a:lnTo>
                                  <a:pt x="18651" y="17698"/>
                                </a:lnTo>
                                <a:lnTo>
                                  <a:pt x="18651" y="17771"/>
                                </a:lnTo>
                                <a:cubicBezTo>
                                  <a:pt x="18651" y="17783"/>
                                  <a:pt x="18663" y="17808"/>
                                  <a:pt x="18687" y="17808"/>
                                </a:cubicBezTo>
                                <a:cubicBezTo>
                                  <a:pt x="18710" y="17808"/>
                                  <a:pt x="18722" y="17796"/>
                                  <a:pt x="18722" y="17771"/>
                                </a:cubicBezTo>
                                <a:lnTo>
                                  <a:pt x="18722" y="17759"/>
                                </a:lnTo>
                                <a:lnTo>
                                  <a:pt x="18818" y="17857"/>
                                </a:lnTo>
                                <a:lnTo>
                                  <a:pt x="18818" y="17869"/>
                                </a:lnTo>
                                <a:lnTo>
                                  <a:pt x="18722" y="17967"/>
                                </a:lnTo>
                                <a:lnTo>
                                  <a:pt x="18722" y="17906"/>
                                </a:lnTo>
                                <a:cubicBezTo>
                                  <a:pt x="18722" y="17893"/>
                                  <a:pt x="18710" y="17869"/>
                                  <a:pt x="18687" y="17869"/>
                                </a:cubicBezTo>
                                <a:cubicBezTo>
                                  <a:pt x="18663" y="17869"/>
                                  <a:pt x="18651" y="17881"/>
                                  <a:pt x="18651" y="17906"/>
                                </a:cubicBezTo>
                                <a:lnTo>
                                  <a:pt x="18651" y="18052"/>
                                </a:lnTo>
                                <a:cubicBezTo>
                                  <a:pt x="18651" y="18052"/>
                                  <a:pt x="18651" y="18052"/>
                                  <a:pt x="18651" y="18052"/>
                                </a:cubicBezTo>
                                <a:lnTo>
                                  <a:pt x="18507" y="18199"/>
                                </a:lnTo>
                                <a:lnTo>
                                  <a:pt x="18507" y="17564"/>
                                </a:lnTo>
                                <a:lnTo>
                                  <a:pt x="18519" y="17576"/>
                                </a:lnTo>
                                <a:cubicBezTo>
                                  <a:pt x="18531" y="17588"/>
                                  <a:pt x="18555" y="17588"/>
                                  <a:pt x="18567" y="17576"/>
                                </a:cubicBezTo>
                                <a:cubicBezTo>
                                  <a:pt x="18579" y="17564"/>
                                  <a:pt x="18579" y="17539"/>
                                  <a:pt x="18567" y="17527"/>
                                </a:cubicBezTo>
                                <a:lnTo>
                                  <a:pt x="18472" y="17429"/>
                                </a:lnTo>
                                <a:cubicBezTo>
                                  <a:pt x="18472" y="17429"/>
                                  <a:pt x="18472" y="17417"/>
                                  <a:pt x="18472" y="17417"/>
                                </a:cubicBezTo>
                                <a:cubicBezTo>
                                  <a:pt x="18472" y="17417"/>
                                  <a:pt x="18472" y="17405"/>
                                  <a:pt x="18484" y="17405"/>
                                </a:cubicBezTo>
                                <a:lnTo>
                                  <a:pt x="18973" y="17344"/>
                                </a:lnTo>
                                <a:cubicBezTo>
                                  <a:pt x="18985" y="17344"/>
                                  <a:pt x="18997" y="17344"/>
                                  <a:pt x="18997" y="17356"/>
                                </a:cubicBezTo>
                                <a:cubicBezTo>
                                  <a:pt x="19009" y="17368"/>
                                  <a:pt x="19009" y="17368"/>
                                  <a:pt x="19009" y="17381"/>
                                </a:cubicBezTo>
                                <a:lnTo>
                                  <a:pt x="18949" y="17893"/>
                                </a:lnTo>
                                <a:close/>
                                <a:moveTo>
                                  <a:pt x="17361" y="18638"/>
                                </a:moveTo>
                                <a:cubicBezTo>
                                  <a:pt x="17373" y="18638"/>
                                  <a:pt x="17397" y="18626"/>
                                  <a:pt x="17397" y="18602"/>
                                </a:cubicBezTo>
                                <a:lnTo>
                                  <a:pt x="17397" y="18565"/>
                                </a:lnTo>
                                <a:cubicBezTo>
                                  <a:pt x="17397" y="18553"/>
                                  <a:pt x="17385" y="18528"/>
                                  <a:pt x="17361" y="18528"/>
                                </a:cubicBezTo>
                                <a:cubicBezTo>
                                  <a:pt x="17337" y="18528"/>
                                  <a:pt x="17325" y="18540"/>
                                  <a:pt x="17325" y="18565"/>
                                </a:cubicBezTo>
                                <a:lnTo>
                                  <a:pt x="17325" y="18602"/>
                                </a:lnTo>
                                <a:cubicBezTo>
                                  <a:pt x="17337" y="18614"/>
                                  <a:pt x="17349" y="18638"/>
                                  <a:pt x="17361" y="18638"/>
                                </a:cubicBezTo>
                                <a:close/>
                                <a:moveTo>
                                  <a:pt x="6901" y="15927"/>
                                </a:moveTo>
                                <a:cubicBezTo>
                                  <a:pt x="6901" y="15915"/>
                                  <a:pt x="6890" y="15903"/>
                                  <a:pt x="6878" y="15903"/>
                                </a:cubicBezTo>
                                <a:cubicBezTo>
                                  <a:pt x="6866" y="15903"/>
                                  <a:pt x="6854" y="15915"/>
                                  <a:pt x="6854" y="15927"/>
                                </a:cubicBezTo>
                                <a:lnTo>
                                  <a:pt x="6854" y="16013"/>
                                </a:lnTo>
                                <a:cubicBezTo>
                                  <a:pt x="6854" y="16025"/>
                                  <a:pt x="6854" y="16037"/>
                                  <a:pt x="6866" y="16037"/>
                                </a:cubicBezTo>
                                <a:cubicBezTo>
                                  <a:pt x="6866" y="16037"/>
                                  <a:pt x="6878" y="16050"/>
                                  <a:pt x="6890" y="16050"/>
                                </a:cubicBezTo>
                                <a:cubicBezTo>
                                  <a:pt x="6901" y="16050"/>
                                  <a:pt x="6901" y="16050"/>
                                  <a:pt x="6913" y="16037"/>
                                </a:cubicBezTo>
                                <a:cubicBezTo>
                                  <a:pt x="6925" y="16025"/>
                                  <a:pt x="6925" y="16013"/>
                                  <a:pt x="6913" y="16001"/>
                                </a:cubicBezTo>
                                <a:lnTo>
                                  <a:pt x="6913" y="15927"/>
                                </a:lnTo>
                                <a:close/>
                                <a:moveTo>
                                  <a:pt x="7821" y="15757"/>
                                </a:moveTo>
                                <a:cubicBezTo>
                                  <a:pt x="7821" y="15769"/>
                                  <a:pt x="7833" y="15781"/>
                                  <a:pt x="7845" y="15781"/>
                                </a:cubicBezTo>
                                <a:cubicBezTo>
                                  <a:pt x="7857" y="15781"/>
                                  <a:pt x="7869" y="15769"/>
                                  <a:pt x="7869" y="15757"/>
                                </a:cubicBezTo>
                                <a:lnTo>
                                  <a:pt x="7869" y="15671"/>
                                </a:lnTo>
                                <a:cubicBezTo>
                                  <a:pt x="7869" y="15659"/>
                                  <a:pt x="7869" y="15647"/>
                                  <a:pt x="7857" y="15647"/>
                                </a:cubicBezTo>
                                <a:cubicBezTo>
                                  <a:pt x="7845" y="15634"/>
                                  <a:pt x="7833" y="15634"/>
                                  <a:pt x="7821" y="15647"/>
                                </a:cubicBezTo>
                                <a:cubicBezTo>
                                  <a:pt x="7809" y="15659"/>
                                  <a:pt x="7809" y="15671"/>
                                  <a:pt x="7821" y="15683"/>
                                </a:cubicBezTo>
                                <a:lnTo>
                                  <a:pt x="7821" y="15757"/>
                                </a:lnTo>
                                <a:close/>
                                <a:moveTo>
                                  <a:pt x="7773" y="16855"/>
                                </a:moveTo>
                                <a:lnTo>
                                  <a:pt x="7773" y="16855"/>
                                </a:lnTo>
                                <a:lnTo>
                                  <a:pt x="7773" y="16379"/>
                                </a:lnTo>
                                <a:cubicBezTo>
                                  <a:pt x="7773" y="16257"/>
                                  <a:pt x="7725" y="16147"/>
                                  <a:pt x="7642" y="16062"/>
                                </a:cubicBezTo>
                                <a:lnTo>
                                  <a:pt x="7821" y="16123"/>
                                </a:lnTo>
                                <a:cubicBezTo>
                                  <a:pt x="7821" y="16123"/>
                                  <a:pt x="7821" y="16123"/>
                                  <a:pt x="7821" y="16123"/>
                                </a:cubicBezTo>
                                <a:cubicBezTo>
                                  <a:pt x="7833" y="16123"/>
                                  <a:pt x="7833" y="16123"/>
                                  <a:pt x="7845" y="16123"/>
                                </a:cubicBezTo>
                                <a:cubicBezTo>
                                  <a:pt x="7869" y="16123"/>
                                  <a:pt x="7893" y="16111"/>
                                  <a:pt x="7916" y="16098"/>
                                </a:cubicBezTo>
                                <a:cubicBezTo>
                                  <a:pt x="7940" y="16074"/>
                                  <a:pt x="7952" y="16037"/>
                                  <a:pt x="7952" y="16001"/>
                                </a:cubicBezTo>
                                <a:lnTo>
                                  <a:pt x="7952" y="15659"/>
                                </a:lnTo>
                                <a:cubicBezTo>
                                  <a:pt x="7952" y="15622"/>
                                  <a:pt x="7940" y="15586"/>
                                  <a:pt x="7916" y="15573"/>
                                </a:cubicBezTo>
                                <a:cubicBezTo>
                                  <a:pt x="7893" y="15549"/>
                                  <a:pt x="7857" y="15549"/>
                                  <a:pt x="7833" y="15549"/>
                                </a:cubicBezTo>
                                <a:cubicBezTo>
                                  <a:pt x="7833" y="15549"/>
                                  <a:pt x="7833" y="15549"/>
                                  <a:pt x="7833" y="15549"/>
                                </a:cubicBezTo>
                                <a:lnTo>
                                  <a:pt x="7522" y="15659"/>
                                </a:lnTo>
                                <a:cubicBezTo>
                                  <a:pt x="7487" y="15622"/>
                                  <a:pt x="7427" y="15598"/>
                                  <a:pt x="7367" y="15598"/>
                                </a:cubicBezTo>
                                <a:cubicBezTo>
                                  <a:pt x="7307" y="15598"/>
                                  <a:pt x="7260" y="15622"/>
                                  <a:pt x="7212" y="15659"/>
                                </a:cubicBezTo>
                                <a:lnTo>
                                  <a:pt x="6901" y="15549"/>
                                </a:lnTo>
                                <a:cubicBezTo>
                                  <a:pt x="6901" y="15549"/>
                                  <a:pt x="6901" y="15549"/>
                                  <a:pt x="6901" y="15549"/>
                                </a:cubicBezTo>
                                <a:cubicBezTo>
                                  <a:pt x="6866" y="15549"/>
                                  <a:pt x="6842" y="15549"/>
                                  <a:pt x="6818" y="15573"/>
                                </a:cubicBezTo>
                                <a:cubicBezTo>
                                  <a:pt x="6794" y="15598"/>
                                  <a:pt x="6782" y="15634"/>
                                  <a:pt x="6782" y="15671"/>
                                </a:cubicBezTo>
                                <a:lnTo>
                                  <a:pt x="6782" y="16013"/>
                                </a:lnTo>
                                <a:cubicBezTo>
                                  <a:pt x="6782" y="16050"/>
                                  <a:pt x="6794" y="16086"/>
                                  <a:pt x="6818" y="16111"/>
                                </a:cubicBezTo>
                                <a:cubicBezTo>
                                  <a:pt x="6842" y="16123"/>
                                  <a:pt x="6866" y="16135"/>
                                  <a:pt x="6890" y="16135"/>
                                </a:cubicBezTo>
                                <a:cubicBezTo>
                                  <a:pt x="6901" y="16135"/>
                                  <a:pt x="6901" y="16135"/>
                                  <a:pt x="6913" y="16135"/>
                                </a:cubicBezTo>
                                <a:cubicBezTo>
                                  <a:pt x="6913" y="16135"/>
                                  <a:pt x="6913" y="16135"/>
                                  <a:pt x="6913" y="16135"/>
                                </a:cubicBezTo>
                                <a:lnTo>
                                  <a:pt x="7093" y="16074"/>
                                </a:lnTo>
                                <a:cubicBezTo>
                                  <a:pt x="7009" y="16159"/>
                                  <a:pt x="6961" y="16269"/>
                                  <a:pt x="6961" y="16391"/>
                                </a:cubicBezTo>
                                <a:lnTo>
                                  <a:pt x="6961" y="16868"/>
                                </a:lnTo>
                                <a:lnTo>
                                  <a:pt x="6961" y="16868"/>
                                </a:lnTo>
                                <a:cubicBezTo>
                                  <a:pt x="6890" y="16868"/>
                                  <a:pt x="6830" y="16929"/>
                                  <a:pt x="6830" y="17002"/>
                                </a:cubicBezTo>
                                <a:cubicBezTo>
                                  <a:pt x="6830" y="17075"/>
                                  <a:pt x="6890" y="17136"/>
                                  <a:pt x="6961" y="17136"/>
                                </a:cubicBezTo>
                                <a:lnTo>
                                  <a:pt x="7224" y="17136"/>
                                </a:lnTo>
                                <a:lnTo>
                                  <a:pt x="7224" y="17161"/>
                                </a:lnTo>
                                <a:cubicBezTo>
                                  <a:pt x="7224" y="17246"/>
                                  <a:pt x="7296" y="17319"/>
                                  <a:pt x="7379" y="17319"/>
                                </a:cubicBezTo>
                                <a:cubicBezTo>
                                  <a:pt x="7463" y="17319"/>
                                  <a:pt x="7534" y="17246"/>
                                  <a:pt x="7534" y="17161"/>
                                </a:cubicBezTo>
                                <a:lnTo>
                                  <a:pt x="7534" y="17136"/>
                                </a:lnTo>
                                <a:lnTo>
                                  <a:pt x="7797" y="17136"/>
                                </a:lnTo>
                                <a:cubicBezTo>
                                  <a:pt x="7869" y="17136"/>
                                  <a:pt x="7928" y="17075"/>
                                  <a:pt x="7928" y="17002"/>
                                </a:cubicBezTo>
                                <a:cubicBezTo>
                                  <a:pt x="7928" y="16929"/>
                                  <a:pt x="7845" y="16855"/>
                                  <a:pt x="7773" y="16855"/>
                                </a:cubicBezTo>
                                <a:close/>
                                <a:moveTo>
                                  <a:pt x="7546" y="15720"/>
                                </a:moveTo>
                                <a:lnTo>
                                  <a:pt x="7833" y="15610"/>
                                </a:lnTo>
                                <a:cubicBezTo>
                                  <a:pt x="7845" y="15610"/>
                                  <a:pt x="7857" y="15610"/>
                                  <a:pt x="7869" y="15622"/>
                                </a:cubicBezTo>
                                <a:cubicBezTo>
                                  <a:pt x="7881" y="15634"/>
                                  <a:pt x="7893" y="15647"/>
                                  <a:pt x="7893" y="15671"/>
                                </a:cubicBezTo>
                                <a:lnTo>
                                  <a:pt x="7893" y="16013"/>
                                </a:lnTo>
                                <a:cubicBezTo>
                                  <a:pt x="7893" y="16037"/>
                                  <a:pt x="7881" y="16050"/>
                                  <a:pt x="7869" y="16062"/>
                                </a:cubicBezTo>
                                <a:cubicBezTo>
                                  <a:pt x="7857" y="16074"/>
                                  <a:pt x="7845" y="16074"/>
                                  <a:pt x="7833" y="16074"/>
                                </a:cubicBezTo>
                                <a:lnTo>
                                  <a:pt x="7546" y="15976"/>
                                </a:lnTo>
                                <a:cubicBezTo>
                                  <a:pt x="7570" y="15940"/>
                                  <a:pt x="7582" y="15891"/>
                                  <a:pt x="7582" y="15842"/>
                                </a:cubicBezTo>
                                <a:cubicBezTo>
                                  <a:pt x="7582" y="15793"/>
                                  <a:pt x="7570" y="15757"/>
                                  <a:pt x="7546" y="15720"/>
                                </a:cubicBezTo>
                                <a:close/>
                                <a:moveTo>
                                  <a:pt x="7319" y="16294"/>
                                </a:moveTo>
                                <a:cubicBezTo>
                                  <a:pt x="7307" y="16294"/>
                                  <a:pt x="7296" y="16306"/>
                                  <a:pt x="7296" y="16318"/>
                                </a:cubicBezTo>
                                <a:lnTo>
                                  <a:pt x="7296" y="16355"/>
                                </a:lnTo>
                                <a:cubicBezTo>
                                  <a:pt x="7284" y="16355"/>
                                  <a:pt x="7272" y="16367"/>
                                  <a:pt x="7260" y="16367"/>
                                </a:cubicBezTo>
                                <a:lnTo>
                                  <a:pt x="7248" y="16367"/>
                                </a:lnTo>
                                <a:lnTo>
                                  <a:pt x="7248" y="16343"/>
                                </a:lnTo>
                                <a:cubicBezTo>
                                  <a:pt x="7248" y="16330"/>
                                  <a:pt x="7236" y="16318"/>
                                  <a:pt x="7224" y="16318"/>
                                </a:cubicBezTo>
                                <a:cubicBezTo>
                                  <a:pt x="7212" y="16318"/>
                                  <a:pt x="7200" y="16330"/>
                                  <a:pt x="7200" y="16343"/>
                                </a:cubicBezTo>
                                <a:lnTo>
                                  <a:pt x="7200" y="16404"/>
                                </a:lnTo>
                                <a:lnTo>
                                  <a:pt x="7176" y="16416"/>
                                </a:lnTo>
                                <a:cubicBezTo>
                                  <a:pt x="7176" y="16416"/>
                                  <a:pt x="7164" y="16416"/>
                                  <a:pt x="7164" y="16416"/>
                                </a:cubicBezTo>
                                <a:cubicBezTo>
                                  <a:pt x="7164" y="16416"/>
                                  <a:pt x="7164" y="16416"/>
                                  <a:pt x="7164" y="16404"/>
                                </a:cubicBezTo>
                                <a:lnTo>
                                  <a:pt x="7200" y="16013"/>
                                </a:lnTo>
                                <a:lnTo>
                                  <a:pt x="7212" y="16013"/>
                                </a:lnTo>
                                <a:cubicBezTo>
                                  <a:pt x="7212" y="16013"/>
                                  <a:pt x="7212" y="16013"/>
                                  <a:pt x="7212" y="16013"/>
                                </a:cubicBezTo>
                                <a:cubicBezTo>
                                  <a:pt x="7212" y="16013"/>
                                  <a:pt x="7212" y="16013"/>
                                  <a:pt x="7224" y="16013"/>
                                </a:cubicBezTo>
                                <a:cubicBezTo>
                                  <a:pt x="7260" y="16037"/>
                                  <a:pt x="7307" y="16062"/>
                                  <a:pt x="7355" y="16062"/>
                                </a:cubicBezTo>
                                <a:cubicBezTo>
                                  <a:pt x="7403" y="16062"/>
                                  <a:pt x="7451" y="16050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cubicBezTo>
                                  <a:pt x="7487" y="16013"/>
                                  <a:pt x="7487" y="16013"/>
                                  <a:pt x="7487" y="16013"/>
                                </a:cubicBezTo>
                                <a:lnTo>
                                  <a:pt x="7487" y="16013"/>
                                </a:lnTo>
                                <a:lnTo>
                                  <a:pt x="7487" y="16025"/>
                                </a:lnTo>
                                <a:cubicBezTo>
                                  <a:pt x="7487" y="16025"/>
                                  <a:pt x="7487" y="16025"/>
                                  <a:pt x="7487" y="16025"/>
                                </a:cubicBezTo>
                                <a:lnTo>
                                  <a:pt x="7522" y="16416"/>
                                </a:lnTo>
                                <a:cubicBezTo>
                                  <a:pt x="7522" y="16416"/>
                                  <a:pt x="7522" y="16428"/>
                                  <a:pt x="7522" y="16428"/>
                                </a:cubicBezTo>
                                <a:cubicBezTo>
                                  <a:pt x="7522" y="16428"/>
                                  <a:pt x="7522" y="16428"/>
                                  <a:pt x="7510" y="16428"/>
                                </a:cubicBezTo>
                                <a:lnTo>
                                  <a:pt x="7415" y="16379"/>
                                </a:lnTo>
                                <a:cubicBezTo>
                                  <a:pt x="7391" y="16367"/>
                                  <a:pt x="7355" y="16355"/>
                                  <a:pt x="7319" y="16355"/>
                                </a:cubicBezTo>
                                <a:lnTo>
                                  <a:pt x="7319" y="16330"/>
                                </a:lnTo>
                                <a:cubicBezTo>
                                  <a:pt x="7355" y="16306"/>
                                  <a:pt x="7343" y="16294"/>
                                  <a:pt x="7319" y="16294"/>
                                </a:cubicBezTo>
                                <a:close/>
                                <a:moveTo>
                                  <a:pt x="7236" y="15720"/>
                                </a:moveTo>
                                <a:cubicBezTo>
                                  <a:pt x="7236" y="15720"/>
                                  <a:pt x="7236" y="15720"/>
                                  <a:pt x="7236" y="15720"/>
                                </a:cubicBezTo>
                                <a:cubicBezTo>
                                  <a:pt x="7272" y="15683"/>
                                  <a:pt x="7307" y="15659"/>
                                  <a:pt x="7355" y="15659"/>
                                </a:cubicBezTo>
                                <a:cubicBezTo>
                                  <a:pt x="7403" y="15659"/>
                                  <a:pt x="7451" y="15683"/>
                                  <a:pt x="7475" y="15720"/>
                                </a:cubicBezTo>
                                <a:lnTo>
                                  <a:pt x="7475" y="15720"/>
                                </a:lnTo>
                                <a:cubicBezTo>
                                  <a:pt x="7499" y="15757"/>
                                  <a:pt x="7522" y="15793"/>
                                  <a:pt x="7522" y="15842"/>
                                </a:cubicBezTo>
                                <a:cubicBezTo>
                                  <a:pt x="7522" y="15891"/>
                                  <a:pt x="7510" y="15927"/>
                                  <a:pt x="7475" y="15964"/>
                                </a:cubicBezTo>
                                <a:cubicBezTo>
                                  <a:pt x="7475" y="15964"/>
                                  <a:pt x="7463" y="15976"/>
                                  <a:pt x="7463" y="15976"/>
                                </a:cubicBezTo>
                                <a:cubicBezTo>
                                  <a:pt x="7451" y="15976"/>
                                  <a:pt x="7451" y="15976"/>
                                  <a:pt x="7451" y="15989"/>
                                </a:cubicBezTo>
                                <a:cubicBezTo>
                                  <a:pt x="7427" y="16013"/>
                                  <a:pt x="7391" y="16013"/>
                                  <a:pt x="7355" y="16013"/>
                                </a:cubicBezTo>
                                <a:cubicBezTo>
                                  <a:pt x="7319" y="16013"/>
                                  <a:pt x="7284" y="16001"/>
                                  <a:pt x="7248" y="15976"/>
                                </a:cubicBezTo>
                                <a:cubicBezTo>
                                  <a:pt x="7248" y="15976"/>
                                  <a:pt x="7248" y="15976"/>
                                  <a:pt x="7248" y="15976"/>
                                </a:cubicBezTo>
                                <a:cubicBezTo>
                                  <a:pt x="7248" y="15976"/>
                                  <a:pt x="7236" y="15964"/>
                                  <a:pt x="7236" y="15964"/>
                                </a:cubicBezTo>
                                <a:cubicBezTo>
                                  <a:pt x="7200" y="15927"/>
                                  <a:pt x="7188" y="15891"/>
                                  <a:pt x="7188" y="15842"/>
                                </a:cubicBezTo>
                                <a:cubicBezTo>
                                  <a:pt x="7188" y="15793"/>
                                  <a:pt x="7200" y="15757"/>
                                  <a:pt x="7236" y="15720"/>
                                </a:cubicBezTo>
                                <a:close/>
                                <a:moveTo>
                                  <a:pt x="6878" y="16074"/>
                                </a:moveTo>
                                <a:cubicBezTo>
                                  <a:pt x="6866" y="16074"/>
                                  <a:pt x="6854" y="16074"/>
                                  <a:pt x="6842" y="16062"/>
                                </a:cubicBezTo>
                                <a:cubicBezTo>
                                  <a:pt x="6830" y="16050"/>
                                  <a:pt x="6818" y="16037"/>
                                  <a:pt x="6818" y="16013"/>
                                </a:cubicBezTo>
                                <a:lnTo>
                                  <a:pt x="6818" y="15671"/>
                                </a:lnTo>
                                <a:cubicBezTo>
                                  <a:pt x="6818" y="15647"/>
                                  <a:pt x="6830" y="15634"/>
                                  <a:pt x="6842" y="15622"/>
                                </a:cubicBezTo>
                                <a:cubicBezTo>
                                  <a:pt x="6854" y="15610"/>
                                  <a:pt x="6866" y="15610"/>
                                  <a:pt x="6878" y="15610"/>
                                </a:cubicBezTo>
                                <a:lnTo>
                                  <a:pt x="7164" y="15720"/>
                                </a:lnTo>
                                <a:cubicBezTo>
                                  <a:pt x="7140" y="15757"/>
                                  <a:pt x="7128" y="15793"/>
                                  <a:pt x="7128" y="15842"/>
                                </a:cubicBezTo>
                                <a:cubicBezTo>
                                  <a:pt x="7128" y="15891"/>
                                  <a:pt x="7140" y="15927"/>
                                  <a:pt x="7164" y="15976"/>
                                </a:cubicBezTo>
                                <a:lnTo>
                                  <a:pt x="6878" y="16074"/>
                                </a:lnTo>
                                <a:close/>
                                <a:moveTo>
                                  <a:pt x="7463" y="17136"/>
                                </a:moveTo>
                                <a:cubicBezTo>
                                  <a:pt x="7463" y="17197"/>
                                  <a:pt x="7415" y="17246"/>
                                  <a:pt x="7355" y="17246"/>
                                </a:cubicBezTo>
                                <a:cubicBezTo>
                                  <a:pt x="7296" y="17246"/>
                                  <a:pt x="7248" y="17197"/>
                                  <a:pt x="7248" y="17136"/>
                                </a:cubicBezTo>
                                <a:lnTo>
                                  <a:pt x="7248" y="17112"/>
                                </a:lnTo>
                                <a:lnTo>
                                  <a:pt x="7451" y="17112"/>
                                </a:lnTo>
                                <a:lnTo>
                                  <a:pt x="7451" y="17136"/>
                                </a:lnTo>
                                <a:close/>
                                <a:moveTo>
                                  <a:pt x="7773" y="17051"/>
                                </a:moveTo>
                                <a:lnTo>
                                  <a:pt x="6937" y="17051"/>
                                </a:lnTo>
                                <a:cubicBezTo>
                                  <a:pt x="6901" y="17051"/>
                                  <a:pt x="6866" y="17014"/>
                                  <a:pt x="6866" y="16978"/>
                                </a:cubicBezTo>
                                <a:cubicBezTo>
                                  <a:pt x="6866" y="16941"/>
                                  <a:pt x="6901" y="16904"/>
                                  <a:pt x="6937" y="16904"/>
                                </a:cubicBezTo>
                                <a:lnTo>
                                  <a:pt x="7104" y="16904"/>
                                </a:lnTo>
                                <a:cubicBezTo>
                                  <a:pt x="7116" y="16904"/>
                                  <a:pt x="7128" y="16892"/>
                                  <a:pt x="7128" y="16880"/>
                                </a:cubicBezTo>
                                <a:cubicBezTo>
                                  <a:pt x="7128" y="16868"/>
                                  <a:pt x="7116" y="16855"/>
                                  <a:pt x="7104" y="16855"/>
                                </a:cubicBezTo>
                                <a:lnTo>
                                  <a:pt x="6997" y="16855"/>
                                </a:lnTo>
                                <a:lnTo>
                                  <a:pt x="6997" y="16379"/>
                                </a:lnTo>
                                <a:cubicBezTo>
                                  <a:pt x="6997" y="16269"/>
                                  <a:pt x="7045" y="16159"/>
                                  <a:pt x="7128" y="16098"/>
                                </a:cubicBezTo>
                                <a:lnTo>
                                  <a:pt x="7093" y="16416"/>
                                </a:lnTo>
                                <a:cubicBezTo>
                                  <a:pt x="7093" y="16440"/>
                                  <a:pt x="7104" y="16465"/>
                                  <a:pt x="7116" y="16477"/>
                                </a:cubicBezTo>
                                <a:cubicBezTo>
                                  <a:pt x="7140" y="16489"/>
                                  <a:pt x="7164" y="16489"/>
                                  <a:pt x="7188" y="16477"/>
                                </a:cubicBezTo>
                                <a:lnTo>
                                  <a:pt x="7284" y="16428"/>
                                </a:lnTo>
                                <a:cubicBezTo>
                                  <a:pt x="7319" y="16404"/>
                                  <a:pt x="7379" y="16404"/>
                                  <a:pt x="7415" y="16428"/>
                                </a:cubicBezTo>
                                <a:lnTo>
                                  <a:pt x="7510" y="16477"/>
                                </a:lnTo>
                                <a:cubicBezTo>
                                  <a:pt x="7522" y="16477"/>
                                  <a:pt x="7534" y="16489"/>
                                  <a:pt x="7546" y="16489"/>
                                </a:cubicBezTo>
                                <a:cubicBezTo>
                                  <a:pt x="7558" y="16489"/>
                                  <a:pt x="7570" y="16489"/>
                                  <a:pt x="7582" y="16477"/>
                                </a:cubicBezTo>
                                <a:cubicBezTo>
                                  <a:pt x="7606" y="16465"/>
                                  <a:pt x="7618" y="16440"/>
                                  <a:pt x="7606" y="16416"/>
                                </a:cubicBezTo>
                                <a:lnTo>
                                  <a:pt x="7570" y="16086"/>
                                </a:lnTo>
                                <a:cubicBezTo>
                                  <a:pt x="7654" y="16159"/>
                                  <a:pt x="7713" y="16257"/>
                                  <a:pt x="7713" y="16379"/>
                                </a:cubicBezTo>
                                <a:lnTo>
                                  <a:pt x="7713" y="16855"/>
                                </a:lnTo>
                                <a:lnTo>
                                  <a:pt x="7654" y="16855"/>
                                </a:lnTo>
                                <a:lnTo>
                                  <a:pt x="7654" y="16831"/>
                                </a:lnTo>
                                <a:cubicBezTo>
                                  <a:pt x="7654" y="16819"/>
                                  <a:pt x="7642" y="16807"/>
                                  <a:pt x="7630" y="16807"/>
                                </a:cubicBezTo>
                                <a:cubicBezTo>
                                  <a:pt x="7618" y="16807"/>
                                  <a:pt x="7606" y="16819"/>
                                  <a:pt x="7606" y="16831"/>
                                </a:cubicBezTo>
                                <a:lnTo>
                                  <a:pt x="7606" y="16855"/>
                                </a:lnTo>
                                <a:lnTo>
                                  <a:pt x="7558" y="16855"/>
                                </a:lnTo>
                                <a:cubicBezTo>
                                  <a:pt x="7558" y="16843"/>
                                  <a:pt x="7546" y="16831"/>
                                  <a:pt x="7534" y="16831"/>
                                </a:cubicBezTo>
                                <a:cubicBezTo>
                                  <a:pt x="7522" y="16831"/>
                                  <a:pt x="7510" y="16843"/>
                                  <a:pt x="7510" y="16855"/>
                                </a:cubicBezTo>
                                <a:lnTo>
                                  <a:pt x="7307" y="16855"/>
                                </a:lnTo>
                                <a:cubicBezTo>
                                  <a:pt x="7296" y="16855"/>
                                  <a:pt x="7284" y="16868"/>
                                  <a:pt x="7284" y="16880"/>
                                </a:cubicBezTo>
                                <a:cubicBezTo>
                                  <a:pt x="7284" y="16892"/>
                                  <a:pt x="7296" y="16904"/>
                                  <a:pt x="7307" y="16904"/>
                                </a:cubicBezTo>
                                <a:lnTo>
                                  <a:pt x="7797" y="16904"/>
                                </a:lnTo>
                                <a:cubicBezTo>
                                  <a:pt x="7833" y="16904"/>
                                  <a:pt x="7869" y="16941"/>
                                  <a:pt x="7869" y="16978"/>
                                </a:cubicBezTo>
                                <a:cubicBezTo>
                                  <a:pt x="7869" y="17014"/>
                                  <a:pt x="7821" y="17051"/>
                                  <a:pt x="7773" y="17051"/>
                                </a:cubicBezTo>
                                <a:close/>
                                <a:moveTo>
                                  <a:pt x="7355" y="15781"/>
                                </a:moveTo>
                                <a:cubicBezTo>
                                  <a:pt x="7367" y="15781"/>
                                  <a:pt x="7379" y="15793"/>
                                  <a:pt x="7391" y="15793"/>
                                </a:cubicBezTo>
                                <a:cubicBezTo>
                                  <a:pt x="7403" y="15805"/>
                                  <a:pt x="7403" y="15818"/>
                                  <a:pt x="7403" y="15830"/>
                                </a:cubicBezTo>
                                <a:cubicBezTo>
                                  <a:pt x="7403" y="15842"/>
                                  <a:pt x="7415" y="15854"/>
                                  <a:pt x="7427" y="15854"/>
                                </a:cubicBezTo>
                                <a:cubicBezTo>
                                  <a:pt x="7439" y="15854"/>
                                  <a:pt x="7451" y="15842"/>
                                  <a:pt x="7451" y="15830"/>
                                </a:cubicBezTo>
                                <a:cubicBezTo>
                                  <a:pt x="7451" y="15793"/>
                                  <a:pt x="7439" y="15769"/>
                                  <a:pt x="7427" y="15757"/>
                                </a:cubicBezTo>
                                <a:cubicBezTo>
                                  <a:pt x="7403" y="15732"/>
                                  <a:pt x="7379" y="15720"/>
                                  <a:pt x="7343" y="15720"/>
                                </a:cubicBezTo>
                                <a:cubicBezTo>
                                  <a:pt x="7331" y="15720"/>
                                  <a:pt x="7319" y="15732"/>
                                  <a:pt x="7319" y="15744"/>
                                </a:cubicBezTo>
                                <a:cubicBezTo>
                                  <a:pt x="7319" y="15757"/>
                                  <a:pt x="7343" y="15781"/>
                                  <a:pt x="7355" y="157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" name="Shape"/>
                        <wps:cNvSpPr/>
                        <wps:spPr>
                          <a:xfrm>
                            <a:off x="508000" y="1213385"/>
                            <a:ext cx="2385744" cy="20622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611" y="10827"/>
                                </a:moveTo>
                                <a:cubicBezTo>
                                  <a:pt x="16599" y="10827"/>
                                  <a:pt x="16599" y="10827"/>
                                  <a:pt x="16588" y="10827"/>
                                </a:cubicBezTo>
                                <a:lnTo>
                                  <a:pt x="16473" y="10920"/>
                                </a:lnTo>
                                <a:lnTo>
                                  <a:pt x="16358" y="10827"/>
                                </a:lnTo>
                                <a:cubicBezTo>
                                  <a:pt x="16347" y="10827"/>
                                  <a:pt x="16347" y="10827"/>
                                  <a:pt x="16335" y="10827"/>
                                </a:cubicBezTo>
                                <a:lnTo>
                                  <a:pt x="16312" y="10840"/>
                                </a:lnTo>
                                <a:cubicBezTo>
                                  <a:pt x="16301" y="10840"/>
                                  <a:pt x="16301" y="10853"/>
                                  <a:pt x="16312" y="10867"/>
                                </a:cubicBezTo>
                                <a:cubicBezTo>
                                  <a:pt x="16312" y="10880"/>
                                  <a:pt x="16324" y="10880"/>
                                  <a:pt x="16335" y="10867"/>
                                </a:cubicBezTo>
                                <a:lnTo>
                                  <a:pt x="16347" y="10853"/>
                                </a:lnTo>
                                <a:lnTo>
                                  <a:pt x="16462" y="10946"/>
                                </a:lnTo>
                                <a:cubicBezTo>
                                  <a:pt x="16462" y="10946"/>
                                  <a:pt x="16473" y="10946"/>
                                  <a:pt x="16473" y="10946"/>
                                </a:cubicBezTo>
                                <a:cubicBezTo>
                                  <a:pt x="16473" y="10946"/>
                                  <a:pt x="16485" y="10946"/>
                                  <a:pt x="16485" y="10946"/>
                                </a:cubicBezTo>
                                <a:lnTo>
                                  <a:pt x="16599" y="10853"/>
                                </a:lnTo>
                                <a:lnTo>
                                  <a:pt x="16634" y="10880"/>
                                </a:lnTo>
                                <a:cubicBezTo>
                                  <a:pt x="16645" y="10880"/>
                                  <a:pt x="16657" y="10880"/>
                                  <a:pt x="16657" y="10880"/>
                                </a:cubicBezTo>
                                <a:cubicBezTo>
                                  <a:pt x="16657" y="10866"/>
                                  <a:pt x="16657" y="10853"/>
                                  <a:pt x="16657" y="10853"/>
                                </a:cubicBezTo>
                                <a:lnTo>
                                  <a:pt x="16611" y="10827"/>
                                </a:lnTo>
                                <a:close/>
                                <a:moveTo>
                                  <a:pt x="16611" y="10414"/>
                                </a:moveTo>
                                <a:cubicBezTo>
                                  <a:pt x="16611" y="10374"/>
                                  <a:pt x="16588" y="10334"/>
                                  <a:pt x="16553" y="10321"/>
                                </a:cubicBezTo>
                                <a:cubicBezTo>
                                  <a:pt x="16553" y="10321"/>
                                  <a:pt x="16553" y="10308"/>
                                  <a:pt x="16553" y="10308"/>
                                </a:cubicBezTo>
                                <a:cubicBezTo>
                                  <a:pt x="16553" y="10255"/>
                                  <a:pt x="16519" y="10215"/>
                                  <a:pt x="16473" y="10215"/>
                                </a:cubicBezTo>
                                <a:cubicBezTo>
                                  <a:pt x="16427" y="10215"/>
                                  <a:pt x="16393" y="10255"/>
                                  <a:pt x="16393" y="10308"/>
                                </a:cubicBezTo>
                                <a:cubicBezTo>
                                  <a:pt x="16393" y="10308"/>
                                  <a:pt x="16393" y="10321"/>
                                  <a:pt x="16393" y="10321"/>
                                </a:cubicBezTo>
                                <a:cubicBezTo>
                                  <a:pt x="16358" y="10334"/>
                                  <a:pt x="16335" y="10374"/>
                                  <a:pt x="16335" y="10414"/>
                                </a:cubicBezTo>
                                <a:lnTo>
                                  <a:pt x="16335" y="10454"/>
                                </a:lnTo>
                                <a:cubicBezTo>
                                  <a:pt x="16174" y="10521"/>
                                  <a:pt x="16059" y="10694"/>
                                  <a:pt x="16059" y="10893"/>
                                </a:cubicBezTo>
                                <a:cubicBezTo>
                                  <a:pt x="16059" y="11146"/>
                                  <a:pt x="16243" y="11359"/>
                                  <a:pt x="16462" y="11359"/>
                                </a:cubicBezTo>
                                <a:cubicBezTo>
                                  <a:pt x="16680" y="11359"/>
                                  <a:pt x="16864" y="11146"/>
                                  <a:pt x="16864" y="10893"/>
                                </a:cubicBezTo>
                                <a:cubicBezTo>
                                  <a:pt x="16864" y="10694"/>
                                  <a:pt x="16749" y="10521"/>
                                  <a:pt x="16588" y="10454"/>
                                </a:cubicBezTo>
                                <a:lnTo>
                                  <a:pt x="16588" y="10414"/>
                                </a:lnTo>
                                <a:close/>
                                <a:moveTo>
                                  <a:pt x="16473" y="10241"/>
                                </a:moveTo>
                                <a:cubicBezTo>
                                  <a:pt x="16496" y="10241"/>
                                  <a:pt x="16519" y="10268"/>
                                  <a:pt x="16519" y="10295"/>
                                </a:cubicBezTo>
                                <a:cubicBezTo>
                                  <a:pt x="16519" y="10295"/>
                                  <a:pt x="16519" y="10295"/>
                                  <a:pt x="16519" y="10308"/>
                                </a:cubicBezTo>
                                <a:cubicBezTo>
                                  <a:pt x="16519" y="10308"/>
                                  <a:pt x="16519" y="10308"/>
                                  <a:pt x="16519" y="10308"/>
                                </a:cubicBezTo>
                                <a:lnTo>
                                  <a:pt x="16416" y="10308"/>
                                </a:lnTo>
                                <a:cubicBezTo>
                                  <a:pt x="16416" y="10308"/>
                                  <a:pt x="16416" y="10308"/>
                                  <a:pt x="16416" y="10308"/>
                                </a:cubicBezTo>
                                <a:cubicBezTo>
                                  <a:pt x="16416" y="10308"/>
                                  <a:pt x="16416" y="10308"/>
                                  <a:pt x="16416" y="10295"/>
                                </a:cubicBezTo>
                                <a:cubicBezTo>
                                  <a:pt x="16416" y="10268"/>
                                  <a:pt x="16439" y="10241"/>
                                  <a:pt x="16473" y="10241"/>
                                </a:cubicBezTo>
                                <a:close/>
                                <a:moveTo>
                                  <a:pt x="16370" y="10414"/>
                                </a:moveTo>
                                <a:cubicBezTo>
                                  <a:pt x="16370" y="10388"/>
                                  <a:pt x="16393" y="10361"/>
                                  <a:pt x="16416" y="10361"/>
                                </a:cubicBezTo>
                                <a:lnTo>
                                  <a:pt x="16519" y="10361"/>
                                </a:lnTo>
                                <a:cubicBezTo>
                                  <a:pt x="16542" y="10361"/>
                                  <a:pt x="16565" y="10388"/>
                                  <a:pt x="16565" y="10414"/>
                                </a:cubicBezTo>
                                <a:lnTo>
                                  <a:pt x="16565" y="10454"/>
                                </a:lnTo>
                                <a:cubicBezTo>
                                  <a:pt x="16530" y="10441"/>
                                  <a:pt x="16496" y="10441"/>
                                  <a:pt x="16462" y="10441"/>
                                </a:cubicBezTo>
                                <a:cubicBezTo>
                                  <a:pt x="16427" y="10441"/>
                                  <a:pt x="16393" y="10441"/>
                                  <a:pt x="16358" y="10454"/>
                                </a:cubicBezTo>
                                <a:lnTo>
                                  <a:pt x="16358" y="10414"/>
                                </a:lnTo>
                                <a:close/>
                                <a:moveTo>
                                  <a:pt x="16818" y="10733"/>
                                </a:moveTo>
                                <a:lnTo>
                                  <a:pt x="16749" y="10733"/>
                                </a:lnTo>
                                <a:cubicBezTo>
                                  <a:pt x="16737" y="10733"/>
                                  <a:pt x="16737" y="10747"/>
                                  <a:pt x="16737" y="10747"/>
                                </a:cubicBezTo>
                                <a:cubicBezTo>
                                  <a:pt x="16737" y="10747"/>
                                  <a:pt x="16749" y="10760"/>
                                  <a:pt x="16749" y="10760"/>
                                </a:cubicBezTo>
                                <a:lnTo>
                                  <a:pt x="16841" y="10760"/>
                                </a:lnTo>
                                <a:cubicBezTo>
                                  <a:pt x="16841" y="10787"/>
                                  <a:pt x="16852" y="10800"/>
                                  <a:pt x="16852" y="10827"/>
                                </a:cubicBezTo>
                                <a:lnTo>
                                  <a:pt x="16737" y="10920"/>
                                </a:lnTo>
                                <a:lnTo>
                                  <a:pt x="16714" y="10906"/>
                                </a:lnTo>
                                <a:cubicBezTo>
                                  <a:pt x="16703" y="10906"/>
                                  <a:pt x="16691" y="10906"/>
                                  <a:pt x="16691" y="10906"/>
                                </a:cubicBezTo>
                                <a:cubicBezTo>
                                  <a:pt x="16691" y="10920"/>
                                  <a:pt x="16691" y="10933"/>
                                  <a:pt x="16691" y="10933"/>
                                </a:cubicBezTo>
                                <a:lnTo>
                                  <a:pt x="16726" y="10960"/>
                                </a:lnTo>
                                <a:cubicBezTo>
                                  <a:pt x="16726" y="10960"/>
                                  <a:pt x="16737" y="10960"/>
                                  <a:pt x="16737" y="10960"/>
                                </a:cubicBezTo>
                                <a:cubicBezTo>
                                  <a:pt x="16737" y="10960"/>
                                  <a:pt x="16749" y="10960"/>
                                  <a:pt x="16749" y="10960"/>
                                </a:cubicBezTo>
                                <a:lnTo>
                                  <a:pt x="16852" y="10867"/>
                                </a:lnTo>
                                <a:cubicBezTo>
                                  <a:pt x="16852" y="10880"/>
                                  <a:pt x="16852" y="10880"/>
                                  <a:pt x="16852" y="10893"/>
                                </a:cubicBezTo>
                                <a:cubicBezTo>
                                  <a:pt x="16852" y="10933"/>
                                  <a:pt x="16841" y="10986"/>
                                  <a:pt x="16841" y="11026"/>
                                </a:cubicBezTo>
                                <a:lnTo>
                                  <a:pt x="16301" y="11026"/>
                                </a:lnTo>
                                <a:cubicBezTo>
                                  <a:pt x="16289" y="11026"/>
                                  <a:pt x="16289" y="11039"/>
                                  <a:pt x="16289" y="11039"/>
                                </a:cubicBezTo>
                                <a:cubicBezTo>
                                  <a:pt x="16289" y="11039"/>
                                  <a:pt x="16301" y="11053"/>
                                  <a:pt x="16301" y="11053"/>
                                </a:cubicBezTo>
                                <a:lnTo>
                                  <a:pt x="16829" y="11053"/>
                                </a:lnTo>
                                <a:cubicBezTo>
                                  <a:pt x="16772" y="11212"/>
                                  <a:pt x="16645" y="11319"/>
                                  <a:pt x="16485" y="11319"/>
                                </a:cubicBezTo>
                                <a:cubicBezTo>
                                  <a:pt x="16335" y="11319"/>
                                  <a:pt x="16197" y="11212"/>
                                  <a:pt x="16140" y="11053"/>
                                </a:cubicBezTo>
                                <a:lnTo>
                                  <a:pt x="16220" y="11053"/>
                                </a:lnTo>
                                <a:cubicBezTo>
                                  <a:pt x="16232" y="11053"/>
                                  <a:pt x="16232" y="11039"/>
                                  <a:pt x="16232" y="11039"/>
                                </a:cubicBezTo>
                                <a:cubicBezTo>
                                  <a:pt x="16232" y="11039"/>
                                  <a:pt x="16220" y="11026"/>
                                  <a:pt x="16220" y="11026"/>
                                </a:cubicBezTo>
                                <a:lnTo>
                                  <a:pt x="16117" y="11026"/>
                                </a:lnTo>
                                <a:cubicBezTo>
                                  <a:pt x="16105" y="10986"/>
                                  <a:pt x="16105" y="10946"/>
                                  <a:pt x="16105" y="10893"/>
                                </a:cubicBezTo>
                                <a:cubicBezTo>
                                  <a:pt x="16105" y="10880"/>
                                  <a:pt x="16105" y="10880"/>
                                  <a:pt x="16105" y="10867"/>
                                </a:cubicBezTo>
                                <a:lnTo>
                                  <a:pt x="16209" y="10960"/>
                                </a:lnTo>
                                <a:cubicBezTo>
                                  <a:pt x="16209" y="10960"/>
                                  <a:pt x="16220" y="10960"/>
                                  <a:pt x="16220" y="10960"/>
                                </a:cubicBezTo>
                                <a:cubicBezTo>
                                  <a:pt x="16220" y="10960"/>
                                  <a:pt x="16232" y="10960"/>
                                  <a:pt x="16232" y="10960"/>
                                </a:cubicBezTo>
                                <a:lnTo>
                                  <a:pt x="16289" y="10920"/>
                                </a:lnTo>
                                <a:cubicBezTo>
                                  <a:pt x="16301" y="10920"/>
                                  <a:pt x="16301" y="10906"/>
                                  <a:pt x="16289" y="10893"/>
                                </a:cubicBezTo>
                                <a:cubicBezTo>
                                  <a:pt x="16289" y="10880"/>
                                  <a:pt x="16278" y="10880"/>
                                  <a:pt x="16266" y="10893"/>
                                </a:cubicBezTo>
                                <a:lnTo>
                                  <a:pt x="16220" y="10933"/>
                                </a:lnTo>
                                <a:lnTo>
                                  <a:pt x="16105" y="10840"/>
                                </a:lnTo>
                                <a:cubicBezTo>
                                  <a:pt x="16105" y="10813"/>
                                  <a:pt x="16117" y="10800"/>
                                  <a:pt x="16117" y="10773"/>
                                </a:cubicBezTo>
                                <a:lnTo>
                                  <a:pt x="16668" y="10773"/>
                                </a:lnTo>
                                <a:cubicBezTo>
                                  <a:pt x="16680" y="10773"/>
                                  <a:pt x="16680" y="10760"/>
                                  <a:pt x="16680" y="10760"/>
                                </a:cubicBezTo>
                                <a:cubicBezTo>
                                  <a:pt x="16680" y="10760"/>
                                  <a:pt x="16668" y="10747"/>
                                  <a:pt x="16668" y="10747"/>
                                </a:cubicBezTo>
                                <a:lnTo>
                                  <a:pt x="16128" y="10747"/>
                                </a:lnTo>
                                <a:cubicBezTo>
                                  <a:pt x="16186" y="10587"/>
                                  <a:pt x="16312" y="10481"/>
                                  <a:pt x="16473" y="10481"/>
                                </a:cubicBezTo>
                                <a:cubicBezTo>
                                  <a:pt x="16622" y="10467"/>
                                  <a:pt x="16760" y="10574"/>
                                  <a:pt x="16818" y="10733"/>
                                </a:cubicBezTo>
                                <a:close/>
                                <a:moveTo>
                                  <a:pt x="10840" y="1689"/>
                                </a:moveTo>
                                <a:lnTo>
                                  <a:pt x="10852" y="1676"/>
                                </a:lnTo>
                                <a:lnTo>
                                  <a:pt x="10967" y="1769"/>
                                </a:lnTo>
                                <a:cubicBezTo>
                                  <a:pt x="10967" y="1769"/>
                                  <a:pt x="10978" y="1769"/>
                                  <a:pt x="10978" y="1769"/>
                                </a:cubicBezTo>
                                <a:cubicBezTo>
                                  <a:pt x="10978" y="1769"/>
                                  <a:pt x="10990" y="1769"/>
                                  <a:pt x="10990" y="1769"/>
                                </a:cubicBezTo>
                                <a:lnTo>
                                  <a:pt x="11105" y="1676"/>
                                </a:lnTo>
                                <a:lnTo>
                                  <a:pt x="11139" y="1702"/>
                                </a:lnTo>
                                <a:cubicBezTo>
                                  <a:pt x="11151" y="1702"/>
                                  <a:pt x="11162" y="1702"/>
                                  <a:pt x="11162" y="1702"/>
                                </a:cubicBezTo>
                                <a:cubicBezTo>
                                  <a:pt x="11162" y="1689"/>
                                  <a:pt x="11162" y="1676"/>
                                  <a:pt x="11162" y="1676"/>
                                </a:cubicBezTo>
                                <a:lnTo>
                                  <a:pt x="11128" y="1649"/>
                                </a:lnTo>
                                <a:cubicBezTo>
                                  <a:pt x="11116" y="1649"/>
                                  <a:pt x="11116" y="1649"/>
                                  <a:pt x="11105" y="1649"/>
                                </a:cubicBezTo>
                                <a:lnTo>
                                  <a:pt x="10990" y="1742"/>
                                </a:lnTo>
                                <a:lnTo>
                                  <a:pt x="10875" y="1649"/>
                                </a:lnTo>
                                <a:cubicBezTo>
                                  <a:pt x="10863" y="1649"/>
                                  <a:pt x="10863" y="1649"/>
                                  <a:pt x="10852" y="1649"/>
                                </a:cubicBezTo>
                                <a:lnTo>
                                  <a:pt x="10829" y="1663"/>
                                </a:lnTo>
                                <a:cubicBezTo>
                                  <a:pt x="10817" y="1663"/>
                                  <a:pt x="10817" y="1676"/>
                                  <a:pt x="10829" y="1689"/>
                                </a:cubicBezTo>
                                <a:cubicBezTo>
                                  <a:pt x="10829" y="1689"/>
                                  <a:pt x="10840" y="1689"/>
                                  <a:pt x="10840" y="1689"/>
                                </a:cubicBezTo>
                                <a:close/>
                                <a:moveTo>
                                  <a:pt x="11392" y="1702"/>
                                </a:moveTo>
                                <a:cubicBezTo>
                                  <a:pt x="11392" y="1503"/>
                                  <a:pt x="11277" y="1330"/>
                                  <a:pt x="11116" y="1264"/>
                                </a:cubicBezTo>
                                <a:lnTo>
                                  <a:pt x="11116" y="1224"/>
                                </a:lnTo>
                                <a:cubicBezTo>
                                  <a:pt x="11116" y="1184"/>
                                  <a:pt x="11093" y="1144"/>
                                  <a:pt x="11059" y="1131"/>
                                </a:cubicBezTo>
                                <a:cubicBezTo>
                                  <a:pt x="11059" y="1131"/>
                                  <a:pt x="11059" y="1117"/>
                                  <a:pt x="11059" y="1117"/>
                                </a:cubicBezTo>
                                <a:cubicBezTo>
                                  <a:pt x="11059" y="1064"/>
                                  <a:pt x="11024" y="1024"/>
                                  <a:pt x="10978" y="1024"/>
                                </a:cubicBezTo>
                                <a:cubicBezTo>
                                  <a:pt x="10932" y="1024"/>
                                  <a:pt x="10898" y="1064"/>
                                  <a:pt x="10898" y="1117"/>
                                </a:cubicBezTo>
                                <a:cubicBezTo>
                                  <a:pt x="10898" y="1117"/>
                                  <a:pt x="10898" y="1131"/>
                                  <a:pt x="10898" y="1131"/>
                                </a:cubicBezTo>
                                <a:cubicBezTo>
                                  <a:pt x="10863" y="1144"/>
                                  <a:pt x="10840" y="1184"/>
                                  <a:pt x="10840" y="1224"/>
                                </a:cubicBezTo>
                                <a:lnTo>
                                  <a:pt x="10840" y="1264"/>
                                </a:lnTo>
                                <a:cubicBezTo>
                                  <a:pt x="10679" y="1330"/>
                                  <a:pt x="10564" y="1503"/>
                                  <a:pt x="10564" y="1702"/>
                                </a:cubicBezTo>
                                <a:cubicBezTo>
                                  <a:pt x="10564" y="1955"/>
                                  <a:pt x="10748" y="2168"/>
                                  <a:pt x="10967" y="2168"/>
                                </a:cubicBezTo>
                                <a:cubicBezTo>
                                  <a:pt x="11185" y="2168"/>
                                  <a:pt x="11392" y="1968"/>
                                  <a:pt x="11392" y="1702"/>
                                </a:cubicBezTo>
                                <a:close/>
                                <a:moveTo>
                                  <a:pt x="10978" y="1051"/>
                                </a:moveTo>
                                <a:cubicBezTo>
                                  <a:pt x="11001" y="1051"/>
                                  <a:pt x="11024" y="1077"/>
                                  <a:pt x="11024" y="1104"/>
                                </a:cubicBezTo>
                                <a:cubicBezTo>
                                  <a:pt x="11024" y="1104"/>
                                  <a:pt x="11024" y="1104"/>
                                  <a:pt x="11024" y="1117"/>
                                </a:cubicBezTo>
                                <a:cubicBezTo>
                                  <a:pt x="11024" y="1117"/>
                                  <a:pt x="11024" y="1117"/>
                                  <a:pt x="11024" y="1117"/>
                                </a:cubicBezTo>
                                <a:lnTo>
                                  <a:pt x="10932" y="1117"/>
                                </a:lnTo>
                                <a:cubicBezTo>
                                  <a:pt x="10932" y="1117"/>
                                  <a:pt x="10932" y="1117"/>
                                  <a:pt x="10932" y="1117"/>
                                </a:cubicBezTo>
                                <a:cubicBezTo>
                                  <a:pt x="10932" y="1117"/>
                                  <a:pt x="10932" y="1117"/>
                                  <a:pt x="10932" y="1104"/>
                                </a:cubicBezTo>
                                <a:cubicBezTo>
                                  <a:pt x="10932" y="1077"/>
                                  <a:pt x="10955" y="1051"/>
                                  <a:pt x="10978" y="1051"/>
                                </a:cubicBezTo>
                                <a:close/>
                                <a:moveTo>
                                  <a:pt x="10886" y="1210"/>
                                </a:moveTo>
                                <a:cubicBezTo>
                                  <a:pt x="10886" y="1184"/>
                                  <a:pt x="10909" y="1157"/>
                                  <a:pt x="10932" y="1157"/>
                                </a:cubicBezTo>
                                <a:lnTo>
                                  <a:pt x="11036" y="1157"/>
                                </a:lnTo>
                                <a:cubicBezTo>
                                  <a:pt x="11059" y="1157"/>
                                  <a:pt x="11082" y="1184"/>
                                  <a:pt x="11082" y="1210"/>
                                </a:cubicBezTo>
                                <a:lnTo>
                                  <a:pt x="11082" y="1250"/>
                                </a:lnTo>
                                <a:cubicBezTo>
                                  <a:pt x="11047" y="1237"/>
                                  <a:pt x="11013" y="1237"/>
                                  <a:pt x="10978" y="1237"/>
                                </a:cubicBezTo>
                                <a:cubicBezTo>
                                  <a:pt x="10944" y="1237"/>
                                  <a:pt x="10909" y="1237"/>
                                  <a:pt x="10875" y="1250"/>
                                </a:cubicBezTo>
                                <a:lnTo>
                                  <a:pt x="10875" y="1210"/>
                                </a:lnTo>
                                <a:close/>
                                <a:moveTo>
                                  <a:pt x="10978" y="2141"/>
                                </a:moveTo>
                                <a:cubicBezTo>
                                  <a:pt x="10829" y="2141"/>
                                  <a:pt x="10691" y="2035"/>
                                  <a:pt x="10633" y="1875"/>
                                </a:cubicBezTo>
                                <a:lnTo>
                                  <a:pt x="10714" y="1875"/>
                                </a:lnTo>
                                <a:cubicBezTo>
                                  <a:pt x="10725" y="1875"/>
                                  <a:pt x="10725" y="1862"/>
                                  <a:pt x="10725" y="1862"/>
                                </a:cubicBezTo>
                                <a:cubicBezTo>
                                  <a:pt x="10725" y="1862"/>
                                  <a:pt x="10714" y="1849"/>
                                  <a:pt x="10714" y="1849"/>
                                </a:cubicBezTo>
                                <a:lnTo>
                                  <a:pt x="10610" y="1849"/>
                                </a:lnTo>
                                <a:cubicBezTo>
                                  <a:pt x="10599" y="1809"/>
                                  <a:pt x="10599" y="1769"/>
                                  <a:pt x="10599" y="1716"/>
                                </a:cubicBezTo>
                                <a:cubicBezTo>
                                  <a:pt x="10599" y="1702"/>
                                  <a:pt x="10599" y="1702"/>
                                  <a:pt x="10599" y="1689"/>
                                </a:cubicBezTo>
                                <a:lnTo>
                                  <a:pt x="10702" y="1782"/>
                                </a:lnTo>
                                <a:cubicBezTo>
                                  <a:pt x="10702" y="1782"/>
                                  <a:pt x="10714" y="1782"/>
                                  <a:pt x="10714" y="1782"/>
                                </a:cubicBezTo>
                                <a:cubicBezTo>
                                  <a:pt x="10714" y="1782"/>
                                  <a:pt x="10725" y="1782"/>
                                  <a:pt x="10725" y="1782"/>
                                </a:cubicBezTo>
                                <a:lnTo>
                                  <a:pt x="10783" y="1742"/>
                                </a:lnTo>
                                <a:cubicBezTo>
                                  <a:pt x="10794" y="1742"/>
                                  <a:pt x="10794" y="1729"/>
                                  <a:pt x="10783" y="1716"/>
                                </a:cubicBezTo>
                                <a:cubicBezTo>
                                  <a:pt x="10783" y="1702"/>
                                  <a:pt x="10771" y="1702"/>
                                  <a:pt x="10760" y="1716"/>
                                </a:cubicBezTo>
                                <a:lnTo>
                                  <a:pt x="10714" y="1756"/>
                                </a:lnTo>
                                <a:lnTo>
                                  <a:pt x="10599" y="1663"/>
                                </a:lnTo>
                                <a:cubicBezTo>
                                  <a:pt x="10599" y="1636"/>
                                  <a:pt x="10610" y="1623"/>
                                  <a:pt x="10610" y="1596"/>
                                </a:cubicBezTo>
                                <a:lnTo>
                                  <a:pt x="11162" y="1596"/>
                                </a:lnTo>
                                <a:cubicBezTo>
                                  <a:pt x="11174" y="1596"/>
                                  <a:pt x="11174" y="1583"/>
                                  <a:pt x="11174" y="1583"/>
                                </a:cubicBezTo>
                                <a:cubicBezTo>
                                  <a:pt x="11174" y="1583"/>
                                  <a:pt x="11162" y="1569"/>
                                  <a:pt x="11162" y="1569"/>
                                </a:cubicBezTo>
                                <a:lnTo>
                                  <a:pt x="10622" y="1569"/>
                                </a:lnTo>
                                <a:cubicBezTo>
                                  <a:pt x="10679" y="1410"/>
                                  <a:pt x="10806" y="1303"/>
                                  <a:pt x="10967" y="1303"/>
                                </a:cubicBezTo>
                                <a:cubicBezTo>
                                  <a:pt x="11128" y="1303"/>
                                  <a:pt x="11254" y="1410"/>
                                  <a:pt x="11312" y="1569"/>
                                </a:cubicBezTo>
                                <a:lnTo>
                                  <a:pt x="11243" y="1569"/>
                                </a:lnTo>
                                <a:cubicBezTo>
                                  <a:pt x="11231" y="1569"/>
                                  <a:pt x="11231" y="1583"/>
                                  <a:pt x="11231" y="1583"/>
                                </a:cubicBezTo>
                                <a:cubicBezTo>
                                  <a:pt x="11231" y="1583"/>
                                  <a:pt x="11243" y="1596"/>
                                  <a:pt x="11243" y="1596"/>
                                </a:cubicBezTo>
                                <a:lnTo>
                                  <a:pt x="11335" y="1596"/>
                                </a:lnTo>
                                <a:cubicBezTo>
                                  <a:pt x="11335" y="1623"/>
                                  <a:pt x="11346" y="1636"/>
                                  <a:pt x="11346" y="1663"/>
                                </a:cubicBezTo>
                                <a:lnTo>
                                  <a:pt x="11231" y="1756"/>
                                </a:lnTo>
                                <a:lnTo>
                                  <a:pt x="11208" y="1742"/>
                                </a:lnTo>
                                <a:cubicBezTo>
                                  <a:pt x="11197" y="1742"/>
                                  <a:pt x="11185" y="1742"/>
                                  <a:pt x="11185" y="1742"/>
                                </a:cubicBezTo>
                                <a:cubicBezTo>
                                  <a:pt x="11185" y="1756"/>
                                  <a:pt x="11185" y="1769"/>
                                  <a:pt x="11185" y="1769"/>
                                </a:cubicBezTo>
                                <a:lnTo>
                                  <a:pt x="11220" y="1796"/>
                                </a:lnTo>
                                <a:cubicBezTo>
                                  <a:pt x="11220" y="1796"/>
                                  <a:pt x="11231" y="1796"/>
                                  <a:pt x="11231" y="1796"/>
                                </a:cubicBezTo>
                                <a:cubicBezTo>
                                  <a:pt x="11231" y="1796"/>
                                  <a:pt x="11243" y="1796"/>
                                  <a:pt x="11243" y="1796"/>
                                </a:cubicBezTo>
                                <a:lnTo>
                                  <a:pt x="11346" y="1702"/>
                                </a:lnTo>
                                <a:cubicBezTo>
                                  <a:pt x="11346" y="1716"/>
                                  <a:pt x="11346" y="1716"/>
                                  <a:pt x="11346" y="1729"/>
                                </a:cubicBezTo>
                                <a:cubicBezTo>
                                  <a:pt x="11346" y="1769"/>
                                  <a:pt x="11335" y="1822"/>
                                  <a:pt x="11335" y="1862"/>
                                </a:cubicBezTo>
                                <a:lnTo>
                                  <a:pt x="10794" y="1862"/>
                                </a:lnTo>
                                <a:cubicBezTo>
                                  <a:pt x="10783" y="1862"/>
                                  <a:pt x="10783" y="1875"/>
                                  <a:pt x="10783" y="1875"/>
                                </a:cubicBezTo>
                                <a:cubicBezTo>
                                  <a:pt x="10783" y="1875"/>
                                  <a:pt x="10794" y="1889"/>
                                  <a:pt x="10794" y="1889"/>
                                </a:cubicBezTo>
                                <a:lnTo>
                                  <a:pt x="11323" y="1889"/>
                                </a:lnTo>
                                <a:cubicBezTo>
                                  <a:pt x="11266" y="2022"/>
                                  <a:pt x="11139" y="2141"/>
                                  <a:pt x="10978" y="2141"/>
                                </a:cubicBezTo>
                                <a:close/>
                                <a:moveTo>
                                  <a:pt x="19450" y="8113"/>
                                </a:moveTo>
                                <a:lnTo>
                                  <a:pt x="19462" y="8100"/>
                                </a:lnTo>
                                <a:lnTo>
                                  <a:pt x="19577" y="8193"/>
                                </a:lnTo>
                                <a:cubicBezTo>
                                  <a:pt x="19577" y="8193"/>
                                  <a:pt x="19588" y="8193"/>
                                  <a:pt x="19588" y="8193"/>
                                </a:cubicBezTo>
                                <a:cubicBezTo>
                                  <a:pt x="19588" y="8193"/>
                                  <a:pt x="19600" y="8193"/>
                                  <a:pt x="19600" y="8193"/>
                                </a:cubicBezTo>
                                <a:lnTo>
                                  <a:pt x="19715" y="8100"/>
                                </a:lnTo>
                                <a:lnTo>
                                  <a:pt x="19749" y="8127"/>
                                </a:lnTo>
                                <a:cubicBezTo>
                                  <a:pt x="19761" y="8127"/>
                                  <a:pt x="19772" y="8127"/>
                                  <a:pt x="19772" y="8127"/>
                                </a:cubicBezTo>
                                <a:cubicBezTo>
                                  <a:pt x="19772" y="8113"/>
                                  <a:pt x="19772" y="8100"/>
                                  <a:pt x="19772" y="8100"/>
                                </a:cubicBezTo>
                                <a:lnTo>
                                  <a:pt x="19738" y="8073"/>
                                </a:lnTo>
                                <a:cubicBezTo>
                                  <a:pt x="19726" y="8073"/>
                                  <a:pt x="19726" y="8073"/>
                                  <a:pt x="19715" y="8073"/>
                                </a:cubicBezTo>
                                <a:lnTo>
                                  <a:pt x="19600" y="8167"/>
                                </a:lnTo>
                                <a:lnTo>
                                  <a:pt x="19485" y="8073"/>
                                </a:lnTo>
                                <a:cubicBezTo>
                                  <a:pt x="19473" y="8073"/>
                                  <a:pt x="19473" y="8073"/>
                                  <a:pt x="19462" y="8073"/>
                                </a:cubicBezTo>
                                <a:lnTo>
                                  <a:pt x="19439" y="8087"/>
                                </a:lnTo>
                                <a:cubicBezTo>
                                  <a:pt x="19427" y="8087"/>
                                  <a:pt x="19427" y="8100"/>
                                  <a:pt x="19439" y="8113"/>
                                </a:cubicBezTo>
                                <a:cubicBezTo>
                                  <a:pt x="19427" y="8127"/>
                                  <a:pt x="19439" y="8127"/>
                                  <a:pt x="19450" y="8113"/>
                                </a:cubicBezTo>
                                <a:close/>
                                <a:moveTo>
                                  <a:pt x="19726" y="7688"/>
                                </a:moveTo>
                                <a:lnTo>
                                  <a:pt x="19726" y="7648"/>
                                </a:lnTo>
                                <a:cubicBezTo>
                                  <a:pt x="19726" y="7608"/>
                                  <a:pt x="19703" y="7568"/>
                                  <a:pt x="19669" y="7555"/>
                                </a:cubicBezTo>
                                <a:cubicBezTo>
                                  <a:pt x="19669" y="7555"/>
                                  <a:pt x="19669" y="7541"/>
                                  <a:pt x="19669" y="7541"/>
                                </a:cubicBezTo>
                                <a:cubicBezTo>
                                  <a:pt x="19669" y="7488"/>
                                  <a:pt x="19634" y="7448"/>
                                  <a:pt x="19588" y="7448"/>
                                </a:cubicBezTo>
                                <a:cubicBezTo>
                                  <a:pt x="19542" y="7448"/>
                                  <a:pt x="19508" y="7488"/>
                                  <a:pt x="19508" y="7541"/>
                                </a:cubicBezTo>
                                <a:cubicBezTo>
                                  <a:pt x="19508" y="7541"/>
                                  <a:pt x="19508" y="7555"/>
                                  <a:pt x="19508" y="7555"/>
                                </a:cubicBezTo>
                                <a:cubicBezTo>
                                  <a:pt x="19473" y="7568"/>
                                  <a:pt x="19450" y="7608"/>
                                  <a:pt x="19450" y="7648"/>
                                </a:cubicBezTo>
                                <a:lnTo>
                                  <a:pt x="19450" y="7688"/>
                                </a:lnTo>
                                <a:cubicBezTo>
                                  <a:pt x="19289" y="7754"/>
                                  <a:pt x="19174" y="7927"/>
                                  <a:pt x="19174" y="8127"/>
                                </a:cubicBezTo>
                                <a:cubicBezTo>
                                  <a:pt x="19174" y="8379"/>
                                  <a:pt x="19358" y="8592"/>
                                  <a:pt x="19577" y="8592"/>
                                </a:cubicBezTo>
                                <a:cubicBezTo>
                                  <a:pt x="19795" y="8592"/>
                                  <a:pt x="19979" y="8379"/>
                                  <a:pt x="19979" y="8127"/>
                                </a:cubicBezTo>
                                <a:cubicBezTo>
                                  <a:pt x="19991" y="7927"/>
                                  <a:pt x="19887" y="7754"/>
                                  <a:pt x="19726" y="7688"/>
                                </a:cubicBezTo>
                                <a:close/>
                                <a:moveTo>
                                  <a:pt x="19588" y="7475"/>
                                </a:moveTo>
                                <a:cubicBezTo>
                                  <a:pt x="19611" y="7475"/>
                                  <a:pt x="19634" y="7501"/>
                                  <a:pt x="19634" y="7528"/>
                                </a:cubicBezTo>
                                <a:cubicBezTo>
                                  <a:pt x="19634" y="7528"/>
                                  <a:pt x="19634" y="7528"/>
                                  <a:pt x="19634" y="7541"/>
                                </a:cubicBezTo>
                                <a:cubicBezTo>
                                  <a:pt x="19634" y="7541"/>
                                  <a:pt x="19634" y="7541"/>
                                  <a:pt x="19634" y="7541"/>
                                </a:cubicBezTo>
                                <a:lnTo>
                                  <a:pt x="19531" y="7541"/>
                                </a:lnTo>
                                <a:cubicBezTo>
                                  <a:pt x="19531" y="7541"/>
                                  <a:pt x="19531" y="7541"/>
                                  <a:pt x="19531" y="7541"/>
                                </a:cubicBezTo>
                                <a:cubicBezTo>
                                  <a:pt x="19531" y="7541"/>
                                  <a:pt x="19531" y="7541"/>
                                  <a:pt x="19531" y="7528"/>
                                </a:cubicBezTo>
                                <a:cubicBezTo>
                                  <a:pt x="19542" y="7501"/>
                                  <a:pt x="19565" y="7475"/>
                                  <a:pt x="19588" y="7475"/>
                                </a:cubicBezTo>
                                <a:close/>
                                <a:moveTo>
                                  <a:pt x="19485" y="7648"/>
                                </a:moveTo>
                                <a:cubicBezTo>
                                  <a:pt x="19485" y="7621"/>
                                  <a:pt x="19508" y="7595"/>
                                  <a:pt x="19531" y="7595"/>
                                </a:cubicBezTo>
                                <a:lnTo>
                                  <a:pt x="19634" y="7595"/>
                                </a:lnTo>
                                <a:cubicBezTo>
                                  <a:pt x="19657" y="7595"/>
                                  <a:pt x="19680" y="7621"/>
                                  <a:pt x="19680" y="7648"/>
                                </a:cubicBezTo>
                                <a:lnTo>
                                  <a:pt x="19680" y="7688"/>
                                </a:lnTo>
                                <a:cubicBezTo>
                                  <a:pt x="19646" y="7674"/>
                                  <a:pt x="19611" y="7674"/>
                                  <a:pt x="19577" y="7674"/>
                                </a:cubicBezTo>
                                <a:cubicBezTo>
                                  <a:pt x="19542" y="7674"/>
                                  <a:pt x="19508" y="7674"/>
                                  <a:pt x="19473" y="7688"/>
                                </a:cubicBezTo>
                                <a:lnTo>
                                  <a:pt x="19473" y="7648"/>
                                </a:lnTo>
                                <a:close/>
                                <a:moveTo>
                                  <a:pt x="19404" y="8300"/>
                                </a:moveTo>
                                <a:lnTo>
                                  <a:pt x="19933" y="8300"/>
                                </a:lnTo>
                                <a:cubicBezTo>
                                  <a:pt x="19876" y="8459"/>
                                  <a:pt x="19749" y="8566"/>
                                  <a:pt x="19588" y="8566"/>
                                </a:cubicBezTo>
                                <a:cubicBezTo>
                                  <a:pt x="19427" y="8566"/>
                                  <a:pt x="19301" y="8459"/>
                                  <a:pt x="19243" y="8300"/>
                                </a:cubicBezTo>
                                <a:lnTo>
                                  <a:pt x="19324" y="8300"/>
                                </a:lnTo>
                                <a:cubicBezTo>
                                  <a:pt x="19335" y="8300"/>
                                  <a:pt x="19335" y="8286"/>
                                  <a:pt x="19335" y="8286"/>
                                </a:cubicBezTo>
                                <a:cubicBezTo>
                                  <a:pt x="19335" y="8273"/>
                                  <a:pt x="19324" y="8273"/>
                                  <a:pt x="19324" y="8273"/>
                                </a:cubicBezTo>
                                <a:lnTo>
                                  <a:pt x="19220" y="8273"/>
                                </a:lnTo>
                                <a:cubicBezTo>
                                  <a:pt x="19209" y="8233"/>
                                  <a:pt x="19209" y="8193"/>
                                  <a:pt x="19209" y="8140"/>
                                </a:cubicBezTo>
                                <a:cubicBezTo>
                                  <a:pt x="19209" y="8127"/>
                                  <a:pt x="19209" y="8127"/>
                                  <a:pt x="19209" y="8113"/>
                                </a:cubicBezTo>
                                <a:lnTo>
                                  <a:pt x="19312" y="8206"/>
                                </a:lnTo>
                                <a:cubicBezTo>
                                  <a:pt x="19312" y="8206"/>
                                  <a:pt x="19324" y="8206"/>
                                  <a:pt x="19324" y="8206"/>
                                </a:cubicBezTo>
                                <a:cubicBezTo>
                                  <a:pt x="19324" y="8206"/>
                                  <a:pt x="19335" y="8206"/>
                                  <a:pt x="19335" y="8206"/>
                                </a:cubicBezTo>
                                <a:lnTo>
                                  <a:pt x="19393" y="8166"/>
                                </a:lnTo>
                                <a:cubicBezTo>
                                  <a:pt x="19404" y="8166"/>
                                  <a:pt x="19404" y="8153"/>
                                  <a:pt x="19393" y="8140"/>
                                </a:cubicBezTo>
                                <a:cubicBezTo>
                                  <a:pt x="19393" y="8127"/>
                                  <a:pt x="19381" y="8127"/>
                                  <a:pt x="19370" y="8140"/>
                                </a:cubicBezTo>
                                <a:lnTo>
                                  <a:pt x="19324" y="8180"/>
                                </a:lnTo>
                                <a:lnTo>
                                  <a:pt x="19209" y="8087"/>
                                </a:lnTo>
                                <a:cubicBezTo>
                                  <a:pt x="19209" y="8060"/>
                                  <a:pt x="19220" y="8047"/>
                                  <a:pt x="19220" y="8020"/>
                                </a:cubicBezTo>
                                <a:lnTo>
                                  <a:pt x="19772" y="8020"/>
                                </a:lnTo>
                                <a:cubicBezTo>
                                  <a:pt x="19784" y="8020"/>
                                  <a:pt x="19784" y="8007"/>
                                  <a:pt x="19784" y="8007"/>
                                </a:cubicBezTo>
                                <a:cubicBezTo>
                                  <a:pt x="19784" y="8007"/>
                                  <a:pt x="19772" y="7994"/>
                                  <a:pt x="19772" y="7994"/>
                                </a:cubicBezTo>
                                <a:lnTo>
                                  <a:pt x="19232" y="7994"/>
                                </a:lnTo>
                                <a:cubicBezTo>
                                  <a:pt x="19289" y="7834"/>
                                  <a:pt x="19416" y="7728"/>
                                  <a:pt x="19577" y="7728"/>
                                </a:cubicBezTo>
                                <a:cubicBezTo>
                                  <a:pt x="19738" y="7728"/>
                                  <a:pt x="19864" y="7834"/>
                                  <a:pt x="19922" y="7994"/>
                                </a:cubicBezTo>
                                <a:lnTo>
                                  <a:pt x="19853" y="7994"/>
                                </a:lnTo>
                                <a:cubicBezTo>
                                  <a:pt x="19841" y="7994"/>
                                  <a:pt x="19841" y="8007"/>
                                  <a:pt x="19841" y="8007"/>
                                </a:cubicBezTo>
                                <a:cubicBezTo>
                                  <a:pt x="19841" y="8007"/>
                                  <a:pt x="19853" y="8020"/>
                                  <a:pt x="19853" y="8020"/>
                                </a:cubicBezTo>
                                <a:lnTo>
                                  <a:pt x="19945" y="8020"/>
                                </a:lnTo>
                                <a:cubicBezTo>
                                  <a:pt x="19945" y="8047"/>
                                  <a:pt x="19956" y="8060"/>
                                  <a:pt x="19956" y="8087"/>
                                </a:cubicBezTo>
                                <a:lnTo>
                                  <a:pt x="19841" y="8180"/>
                                </a:lnTo>
                                <a:lnTo>
                                  <a:pt x="19818" y="8166"/>
                                </a:lnTo>
                                <a:cubicBezTo>
                                  <a:pt x="19807" y="8166"/>
                                  <a:pt x="19795" y="8166"/>
                                  <a:pt x="19795" y="8166"/>
                                </a:cubicBezTo>
                                <a:cubicBezTo>
                                  <a:pt x="19795" y="8180"/>
                                  <a:pt x="19795" y="8193"/>
                                  <a:pt x="19795" y="8193"/>
                                </a:cubicBezTo>
                                <a:lnTo>
                                  <a:pt x="19830" y="8220"/>
                                </a:lnTo>
                                <a:cubicBezTo>
                                  <a:pt x="19830" y="8220"/>
                                  <a:pt x="19841" y="8220"/>
                                  <a:pt x="19841" y="8220"/>
                                </a:cubicBezTo>
                                <a:cubicBezTo>
                                  <a:pt x="19841" y="8220"/>
                                  <a:pt x="19853" y="8220"/>
                                  <a:pt x="19853" y="8220"/>
                                </a:cubicBezTo>
                                <a:lnTo>
                                  <a:pt x="19956" y="8127"/>
                                </a:lnTo>
                                <a:cubicBezTo>
                                  <a:pt x="19956" y="8140"/>
                                  <a:pt x="19956" y="8140"/>
                                  <a:pt x="19956" y="8153"/>
                                </a:cubicBezTo>
                                <a:cubicBezTo>
                                  <a:pt x="19956" y="8193"/>
                                  <a:pt x="19945" y="8246"/>
                                  <a:pt x="19945" y="8286"/>
                                </a:cubicBezTo>
                                <a:lnTo>
                                  <a:pt x="19404" y="8286"/>
                                </a:lnTo>
                                <a:cubicBezTo>
                                  <a:pt x="19393" y="8286"/>
                                  <a:pt x="19393" y="8300"/>
                                  <a:pt x="19393" y="8300"/>
                                </a:cubicBezTo>
                                <a:cubicBezTo>
                                  <a:pt x="19393" y="8300"/>
                                  <a:pt x="19393" y="8300"/>
                                  <a:pt x="19404" y="8300"/>
                                </a:cubicBezTo>
                                <a:close/>
                                <a:moveTo>
                                  <a:pt x="13576" y="20403"/>
                                </a:moveTo>
                                <a:lnTo>
                                  <a:pt x="13576" y="20363"/>
                                </a:lnTo>
                                <a:cubicBezTo>
                                  <a:pt x="13576" y="20323"/>
                                  <a:pt x="13553" y="20283"/>
                                  <a:pt x="13519" y="20270"/>
                                </a:cubicBezTo>
                                <a:cubicBezTo>
                                  <a:pt x="13519" y="20270"/>
                                  <a:pt x="13519" y="20257"/>
                                  <a:pt x="13519" y="20257"/>
                                </a:cubicBezTo>
                                <a:cubicBezTo>
                                  <a:pt x="13519" y="20203"/>
                                  <a:pt x="13484" y="20164"/>
                                  <a:pt x="13438" y="20164"/>
                                </a:cubicBezTo>
                                <a:cubicBezTo>
                                  <a:pt x="13392" y="20164"/>
                                  <a:pt x="13358" y="20203"/>
                                  <a:pt x="13358" y="20257"/>
                                </a:cubicBezTo>
                                <a:cubicBezTo>
                                  <a:pt x="13358" y="20257"/>
                                  <a:pt x="13358" y="20270"/>
                                  <a:pt x="13358" y="20270"/>
                                </a:cubicBezTo>
                                <a:cubicBezTo>
                                  <a:pt x="13323" y="20283"/>
                                  <a:pt x="13300" y="20323"/>
                                  <a:pt x="13300" y="20363"/>
                                </a:cubicBezTo>
                                <a:lnTo>
                                  <a:pt x="13300" y="20403"/>
                                </a:lnTo>
                                <a:cubicBezTo>
                                  <a:pt x="13139" y="20469"/>
                                  <a:pt x="13024" y="20642"/>
                                  <a:pt x="13024" y="20842"/>
                                </a:cubicBezTo>
                                <a:cubicBezTo>
                                  <a:pt x="13024" y="21095"/>
                                  <a:pt x="13208" y="21307"/>
                                  <a:pt x="13427" y="21307"/>
                                </a:cubicBezTo>
                                <a:cubicBezTo>
                                  <a:pt x="13645" y="21307"/>
                                  <a:pt x="13829" y="21095"/>
                                  <a:pt x="13829" y="20842"/>
                                </a:cubicBezTo>
                                <a:cubicBezTo>
                                  <a:pt x="13852" y="20642"/>
                                  <a:pt x="13737" y="20469"/>
                                  <a:pt x="13576" y="20403"/>
                                </a:cubicBezTo>
                                <a:close/>
                                <a:moveTo>
                                  <a:pt x="13438" y="20190"/>
                                </a:moveTo>
                                <a:cubicBezTo>
                                  <a:pt x="13461" y="20190"/>
                                  <a:pt x="13484" y="20217"/>
                                  <a:pt x="13484" y="20243"/>
                                </a:cubicBezTo>
                                <a:cubicBezTo>
                                  <a:pt x="13484" y="20243"/>
                                  <a:pt x="13484" y="20243"/>
                                  <a:pt x="13484" y="20257"/>
                                </a:cubicBezTo>
                                <a:cubicBezTo>
                                  <a:pt x="13484" y="20257"/>
                                  <a:pt x="13484" y="20257"/>
                                  <a:pt x="13484" y="20257"/>
                                </a:cubicBezTo>
                                <a:lnTo>
                                  <a:pt x="13381" y="20257"/>
                                </a:lnTo>
                                <a:cubicBezTo>
                                  <a:pt x="13381" y="20257"/>
                                  <a:pt x="13381" y="20257"/>
                                  <a:pt x="13381" y="20257"/>
                                </a:cubicBezTo>
                                <a:cubicBezTo>
                                  <a:pt x="13381" y="20257"/>
                                  <a:pt x="13381" y="20257"/>
                                  <a:pt x="13381" y="20243"/>
                                </a:cubicBezTo>
                                <a:cubicBezTo>
                                  <a:pt x="13392" y="20217"/>
                                  <a:pt x="13415" y="20190"/>
                                  <a:pt x="13438" y="20190"/>
                                </a:cubicBezTo>
                                <a:close/>
                                <a:moveTo>
                                  <a:pt x="13346" y="20350"/>
                                </a:moveTo>
                                <a:cubicBezTo>
                                  <a:pt x="13346" y="20323"/>
                                  <a:pt x="13369" y="20297"/>
                                  <a:pt x="13392" y="20297"/>
                                </a:cubicBezTo>
                                <a:lnTo>
                                  <a:pt x="13496" y="20297"/>
                                </a:lnTo>
                                <a:cubicBezTo>
                                  <a:pt x="13519" y="20297"/>
                                  <a:pt x="13542" y="20323"/>
                                  <a:pt x="13542" y="20350"/>
                                </a:cubicBezTo>
                                <a:lnTo>
                                  <a:pt x="13542" y="20390"/>
                                </a:lnTo>
                                <a:cubicBezTo>
                                  <a:pt x="13507" y="20376"/>
                                  <a:pt x="13473" y="20376"/>
                                  <a:pt x="13438" y="20376"/>
                                </a:cubicBezTo>
                                <a:cubicBezTo>
                                  <a:pt x="13404" y="20376"/>
                                  <a:pt x="13369" y="20376"/>
                                  <a:pt x="13335" y="20390"/>
                                </a:cubicBezTo>
                                <a:lnTo>
                                  <a:pt x="13335" y="20350"/>
                                </a:lnTo>
                                <a:close/>
                                <a:moveTo>
                                  <a:pt x="13714" y="20709"/>
                                </a:moveTo>
                                <a:lnTo>
                                  <a:pt x="13806" y="20709"/>
                                </a:lnTo>
                                <a:cubicBezTo>
                                  <a:pt x="13806" y="20735"/>
                                  <a:pt x="13818" y="20749"/>
                                  <a:pt x="13818" y="20775"/>
                                </a:cubicBezTo>
                                <a:lnTo>
                                  <a:pt x="13703" y="20868"/>
                                </a:lnTo>
                                <a:lnTo>
                                  <a:pt x="13680" y="20855"/>
                                </a:lnTo>
                                <a:cubicBezTo>
                                  <a:pt x="13668" y="20855"/>
                                  <a:pt x="13657" y="20855"/>
                                  <a:pt x="13657" y="20855"/>
                                </a:cubicBezTo>
                                <a:cubicBezTo>
                                  <a:pt x="13657" y="20868"/>
                                  <a:pt x="13657" y="20882"/>
                                  <a:pt x="13657" y="20882"/>
                                </a:cubicBezTo>
                                <a:lnTo>
                                  <a:pt x="13691" y="20908"/>
                                </a:lnTo>
                                <a:cubicBezTo>
                                  <a:pt x="13691" y="20908"/>
                                  <a:pt x="13703" y="20908"/>
                                  <a:pt x="13703" y="20908"/>
                                </a:cubicBezTo>
                                <a:cubicBezTo>
                                  <a:pt x="13703" y="20908"/>
                                  <a:pt x="13714" y="20908"/>
                                  <a:pt x="13714" y="20908"/>
                                </a:cubicBezTo>
                                <a:lnTo>
                                  <a:pt x="13818" y="20815"/>
                                </a:lnTo>
                                <a:cubicBezTo>
                                  <a:pt x="13818" y="20829"/>
                                  <a:pt x="13818" y="20829"/>
                                  <a:pt x="13818" y="20842"/>
                                </a:cubicBezTo>
                                <a:cubicBezTo>
                                  <a:pt x="13818" y="20882"/>
                                  <a:pt x="13806" y="20935"/>
                                  <a:pt x="13806" y="20975"/>
                                </a:cubicBezTo>
                                <a:lnTo>
                                  <a:pt x="13266" y="20975"/>
                                </a:lnTo>
                                <a:cubicBezTo>
                                  <a:pt x="13254" y="20975"/>
                                  <a:pt x="13254" y="20988"/>
                                  <a:pt x="13254" y="20988"/>
                                </a:cubicBezTo>
                                <a:cubicBezTo>
                                  <a:pt x="13254" y="21001"/>
                                  <a:pt x="13266" y="21001"/>
                                  <a:pt x="13266" y="21001"/>
                                </a:cubicBezTo>
                                <a:lnTo>
                                  <a:pt x="13795" y="21001"/>
                                </a:lnTo>
                                <a:cubicBezTo>
                                  <a:pt x="13737" y="21161"/>
                                  <a:pt x="13611" y="21267"/>
                                  <a:pt x="13450" y="21267"/>
                                </a:cubicBezTo>
                                <a:cubicBezTo>
                                  <a:pt x="13289" y="21267"/>
                                  <a:pt x="13162" y="21161"/>
                                  <a:pt x="13105" y="21001"/>
                                </a:cubicBezTo>
                                <a:lnTo>
                                  <a:pt x="13185" y="21001"/>
                                </a:lnTo>
                                <a:cubicBezTo>
                                  <a:pt x="13197" y="21001"/>
                                  <a:pt x="13197" y="20988"/>
                                  <a:pt x="13197" y="20988"/>
                                </a:cubicBezTo>
                                <a:cubicBezTo>
                                  <a:pt x="13197" y="20988"/>
                                  <a:pt x="13185" y="20975"/>
                                  <a:pt x="13185" y="20975"/>
                                </a:cubicBezTo>
                                <a:lnTo>
                                  <a:pt x="13082" y="20975"/>
                                </a:lnTo>
                                <a:cubicBezTo>
                                  <a:pt x="13070" y="20935"/>
                                  <a:pt x="13070" y="20895"/>
                                  <a:pt x="13070" y="20842"/>
                                </a:cubicBezTo>
                                <a:cubicBezTo>
                                  <a:pt x="13070" y="20829"/>
                                  <a:pt x="13070" y="20829"/>
                                  <a:pt x="13070" y="20815"/>
                                </a:cubicBezTo>
                                <a:lnTo>
                                  <a:pt x="13174" y="20908"/>
                                </a:lnTo>
                                <a:cubicBezTo>
                                  <a:pt x="13174" y="20908"/>
                                  <a:pt x="13185" y="20908"/>
                                  <a:pt x="13185" y="20908"/>
                                </a:cubicBezTo>
                                <a:cubicBezTo>
                                  <a:pt x="13185" y="20908"/>
                                  <a:pt x="13197" y="20908"/>
                                  <a:pt x="13197" y="20908"/>
                                </a:cubicBezTo>
                                <a:lnTo>
                                  <a:pt x="13254" y="20868"/>
                                </a:lnTo>
                                <a:cubicBezTo>
                                  <a:pt x="13266" y="20868"/>
                                  <a:pt x="13266" y="20855"/>
                                  <a:pt x="13254" y="20842"/>
                                </a:cubicBezTo>
                                <a:cubicBezTo>
                                  <a:pt x="13254" y="20829"/>
                                  <a:pt x="13243" y="20829"/>
                                  <a:pt x="13231" y="20842"/>
                                </a:cubicBezTo>
                                <a:lnTo>
                                  <a:pt x="13185" y="20882"/>
                                </a:lnTo>
                                <a:lnTo>
                                  <a:pt x="13070" y="20789"/>
                                </a:lnTo>
                                <a:cubicBezTo>
                                  <a:pt x="13070" y="20762"/>
                                  <a:pt x="13082" y="20749"/>
                                  <a:pt x="13082" y="20722"/>
                                </a:cubicBezTo>
                                <a:lnTo>
                                  <a:pt x="13634" y="20722"/>
                                </a:lnTo>
                                <a:cubicBezTo>
                                  <a:pt x="13645" y="20722"/>
                                  <a:pt x="13645" y="20709"/>
                                  <a:pt x="13645" y="20709"/>
                                </a:cubicBezTo>
                                <a:cubicBezTo>
                                  <a:pt x="13645" y="20709"/>
                                  <a:pt x="13634" y="20696"/>
                                  <a:pt x="13634" y="20696"/>
                                </a:cubicBezTo>
                                <a:lnTo>
                                  <a:pt x="13093" y="20696"/>
                                </a:lnTo>
                                <a:cubicBezTo>
                                  <a:pt x="13151" y="20536"/>
                                  <a:pt x="13277" y="20430"/>
                                  <a:pt x="13438" y="20430"/>
                                </a:cubicBezTo>
                                <a:cubicBezTo>
                                  <a:pt x="13599" y="20430"/>
                                  <a:pt x="13726" y="20536"/>
                                  <a:pt x="13783" y="20696"/>
                                </a:cubicBezTo>
                                <a:lnTo>
                                  <a:pt x="13714" y="20696"/>
                                </a:lnTo>
                                <a:cubicBezTo>
                                  <a:pt x="13703" y="20696"/>
                                  <a:pt x="13703" y="20709"/>
                                  <a:pt x="13703" y="20709"/>
                                </a:cubicBezTo>
                                <a:cubicBezTo>
                                  <a:pt x="13703" y="20709"/>
                                  <a:pt x="13703" y="20709"/>
                                  <a:pt x="13714" y="20709"/>
                                </a:cubicBezTo>
                                <a:close/>
                                <a:moveTo>
                                  <a:pt x="13576" y="20775"/>
                                </a:moveTo>
                                <a:cubicBezTo>
                                  <a:pt x="13565" y="20775"/>
                                  <a:pt x="13565" y="20775"/>
                                  <a:pt x="13553" y="20775"/>
                                </a:cubicBezTo>
                                <a:lnTo>
                                  <a:pt x="13438" y="20868"/>
                                </a:lnTo>
                                <a:lnTo>
                                  <a:pt x="13323" y="20775"/>
                                </a:lnTo>
                                <a:cubicBezTo>
                                  <a:pt x="13312" y="20775"/>
                                  <a:pt x="13312" y="20775"/>
                                  <a:pt x="13300" y="20775"/>
                                </a:cubicBezTo>
                                <a:lnTo>
                                  <a:pt x="13277" y="20789"/>
                                </a:lnTo>
                                <a:cubicBezTo>
                                  <a:pt x="13266" y="20789"/>
                                  <a:pt x="13266" y="20802"/>
                                  <a:pt x="13277" y="20815"/>
                                </a:cubicBezTo>
                                <a:cubicBezTo>
                                  <a:pt x="13277" y="20829"/>
                                  <a:pt x="13289" y="20829"/>
                                  <a:pt x="13300" y="20815"/>
                                </a:cubicBezTo>
                                <a:lnTo>
                                  <a:pt x="13312" y="20802"/>
                                </a:lnTo>
                                <a:lnTo>
                                  <a:pt x="13427" y="20895"/>
                                </a:lnTo>
                                <a:cubicBezTo>
                                  <a:pt x="13427" y="20895"/>
                                  <a:pt x="13438" y="20895"/>
                                  <a:pt x="13438" y="20895"/>
                                </a:cubicBezTo>
                                <a:cubicBezTo>
                                  <a:pt x="13438" y="20895"/>
                                  <a:pt x="13450" y="20895"/>
                                  <a:pt x="13450" y="20895"/>
                                </a:cubicBezTo>
                                <a:lnTo>
                                  <a:pt x="13565" y="20802"/>
                                </a:lnTo>
                                <a:lnTo>
                                  <a:pt x="13599" y="20829"/>
                                </a:lnTo>
                                <a:cubicBezTo>
                                  <a:pt x="13611" y="20829"/>
                                  <a:pt x="13622" y="20829"/>
                                  <a:pt x="13622" y="20829"/>
                                </a:cubicBezTo>
                                <a:cubicBezTo>
                                  <a:pt x="13622" y="20815"/>
                                  <a:pt x="13622" y="20802"/>
                                  <a:pt x="13622" y="20802"/>
                                </a:cubicBezTo>
                                <a:lnTo>
                                  <a:pt x="13576" y="20775"/>
                                </a:lnTo>
                                <a:close/>
                                <a:moveTo>
                                  <a:pt x="8484" y="19951"/>
                                </a:moveTo>
                                <a:lnTo>
                                  <a:pt x="8426" y="19951"/>
                                </a:lnTo>
                                <a:lnTo>
                                  <a:pt x="8426" y="19884"/>
                                </a:lnTo>
                                <a:cubicBezTo>
                                  <a:pt x="8426" y="19858"/>
                                  <a:pt x="8415" y="19844"/>
                                  <a:pt x="8392" y="19844"/>
                                </a:cubicBezTo>
                                <a:cubicBezTo>
                                  <a:pt x="8369" y="19844"/>
                                  <a:pt x="8357" y="19858"/>
                                  <a:pt x="8357" y="19884"/>
                                </a:cubicBezTo>
                                <a:lnTo>
                                  <a:pt x="8357" y="19951"/>
                                </a:lnTo>
                                <a:lnTo>
                                  <a:pt x="8288" y="19951"/>
                                </a:lnTo>
                                <a:cubicBezTo>
                                  <a:pt x="8265" y="19951"/>
                                  <a:pt x="8254" y="19964"/>
                                  <a:pt x="8254" y="19991"/>
                                </a:cubicBezTo>
                                <a:cubicBezTo>
                                  <a:pt x="8254" y="20017"/>
                                  <a:pt x="8265" y="20031"/>
                                  <a:pt x="8288" y="20031"/>
                                </a:cubicBezTo>
                                <a:lnTo>
                                  <a:pt x="8346" y="20031"/>
                                </a:lnTo>
                                <a:lnTo>
                                  <a:pt x="8346" y="20097"/>
                                </a:lnTo>
                                <a:cubicBezTo>
                                  <a:pt x="8346" y="20124"/>
                                  <a:pt x="8357" y="20137"/>
                                  <a:pt x="8380" y="20137"/>
                                </a:cubicBezTo>
                                <a:cubicBezTo>
                                  <a:pt x="8403" y="20137"/>
                                  <a:pt x="8415" y="20124"/>
                                  <a:pt x="8415" y="20097"/>
                                </a:cubicBezTo>
                                <a:lnTo>
                                  <a:pt x="8415" y="20031"/>
                                </a:lnTo>
                                <a:lnTo>
                                  <a:pt x="8472" y="20031"/>
                                </a:lnTo>
                                <a:cubicBezTo>
                                  <a:pt x="8495" y="20031"/>
                                  <a:pt x="8507" y="20017"/>
                                  <a:pt x="8507" y="19991"/>
                                </a:cubicBezTo>
                                <a:cubicBezTo>
                                  <a:pt x="8518" y="19964"/>
                                  <a:pt x="8495" y="19951"/>
                                  <a:pt x="8484" y="19951"/>
                                </a:cubicBezTo>
                                <a:close/>
                                <a:moveTo>
                                  <a:pt x="7035" y="21068"/>
                                </a:moveTo>
                                <a:lnTo>
                                  <a:pt x="6978" y="21068"/>
                                </a:lnTo>
                                <a:lnTo>
                                  <a:pt x="6978" y="21001"/>
                                </a:lnTo>
                                <a:cubicBezTo>
                                  <a:pt x="6978" y="20975"/>
                                  <a:pt x="6966" y="20962"/>
                                  <a:pt x="6943" y="20962"/>
                                </a:cubicBezTo>
                                <a:cubicBezTo>
                                  <a:pt x="6920" y="20962"/>
                                  <a:pt x="6909" y="20975"/>
                                  <a:pt x="6909" y="21001"/>
                                </a:cubicBezTo>
                                <a:lnTo>
                                  <a:pt x="6909" y="21068"/>
                                </a:lnTo>
                                <a:lnTo>
                                  <a:pt x="6851" y="21068"/>
                                </a:lnTo>
                                <a:cubicBezTo>
                                  <a:pt x="6828" y="21068"/>
                                  <a:pt x="6817" y="21081"/>
                                  <a:pt x="6817" y="21108"/>
                                </a:cubicBezTo>
                                <a:cubicBezTo>
                                  <a:pt x="6817" y="21134"/>
                                  <a:pt x="6828" y="21148"/>
                                  <a:pt x="6851" y="21148"/>
                                </a:cubicBezTo>
                                <a:lnTo>
                                  <a:pt x="6909" y="21148"/>
                                </a:lnTo>
                                <a:lnTo>
                                  <a:pt x="6909" y="21214"/>
                                </a:lnTo>
                                <a:cubicBezTo>
                                  <a:pt x="6909" y="21241"/>
                                  <a:pt x="6920" y="21254"/>
                                  <a:pt x="6943" y="21254"/>
                                </a:cubicBezTo>
                                <a:cubicBezTo>
                                  <a:pt x="6966" y="21254"/>
                                  <a:pt x="6978" y="21241"/>
                                  <a:pt x="6978" y="21214"/>
                                </a:cubicBezTo>
                                <a:lnTo>
                                  <a:pt x="6978" y="21148"/>
                                </a:lnTo>
                                <a:lnTo>
                                  <a:pt x="7035" y="21148"/>
                                </a:lnTo>
                                <a:cubicBezTo>
                                  <a:pt x="7058" y="21148"/>
                                  <a:pt x="7070" y="21134"/>
                                  <a:pt x="7070" y="21108"/>
                                </a:cubicBezTo>
                                <a:cubicBezTo>
                                  <a:pt x="7070" y="21081"/>
                                  <a:pt x="7058" y="21068"/>
                                  <a:pt x="7035" y="21068"/>
                                </a:cubicBezTo>
                                <a:close/>
                                <a:moveTo>
                                  <a:pt x="14680" y="9909"/>
                                </a:moveTo>
                                <a:cubicBezTo>
                                  <a:pt x="14680" y="9882"/>
                                  <a:pt x="14668" y="9869"/>
                                  <a:pt x="14645" y="9869"/>
                                </a:cubicBezTo>
                                <a:lnTo>
                                  <a:pt x="14588" y="9869"/>
                                </a:lnTo>
                                <a:lnTo>
                                  <a:pt x="14588" y="9802"/>
                                </a:lnTo>
                                <a:cubicBezTo>
                                  <a:pt x="14588" y="9776"/>
                                  <a:pt x="14576" y="9763"/>
                                  <a:pt x="14553" y="9763"/>
                                </a:cubicBezTo>
                                <a:cubicBezTo>
                                  <a:pt x="14530" y="9763"/>
                                  <a:pt x="14519" y="9776"/>
                                  <a:pt x="14519" y="9802"/>
                                </a:cubicBezTo>
                                <a:lnTo>
                                  <a:pt x="14519" y="9869"/>
                                </a:lnTo>
                                <a:lnTo>
                                  <a:pt x="14461" y="9869"/>
                                </a:lnTo>
                                <a:cubicBezTo>
                                  <a:pt x="14438" y="9869"/>
                                  <a:pt x="14427" y="9882"/>
                                  <a:pt x="14427" y="9909"/>
                                </a:cubicBezTo>
                                <a:cubicBezTo>
                                  <a:pt x="14427" y="9935"/>
                                  <a:pt x="14438" y="9949"/>
                                  <a:pt x="14461" y="9949"/>
                                </a:cubicBezTo>
                                <a:lnTo>
                                  <a:pt x="14519" y="9949"/>
                                </a:lnTo>
                                <a:lnTo>
                                  <a:pt x="14519" y="10015"/>
                                </a:lnTo>
                                <a:cubicBezTo>
                                  <a:pt x="14519" y="10042"/>
                                  <a:pt x="14530" y="10055"/>
                                  <a:pt x="14553" y="10055"/>
                                </a:cubicBezTo>
                                <a:cubicBezTo>
                                  <a:pt x="14576" y="10055"/>
                                  <a:pt x="14588" y="10042"/>
                                  <a:pt x="14588" y="10015"/>
                                </a:cubicBezTo>
                                <a:lnTo>
                                  <a:pt x="14588" y="9949"/>
                                </a:lnTo>
                                <a:lnTo>
                                  <a:pt x="14645" y="9949"/>
                                </a:lnTo>
                                <a:cubicBezTo>
                                  <a:pt x="14657" y="9949"/>
                                  <a:pt x="14680" y="9935"/>
                                  <a:pt x="14680" y="9909"/>
                                </a:cubicBezTo>
                                <a:close/>
                                <a:moveTo>
                                  <a:pt x="15990" y="8951"/>
                                </a:moveTo>
                                <a:cubicBezTo>
                                  <a:pt x="16013" y="8951"/>
                                  <a:pt x="16025" y="8938"/>
                                  <a:pt x="16025" y="8911"/>
                                </a:cubicBezTo>
                                <a:lnTo>
                                  <a:pt x="16025" y="8845"/>
                                </a:lnTo>
                                <a:lnTo>
                                  <a:pt x="16082" y="8845"/>
                                </a:lnTo>
                                <a:cubicBezTo>
                                  <a:pt x="16105" y="8845"/>
                                  <a:pt x="16117" y="8832"/>
                                  <a:pt x="16117" y="8805"/>
                                </a:cubicBezTo>
                                <a:cubicBezTo>
                                  <a:pt x="16117" y="8778"/>
                                  <a:pt x="16105" y="8765"/>
                                  <a:pt x="16082" y="8765"/>
                                </a:cubicBezTo>
                                <a:lnTo>
                                  <a:pt x="16025" y="8765"/>
                                </a:lnTo>
                                <a:lnTo>
                                  <a:pt x="16025" y="8699"/>
                                </a:lnTo>
                                <a:cubicBezTo>
                                  <a:pt x="16025" y="8672"/>
                                  <a:pt x="16013" y="8659"/>
                                  <a:pt x="15990" y="8659"/>
                                </a:cubicBezTo>
                                <a:cubicBezTo>
                                  <a:pt x="15967" y="8659"/>
                                  <a:pt x="15956" y="8672"/>
                                  <a:pt x="15956" y="8699"/>
                                </a:cubicBezTo>
                                <a:lnTo>
                                  <a:pt x="15956" y="8765"/>
                                </a:lnTo>
                                <a:lnTo>
                                  <a:pt x="15898" y="8765"/>
                                </a:lnTo>
                                <a:cubicBezTo>
                                  <a:pt x="15875" y="8765"/>
                                  <a:pt x="15864" y="8778"/>
                                  <a:pt x="15864" y="8805"/>
                                </a:cubicBezTo>
                                <a:cubicBezTo>
                                  <a:pt x="15864" y="8832"/>
                                  <a:pt x="15875" y="8845"/>
                                  <a:pt x="15898" y="8845"/>
                                </a:cubicBezTo>
                                <a:lnTo>
                                  <a:pt x="15956" y="8845"/>
                                </a:lnTo>
                                <a:lnTo>
                                  <a:pt x="15956" y="8911"/>
                                </a:lnTo>
                                <a:cubicBezTo>
                                  <a:pt x="15944" y="8925"/>
                                  <a:pt x="15967" y="8951"/>
                                  <a:pt x="15990" y="8951"/>
                                </a:cubicBezTo>
                                <a:close/>
                                <a:moveTo>
                                  <a:pt x="218" y="11997"/>
                                </a:moveTo>
                                <a:lnTo>
                                  <a:pt x="161" y="11997"/>
                                </a:lnTo>
                                <a:lnTo>
                                  <a:pt x="161" y="11931"/>
                                </a:lnTo>
                                <a:cubicBezTo>
                                  <a:pt x="161" y="11904"/>
                                  <a:pt x="149" y="11891"/>
                                  <a:pt x="126" y="11891"/>
                                </a:cubicBezTo>
                                <a:cubicBezTo>
                                  <a:pt x="103" y="11891"/>
                                  <a:pt x="92" y="11904"/>
                                  <a:pt x="92" y="11931"/>
                                </a:cubicBezTo>
                                <a:lnTo>
                                  <a:pt x="92" y="11997"/>
                                </a:lnTo>
                                <a:lnTo>
                                  <a:pt x="34" y="11997"/>
                                </a:lnTo>
                                <a:cubicBezTo>
                                  <a:pt x="11" y="11997"/>
                                  <a:pt x="0" y="12010"/>
                                  <a:pt x="0" y="12037"/>
                                </a:cubicBezTo>
                                <a:cubicBezTo>
                                  <a:pt x="0" y="12064"/>
                                  <a:pt x="11" y="12077"/>
                                  <a:pt x="34" y="12077"/>
                                </a:cubicBezTo>
                                <a:lnTo>
                                  <a:pt x="92" y="12077"/>
                                </a:lnTo>
                                <a:lnTo>
                                  <a:pt x="92" y="12143"/>
                                </a:lnTo>
                                <a:cubicBezTo>
                                  <a:pt x="92" y="12170"/>
                                  <a:pt x="103" y="12183"/>
                                  <a:pt x="126" y="12183"/>
                                </a:cubicBezTo>
                                <a:cubicBezTo>
                                  <a:pt x="149" y="12183"/>
                                  <a:pt x="161" y="12170"/>
                                  <a:pt x="161" y="12143"/>
                                </a:cubicBezTo>
                                <a:lnTo>
                                  <a:pt x="161" y="12077"/>
                                </a:lnTo>
                                <a:lnTo>
                                  <a:pt x="218" y="12077"/>
                                </a:lnTo>
                                <a:cubicBezTo>
                                  <a:pt x="241" y="12077"/>
                                  <a:pt x="253" y="12064"/>
                                  <a:pt x="253" y="12037"/>
                                </a:cubicBezTo>
                                <a:cubicBezTo>
                                  <a:pt x="253" y="12010"/>
                                  <a:pt x="241" y="11997"/>
                                  <a:pt x="218" y="11997"/>
                                </a:cubicBezTo>
                                <a:close/>
                                <a:moveTo>
                                  <a:pt x="1460" y="10960"/>
                                </a:moveTo>
                                <a:lnTo>
                                  <a:pt x="1517" y="10960"/>
                                </a:lnTo>
                                <a:lnTo>
                                  <a:pt x="1517" y="11026"/>
                                </a:lnTo>
                                <a:cubicBezTo>
                                  <a:pt x="1517" y="11053"/>
                                  <a:pt x="1529" y="11066"/>
                                  <a:pt x="1552" y="11066"/>
                                </a:cubicBezTo>
                                <a:cubicBezTo>
                                  <a:pt x="1575" y="11066"/>
                                  <a:pt x="1586" y="11053"/>
                                  <a:pt x="1586" y="11026"/>
                                </a:cubicBezTo>
                                <a:lnTo>
                                  <a:pt x="1586" y="10960"/>
                                </a:lnTo>
                                <a:lnTo>
                                  <a:pt x="1644" y="10960"/>
                                </a:lnTo>
                                <a:cubicBezTo>
                                  <a:pt x="1667" y="10960"/>
                                  <a:pt x="1678" y="10946"/>
                                  <a:pt x="1678" y="10920"/>
                                </a:cubicBezTo>
                                <a:cubicBezTo>
                                  <a:pt x="1678" y="10893"/>
                                  <a:pt x="1667" y="10880"/>
                                  <a:pt x="1644" y="10880"/>
                                </a:cubicBezTo>
                                <a:lnTo>
                                  <a:pt x="1586" y="10880"/>
                                </a:lnTo>
                                <a:lnTo>
                                  <a:pt x="1586" y="10813"/>
                                </a:lnTo>
                                <a:cubicBezTo>
                                  <a:pt x="1586" y="10787"/>
                                  <a:pt x="1575" y="10773"/>
                                  <a:pt x="1552" y="10773"/>
                                </a:cubicBezTo>
                                <a:cubicBezTo>
                                  <a:pt x="1529" y="10773"/>
                                  <a:pt x="1517" y="10787"/>
                                  <a:pt x="1517" y="10813"/>
                                </a:cubicBezTo>
                                <a:lnTo>
                                  <a:pt x="1517" y="10880"/>
                                </a:lnTo>
                                <a:lnTo>
                                  <a:pt x="1460" y="10880"/>
                                </a:lnTo>
                                <a:cubicBezTo>
                                  <a:pt x="1437" y="10880"/>
                                  <a:pt x="1425" y="10893"/>
                                  <a:pt x="1425" y="10920"/>
                                </a:cubicBezTo>
                                <a:cubicBezTo>
                                  <a:pt x="1425" y="10946"/>
                                  <a:pt x="1448" y="10960"/>
                                  <a:pt x="1460" y="10960"/>
                                </a:cubicBezTo>
                                <a:close/>
                                <a:moveTo>
                                  <a:pt x="20117" y="12835"/>
                                </a:moveTo>
                                <a:lnTo>
                                  <a:pt x="20060" y="12835"/>
                                </a:lnTo>
                                <a:lnTo>
                                  <a:pt x="20060" y="12768"/>
                                </a:lnTo>
                                <a:cubicBezTo>
                                  <a:pt x="20060" y="12742"/>
                                  <a:pt x="20048" y="12729"/>
                                  <a:pt x="20025" y="12729"/>
                                </a:cubicBezTo>
                                <a:cubicBezTo>
                                  <a:pt x="20002" y="12729"/>
                                  <a:pt x="19991" y="12742"/>
                                  <a:pt x="19991" y="12768"/>
                                </a:cubicBezTo>
                                <a:lnTo>
                                  <a:pt x="19991" y="12835"/>
                                </a:lnTo>
                                <a:lnTo>
                                  <a:pt x="19933" y="12835"/>
                                </a:lnTo>
                                <a:cubicBezTo>
                                  <a:pt x="19910" y="12835"/>
                                  <a:pt x="19899" y="12848"/>
                                  <a:pt x="19899" y="12875"/>
                                </a:cubicBezTo>
                                <a:cubicBezTo>
                                  <a:pt x="19899" y="12901"/>
                                  <a:pt x="19910" y="12915"/>
                                  <a:pt x="19933" y="12915"/>
                                </a:cubicBezTo>
                                <a:lnTo>
                                  <a:pt x="19991" y="12915"/>
                                </a:lnTo>
                                <a:lnTo>
                                  <a:pt x="19991" y="12981"/>
                                </a:lnTo>
                                <a:cubicBezTo>
                                  <a:pt x="19991" y="13008"/>
                                  <a:pt x="20002" y="13021"/>
                                  <a:pt x="20025" y="13021"/>
                                </a:cubicBezTo>
                                <a:cubicBezTo>
                                  <a:pt x="20048" y="13021"/>
                                  <a:pt x="20060" y="13008"/>
                                  <a:pt x="20060" y="12981"/>
                                </a:cubicBezTo>
                                <a:lnTo>
                                  <a:pt x="20060" y="12915"/>
                                </a:lnTo>
                                <a:lnTo>
                                  <a:pt x="20117" y="12915"/>
                                </a:lnTo>
                                <a:cubicBezTo>
                                  <a:pt x="20140" y="12915"/>
                                  <a:pt x="20152" y="12901"/>
                                  <a:pt x="20152" y="12875"/>
                                </a:cubicBezTo>
                                <a:cubicBezTo>
                                  <a:pt x="20152" y="12848"/>
                                  <a:pt x="20140" y="12835"/>
                                  <a:pt x="20117" y="12835"/>
                                </a:cubicBezTo>
                                <a:close/>
                                <a:moveTo>
                                  <a:pt x="21566" y="11718"/>
                                </a:moveTo>
                                <a:lnTo>
                                  <a:pt x="21508" y="11718"/>
                                </a:lnTo>
                                <a:lnTo>
                                  <a:pt x="21508" y="11651"/>
                                </a:lnTo>
                                <a:cubicBezTo>
                                  <a:pt x="21508" y="11625"/>
                                  <a:pt x="21497" y="11611"/>
                                  <a:pt x="21474" y="11611"/>
                                </a:cubicBezTo>
                                <a:cubicBezTo>
                                  <a:pt x="21451" y="11611"/>
                                  <a:pt x="21439" y="11625"/>
                                  <a:pt x="21439" y="11651"/>
                                </a:cubicBezTo>
                                <a:lnTo>
                                  <a:pt x="21439" y="11718"/>
                                </a:lnTo>
                                <a:lnTo>
                                  <a:pt x="21382" y="11718"/>
                                </a:lnTo>
                                <a:cubicBezTo>
                                  <a:pt x="21359" y="11718"/>
                                  <a:pt x="21347" y="11731"/>
                                  <a:pt x="21347" y="11758"/>
                                </a:cubicBezTo>
                                <a:cubicBezTo>
                                  <a:pt x="21347" y="11784"/>
                                  <a:pt x="21359" y="11798"/>
                                  <a:pt x="21382" y="11798"/>
                                </a:cubicBezTo>
                                <a:lnTo>
                                  <a:pt x="21439" y="11798"/>
                                </a:lnTo>
                                <a:lnTo>
                                  <a:pt x="21439" y="11864"/>
                                </a:lnTo>
                                <a:cubicBezTo>
                                  <a:pt x="21439" y="11891"/>
                                  <a:pt x="21451" y="11904"/>
                                  <a:pt x="21474" y="11904"/>
                                </a:cubicBezTo>
                                <a:cubicBezTo>
                                  <a:pt x="21497" y="11904"/>
                                  <a:pt x="21508" y="11891"/>
                                  <a:pt x="21508" y="11864"/>
                                </a:cubicBezTo>
                                <a:lnTo>
                                  <a:pt x="21508" y="11798"/>
                                </a:lnTo>
                                <a:lnTo>
                                  <a:pt x="21566" y="11798"/>
                                </a:lnTo>
                                <a:cubicBezTo>
                                  <a:pt x="21589" y="11798"/>
                                  <a:pt x="21600" y="11784"/>
                                  <a:pt x="21600" y="11758"/>
                                </a:cubicBezTo>
                                <a:cubicBezTo>
                                  <a:pt x="21600" y="11744"/>
                                  <a:pt x="21577" y="11718"/>
                                  <a:pt x="21566" y="11718"/>
                                </a:cubicBezTo>
                                <a:close/>
                                <a:moveTo>
                                  <a:pt x="9679" y="9058"/>
                                </a:moveTo>
                                <a:lnTo>
                                  <a:pt x="9610" y="9137"/>
                                </a:lnTo>
                                <a:cubicBezTo>
                                  <a:pt x="9530" y="9058"/>
                                  <a:pt x="9438" y="9018"/>
                                  <a:pt x="9334" y="9004"/>
                                </a:cubicBezTo>
                                <a:cubicBezTo>
                                  <a:pt x="9173" y="8991"/>
                                  <a:pt x="9024" y="8991"/>
                                  <a:pt x="8875" y="8991"/>
                                </a:cubicBezTo>
                                <a:cubicBezTo>
                                  <a:pt x="8875" y="8965"/>
                                  <a:pt x="8875" y="8925"/>
                                  <a:pt x="8875" y="8898"/>
                                </a:cubicBezTo>
                                <a:lnTo>
                                  <a:pt x="8817" y="8433"/>
                                </a:lnTo>
                                <a:cubicBezTo>
                                  <a:pt x="8817" y="8433"/>
                                  <a:pt x="8817" y="8419"/>
                                  <a:pt x="8817" y="8419"/>
                                </a:cubicBezTo>
                                <a:cubicBezTo>
                                  <a:pt x="8829" y="8419"/>
                                  <a:pt x="8840" y="8419"/>
                                  <a:pt x="8852" y="8419"/>
                                </a:cubicBezTo>
                                <a:cubicBezTo>
                                  <a:pt x="8989" y="8419"/>
                                  <a:pt x="9127" y="8246"/>
                                  <a:pt x="9150" y="8233"/>
                                </a:cubicBezTo>
                                <a:cubicBezTo>
                                  <a:pt x="9173" y="8206"/>
                                  <a:pt x="9173" y="8180"/>
                                  <a:pt x="9150" y="8153"/>
                                </a:cubicBezTo>
                                <a:cubicBezTo>
                                  <a:pt x="9139" y="8140"/>
                                  <a:pt x="8989" y="7967"/>
                                  <a:pt x="8852" y="7967"/>
                                </a:cubicBezTo>
                                <a:cubicBezTo>
                                  <a:pt x="8760" y="7967"/>
                                  <a:pt x="8691" y="8007"/>
                                  <a:pt x="8656" y="8060"/>
                                </a:cubicBezTo>
                                <a:cubicBezTo>
                                  <a:pt x="8610" y="8007"/>
                                  <a:pt x="8553" y="7954"/>
                                  <a:pt x="8495" y="7927"/>
                                </a:cubicBezTo>
                                <a:cubicBezTo>
                                  <a:pt x="8507" y="7807"/>
                                  <a:pt x="8599" y="7714"/>
                                  <a:pt x="8714" y="7714"/>
                                </a:cubicBezTo>
                                <a:lnTo>
                                  <a:pt x="9012" y="7714"/>
                                </a:lnTo>
                                <a:cubicBezTo>
                                  <a:pt x="9277" y="7714"/>
                                  <a:pt x="9484" y="7475"/>
                                  <a:pt x="9484" y="7169"/>
                                </a:cubicBezTo>
                                <a:lnTo>
                                  <a:pt x="9484" y="6930"/>
                                </a:lnTo>
                                <a:cubicBezTo>
                                  <a:pt x="9484" y="6903"/>
                                  <a:pt x="9461" y="6876"/>
                                  <a:pt x="9438" y="6876"/>
                                </a:cubicBezTo>
                                <a:cubicBezTo>
                                  <a:pt x="9415" y="6876"/>
                                  <a:pt x="9392" y="6903"/>
                                  <a:pt x="9392" y="6930"/>
                                </a:cubicBezTo>
                                <a:lnTo>
                                  <a:pt x="9392" y="7169"/>
                                </a:lnTo>
                                <a:cubicBezTo>
                                  <a:pt x="9392" y="7382"/>
                                  <a:pt x="9254" y="7568"/>
                                  <a:pt x="9070" y="7595"/>
                                </a:cubicBezTo>
                                <a:lnTo>
                                  <a:pt x="9070" y="7196"/>
                                </a:lnTo>
                                <a:cubicBezTo>
                                  <a:pt x="9070" y="7169"/>
                                  <a:pt x="9047" y="7142"/>
                                  <a:pt x="9024" y="7142"/>
                                </a:cubicBezTo>
                                <a:cubicBezTo>
                                  <a:pt x="9001" y="7142"/>
                                  <a:pt x="8978" y="7169"/>
                                  <a:pt x="8978" y="7196"/>
                                </a:cubicBezTo>
                                <a:lnTo>
                                  <a:pt x="8978" y="7595"/>
                                </a:lnTo>
                                <a:lnTo>
                                  <a:pt x="8725" y="7595"/>
                                </a:lnTo>
                                <a:cubicBezTo>
                                  <a:pt x="8725" y="7595"/>
                                  <a:pt x="8714" y="7595"/>
                                  <a:pt x="8714" y="7595"/>
                                </a:cubicBezTo>
                                <a:lnTo>
                                  <a:pt x="8714" y="7422"/>
                                </a:lnTo>
                                <a:cubicBezTo>
                                  <a:pt x="8714" y="7395"/>
                                  <a:pt x="8691" y="7368"/>
                                  <a:pt x="8668" y="7368"/>
                                </a:cubicBezTo>
                                <a:cubicBezTo>
                                  <a:pt x="8645" y="7368"/>
                                  <a:pt x="8622" y="7395"/>
                                  <a:pt x="8622" y="7422"/>
                                </a:cubicBezTo>
                                <a:lnTo>
                                  <a:pt x="8622" y="7621"/>
                                </a:lnTo>
                                <a:cubicBezTo>
                                  <a:pt x="8518" y="7661"/>
                                  <a:pt x="8438" y="7767"/>
                                  <a:pt x="8426" y="7887"/>
                                </a:cubicBezTo>
                                <a:cubicBezTo>
                                  <a:pt x="8392" y="7874"/>
                                  <a:pt x="8357" y="7874"/>
                                  <a:pt x="8323" y="7874"/>
                                </a:cubicBezTo>
                                <a:cubicBezTo>
                                  <a:pt x="8288" y="7874"/>
                                  <a:pt x="8254" y="7874"/>
                                  <a:pt x="8219" y="7887"/>
                                </a:cubicBezTo>
                                <a:cubicBezTo>
                                  <a:pt x="8196" y="7767"/>
                                  <a:pt x="8116" y="7661"/>
                                  <a:pt x="8024" y="7621"/>
                                </a:cubicBezTo>
                                <a:lnTo>
                                  <a:pt x="8024" y="7422"/>
                                </a:lnTo>
                                <a:cubicBezTo>
                                  <a:pt x="8024" y="7395"/>
                                  <a:pt x="8001" y="7368"/>
                                  <a:pt x="7978" y="7368"/>
                                </a:cubicBezTo>
                                <a:cubicBezTo>
                                  <a:pt x="7955" y="7368"/>
                                  <a:pt x="7932" y="7395"/>
                                  <a:pt x="7932" y="7422"/>
                                </a:cubicBezTo>
                                <a:lnTo>
                                  <a:pt x="7932" y="7595"/>
                                </a:lnTo>
                                <a:cubicBezTo>
                                  <a:pt x="7932" y="7595"/>
                                  <a:pt x="7920" y="7595"/>
                                  <a:pt x="7920" y="7595"/>
                                </a:cubicBezTo>
                                <a:lnTo>
                                  <a:pt x="7667" y="7595"/>
                                </a:lnTo>
                                <a:lnTo>
                                  <a:pt x="7667" y="7196"/>
                                </a:lnTo>
                                <a:cubicBezTo>
                                  <a:pt x="7667" y="7169"/>
                                  <a:pt x="7644" y="7142"/>
                                  <a:pt x="7622" y="7142"/>
                                </a:cubicBezTo>
                                <a:cubicBezTo>
                                  <a:pt x="7599" y="7142"/>
                                  <a:pt x="7576" y="7169"/>
                                  <a:pt x="7576" y="7196"/>
                                </a:cubicBezTo>
                                <a:lnTo>
                                  <a:pt x="7576" y="7595"/>
                                </a:lnTo>
                                <a:cubicBezTo>
                                  <a:pt x="7392" y="7568"/>
                                  <a:pt x="7254" y="7382"/>
                                  <a:pt x="7254" y="7169"/>
                                </a:cubicBezTo>
                                <a:lnTo>
                                  <a:pt x="7254" y="6930"/>
                                </a:lnTo>
                                <a:cubicBezTo>
                                  <a:pt x="7254" y="6903"/>
                                  <a:pt x="7231" y="6876"/>
                                  <a:pt x="7208" y="6876"/>
                                </a:cubicBezTo>
                                <a:cubicBezTo>
                                  <a:pt x="7185" y="6876"/>
                                  <a:pt x="7162" y="6903"/>
                                  <a:pt x="7162" y="6930"/>
                                </a:cubicBezTo>
                                <a:lnTo>
                                  <a:pt x="7162" y="7169"/>
                                </a:lnTo>
                                <a:cubicBezTo>
                                  <a:pt x="7162" y="7475"/>
                                  <a:pt x="7369" y="7714"/>
                                  <a:pt x="7633" y="7714"/>
                                </a:cubicBezTo>
                                <a:lnTo>
                                  <a:pt x="7932" y="7714"/>
                                </a:lnTo>
                                <a:cubicBezTo>
                                  <a:pt x="8047" y="7714"/>
                                  <a:pt x="8139" y="7807"/>
                                  <a:pt x="8150" y="7927"/>
                                </a:cubicBezTo>
                                <a:cubicBezTo>
                                  <a:pt x="8093" y="7954"/>
                                  <a:pt x="8035" y="8007"/>
                                  <a:pt x="7989" y="8060"/>
                                </a:cubicBezTo>
                                <a:cubicBezTo>
                                  <a:pt x="7955" y="8007"/>
                                  <a:pt x="7886" y="7967"/>
                                  <a:pt x="7794" y="7967"/>
                                </a:cubicBezTo>
                                <a:cubicBezTo>
                                  <a:pt x="7656" y="7967"/>
                                  <a:pt x="7518" y="8140"/>
                                  <a:pt x="7495" y="8153"/>
                                </a:cubicBezTo>
                                <a:cubicBezTo>
                                  <a:pt x="7472" y="8180"/>
                                  <a:pt x="7472" y="8206"/>
                                  <a:pt x="7495" y="8233"/>
                                </a:cubicBezTo>
                                <a:cubicBezTo>
                                  <a:pt x="7507" y="8246"/>
                                  <a:pt x="7656" y="8419"/>
                                  <a:pt x="7794" y="8419"/>
                                </a:cubicBezTo>
                                <a:cubicBezTo>
                                  <a:pt x="7805" y="8419"/>
                                  <a:pt x="7817" y="8419"/>
                                  <a:pt x="7828" y="8419"/>
                                </a:cubicBezTo>
                                <a:cubicBezTo>
                                  <a:pt x="7828" y="8419"/>
                                  <a:pt x="7828" y="8433"/>
                                  <a:pt x="7828" y="8433"/>
                                </a:cubicBezTo>
                                <a:lnTo>
                                  <a:pt x="7771" y="8885"/>
                                </a:lnTo>
                                <a:cubicBezTo>
                                  <a:pt x="7748" y="9044"/>
                                  <a:pt x="7794" y="9204"/>
                                  <a:pt x="7886" y="9337"/>
                                </a:cubicBezTo>
                                <a:cubicBezTo>
                                  <a:pt x="7978" y="9457"/>
                                  <a:pt x="8093" y="9536"/>
                                  <a:pt x="8231" y="9563"/>
                                </a:cubicBezTo>
                                <a:lnTo>
                                  <a:pt x="8288" y="10095"/>
                                </a:lnTo>
                                <a:cubicBezTo>
                                  <a:pt x="8288" y="10108"/>
                                  <a:pt x="8288" y="10135"/>
                                  <a:pt x="8300" y="10162"/>
                                </a:cubicBezTo>
                                <a:cubicBezTo>
                                  <a:pt x="8311" y="10255"/>
                                  <a:pt x="8380" y="10321"/>
                                  <a:pt x="8461" y="10321"/>
                                </a:cubicBezTo>
                                <a:cubicBezTo>
                                  <a:pt x="8461" y="10321"/>
                                  <a:pt x="8461" y="10321"/>
                                  <a:pt x="8461" y="10321"/>
                                </a:cubicBezTo>
                                <a:lnTo>
                                  <a:pt x="8507" y="10321"/>
                                </a:lnTo>
                                <a:cubicBezTo>
                                  <a:pt x="8553" y="10321"/>
                                  <a:pt x="8587" y="10295"/>
                                  <a:pt x="8622" y="10268"/>
                                </a:cubicBezTo>
                                <a:cubicBezTo>
                                  <a:pt x="8656" y="10228"/>
                                  <a:pt x="8668" y="10188"/>
                                  <a:pt x="8668" y="10135"/>
                                </a:cubicBezTo>
                                <a:lnTo>
                                  <a:pt x="8668" y="10068"/>
                                </a:lnTo>
                                <a:cubicBezTo>
                                  <a:pt x="8668" y="10029"/>
                                  <a:pt x="8679" y="9975"/>
                                  <a:pt x="8702" y="9935"/>
                                </a:cubicBezTo>
                                <a:cubicBezTo>
                                  <a:pt x="8737" y="9896"/>
                                  <a:pt x="8783" y="9869"/>
                                  <a:pt x="8829" y="9869"/>
                                </a:cubicBezTo>
                                <a:cubicBezTo>
                                  <a:pt x="8955" y="9869"/>
                                  <a:pt x="9093" y="9869"/>
                                  <a:pt x="9231" y="9869"/>
                                </a:cubicBezTo>
                                <a:cubicBezTo>
                                  <a:pt x="9277" y="9869"/>
                                  <a:pt x="9323" y="9896"/>
                                  <a:pt x="9357" y="9935"/>
                                </a:cubicBezTo>
                                <a:cubicBezTo>
                                  <a:pt x="9380" y="9975"/>
                                  <a:pt x="9403" y="10015"/>
                                  <a:pt x="9392" y="10055"/>
                                </a:cubicBezTo>
                                <a:cubicBezTo>
                                  <a:pt x="9392" y="10055"/>
                                  <a:pt x="9392" y="10055"/>
                                  <a:pt x="9392" y="10068"/>
                                </a:cubicBezTo>
                                <a:lnTo>
                                  <a:pt x="9392" y="10122"/>
                                </a:lnTo>
                                <a:cubicBezTo>
                                  <a:pt x="9392" y="10175"/>
                                  <a:pt x="9403" y="10215"/>
                                  <a:pt x="9438" y="10255"/>
                                </a:cubicBezTo>
                                <a:cubicBezTo>
                                  <a:pt x="9472" y="10295"/>
                                  <a:pt x="9507" y="10308"/>
                                  <a:pt x="9553" y="10308"/>
                                </a:cubicBezTo>
                                <a:lnTo>
                                  <a:pt x="9599" y="10308"/>
                                </a:lnTo>
                                <a:cubicBezTo>
                                  <a:pt x="9599" y="10308"/>
                                  <a:pt x="9599" y="10308"/>
                                  <a:pt x="9599" y="10308"/>
                                </a:cubicBezTo>
                                <a:cubicBezTo>
                                  <a:pt x="9679" y="10308"/>
                                  <a:pt x="9748" y="10241"/>
                                  <a:pt x="9760" y="10148"/>
                                </a:cubicBezTo>
                                <a:cubicBezTo>
                                  <a:pt x="9783" y="9975"/>
                                  <a:pt x="9806" y="9669"/>
                                  <a:pt x="9829" y="9470"/>
                                </a:cubicBezTo>
                                <a:cubicBezTo>
                                  <a:pt x="9840" y="9377"/>
                                  <a:pt x="9817" y="9270"/>
                                  <a:pt x="9771" y="9191"/>
                                </a:cubicBezTo>
                                <a:lnTo>
                                  <a:pt x="9840" y="9111"/>
                                </a:lnTo>
                                <a:cubicBezTo>
                                  <a:pt x="9863" y="9084"/>
                                  <a:pt x="9863" y="9058"/>
                                  <a:pt x="9840" y="9031"/>
                                </a:cubicBezTo>
                                <a:cubicBezTo>
                                  <a:pt x="9725" y="9031"/>
                                  <a:pt x="9702" y="9031"/>
                                  <a:pt x="9679" y="9058"/>
                                </a:cubicBezTo>
                                <a:close/>
                                <a:moveTo>
                                  <a:pt x="8840" y="8087"/>
                                </a:moveTo>
                                <a:cubicBezTo>
                                  <a:pt x="8897" y="8087"/>
                                  <a:pt x="8978" y="8153"/>
                                  <a:pt x="9024" y="8206"/>
                                </a:cubicBezTo>
                                <a:cubicBezTo>
                                  <a:pt x="8978" y="8260"/>
                                  <a:pt x="8897" y="8326"/>
                                  <a:pt x="8840" y="8326"/>
                                </a:cubicBezTo>
                                <a:cubicBezTo>
                                  <a:pt x="8817" y="8326"/>
                                  <a:pt x="8794" y="8326"/>
                                  <a:pt x="8783" y="8313"/>
                                </a:cubicBezTo>
                                <a:cubicBezTo>
                                  <a:pt x="8771" y="8260"/>
                                  <a:pt x="8748" y="8206"/>
                                  <a:pt x="8714" y="8166"/>
                                </a:cubicBezTo>
                                <a:cubicBezTo>
                                  <a:pt x="8737" y="8113"/>
                                  <a:pt x="8783" y="8087"/>
                                  <a:pt x="8840" y="8087"/>
                                </a:cubicBezTo>
                                <a:close/>
                                <a:moveTo>
                                  <a:pt x="7725" y="8313"/>
                                </a:moveTo>
                                <a:cubicBezTo>
                                  <a:pt x="7667" y="8313"/>
                                  <a:pt x="7587" y="8246"/>
                                  <a:pt x="7541" y="8193"/>
                                </a:cubicBezTo>
                                <a:cubicBezTo>
                                  <a:pt x="7587" y="8140"/>
                                  <a:pt x="7667" y="8073"/>
                                  <a:pt x="7725" y="8073"/>
                                </a:cubicBezTo>
                                <a:cubicBezTo>
                                  <a:pt x="7794" y="8073"/>
                                  <a:pt x="7828" y="8100"/>
                                  <a:pt x="7851" y="8140"/>
                                </a:cubicBezTo>
                                <a:cubicBezTo>
                                  <a:pt x="7828" y="8180"/>
                                  <a:pt x="7805" y="8233"/>
                                  <a:pt x="7782" y="8286"/>
                                </a:cubicBezTo>
                                <a:cubicBezTo>
                                  <a:pt x="7771" y="8313"/>
                                  <a:pt x="7748" y="8313"/>
                                  <a:pt x="7725" y="8313"/>
                                </a:cubicBezTo>
                                <a:close/>
                                <a:moveTo>
                                  <a:pt x="7897" y="9270"/>
                                </a:moveTo>
                                <a:cubicBezTo>
                                  <a:pt x="7817" y="9164"/>
                                  <a:pt x="7782" y="9031"/>
                                  <a:pt x="7805" y="8911"/>
                                </a:cubicBezTo>
                                <a:lnTo>
                                  <a:pt x="7863" y="8459"/>
                                </a:lnTo>
                                <a:cubicBezTo>
                                  <a:pt x="7897" y="8193"/>
                                  <a:pt x="8081" y="7994"/>
                                  <a:pt x="8300" y="7994"/>
                                </a:cubicBezTo>
                                <a:cubicBezTo>
                                  <a:pt x="8507" y="7994"/>
                                  <a:pt x="8691" y="8193"/>
                                  <a:pt x="8737" y="8459"/>
                                </a:cubicBezTo>
                                <a:lnTo>
                                  <a:pt x="8794" y="8925"/>
                                </a:lnTo>
                                <a:cubicBezTo>
                                  <a:pt x="8806" y="9044"/>
                                  <a:pt x="8771" y="9177"/>
                                  <a:pt x="8702" y="9284"/>
                                </a:cubicBezTo>
                                <a:cubicBezTo>
                                  <a:pt x="8610" y="9417"/>
                                  <a:pt x="8472" y="9483"/>
                                  <a:pt x="8311" y="9483"/>
                                </a:cubicBezTo>
                                <a:lnTo>
                                  <a:pt x="8311" y="9483"/>
                                </a:lnTo>
                                <a:cubicBezTo>
                                  <a:pt x="8127" y="9470"/>
                                  <a:pt x="7989" y="9403"/>
                                  <a:pt x="7897" y="9270"/>
                                </a:cubicBezTo>
                                <a:close/>
                                <a:moveTo>
                                  <a:pt x="9645" y="9483"/>
                                </a:moveTo>
                                <a:cubicBezTo>
                                  <a:pt x="9622" y="9669"/>
                                  <a:pt x="9587" y="9989"/>
                                  <a:pt x="9576" y="10162"/>
                                </a:cubicBezTo>
                                <a:cubicBezTo>
                                  <a:pt x="9576" y="10201"/>
                                  <a:pt x="9553" y="10215"/>
                                  <a:pt x="9518" y="10215"/>
                                </a:cubicBezTo>
                                <a:lnTo>
                                  <a:pt x="9472" y="10215"/>
                                </a:lnTo>
                                <a:cubicBezTo>
                                  <a:pt x="9461" y="10215"/>
                                  <a:pt x="9438" y="10201"/>
                                  <a:pt x="9426" y="10188"/>
                                </a:cubicBezTo>
                                <a:cubicBezTo>
                                  <a:pt x="9415" y="10175"/>
                                  <a:pt x="9415" y="10162"/>
                                  <a:pt x="9415" y="10135"/>
                                </a:cubicBezTo>
                                <a:lnTo>
                                  <a:pt x="9415" y="10068"/>
                                </a:lnTo>
                                <a:cubicBezTo>
                                  <a:pt x="9415" y="10068"/>
                                  <a:pt x="9415" y="10068"/>
                                  <a:pt x="9415" y="10068"/>
                                </a:cubicBezTo>
                                <a:cubicBezTo>
                                  <a:pt x="9415" y="9989"/>
                                  <a:pt x="9392" y="9922"/>
                                  <a:pt x="9346" y="9856"/>
                                </a:cubicBezTo>
                                <a:cubicBezTo>
                                  <a:pt x="9300" y="9789"/>
                                  <a:pt x="9231" y="9763"/>
                                  <a:pt x="9150" y="9749"/>
                                </a:cubicBezTo>
                                <a:cubicBezTo>
                                  <a:pt x="9012" y="9749"/>
                                  <a:pt x="8875" y="9749"/>
                                  <a:pt x="8737" y="9749"/>
                                </a:cubicBezTo>
                                <a:cubicBezTo>
                                  <a:pt x="8656" y="9749"/>
                                  <a:pt x="8587" y="9789"/>
                                  <a:pt x="8541" y="9856"/>
                                </a:cubicBezTo>
                                <a:cubicBezTo>
                                  <a:pt x="8495" y="9922"/>
                                  <a:pt x="8472" y="9989"/>
                                  <a:pt x="8472" y="10068"/>
                                </a:cubicBezTo>
                                <a:lnTo>
                                  <a:pt x="8472" y="10135"/>
                                </a:lnTo>
                                <a:cubicBezTo>
                                  <a:pt x="8472" y="10148"/>
                                  <a:pt x="8472" y="10175"/>
                                  <a:pt x="8461" y="10188"/>
                                </a:cubicBezTo>
                                <a:cubicBezTo>
                                  <a:pt x="8449" y="10201"/>
                                  <a:pt x="8438" y="10215"/>
                                  <a:pt x="8415" y="10215"/>
                                </a:cubicBezTo>
                                <a:lnTo>
                                  <a:pt x="8369" y="10215"/>
                                </a:lnTo>
                                <a:cubicBezTo>
                                  <a:pt x="8346" y="10215"/>
                                  <a:pt x="8311" y="10188"/>
                                  <a:pt x="8311" y="10162"/>
                                </a:cubicBezTo>
                                <a:cubicBezTo>
                                  <a:pt x="8311" y="10135"/>
                                  <a:pt x="8311" y="10122"/>
                                  <a:pt x="8300" y="10095"/>
                                </a:cubicBezTo>
                                <a:lnTo>
                                  <a:pt x="8254" y="9590"/>
                                </a:lnTo>
                                <a:cubicBezTo>
                                  <a:pt x="8254" y="9590"/>
                                  <a:pt x="8265" y="9590"/>
                                  <a:pt x="8265" y="9590"/>
                                </a:cubicBezTo>
                                <a:cubicBezTo>
                                  <a:pt x="8265" y="9590"/>
                                  <a:pt x="8265" y="9590"/>
                                  <a:pt x="8265" y="9590"/>
                                </a:cubicBezTo>
                                <a:cubicBezTo>
                                  <a:pt x="8449" y="9590"/>
                                  <a:pt x="8622" y="9497"/>
                                  <a:pt x="8725" y="9350"/>
                                </a:cubicBezTo>
                                <a:cubicBezTo>
                                  <a:pt x="8783" y="9284"/>
                                  <a:pt x="8817" y="9204"/>
                                  <a:pt x="8829" y="9111"/>
                                </a:cubicBezTo>
                                <a:cubicBezTo>
                                  <a:pt x="8978" y="9111"/>
                                  <a:pt x="9139" y="9111"/>
                                  <a:pt x="9300" y="9124"/>
                                </a:cubicBezTo>
                                <a:cubicBezTo>
                                  <a:pt x="9403" y="9137"/>
                                  <a:pt x="9495" y="9177"/>
                                  <a:pt x="9553" y="9270"/>
                                </a:cubicBezTo>
                                <a:cubicBezTo>
                                  <a:pt x="9633" y="9324"/>
                                  <a:pt x="9645" y="9403"/>
                                  <a:pt x="9645" y="9483"/>
                                </a:cubicBezTo>
                                <a:close/>
                                <a:moveTo>
                                  <a:pt x="9495" y="9603"/>
                                </a:moveTo>
                                <a:cubicBezTo>
                                  <a:pt x="9472" y="9603"/>
                                  <a:pt x="9438" y="9616"/>
                                  <a:pt x="9438" y="9656"/>
                                </a:cubicBezTo>
                                <a:lnTo>
                                  <a:pt x="9426" y="9736"/>
                                </a:lnTo>
                                <a:cubicBezTo>
                                  <a:pt x="9426" y="9763"/>
                                  <a:pt x="9438" y="9802"/>
                                  <a:pt x="9472" y="9802"/>
                                </a:cubicBezTo>
                                <a:cubicBezTo>
                                  <a:pt x="9472" y="9802"/>
                                  <a:pt x="9472" y="9802"/>
                                  <a:pt x="9484" y="9802"/>
                                </a:cubicBezTo>
                                <a:cubicBezTo>
                                  <a:pt x="9507" y="9802"/>
                                  <a:pt x="9530" y="9776"/>
                                  <a:pt x="9530" y="9749"/>
                                </a:cubicBezTo>
                                <a:lnTo>
                                  <a:pt x="9541" y="9669"/>
                                </a:lnTo>
                                <a:cubicBezTo>
                                  <a:pt x="9541" y="9630"/>
                                  <a:pt x="9518" y="9603"/>
                                  <a:pt x="9495" y="9603"/>
                                </a:cubicBezTo>
                                <a:close/>
                                <a:moveTo>
                                  <a:pt x="8449" y="8472"/>
                                </a:moveTo>
                                <a:cubicBezTo>
                                  <a:pt x="8461" y="8459"/>
                                  <a:pt x="8472" y="8446"/>
                                  <a:pt x="8484" y="8446"/>
                                </a:cubicBezTo>
                                <a:cubicBezTo>
                                  <a:pt x="8495" y="8446"/>
                                  <a:pt x="8507" y="8446"/>
                                  <a:pt x="8518" y="8472"/>
                                </a:cubicBezTo>
                                <a:cubicBezTo>
                                  <a:pt x="8530" y="8486"/>
                                  <a:pt x="8541" y="8499"/>
                                  <a:pt x="8553" y="8499"/>
                                </a:cubicBezTo>
                                <a:cubicBezTo>
                                  <a:pt x="8564" y="8499"/>
                                  <a:pt x="8576" y="8499"/>
                                  <a:pt x="8587" y="8486"/>
                                </a:cubicBezTo>
                                <a:cubicBezTo>
                                  <a:pt x="8610" y="8459"/>
                                  <a:pt x="8610" y="8433"/>
                                  <a:pt x="8599" y="8406"/>
                                </a:cubicBezTo>
                                <a:cubicBezTo>
                                  <a:pt x="8576" y="8366"/>
                                  <a:pt x="8530" y="8339"/>
                                  <a:pt x="8484" y="8339"/>
                                </a:cubicBezTo>
                                <a:cubicBezTo>
                                  <a:pt x="8438" y="8339"/>
                                  <a:pt x="8403" y="8366"/>
                                  <a:pt x="8369" y="8406"/>
                                </a:cubicBezTo>
                                <a:cubicBezTo>
                                  <a:pt x="8346" y="8433"/>
                                  <a:pt x="8357" y="8472"/>
                                  <a:pt x="8380" y="8486"/>
                                </a:cubicBezTo>
                                <a:cubicBezTo>
                                  <a:pt x="8392" y="8499"/>
                                  <a:pt x="8426" y="8486"/>
                                  <a:pt x="8449" y="8472"/>
                                </a:cubicBezTo>
                                <a:close/>
                                <a:moveTo>
                                  <a:pt x="9369" y="9231"/>
                                </a:moveTo>
                                <a:cubicBezTo>
                                  <a:pt x="9346" y="9217"/>
                                  <a:pt x="9311" y="9244"/>
                                  <a:pt x="9311" y="9270"/>
                                </a:cubicBezTo>
                                <a:cubicBezTo>
                                  <a:pt x="9300" y="9297"/>
                                  <a:pt x="9323" y="9337"/>
                                  <a:pt x="9346" y="9337"/>
                                </a:cubicBezTo>
                                <a:cubicBezTo>
                                  <a:pt x="9380" y="9350"/>
                                  <a:pt x="9415" y="9364"/>
                                  <a:pt x="9438" y="9390"/>
                                </a:cubicBezTo>
                                <a:cubicBezTo>
                                  <a:pt x="9449" y="9403"/>
                                  <a:pt x="9461" y="9430"/>
                                  <a:pt x="9461" y="9443"/>
                                </a:cubicBezTo>
                                <a:lnTo>
                                  <a:pt x="9461" y="9470"/>
                                </a:lnTo>
                                <a:cubicBezTo>
                                  <a:pt x="9461" y="9497"/>
                                  <a:pt x="9472" y="9536"/>
                                  <a:pt x="9507" y="9536"/>
                                </a:cubicBezTo>
                                <a:cubicBezTo>
                                  <a:pt x="9507" y="9536"/>
                                  <a:pt x="9507" y="9536"/>
                                  <a:pt x="9518" y="9536"/>
                                </a:cubicBezTo>
                                <a:cubicBezTo>
                                  <a:pt x="9541" y="9536"/>
                                  <a:pt x="9564" y="9510"/>
                                  <a:pt x="9564" y="9483"/>
                                </a:cubicBezTo>
                                <a:lnTo>
                                  <a:pt x="9564" y="9470"/>
                                </a:lnTo>
                                <a:cubicBezTo>
                                  <a:pt x="9564" y="9417"/>
                                  <a:pt x="9553" y="9364"/>
                                  <a:pt x="9530" y="9324"/>
                                </a:cubicBezTo>
                                <a:cubicBezTo>
                                  <a:pt x="9484" y="9284"/>
                                  <a:pt x="9426" y="9244"/>
                                  <a:pt x="9369" y="9231"/>
                                </a:cubicBezTo>
                                <a:close/>
                                <a:moveTo>
                                  <a:pt x="8645" y="9111"/>
                                </a:moveTo>
                                <a:cubicBezTo>
                                  <a:pt x="8645" y="8938"/>
                                  <a:pt x="8484" y="8792"/>
                                  <a:pt x="8288" y="8792"/>
                                </a:cubicBezTo>
                                <a:cubicBezTo>
                                  <a:pt x="8093" y="8792"/>
                                  <a:pt x="7932" y="8938"/>
                                  <a:pt x="7932" y="9111"/>
                                </a:cubicBezTo>
                                <a:cubicBezTo>
                                  <a:pt x="7932" y="9284"/>
                                  <a:pt x="8093" y="9430"/>
                                  <a:pt x="8288" y="9430"/>
                                </a:cubicBezTo>
                                <a:cubicBezTo>
                                  <a:pt x="8484" y="9430"/>
                                  <a:pt x="8645" y="9284"/>
                                  <a:pt x="8645" y="9111"/>
                                </a:cubicBezTo>
                                <a:close/>
                                <a:moveTo>
                                  <a:pt x="8024" y="9111"/>
                                </a:moveTo>
                                <a:cubicBezTo>
                                  <a:pt x="8024" y="9004"/>
                                  <a:pt x="8139" y="8911"/>
                                  <a:pt x="8288" y="8911"/>
                                </a:cubicBezTo>
                                <a:cubicBezTo>
                                  <a:pt x="8426" y="8911"/>
                                  <a:pt x="8553" y="9004"/>
                                  <a:pt x="8553" y="9111"/>
                                </a:cubicBezTo>
                                <a:cubicBezTo>
                                  <a:pt x="8553" y="9217"/>
                                  <a:pt x="8438" y="9310"/>
                                  <a:pt x="8288" y="9310"/>
                                </a:cubicBezTo>
                                <a:cubicBezTo>
                                  <a:pt x="8139" y="9310"/>
                                  <a:pt x="8024" y="9217"/>
                                  <a:pt x="8024" y="9111"/>
                                </a:cubicBezTo>
                                <a:close/>
                                <a:moveTo>
                                  <a:pt x="8047" y="8472"/>
                                </a:moveTo>
                                <a:cubicBezTo>
                                  <a:pt x="8058" y="8459"/>
                                  <a:pt x="8070" y="8446"/>
                                  <a:pt x="8081" y="8446"/>
                                </a:cubicBezTo>
                                <a:cubicBezTo>
                                  <a:pt x="8093" y="8446"/>
                                  <a:pt x="8104" y="8446"/>
                                  <a:pt x="8116" y="8472"/>
                                </a:cubicBezTo>
                                <a:cubicBezTo>
                                  <a:pt x="8127" y="8486"/>
                                  <a:pt x="8139" y="8499"/>
                                  <a:pt x="8150" y="8499"/>
                                </a:cubicBezTo>
                                <a:cubicBezTo>
                                  <a:pt x="8162" y="8499"/>
                                  <a:pt x="8173" y="8499"/>
                                  <a:pt x="8185" y="8486"/>
                                </a:cubicBezTo>
                                <a:cubicBezTo>
                                  <a:pt x="8208" y="8459"/>
                                  <a:pt x="8208" y="8433"/>
                                  <a:pt x="8196" y="8406"/>
                                </a:cubicBezTo>
                                <a:cubicBezTo>
                                  <a:pt x="8173" y="8366"/>
                                  <a:pt x="8127" y="8339"/>
                                  <a:pt x="8081" y="8339"/>
                                </a:cubicBezTo>
                                <a:cubicBezTo>
                                  <a:pt x="8035" y="8339"/>
                                  <a:pt x="8001" y="8366"/>
                                  <a:pt x="7966" y="8406"/>
                                </a:cubicBezTo>
                                <a:cubicBezTo>
                                  <a:pt x="7943" y="8433"/>
                                  <a:pt x="7955" y="8472"/>
                                  <a:pt x="7978" y="8486"/>
                                </a:cubicBezTo>
                                <a:cubicBezTo>
                                  <a:pt x="8001" y="8499"/>
                                  <a:pt x="8035" y="8486"/>
                                  <a:pt x="8047" y="8472"/>
                                </a:cubicBezTo>
                                <a:close/>
                                <a:moveTo>
                                  <a:pt x="9219" y="9217"/>
                                </a:moveTo>
                                <a:cubicBezTo>
                                  <a:pt x="9185" y="9217"/>
                                  <a:pt x="9162" y="9217"/>
                                  <a:pt x="9127" y="9217"/>
                                </a:cubicBezTo>
                                <a:lnTo>
                                  <a:pt x="9127" y="9217"/>
                                </a:lnTo>
                                <a:cubicBezTo>
                                  <a:pt x="9104" y="9217"/>
                                  <a:pt x="9081" y="9244"/>
                                  <a:pt x="9081" y="9270"/>
                                </a:cubicBezTo>
                                <a:cubicBezTo>
                                  <a:pt x="9081" y="9297"/>
                                  <a:pt x="9104" y="9324"/>
                                  <a:pt x="9127" y="9324"/>
                                </a:cubicBezTo>
                                <a:cubicBezTo>
                                  <a:pt x="9162" y="9324"/>
                                  <a:pt x="9185" y="9324"/>
                                  <a:pt x="9219" y="9324"/>
                                </a:cubicBezTo>
                                <a:cubicBezTo>
                                  <a:pt x="9219" y="9324"/>
                                  <a:pt x="9219" y="9324"/>
                                  <a:pt x="9219" y="9324"/>
                                </a:cubicBezTo>
                                <a:cubicBezTo>
                                  <a:pt x="9242" y="9324"/>
                                  <a:pt x="9265" y="9297"/>
                                  <a:pt x="9265" y="9270"/>
                                </a:cubicBezTo>
                                <a:cubicBezTo>
                                  <a:pt x="9265" y="9244"/>
                                  <a:pt x="9254" y="9217"/>
                                  <a:pt x="9219" y="9217"/>
                                </a:cubicBezTo>
                                <a:close/>
                                <a:moveTo>
                                  <a:pt x="16324" y="20084"/>
                                </a:moveTo>
                                <a:cubicBezTo>
                                  <a:pt x="16128" y="20070"/>
                                  <a:pt x="15956" y="20203"/>
                                  <a:pt x="15944" y="20376"/>
                                </a:cubicBezTo>
                                <a:cubicBezTo>
                                  <a:pt x="15933" y="20549"/>
                                  <a:pt x="16082" y="20709"/>
                                  <a:pt x="16289" y="20722"/>
                                </a:cubicBezTo>
                                <a:cubicBezTo>
                                  <a:pt x="16485" y="20735"/>
                                  <a:pt x="16657" y="20602"/>
                                  <a:pt x="16668" y="20430"/>
                                </a:cubicBezTo>
                                <a:cubicBezTo>
                                  <a:pt x="16668" y="20257"/>
                                  <a:pt x="16519" y="20097"/>
                                  <a:pt x="16324" y="20084"/>
                                </a:cubicBezTo>
                                <a:close/>
                                <a:moveTo>
                                  <a:pt x="16289" y="20616"/>
                                </a:moveTo>
                                <a:cubicBezTo>
                                  <a:pt x="16151" y="20602"/>
                                  <a:pt x="16036" y="20496"/>
                                  <a:pt x="16048" y="20390"/>
                                </a:cubicBezTo>
                                <a:cubicBezTo>
                                  <a:pt x="16059" y="20283"/>
                                  <a:pt x="16174" y="20190"/>
                                  <a:pt x="16312" y="20203"/>
                                </a:cubicBezTo>
                                <a:cubicBezTo>
                                  <a:pt x="16450" y="20217"/>
                                  <a:pt x="16565" y="20323"/>
                                  <a:pt x="16553" y="20430"/>
                                </a:cubicBezTo>
                                <a:cubicBezTo>
                                  <a:pt x="16553" y="20536"/>
                                  <a:pt x="16427" y="20629"/>
                                  <a:pt x="16289" y="20616"/>
                                </a:cubicBezTo>
                                <a:close/>
                                <a:moveTo>
                                  <a:pt x="16462" y="19791"/>
                                </a:moveTo>
                                <a:cubicBezTo>
                                  <a:pt x="16473" y="19791"/>
                                  <a:pt x="16496" y="19791"/>
                                  <a:pt x="16496" y="19778"/>
                                </a:cubicBezTo>
                                <a:cubicBezTo>
                                  <a:pt x="16508" y="19765"/>
                                  <a:pt x="16530" y="19765"/>
                                  <a:pt x="16530" y="19765"/>
                                </a:cubicBezTo>
                                <a:cubicBezTo>
                                  <a:pt x="16530" y="19765"/>
                                  <a:pt x="16553" y="19765"/>
                                  <a:pt x="16565" y="19791"/>
                                </a:cubicBezTo>
                                <a:cubicBezTo>
                                  <a:pt x="16576" y="19818"/>
                                  <a:pt x="16611" y="19818"/>
                                  <a:pt x="16634" y="19804"/>
                                </a:cubicBezTo>
                                <a:cubicBezTo>
                                  <a:pt x="16657" y="19791"/>
                                  <a:pt x="16657" y="19751"/>
                                  <a:pt x="16645" y="19725"/>
                                </a:cubicBezTo>
                                <a:cubicBezTo>
                                  <a:pt x="16622" y="19685"/>
                                  <a:pt x="16576" y="19658"/>
                                  <a:pt x="16530" y="19658"/>
                                </a:cubicBezTo>
                                <a:cubicBezTo>
                                  <a:pt x="16485" y="19658"/>
                                  <a:pt x="16439" y="19671"/>
                                  <a:pt x="16416" y="19711"/>
                                </a:cubicBezTo>
                                <a:cubicBezTo>
                                  <a:pt x="16393" y="19738"/>
                                  <a:pt x="16393" y="19765"/>
                                  <a:pt x="16416" y="19791"/>
                                </a:cubicBezTo>
                                <a:cubicBezTo>
                                  <a:pt x="16439" y="19791"/>
                                  <a:pt x="16450" y="19791"/>
                                  <a:pt x="16462" y="19791"/>
                                </a:cubicBezTo>
                                <a:close/>
                                <a:moveTo>
                                  <a:pt x="17577" y="18248"/>
                                </a:moveTo>
                                <a:cubicBezTo>
                                  <a:pt x="17554" y="18248"/>
                                  <a:pt x="17531" y="18275"/>
                                  <a:pt x="17519" y="18301"/>
                                </a:cubicBezTo>
                                <a:lnTo>
                                  <a:pt x="17508" y="18541"/>
                                </a:lnTo>
                                <a:cubicBezTo>
                                  <a:pt x="17496" y="18754"/>
                                  <a:pt x="17347" y="18927"/>
                                  <a:pt x="17163" y="18940"/>
                                </a:cubicBezTo>
                                <a:lnTo>
                                  <a:pt x="17186" y="18541"/>
                                </a:lnTo>
                                <a:cubicBezTo>
                                  <a:pt x="17186" y="18514"/>
                                  <a:pt x="17163" y="18488"/>
                                  <a:pt x="17140" y="18474"/>
                                </a:cubicBezTo>
                                <a:cubicBezTo>
                                  <a:pt x="17117" y="18474"/>
                                  <a:pt x="17094" y="18501"/>
                                  <a:pt x="17082" y="18528"/>
                                </a:cubicBezTo>
                                <a:lnTo>
                                  <a:pt x="17059" y="18927"/>
                                </a:lnTo>
                                <a:lnTo>
                                  <a:pt x="16806" y="18913"/>
                                </a:lnTo>
                                <a:cubicBezTo>
                                  <a:pt x="16806" y="18913"/>
                                  <a:pt x="16795" y="18913"/>
                                  <a:pt x="16795" y="18913"/>
                                </a:cubicBezTo>
                                <a:lnTo>
                                  <a:pt x="16806" y="18740"/>
                                </a:lnTo>
                                <a:cubicBezTo>
                                  <a:pt x="16806" y="18714"/>
                                  <a:pt x="16783" y="18687"/>
                                  <a:pt x="16760" y="18674"/>
                                </a:cubicBezTo>
                                <a:cubicBezTo>
                                  <a:pt x="16737" y="18674"/>
                                  <a:pt x="16714" y="18700"/>
                                  <a:pt x="16703" y="18727"/>
                                </a:cubicBezTo>
                                <a:lnTo>
                                  <a:pt x="16691" y="18927"/>
                                </a:lnTo>
                                <a:cubicBezTo>
                                  <a:pt x="16588" y="18966"/>
                                  <a:pt x="16507" y="19060"/>
                                  <a:pt x="16473" y="19179"/>
                                </a:cubicBezTo>
                                <a:cubicBezTo>
                                  <a:pt x="16439" y="19166"/>
                                  <a:pt x="16404" y="19153"/>
                                  <a:pt x="16370" y="19153"/>
                                </a:cubicBezTo>
                                <a:cubicBezTo>
                                  <a:pt x="16335" y="19153"/>
                                  <a:pt x="16301" y="19153"/>
                                  <a:pt x="16266" y="19166"/>
                                </a:cubicBezTo>
                                <a:cubicBezTo>
                                  <a:pt x="16255" y="19033"/>
                                  <a:pt x="16186" y="18927"/>
                                  <a:pt x="16082" y="18873"/>
                                </a:cubicBezTo>
                                <a:lnTo>
                                  <a:pt x="16094" y="18674"/>
                                </a:lnTo>
                                <a:cubicBezTo>
                                  <a:pt x="16094" y="18647"/>
                                  <a:pt x="16071" y="18621"/>
                                  <a:pt x="16048" y="18607"/>
                                </a:cubicBezTo>
                                <a:cubicBezTo>
                                  <a:pt x="16025" y="18607"/>
                                  <a:pt x="16002" y="18634"/>
                                  <a:pt x="15990" y="18661"/>
                                </a:cubicBezTo>
                                <a:lnTo>
                                  <a:pt x="15979" y="18833"/>
                                </a:lnTo>
                                <a:cubicBezTo>
                                  <a:pt x="15979" y="18833"/>
                                  <a:pt x="15967" y="18833"/>
                                  <a:pt x="15967" y="18833"/>
                                </a:cubicBezTo>
                                <a:lnTo>
                                  <a:pt x="15714" y="18820"/>
                                </a:lnTo>
                                <a:lnTo>
                                  <a:pt x="15737" y="18421"/>
                                </a:lnTo>
                                <a:cubicBezTo>
                                  <a:pt x="15737" y="18395"/>
                                  <a:pt x="15714" y="18368"/>
                                  <a:pt x="15691" y="18355"/>
                                </a:cubicBezTo>
                                <a:cubicBezTo>
                                  <a:pt x="15668" y="18355"/>
                                  <a:pt x="15645" y="18381"/>
                                  <a:pt x="15634" y="18408"/>
                                </a:cubicBezTo>
                                <a:lnTo>
                                  <a:pt x="15611" y="18807"/>
                                </a:lnTo>
                                <a:cubicBezTo>
                                  <a:pt x="15438" y="18767"/>
                                  <a:pt x="15300" y="18581"/>
                                  <a:pt x="15312" y="18355"/>
                                </a:cubicBezTo>
                                <a:lnTo>
                                  <a:pt x="15323" y="18115"/>
                                </a:lnTo>
                                <a:cubicBezTo>
                                  <a:pt x="15323" y="18089"/>
                                  <a:pt x="15300" y="18062"/>
                                  <a:pt x="15277" y="18049"/>
                                </a:cubicBezTo>
                                <a:cubicBezTo>
                                  <a:pt x="15254" y="18049"/>
                                  <a:pt x="15232" y="18075"/>
                                  <a:pt x="15220" y="18102"/>
                                </a:cubicBezTo>
                                <a:lnTo>
                                  <a:pt x="15209" y="18341"/>
                                </a:lnTo>
                                <a:cubicBezTo>
                                  <a:pt x="15197" y="18634"/>
                                  <a:pt x="15392" y="18900"/>
                                  <a:pt x="15645" y="18913"/>
                                </a:cubicBezTo>
                                <a:lnTo>
                                  <a:pt x="15944" y="18940"/>
                                </a:lnTo>
                                <a:cubicBezTo>
                                  <a:pt x="16059" y="18953"/>
                                  <a:pt x="16140" y="19046"/>
                                  <a:pt x="16151" y="19179"/>
                                </a:cubicBezTo>
                                <a:cubicBezTo>
                                  <a:pt x="16094" y="19206"/>
                                  <a:pt x="16036" y="19246"/>
                                  <a:pt x="15979" y="19299"/>
                                </a:cubicBezTo>
                                <a:cubicBezTo>
                                  <a:pt x="15944" y="19246"/>
                                  <a:pt x="15887" y="19206"/>
                                  <a:pt x="15795" y="19193"/>
                                </a:cubicBezTo>
                                <a:cubicBezTo>
                                  <a:pt x="15657" y="19179"/>
                                  <a:pt x="15507" y="19339"/>
                                  <a:pt x="15484" y="19366"/>
                                </a:cubicBezTo>
                                <a:cubicBezTo>
                                  <a:pt x="15461" y="19392"/>
                                  <a:pt x="15461" y="19419"/>
                                  <a:pt x="15484" y="19445"/>
                                </a:cubicBezTo>
                                <a:cubicBezTo>
                                  <a:pt x="15496" y="19472"/>
                                  <a:pt x="15634" y="19645"/>
                                  <a:pt x="15772" y="19658"/>
                                </a:cubicBezTo>
                                <a:cubicBezTo>
                                  <a:pt x="15783" y="19658"/>
                                  <a:pt x="15795" y="19658"/>
                                  <a:pt x="15806" y="19658"/>
                                </a:cubicBezTo>
                                <a:cubicBezTo>
                                  <a:pt x="15806" y="19658"/>
                                  <a:pt x="15806" y="19671"/>
                                  <a:pt x="15806" y="19671"/>
                                </a:cubicBezTo>
                                <a:lnTo>
                                  <a:pt x="15726" y="20124"/>
                                </a:lnTo>
                                <a:cubicBezTo>
                                  <a:pt x="15714" y="20150"/>
                                  <a:pt x="15714" y="20190"/>
                                  <a:pt x="15714" y="20217"/>
                                </a:cubicBezTo>
                                <a:cubicBezTo>
                                  <a:pt x="15565" y="20203"/>
                                  <a:pt x="15415" y="20190"/>
                                  <a:pt x="15254" y="20190"/>
                                </a:cubicBezTo>
                                <a:cubicBezTo>
                                  <a:pt x="15151" y="20190"/>
                                  <a:pt x="15048" y="20230"/>
                                  <a:pt x="14967" y="20297"/>
                                </a:cubicBezTo>
                                <a:lnTo>
                                  <a:pt x="14898" y="20217"/>
                                </a:lnTo>
                                <a:cubicBezTo>
                                  <a:pt x="14875" y="20190"/>
                                  <a:pt x="14852" y="20190"/>
                                  <a:pt x="14829" y="20217"/>
                                </a:cubicBezTo>
                                <a:cubicBezTo>
                                  <a:pt x="14806" y="20243"/>
                                  <a:pt x="14806" y="20270"/>
                                  <a:pt x="14829" y="20297"/>
                                </a:cubicBezTo>
                                <a:lnTo>
                                  <a:pt x="14898" y="20390"/>
                                </a:lnTo>
                                <a:cubicBezTo>
                                  <a:pt x="14841" y="20469"/>
                                  <a:pt x="14818" y="20563"/>
                                  <a:pt x="14818" y="20669"/>
                                </a:cubicBezTo>
                                <a:cubicBezTo>
                                  <a:pt x="14829" y="20855"/>
                                  <a:pt x="14841" y="21174"/>
                                  <a:pt x="14852" y="21347"/>
                                </a:cubicBezTo>
                                <a:cubicBezTo>
                                  <a:pt x="14852" y="21440"/>
                                  <a:pt x="14921" y="21507"/>
                                  <a:pt x="15002" y="21520"/>
                                </a:cubicBezTo>
                                <a:cubicBezTo>
                                  <a:pt x="15002" y="21520"/>
                                  <a:pt x="15002" y="21520"/>
                                  <a:pt x="15002" y="21520"/>
                                </a:cubicBezTo>
                                <a:lnTo>
                                  <a:pt x="15048" y="21520"/>
                                </a:lnTo>
                                <a:cubicBezTo>
                                  <a:pt x="15094" y="21520"/>
                                  <a:pt x="15128" y="21507"/>
                                  <a:pt x="15163" y="21467"/>
                                </a:cubicBezTo>
                                <a:cubicBezTo>
                                  <a:pt x="15197" y="21427"/>
                                  <a:pt x="15209" y="21387"/>
                                  <a:pt x="15209" y="21334"/>
                                </a:cubicBezTo>
                                <a:lnTo>
                                  <a:pt x="15209" y="21281"/>
                                </a:lnTo>
                                <a:cubicBezTo>
                                  <a:pt x="15209" y="21281"/>
                                  <a:pt x="15209" y="21281"/>
                                  <a:pt x="15209" y="21267"/>
                                </a:cubicBezTo>
                                <a:cubicBezTo>
                                  <a:pt x="15209" y="21214"/>
                                  <a:pt x="15231" y="21174"/>
                                  <a:pt x="15254" y="21148"/>
                                </a:cubicBezTo>
                                <a:cubicBezTo>
                                  <a:pt x="15289" y="21108"/>
                                  <a:pt x="15335" y="21095"/>
                                  <a:pt x="15381" y="21095"/>
                                </a:cubicBezTo>
                                <a:cubicBezTo>
                                  <a:pt x="15519" y="21095"/>
                                  <a:pt x="15657" y="21108"/>
                                  <a:pt x="15783" y="21121"/>
                                </a:cubicBezTo>
                                <a:cubicBezTo>
                                  <a:pt x="15829" y="21121"/>
                                  <a:pt x="15875" y="21148"/>
                                  <a:pt x="15910" y="21201"/>
                                </a:cubicBezTo>
                                <a:cubicBezTo>
                                  <a:pt x="15933" y="21241"/>
                                  <a:pt x="15944" y="21281"/>
                                  <a:pt x="15944" y="21334"/>
                                </a:cubicBezTo>
                                <a:lnTo>
                                  <a:pt x="15933" y="21400"/>
                                </a:lnTo>
                                <a:cubicBezTo>
                                  <a:pt x="15921" y="21454"/>
                                  <a:pt x="15944" y="21494"/>
                                  <a:pt x="15967" y="21533"/>
                                </a:cubicBezTo>
                                <a:cubicBezTo>
                                  <a:pt x="15990" y="21573"/>
                                  <a:pt x="16036" y="21600"/>
                                  <a:pt x="16082" y="21600"/>
                                </a:cubicBezTo>
                                <a:lnTo>
                                  <a:pt x="16128" y="21600"/>
                                </a:lnTo>
                                <a:cubicBezTo>
                                  <a:pt x="16128" y="21600"/>
                                  <a:pt x="16128" y="21600"/>
                                  <a:pt x="16128" y="21600"/>
                                </a:cubicBezTo>
                                <a:cubicBezTo>
                                  <a:pt x="16209" y="21600"/>
                                  <a:pt x="16278" y="21547"/>
                                  <a:pt x="16289" y="21454"/>
                                </a:cubicBezTo>
                                <a:cubicBezTo>
                                  <a:pt x="16289" y="21427"/>
                                  <a:pt x="16301" y="21414"/>
                                  <a:pt x="16301" y="21387"/>
                                </a:cubicBezTo>
                                <a:lnTo>
                                  <a:pt x="16381" y="20855"/>
                                </a:lnTo>
                                <a:cubicBezTo>
                                  <a:pt x="16519" y="20842"/>
                                  <a:pt x="16645" y="20762"/>
                                  <a:pt x="16749" y="20656"/>
                                </a:cubicBezTo>
                                <a:cubicBezTo>
                                  <a:pt x="16852" y="20536"/>
                                  <a:pt x="16910" y="20376"/>
                                  <a:pt x="16887" y="20217"/>
                                </a:cubicBezTo>
                                <a:lnTo>
                                  <a:pt x="16864" y="19751"/>
                                </a:lnTo>
                                <a:cubicBezTo>
                                  <a:pt x="16864" y="19751"/>
                                  <a:pt x="16864" y="19738"/>
                                  <a:pt x="16864" y="19738"/>
                                </a:cubicBezTo>
                                <a:cubicBezTo>
                                  <a:pt x="16875" y="19738"/>
                                  <a:pt x="16887" y="19738"/>
                                  <a:pt x="16898" y="19738"/>
                                </a:cubicBezTo>
                                <a:cubicBezTo>
                                  <a:pt x="17036" y="19751"/>
                                  <a:pt x="17186" y="19592"/>
                                  <a:pt x="17209" y="19565"/>
                                </a:cubicBezTo>
                                <a:cubicBezTo>
                                  <a:pt x="17232" y="19538"/>
                                  <a:pt x="17232" y="19512"/>
                                  <a:pt x="17209" y="19485"/>
                                </a:cubicBezTo>
                                <a:cubicBezTo>
                                  <a:pt x="17197" y="19459"/>
                                  <a:pt x="17059" y="19286"/>
                                  <a:pt x="16921" y="19272"/>
                                </a:cubicBezTo>
                                <a:cubicBezTo>
                                  <a:pt x="16829" y="19259"/>
                                  <a:pt x="16760" y="19299"/>
                                  <a:pt x="16726" y="19352"/>
                                </a:cubicBezTo>
                                <a:cubicBezTo>
                                  <a:pt x="16680" y="19286"/>
                                  <a:pt x="16634" y="19246"/>
                                  <a:pt x="16576" y="19206"/>
                                </a:cubicBezTo>
                                <a:cubicBezTo>
                                  <a:pt x="16599" y="19086"/>
                                  <a:pt x="16691" y="18993"/>
                                  <a:pt x="16806" y="19006"/>
                                </a:cubicBezTo>
                                <a:lnTo>
                                  <a:pt x="17105" y="19033"/>
                                </a:lnTo>
                                <a:cubicBezTo>
                                  <a:pt x="17358" y="19046"/>
                                  <a:pt x="17588" y="18820"/>
                                  <a:pt x="17600" y="18528"/>
                                </a:cubicBezTo>
                                <a:lnTo>
                                  <a:pt x="17611" y="18288"/>
                                </a:lnTo>
                                <a:cubicBezTo>
                                  <a:pt x="17623" y="18288"/>
                                  <a:pt x="17600" y="18248"/>
                                  <a:pt x="17577" y="18248"/>
                                </a:cubicBezTo>
                                <a:close/>
                                <a:moveTo>
                                  <a:pt x="15795" y="19565"/>
                                </a:moveTo>
                                <a:cubicBezTo>
                                  <a:pt x="15737" y="19565"/>
                                  <a:pt x="15657" y="19485"/>
                                  <a:pt x="15611" y="19432"/>
                                </a:cubicBezTo>
                                <a:cubicBezTo>
                                  <a:pt x="15657" y="19392"/>
                                  <a:pt x="15737" y="19326"/>
                                  <a:pt x="15806" y="19326"/>
                                </a:cubicBezTo>
                                <a:cubicBezTo>
                                  <a:pt x="15875" y="19326"/>
                                  <a:pt x="15910" y="19366"/>
                                  <a:pt x="15933" y="19405"/>
                                </a:cubicBezTo>
                                <a:cubicBezTo>
                                  <a:pt x="15898" y="19445"/>
                                  <a:pt x="15875" y="19499"/>
                                  <a:pt x="15864" y="19552"/>
                                </a:cubicBezTo>
                                <a:cubicBezTo>
                                  <a:pt x="15829" y="19565"/>
                                  <a:pt x="15818" y="19565"/>
                                  <a:pt x="15795" y="19565"/>
                                </a:cubicBezTo>
                                <a:close/>
                                <a:moveTo>
                                  <a:pt x="16209" y="21387"/>
                                </a:moveTo>
                                <a:cubicBezTo>
                                  <a:pt x="16209" y="21400"/>
                                  <a:pt x="16197" y="21427"/>
                                  <a:pt x="16197" y="21454"/>
                                </a:cubicBezTo>
                                <a:cubicBezTo>
                                  <a:pt x="16197" y="21494"/>
                                  <a:pt x="16163" y="21507"/>
                                  <a:pt x="16140" y="21507"/>
                                </a:cubicBezTo>
                                <a:lnTo>
                                  <a:pt x="16094" y="21507"/>
                                </a:lnTo>
                                <a:cubicBezTo>
                                  <a:pt x="16082" y="21507"/>
                                  <a:pt x="16059" y="21494"/>
                                  <a:pt x="16059" y="21480"/>
                                </a:cubicBezTo>
                                <a:cubicBezTo>
                                  <a:pt x="16048" y="21467"/>
                                  <a:pt x="16048" y="21454"/>
                                  <a:pt x="16048" y="21427"/>
                                </a:cubicBezTo>
                                <a:lnTo>
                                  <a:pt x="16059" y="21361"/>
                                </a:lnTo>
                                <a:cubicBezTo>
                                  <a:pt x="16071" y="21281"/>
                                  <a:pt x="16048" y="21201"/>
                                  <a:pt x="16013" y="21148"/>
                                </a:cubicBezTo>
                                <a:cubicBezTo>
                                  <a:pt x="15967" y="21081"/>
                                  <a:pt x="15898" y="21041"/>
                                  <a:pt x="15818" y="21028"/>
                                </a:cubicBezTo>
                                <a:cubicBezTo>
                                  <a:pt x="15680" y="21015"/>
                                  <a:pt x="15542" y="21001"/>
                                  <a:pt x="15404" y="21001"/>
                                </a:cubicBezTo>
                                <a:cubicBezTo>
                                  <a:pt x="15323" y="21001"/>
                                  <a:pt x="15254" y="21028"/>
                                  <a:pt x="15209" y="21095"/>
                                </a:cubicBezTo>
                                <a:cubicBezTo>
                                  <a:pt x="15163" y="21148"/>
                                  <a:pt x="15128" y="21228"/>
                                  <a:pt x="15128" y="21294"/>
                                </a:cubicBezTo>
                                <a:cubicBezTo>
                                  <a:pt x="15128" y="21294"/>
                                  <a:pt x="15128" y="21294"/>
                                  <a:pt x="15128" y="21294"/>
                                </a:cubicBezTo>
                                <a:lnTo>
                                  <a:pt x="15128" y="21361"/>
                                </a:lnTo>
                                <a:cubicBezTo>
                                  <a:pt x="15128" y="21374"/>
                                  <a:pt x="15117" y="21400"/>
                                  <a:pt x="15105" y="21414"/>
                                </a:cubicBezTo>
                                <a:cubicBezTo>
                                  <a:pt x="15094" y="21427"/>
                                  <a:pt x="15082" y="21427"/>
                                  <a:pt x="15059" y="21427"/>
                                </a:cubicBezTo>
                                <a:lnTo>
                                  <a:pt x="15013" y="21427"/>
                                </a:lnTo>
                                <a:cubicBezTo>
                                  <a:pt x="14979" y="21427"/>
                                  <a:pt x="14956" y="21400"/>
                                  <a:pt x="14956" y="21361"/>
                                </a:cubicBezTo>
                                <a:cubicBezTo>
                                  <a:pt x="14944" y="21188"/>
                                  <a:pt x="14933" y="20868"/>
                                  <a:pt x="14921" y="20682"/>
                                </a:cubicBezTo>
                                <a:cubicBezTo>
                                  <a:pt x="14921" y="20602"/>
                                  <a:pt x="14944" y="20523"/>
                                  <a:pt x="14990" y="20469"/>
                                </a:cubicBezTo>
                                <a:cubicBezTo>
                                  <a:pt x="15059" y="20390"/>
                                  <a:pt x="15151" y="20350"/>
                                  <a:pt x="15254" y="20350"/>
                                </a:cubicBezTo>
                                <a:cubicBezTo>
                                  <a:pt x="15415" y="20350"/>
                                  <a:pt x="15576" y="20363"/>
                                  <a:pt x="15726" y="20376"/>
                                </a:cubicBezTo>
                                <a:cubicBezTo>
                                  <a:pt x="15737" y="20456"/>
                                  <a:pt x="15772" y="20549"/>
                                  <a:pt x="15818" y="20616"/>
                                </a:cubicBezTo>
                                <a:cubicBezTo>
                                  <a:pt x="15921" y="20775"/>
                                  <a:pt x="16082" y="20882"/>
                                  <a:pt x="16266" y="20895"/>
                                </a:cubicBezTo>
                                <a:cubicBezTo>
                                  <a:pt x="16266" y="20895"/>
                                  <a:pt x="16266" y="20895"/>
                                  <a:pt x="16266" y="20895"/>
                                </a:cubicBezTo>
                                <a:cubicBezTo>
                                  <a:pt x="16266" y="20895"/>
                                  <a:pt x="16278" y="20895"/>
                                  <a:pt x="16278" y="20895"/>
                                </a:cubicBezTo>
                                <a:lnTo>
                                  <a:pt x="16209" y="21387"/>
                                </a:lnTo>
                                <a:close/>
                                <a:moveTo>
                                  <a:pt x="16921" y="19432"/>
                                </a:moveTo>
                                <a:cubicBezTo>
                                  <a:pt x="16979" y="19432"/>
                                  <a:pt x="17059" y="19512"/>
                                  <a:pt x="17105" y="19565"/>
                                </a:cubicBezTo>
                                <a:cubicBezTo>
                                  <a:pt x="17059" y="19605"/>
                                  <a:pt x="16979" y="19671"/>
                                  <a:pt x="16910" y="19658"/>
                                </a:cubicBezTo>
                                <a:cubicBezTo>
                                  <a:pt x="16887" y="19658"/>
                                  <a:pt x="16864" y="19658"/>
                                  <a:pt x="16852" y="19645"/>
                                </a:cubicBezTo>
                                <a:cubicBezTo>
                                  <a:pt x="16841" y="19592"/>
                                  <a:pt x="16818" y="19538"/>
                                  <a:pt x="16795" y="19485"/>
                                </a:cubicBezTo>
                                <a:cubicBezTo>
                                  <a:pt x="16806" y="19445"/>
                                  <a:pt x="16852" y="19419"/>
                                  <a:pt x="16921" y="19432"/>
                                </a:cubicBezTo>
                                <a:close/>
                                <a:moveTo>
                                  <a:pt x="16772" y="19791"/>
                                </a:moveTo>
                                <a:lnTo>
                                  <a:pt x="16795" y="20257"/>
                                </a:lnTo>
                                <a:cubicBezTo>
                                  <a:pt x="16806" y="20376"/>
                                  <a:pt x="16760" y="20509"/>
                                  <a:pt x="16680" y="20616"/>
                                </a:cubicBezTo>
                                <a:cubicBezTo>
                                  <a:pt x="16576" y="20735"/>
                                  <a:pt x="16439" y="20802"/>
                                  <a:pt x="16278" y="20789"/>
                                </a:cubicBezTo>
                                <a:cubicBezTo>
                                  <a:pt x="16278" y="20789"/>
                                  <a:pt x="16278" y="20789"/>
                                  <a:pt x="16278" y="20789"/>
                                </a:cubicBezTo>
                                <a:cubicBezTo>
                                  <a:pt x="16128" y="20775"/>
                                  <a:pt x="15990" y="20696"/>
                                  <a:pt x="15898" y="20563"/>
                                </a:cubicBezTo>
                                <a:cubicBezTo>
                                  <a:pt x="15829" y="20456"/>
                                  <a:pt x="15795" y="20323"/>
                                  <a:pt x="15829" y="20190"/>
                                </a:cubicBezTo>
                                <a:lnTo>
                                  <a:pt x="15910" y="19738"/>
                                </a:lnTo>
                                <a:cubicBezTo>
                                  <a:pt x="15956" y="19472"/>
                                  <a:pt x="16163" y="19286"/>
                                  <a:pt x="16370" y="19299"/>
                                </a:cubicBezTo>
                                <a:cubicBezTo>
                                  <a:pt x="16576" y="19299"/>
                                  <a:pt x="16749" y="19525"/>
                                  <a:pt x="16772" y="19791"/>
                                </a:cubicBezTo>
                                <a:close/>
                                <a:moveTo>
                                  <a:pt x="15071" y="20802"/>
                                </a:moveTo>
                                <a:cubicBezTo>
                                  <a:pt x="15048" y="20802"/>
                                  <a:pt x="15025" y="20829"/>
                                  <a:pt x="15025" y="20868"/>
                                </a:cubicBezTo>
                                <a:lnTo>
                                  <a:pt x="15025" y="20948"/>
                                </a:lnTo>
                                <a:cubicBezTo>
                                  <a:pt x="15025" y="20975"/>
                                  <a:pt x="15048" y="21001"/>
                                  <a:pt x="15071" y="21001"/>
                                </a:cubicBezTo>
                                <a:cubicBezTo>
                                  <a:pt x="15071" y="21001"/>
                                  <a:pt x="15071" y="21001"/>
                                  <a:pt x="15082" y="21001"/>
                                </a:cubicBezTo>
                                <a:cubicBezTo>
                                  <a:pt x="15105" y="21001"/>
                                  <a:pt x="15128" y="20975"/>
                                  <a:pt x="15128" y="20935"/>
                                </a:cubicBezTo>
                                <a:lnTo>
                                  <a:pt x="15128" y="20855"/>
                                </a:lnTo>
                                <a:cubicBezTo>
                                  <a:pt x="15117" y="20829"/>
                                  <a:pt x="15094" y="20802"/>
                                  <a:pt x="15071" y="20802"/>
                                </a:cubicBezTo>
                                <a:close/>
                                <a:moveTo>
                                  <a:pt x="16071" y="19765"/>
                                </a:moveTo>
                                <a:cubicBezTo>
                                  <a:pt x="16082" y="19765"/>
                                  <a:pt x="16105" y="19765"/>
                                  <a:pt x="16105" y="19751"/>
                                </a:cubicBezTo>
                                <a:cubicBezTo>
                                  <a:pt x="16117" y="19738"/>
                                  <a:pt x="16140" y="19738"/>
                                  <a:pt x="16140" y="19738"/>
                                </a:cubicBezTo>
                                <a:cubicBezTo>
                                  <a:pt x="16151" y="19738"/>
                                  <a:pt x="16163" y="19738"/>
                                  <a:pt x="16174" y="19765"/>
                                </a:cubicBezTo>
                                <a:cubicBezTo>
                                  <a:pt x="16186" y="19791"/>
                                  <a:pt x="16220" y="19791"/>
                                  <a:pt x="16243" y="19778"/>
                                </a:cubicBezTo>
                                <a:cubicBezTo>
                                  <a:pt x="16266" y="19765"/>
                                  <a:pt x="16266" y="19725"/>
                                  <a:pt x="16255" y="19698"/>
                                </a:cubicBezTo>
                                <a:cubicBezTo>
                                  <a:pt x="16232" y="19658"/>
                                  <a:pt x="16186" y="19632"/>
                                  <a:pt x="16140" y="19632"/>
                                </a:cubicBezTo>
                                <a:cubicBezTo>
                                  <a:pt x="16094" y="19632"/>
                                  <a:pt x="16048" y="19645"/>
                                  <a:pt x="16025" y="19685"/>
                                </a:cubicBezTo>
                                <a:cubicBezTo>
                                  <a:pt x="16002" y="19711"/>
                                  <a:pt x="16002" y="19738"/>
                                  <a:pt x="16025" y="19765"/>
                                </a:cubicBezTo>
                                <a:cubicBezTo>
                                  <a:pt x="16048" y="19765"/>
                                  <a:pt x="16059" y="19765"/>
                                  <a:pt x="16071" y="19765"/>
                                </a:cubicBezTo>
                                <a:close/>
                                <a:moveTo>
                                  <a:pt x="15209" y="20443"/>
                                </a:moveTo>
                                <a:cubicBezTo>
                                  <a:pt x="15151" y="20456"/>
                                  <a:pt x="15094" y="20483"/>
                                  <a:pt x="15059" y="20523"/>
                                </a:cubicBezTo>
                                <a:cubicBezTo>
                                  <a:pt x="15025" y="20563"/>
                                  <a:pt x="15013" y="20616"/>
                                  <a:pt x="15013" y="20669"/>
                                </a:cubicBezTo>
                                <a:lnTo>
                                  <a:pt x="15013" y="20682"/>
                                </a:lnTo>
                                <a:cubicBezTo>
                                  <a:pt x="15013" y="20709"/>
                                  <a:pt x="15036" y="20735"/>
                                  <a:pt x="15059" y="20735"/>
                                </a:cubicBezTo>
                                <a:cubicBezTo>
                                  <a:pt x="15059" y="20735"/>
                                  <a:pt x="15059" y="20735"/>
                                  <a:pt x="15071" y="20735"/>
                                </a:cubicBezTo>
                                <a:cubicBezTo>
                                  <a:pt x="15094" y="20735"/>
                                  <a:pt x="15117" y="20709"/>
                                  <a:pt x="15117" y="20669"/>
                                </a:cubicBezTo>
                                <a:lnTo>
                                  <a:pt x="15117" y="20642"/>
                                </a:lnTo>
                                <a:cubicBezTo>
                                  <a:pt x="15117" y="20629"/>
                                  <a:pt x="15128" y="20602"/>
                                  <a:pt x="15140" y="20589"/>
                                </a:cubicBezTo>
                                <a:cubicBezTo>
                                  <a:pt x="15163" y="20563"/>
                                  <a:pt x="15197" y="20549"/>
                                  <a:pt x="15232" y="20536"/>
                                </a:cubicBezTo>
                                <a:cubicBezTo>
                                  <a:pt x="15255" y="20536"/>
                                  <a:pt x="15277" y="20496"/>
                                  <a:pt x="15277" y="20469"/>
                                </a:cubicBezTo>
                                <a:cubicBezTo>
                                  <a:pt x="15266" y="20456"/>
                                  <a:pt x="15232" y="20443"/>
                                  <a:pt x="15209" y="20443"/>
                                </a:cubicBezTo>
                                <a:close/>
                                <a:moveTo>
                                  <a:pt x="15450" y="20443"/>
                                </a:moveTo>
                                <a:cubicBezTo>
                                  <a:pt x="15450" y="20443"/>
                                  <a:pt x="15450" y="20443"/>
                                  <a:pt x="15450" y="20443"/>
                                </a:cubicBezTo>
                                <a:cubicBezTo>
                                  <a:pt x="15415" y="20443"/>
                                  <a:pt x="15392" y="20443"/>
                                  <a:pt x="15358" y="20443"/>
                                </a:cubicBezTo>
                                <a:cubicBezTo>
                                  <a:pt x="15335" y="20443"/>
                                  <a:pt x="15312" y="20469"/>
                                  <a:pt x="15312" y="20496"/>
                                </a:cubicBezTo>
                                <a:cubicBezTo>
                                  <a:pt x="15312" y="20523"/>
                                  <a:pt x="15335" y="20549"/>
                                  <a:pt x="15358" y="20549"/>
                                </a:cubicBezTo>
                                <a:cubicBezTo>
                                  <a:pt x="15358" y="20549"/>
                                  <a:pt x="15358" y="20549"/>
                                  <a:pt x="15358" y="20549"/>
                                </a:cubicBezTo>
                                <a:cubicBezTo>
                                  <a:pt x="15392" y="20549"/>
                                  <a:pt x="15415" y="20549"/>
                                  <a:pt x="15450" y="20549"/>
                                </a:cubicBezTo>
                                <a:cubicBezTo>
                                  <a:pt x="15473" y="20549"/>
                                  <a:pt x="15496" y="20523"/>
                                  <a:pt x="15507" y="20496"/>
                                </a:cubicBezTo>
                                <a:cubicBezTo>
                                  <a:pt x="15496" y="20469"/>
                                  <a:pt x="15484" y="20443"/>
                                  <a:pt x="15450" y="20443"/>
                                </a:cubicBezTo>
                                <a:close/>
                                <a:moveTo>
                                  <a:pt x="7484" y="14165"/>
                                </a:moveTo>
                                <a:cubicBezTo>
                                  <a:pt x="7484" y="14178"/>
                                  <a:pt x="7495" y="14192"/>
                                  <a:pt x="7518" y="14205"/>
                                </a:cubicBezTo>
                                <a:lnTo>
                                  <a:pt x="7610" y="14232"/>
                                </a:lnTo>
                                <a:lnTo>
                                  <a:pt x="7667" y="14325"/>
                                </a:lnTo>
                                <a:cubicBezTo>
                                  <a:pt x="7679" y="14338"/>
                                  <a:pt x="7690" y="14351"/>
                                  <a:pt x="7702" y="14351"/>
                                </a:cubicBezTo>
                                <a:cubicBezTo>
                                  <a:pt x="7713" y="14351"/>
                                  <a:pt x="7736" y="14338"/>
                                  <a:pt x="7736" y="14325"/>
                                </a:cubicBezTo>
                                <a:lnTo>
                                  <a:pt x="7794" y="14232"/>
                                </a:lnTo>
                                <a:lnTo>
                                  <a:pt x="7886" y="14205"/>
                                </a:lnTo>
                                <a:cubicBezTo>
                                  <a:pt x="7897" y="14205"/>
                                  <a:pt x="7909" y="14192"/>
                                  <a:pt x="7920" y="14165"/>
                                </a:cubicBezTo>
                                <a:cubicBezTo>
                                  <a:pt x="7920" y="14152"/>
                                  <a:pt x="7920" y="14125"/>
                                  <a:pt x="7909" y="14112"/>
                                </a:cubicBezTo>
                                <a:lnTo>
                                  <a:pt x="7851" y="14019"/>
                                </a:lnTo>
                                <a:lnTo>
                                  <a:pt x="7851" y="13899"/>
                                </a:lnTo>
                                <a:cubicBezTo>
                                  <a:pt x="7851" y="13886"/>
                                  <a:pt x="7840" y="13859"/>
                                  <a:pt x="7828" y="13859"/>
                                </a:cubicBezTo>
                                <a:cubicBezTo>
                                  <a:pt x="7817" y="13846"/>
                                  <a:pt x="7805" y="13846"/>
                                  <a:pt x="7782" y="13859"/>
                                </a:cubicBezTo>
                                <a:lnTo>
                                  <a:pt x="7690" y="13899"/>
                                </a:lnTo>
                                <a:lnTo>
                                  <a:pt x="7599" y="13859"/>
                                </a:lnTo>
                                <a:cubicBezTo>
                                  <a:pt x="7587" y="13859"/>
                                  <a:pt x="7564" y="13859"/>
                                  <a:pt x="7553" y="13859"/>
                                </a:cubicBezTo>
                                <a:cubicBezTo>
                                  <a:pt x="7541" y="13872"/>
                                  <a:pt x="7530" y="13886"/>
                                  <a:pt x="7530" y="13899"/>
                                </a:cubicBezTo>
                                <a:lnTo>
                                  <a:pt x="7530" y="14019"/>
                                </a:lnTo>
                                <a:lnTo>
                                  <a:pt x="7472" y="14112"/>
                                </a:lnTo>
                                <a:cubicBezTo>
                                  <a:pt x="7484" y="14125"/>
                                  <a:pt x="7472" y="14152"/>
                                  <a:pt x="7484" y="14165"/>
                                </a:cubicBezTo>
                                <a:close/>
                                <a:moveTo>
                                  <a:pt x="7633" y="14072"/>
                                </a:moveTo>
                                <a:cubicBezTo>
                                  <a:pt x="7644" y="14059"/>
                                  <a:pt x="7644" y="14045"/>
                                  <a:pt x="7644" y="14032"/>
                                </a:cubicBezTo>
                                <a:lnTo>
                                  <a:pt x="7644" y="13979"/>
                                </a:lnTo>
                                <a:lnTo>
                                  <a:pt x="7690" y="13992"/>
                                </a:lnTo>
                                <a:cubicBezTo>
                                  <a:pt x="7702" y="13992"/>
                                  <a:pt x="7713" y="13992"/>
                                  <a:pt x="7725" y="13992"/>
                                </a:cubicBezTo>
                                <a:lnTo>
                                  <a:pt x="7771" y="13979"/>
                                </a:lnTo>
                                <a:lnTo>
                                  <a:pt x="7771" y="14032"/>
                                </a:lnTo>
                                <a:cubicBezTo>
                                  <a:pt x="7771" y="14045"/>
                                  <a:pt x="7771" y="14059"/>
                                  <a:pt x="7782" y="14072"/>
                                </a:cubicBezTo>
                                <a:lnTo>
                                  <a:pt x="7817" y="14112"/>
                                </a:lnTo>
                                <a:lnTo>
                                  <a:pt x="7771" y="14125"/>
                                </a:lnTo>
                                <a:cubicBezTo>
                                  <a:pt x="7759" y="14125"/>
                                  <a:pt x="7748" y="14138"/>
                                  <a:pt x="7748" y="14152"/>
                                </a:cubicBezTo>
                                <a:lnTo>
                                  <a:pt x="7725" y="14192"/>
                                </a:lnTo>
                                <a:lnTo>
                                  <a:pt x="7702" y="14152"/>
                                </a:lnTo>
                                <a:cubicBezTo>
                                  <a:pt x="7690" y="14138"/>
                                  <a:pt x="7690" y="14138"/>
                                  <a:pt x="7679" y="14125"/>
                                </a:cubicBezTo>
                                <a:lnTo>
                                  <a:pt x="7633" y="14112"/>
                                </a:lnTo>
                                <a:lnTo>
                                  <a:pt x="7633" y="14072"/>
                                </a:lnTo>
                                <a:close/>
                                <a:moveTo>
                                  <a:pt x="8978" y="15588"/>
                                </a:moveTo>
                                <a:lnTo>
                                  <a:pt x="8886" y="15562"/>
                                </a:lnTo>
                                <a:lnTo>
                                  <a:pt x="8840" y="15468"/>
                                </a:lnTo>
                                <a:cubicBezTo>
                                  <a:pt x="8829" y="15442"/>
                                  <a:pt x="8783" y="15442"/>
                                  <a:pt x="8760" y="15468"/>
                                </a:cubicBezTo>
                                <a:lnTo>
                                  <a:pt x="8714" y="15562"/>
                                </a:lnTo>
                                <a:lnTo>
                                  <a:pt x="8622" y="15588"/>
                                </a:lnTo>
                                <a:cubicBezTo>
                                  <a:pt x="8610" y="15588"/>
                                  <a:pt x="8599" y="15601"/>
                                  <a:pt x="8587" y="15628"/>
                                </a:cubicBezTo>
                                <a:cubicBezTo>
                                  <a:pt x="8587" y="15641"/>
                                  <a:pt x="8587" y="15668"/>
                                  <a:pt x="8599" y="15681"/>
                                </a:cubicBezTo>
                                <a:lnTo>
                                  <a:pt x="8656" y="15761"/>
                                </a:lnTo>
                                <a:lnTo>
                                  <a:pt x="8656" y="15867"/>
                                </a:lnTo>
                                <a:cubicBezTo>
                                  <a:pt x="8656" y="15881"/>
                                  <a:pt x="8668" y="15907"/>
                                  <a:pt x="8679" y="15907"/>
                                </a:cubicBezTo>
                                <a:cubicBezTo>
                                  <a:pt x="8691" y="15921"/>
                                  <a:pt x="8702" y="15921"/>
                                  <a:pt x="8725" y="15907"/>
                                </a:cubicBezTo>
                                <a:lnTo>
                                  <a:pt x="8806" y="15867"/>
                                </a:lnTo>
                                <a:lnTo>
                                  <a:pt x="8886" y="15907"/>
                                </a:lnTo>
                                <a:cubicBezTo>
                                  <a:pt x="8886" y="15907"/>
                                  <a:pt x="8898" y="15907"/>
                                  <a:pt x="8898" y="15907"/>
                                </a:cubicBezTo>
                                <a:cubicBezTo>
                                  <a:pt x="8909" y="15907"/>
                                  <a:pt x="8920" y="15907"/>
                                  <a:pt x="8920" y="15894"/>
                                </a:cubicBezTo>
                                <a:cubicBezTo>
                                  <a:pt x="8932" y="15881"/>
                                  <a:pt x="8943" y="15867"/>
                                  <a:pt x="8943" y="15854"/>
                                </a:cubicBezTo>
                                <a:lnTo>
                                  <a:pt x="8943" y="15748"/>
                                </a:lnTo>
                                <a:lnTo>
                                  <a:pt x="9001" y="15668"/>
                                </a:lnTo>
                                <a:cubicBezTo>
                                  <a:pt x="9012" y="15655"/>
                                  <a:pt x="9012" y="15641"/>
                                  <a:pt x="9012" y="15615"/>
                                </a:cubicBezTo>
                                <a:cubicBezTo>
                                  <a:pt x="9012" y="15601"/>
                                  <a:pt x="9001" y="15588"/>
                                  <a:pt x="8978" y="15588"/>
                                </a:cubicBezTo>
                                <a:close/>
                                <a:moveTo>
                                  <a:pt x="8863" y="15708"/>
                                </a:moveTo>
                                <a:cubicBezTo>
                                  <a:pt x="8852" y="15721"/>
                                  <a:pt x="8852" y="15734"/>
                                  <a:pt x="8852" y="15748"/>
                                </a:cubicBezTo>
                                <a:lnTo>
                                  <a:pt x="8852" y="15788"/>
                                </a:lnTo>
                                <a:lnTo>
                                  <a:pt x="8817" y="15774"/>
                                </a:lnTo>
                                <a:cubicBezTo>
                                  <a:pt x="8817" y="15774"/>
                                  <a:pt x="8806" y="15774"/>
                                  <a:pt x="8806" y="15774"/>
                                </a:cubicBezTo>
                                <a:cubicBezTo>
                                  <a:pt x="8806" y="15774"/>
                                  <a:pt x="8794" y="15774"/>
                                  <a:pt x="8794" y="15774"/>
                                </a:cubicBezTo>
                                <a:lnTo>
                                  <a:pt x="8760" y="15788"/>
                                </a:lnTo>
                                <a:lnTo>
                                  <a:pt x="8760" y="15748"/>
                                </a:lnTo>
                                <a:cubicBezTo>
                                  <a:pt x="8760" y="15734"/>
                                  <a:pt x="8760" y="15721"/>
                                  <a:pt x="8748" y="15708"/>
                                </a:cubicBezTo>
                                <a:lnTo>
                                  <a:pt x="8725" y="15668"/>
                                </a:lnTo>
                                <a:lnTo>
                                  <a:pt x="8760" y="15655"/>
                                </a:lnTo>
                                <a:cubicBezTo>
                                  <a:pt x="8771" y="15655"/>
                                  <a:pt x="8783" y="15641"/>
                                  <a:pt x="8783" y="15628"/>
                                </a:cubicBezTo>
                                <a:lnTo>
                                  <a:pt x="8806" y="15588"/>
                                </a:lnTo>
                                <a:lnTo>
                                  <a:pt x="8829" y="15628"/>
                                </a:lnTo>
                                <a:cubicBezTo>
                                  <a:pt x="8840" y="15641"/>
                                  <a:pt x="8840" y="15641"/>
                                  <a:pt x="8852" y="15655"/>
                                </a:cubicBezTo>
                                <a:lnTo>
                                  <a:pt x="8886" y="15668"/>
                                </a:lnTo>
                                <a:lnTo>
                                  <a:pt x="8863" y="15708"/>
                                </a:lnTo>
                                <a:close/>
                                <a:moveTo>
                                  <a:pt x="8127" y="15907"/>
                                </a:moveTo>
                                <a:cubicBezTo>
                                  <a:pt x="8104" y="15907"/>
                                  <a:pt x="8081" y="15934"/>
                                  <a:pt x="8081" y="15961"/>
                                </a:cubicBezTo>
                                <a:lnTo>
                                  <a:pt x="8081" y="16000"/>
                                </a:lnTo>
                                <a:lnTo>
                                  <a:pt x="7989" y="16000"/>
                                </a:lnTo>
                                <a:cubicBezTo>
                                  <a:pt x="7966" y="16000"/>
                                  <a:pt x="7943" y="16027"/>
                                  <a:pt x="7943" y="16054"/>
                                </a:cubicBezTo>
                                <a:cubicBezTo>
                                  <a:pt x="7943" y="16080"/>
                                  <a:pt x="7966" y="16107"/>
                                  <a:pt x="7989" y="16107"/>
                                </a:cubicBezTo>
                                <a:lnTo>
                                  <a:pt x="8081" y="16107"/>
                                </a:lnTo>
                                <a:cubicBezTo>
                                  <a:pt x="8127" y="16107"/>
                                  <a:pt x="8173" y="16067"/>
                                  <a:pt x="8173" y="16000"/>
                                </a:cubicBezTo>
                                <a:lnTo>
                                  <a:pt x="8173" y="15961"/>
                                </a:lnTo>
                                <a:cubicBezTo>
                                  <a:pt x="8173" y="15921"/>
                                  <a:pt x="8162" y="15907"/>
                                  <a:pt x="8127" y="15907"/>
                                </a:cubicBezTo>
                                <a:close/>
                                <a:moveTo>
                                  <a:pt x="7265" y="15575"/>
                                </a:moveTo>
                                <a:cubicBezTo>
                                  <a:pt x="7242" y="15575"/>
                                  <a:pt x="7219" y="15601"/>
                                  <a:pt x="7219" y="15628"/>
                                </a:cubicBezTo>
                                <a:lnTo>
                                  <a:pt x="7219" y="15987"/>
                                </a:lnTo>
                                <a:cubicBezTo>
                                  <a:pt x="7219" y="16014"/>
                                  <a:pt x="7242" y="16040"/>
                                  <a:pt x="7265" y="16040"/>
                                </a:cubicBezTo>
                                <a:cubicBezTo>
                                  <a:pt x="7288" y="16040"/>
                                  <a:pt x="7311" y="16014"/>
                                  <a:pt x="7311" y="15987"/>
                                </a:cubicBezTo>
                                <a:lnTo>
                                  <a:pt x="7311" y="15628"/>
                                </a:lnTo>
                                <a:cubicBezTo>
                                  <a:pt x="7311" y="15588"/>
                                  <a:pt x="7288" y="15575"/>
                                  <a:pt x="7265" y="15575"/>
                                </a:cubicBezTo>
                                <a:close/>
                                <a:moveTo>
                                  <a:pt x="7702" y="13394"/>
                                </a:moveTo>
                                <a:cubicBezTo>
                                  <a:pt x="7690" y="13407"/>
                                  <a:pt x="7679" y="13407"/>
                                  <a:pt x="7667" y="13420"/>
                                </a:cubicBezTo>
                                <a:cubicBezTo>
                                  <a:pt x="7633" y="13447"/>
                                  <a:pt x="7587" y="13487"/>
                                  <a:pt x="7587" y="13553"/>
                                </a:cubicBezTo>
                                <a:cubicBezTo>
                                  <a:pt x="7587" y="13620"/>
                                  <a:pt x="7621" y="13660"/>
                                  <a:pt x="7633" y="13673"/>
                                </a:cubicBezTo>
                                <a:cubicBezTo>
                                  <a:pt x="7644" y="13686"/>
                                  <a:pt x="7656" y="13686"/>
                                  <a:pt x="7667" y="13686"/>
                                </a:cubicBezTo>
                                <a:cubicBezTo>
                                  <a:pt x="7679" y="13686"/>
                                  <a:pt x="7690" y="13686"/>
                                  <a:pt x="7702" y="13673"/>
                                </a:cubicBezTo>
                                <a:cubicBezTo>
                                  <a:pt x="7713" y="13646"/>
                                  <a:pt x="7713" y="13620"/>
                                  <a:pt x="7702" y="13593"/>
                                </a:cubicBezTo>
                                <a:cubicBezTo>
                                  <a:pt x="7690" y="13580"/>
                                  <a:pt x="7679" y="13566"/>
                                  <a:pt x="7679" y="13553"/>
                                </a:cubicBezTo>
                                <a:cubicBezTo>
                                  <a:pt x="7679" y="13540"/>
                                  <a:pt x="7690" y="13527"/>
                                  <a:pt x="7713" y="13500"/>
                                </a:cubicBezTo>
                                <a:cubicBezTo>
                                  <a:pt x="7725" y="13487"/>
                                  <a:pt x="7748" y="13473"/>
                                  <a:pt x="7759" y="13447"/>
                                </a:cubicBezTo>
                                <a:cubicBezTo>
                                  <a:pt x="7771" y="13420"/>
                                  <a:pt x="7771" y="13394"/>
                                  <a:pt x="7748" y="13367"/>
                                </a:cubicBezTo>
                                <a:cubicBezTo>
                                  <a:pt x="7748" y="13367"/>
                                  <a:pt x="7713" y="13367"/>
                                  <a:pt x="7702" y="13394"/>
                                </a:cubicBezTo>
                                <a:close/>
                                <a:moveTo>
                                  <a:pt x="7265" y="15349"/>
                                </a:moveTo>
                                <a:cubicBezTo>
                                  <a:pt x="7242" y="15349"/>
                                  <a:pt x="7219" y="15375"/>
                                  <a:pt x="7219" y="15402"/>
                                </a:cubicBezTo>
                                <a:lnTo>
                                  <a:pt x="7219" y="15482"/>
                                </a:lnTo>
                                <a:cubicBezTo>
                                  <a:pt x="7219" y="15508"/>
                                  <a:pt x="7242" y="15535"/>
                                  <a:pt x="7265" y="15535"/>
                                </a:cubicBezTo>
                                <a:cubicBezTo>
                                  <a:pt x="7288" y="15535"/>
                                  <a:pt x="7311" y="15508"/>
                                  <a:pt x="7311" y="15482"/>
                                </a:cubicBezTo>
                                <a:lnTo>
                                  <a:pt x="7311" y="15402"/>
                                </a:lnTo>
                                <a:cubicBezTo>
                                  <a:pt x="7311" y="15362"/>
                                  <a:pt x="7288" y="15349"/>
                                  <a:pt x="7265" y="15349"/>
                                </a:cubicBezTo>
                                <a:close/>
                                <a:moveTo>
                                  <a:pt x="8829" y="15934"/>
                                </a:moveTo>
                                <a:cubicBezTo>
                                  <a:pt x="8806" y="15947"/>
                                  <a:pt x="8794" y="15987"/>
                                  <a:pt x="8817" y="16000"/>
                                </a:cubicBezTo>
                                <a:cubicBezTo>
                                  <a:pt x="8817" y="16000"/>
                                  <a:pt x="8817" y="16000"/>
                                  <a:pt x="8817" y="16000"/>
                                </a:cubicBezTo>
                                <a:cubicBezTo>
                                  <a:pt x="8806" y="16027"/>
                                  <a:pt x="8829" y="16054"/>
                                  <a:pt x="8852" y="16067"/>
                                </a:cubicBezTo>
                                <a:cubicBezTo>
                                  <a:pt x="8852" y="16067"/>
                                  <a:pt x="8863" y="16067"/>
                                  <a:pt x="8863" y="16067"/>
                                </a:cubicBezTo>
                                <a:cubicBezTo>
                                  <a:pt x="8886" y="16067"/>
                                  <a:pt x="8897" y="16054"/>
                                  <a:pt x="8909" y="16027"/>
                                </a:cubicBezTo>
                                <a:cubicBezTo>
                                  <a:pt x="8909" y="16014"/>
                                  <a:pt x="8909" y="16014"/>
                                  <a:pt x="8909" y="16000"/>
                                </a:cubicBezTo>
                                <a:cubicBezTo>
                                  <a:pt x="8909" y="15987"/>
                                  <a:pt x="8909" y="15961"/>
                                  <a:pt x="8897" y="15947"/>
                                </a:cubicBezTo>
                                <a:cubicBezTo>
                                  <a:pt x="8875" y="15921"/>
                                  <a:pt x="8852" y="15921"/>
                                  <a:pt x="8829" y="15934"/>
                                </a:cubicBezTo>
                                <a:close/>
                                <a:moveTo>
                                  <a:pt x="9369" y="13966"/>
                                </a:moveTo>
                                <a:lnTo>
                                  <a:pt x="9219" y="13966"/>
                                </a:lnTo>
                                <a:cubicBezTo>
                                  <a:pt x="9242" y="13926"/>
                                  <a:pt x="9254" y="13886"/>
                                  <a:pt x="9254" y="13833"/>
                                </a:cubicBezTo>
                                <a:cubicBezTo>
                                  <a:pt x="9254" y="13700"/>
                                  <a:pt x="9162" y="13593"/>
                                  <a:pt x="9047" y="13593"/>
                                </a:cubicBezTo>
                                <a:cubicBezTo>
                                  <a:pt x="8932" y="13593"/>
                                  <a:pt x="8840" y="13700"/>
                                  <a:pt x="8840" y="13833"/>
                                </a:cubicBezTo>
                                <a:lnTo>
                                  <a:pt x="8840" y="13966"/>
                                </a:lnTo>
                                <a:lnTo>
                                  <a:pt x="8725" y="13966"/>
                                </a:lnTo>
                                <a:lnTo>
                                  <a:pt x="8725" y="13859"/>
                                </a:lnTo>
                                <a:cubicBezTo>
                                  <a:pt x="8725" y="13739"/>
                                  <a:pt x="8645" y="13646"/>
                                  <a:pt x="8541" y="13646"/>
                                </a:cubicBezTo>
                                <a:cubicBezTo>
                                  <a:pt x="8438" y="13646"/>
                                  <a:pt x="8357" y="13739"/>
                                  <a:pt x="8357" y="13859"/>
                                </a:cubicBezTo>
                                <a:cubicBezTo>
                                  <a:pt x="8357" y="13899"/>
                                  <a:pt x="8369" y="13939"/>
                                  <a:pt x="8380" y="13966"/>
                                </a:cubicBezTo>
                                <a:lnTo>
                                  <a:pt x="8208" y="13966"/>
                                </a:lnTo>
                                <a:cubicBezTo>
                                  <a:pt x="8127" y="13966"/>
                                  <a:pt x="8058" y="14045"/>
                                  <a:pt x="8058" y="14138"/>
                                </a:cubicBezTo>
                                <a:lnTo>
                                  <a:pt x="8058" y="14245"/>
                                </a:lnTo>
                                <a:cubicBezTo>
                                  <a:pt x="8058" y="14325"/>
                                  <a:pt x="8104" y="14404"/>
                                  <a:pt x="8173" y="14418"/>
                                </a:cubicBezTo>
                                <a:lnTo>
                                  <a:pt x="8173" y="14830"/>
                                </a:lnTo>
                                <a:lnTo>
                                  <a:pt x="8116" y="14830"/>
                                </a:lnTo>
                                <a:cubicBezTo>
                                  <a:pt x="8139" y="14790"/>
                                  <a:pt x="8150" y="14750"/>
                                  <a:pt x="8150" y="14697"/>
                                </a:cubicBezTo>
                                <a:cubicBezTo>
                                  <a:pt x="8150" y="14631"/>
                                  <a:pt x="8127" y="14577"/>
                                  <a:pt x="8093" y="14524"/>
                                </a:cubicBezTo>
                                <a:cubicBezTo>
                                  <a:pt x="8058" y="14484"/>
                                  <a:pt x="8024" y="14471"/>
                                  <a:pt x="7989" y="14458"/>
                                </a:cubicBezTo>
                                <a:cubicBezTo>
                                  <a:pt x="7978" y="14458"/>
                                  <a:pt x="7966" y="14458"/>
                                  <a:pt x="7955" y="14458"/>
                                </a:cubicBezTo>
                                <a:cubicBezTo>
                                  <a:pt x="7897" y="14458"/>
                                  <a:pt x="7851" y="14484"/>
                                  <a:pt x="7805" y="14524"/>
                                </a:cubicBezTo>
                                <a:cubicBezTo>
                                  <a:pt x="7771" y="14564"/>
                                  <a:pt x="7748" y="14631"/>
                                  <a:pt x="7748" y="14697"/>
                                </a:cubicBezTo>
                                <a:lnTo>
                                  <a:pt x="7748" y="14830"/>
                                </a:lnTo>
                                <a:lnTo>
                                  <a:pt x="7633" y="14830"/>
                                </a:lnTo>
                                <a:lnTo>
                                  <a:pt x="7633" y="14724"/>
                                </a:lnTo>
                                <a:cubicBezTo>
                                  <a:pt x="7633" y="14604"/>
                                  <a:pt x="7553" y="14511"/>
                                  <a:pt x="7449" y="14511"/>
                                </a:cubicBezTo>
                                <a:cubicBezTo>
                                  <a:pt x="7346" y="14511"/>
                                  <a:pt x="7265" y="14604"/>
                                  <a:pt x="7265" y="14724"/>
                                </a:cubicBezTo>
                                <a:cubicBezTo>
                                  <a:pt x="7265" y="14764"/>
                                  <a:pt x="7277" y="14803"/>
                                  <a:pt x="7288" y="14830"/>
                                </a:cubicBezTo>
                                <a:lnTo>
                                  <a:pt x="7116" y="14830"/>
                                </a:lnTo>
                                <a:cubicBezTo>
                                  <a:pt x="7035" y="14830"/>
                                  <a:pt x="6966" y="14910"/>
                                  <a:pt x="6966" y="15003"/>
                                </a:cubicBezTo>
                                <a:lnTo>
                                  <a:pt x="6966" y="15109"/>
                                </a:lnTo>
                                <a:cubicBezTo>
                                  <a:pt x="6966" y="15189"/>
                                  <a:pt x="7012" y="15269"/>
                                  <a:pt x="7081" y="15282"/>
                                </a:cubicBezTo>
                                <a:lnTo>
                                  <a:pt x="7081" y="16014"/>
                                </a:lnTo>
                                <a:cubicBezTo>
                                  <a:pt x="7081" y="16133"/>
                                  <a:pt x="7162" y="16227"/>
                                  <a:pt x="7265" y="16227"/>
                                </a:cubicBezTo>
                                <a:lnTo>
                                  <a:pt x="8104" y="16227"/>
                                </a:lnTo>
                                <a:cubicBezTo>
                                  <a:pt x="8208" y="16227"/>
                                  <a:pt x="8288" y="16134"/>
                                  <a:pt x="8288" y="16014"/>
                                </a:cubicBezTo>
                                <a:lnTo>
                                  <a:pt x="8288" y="15362"/>
                                </a:lnTo>
                                <a:lnTo>
                                  <a:pt x="9196" y="15362"/>
                                </a:lnTo>
                                <a:cubicBezTo>
                                  <a:pt x="9300" y="15362"/>
                                  <a:pt x="9380" y="15269"/>
                                  <a:pt x="9380" y="15149"/>
                                </a:cubicBezTo>
                                <a:lnTo>
                                  <a:pt x="9380" y="14418"/>
                                </a:lnTo>
                                <a:cubicBezTo>
                                  <a:pt x="9449" y="14404"/>
                                  <a:pt x="9495" y="14325"/>
                                  <a:pt x="9495" y="14245"/>
                                </a:cubicBezTo>
                                <a:lnTo>
                                  <a:pt x="9495" y="14138"/>
                                </a:lnTo>
                                <a:cubicBezTo>
                                  <a:pt x="9518" y="14045"/>
                                  <a:pt x="9449" y="13966"/>
                                  <a:pt x="9369" y="13966"/>
                                </a:cubicBezTo>
                                <a:close/>
                                <a:moveTo>
                                  <a:pt x="7449" y="14617"/>
                                </a:moveTo>
                                <a:cubicBezTo>
                                  <a:pt x="7507" y="14617"/>
                                  <a:pt x="7541" y="14670"/>
                                  <a:pt x="7541" y="14724"/>
                                </a:cubicBezTo>
                                <a:lnTo>
                                  <a:pt x="7541" y="14830"/>
                                </a:lnTo>
                                <a:lnTo>
                                  <a:pt x="7449" y="14830"/>
                                </a:lnTo>
                                <a:cubicBezTo>
                                  <a:pt x="7392" y="14830"/>
                                  <a:pt x="7357" y="14777"/>
                                  <a:pt x="7357" y="14724"/>
                                </a:cubicBezTo>
                                <a:cubicBezTo>
                                  <a:pt x="7357" y="14657"/>
                                  <a:pt x="7403" y="14617"/>
                                  <a:pt x="7449" y="14617"/>
                                </a:cubicBezTo>
                                <a:close/>
                                <a:moveTo>
                                  <a:pt x="7127" y="15202"/>
                                </a:moveTo>
                                <a:cubicBezTo>
                                  <a:pt x="7093" y="15202"/>
                                  <a:pt x="7070" y="15176"/>
                                  <a:pt x="7070" y="15136"/>
                                </a:cubicBezTo>
                                <a:lnTo>
                                  <a:pt x="7070" y="15030"/>
                                </a:lnTo>
                                <a:cubicBezTo>
                                  <a:pt x="7070" y="14990"/>
                                  <a:pt x="7093" y="14963"/>
                                  <a:pt x="7127" y="14963"/>
                                </a:cubicBezTo>
                                <a:lnTo>
                                  <a:pt x="7553" y="14963"/>
                                </a:lnTo>
                                <a:lnTo>
                                  <a:pt x="7553" y="15216"/>
                                </a:lnTo>
                                <a:lnTo>
                                  <a:pt x="7127" y="15216"/>
                                </a:lnTo>
                                <a:close/>
                                <a:moveTo>
                                  <a:pt x="7748" y="16133"/>
                                </a:moveTo>
                                <a:lnTo>
                                  <a:pt x="7644" y="16133"/>
                                </a:lnTo>
                                <a:lnTo>
                                  <a:pt x="7644" y="15854"/>
                                </a:lnTo>
                                <a:cubicBezTo>
                                  <a:pt x="7644" y="15828"/>
                                  <a:pt x="7621" y="15801"/>
                                  <a:pt x="7599" y="15801"/>
                                </a:cubicBezTo>
                                <a:cubicBezTo>
                                  <a:pt x="7576" y="15801"/>
                                  <a:pt x="7553" y="15828"/>
                                  <a:pt x="7553" y="15854"/>
                                </a:cubicBezTo>
                                <a:lnTo>
                                  <a:pt x="7553" y="16133"/>
                                </a:lnTo>
                                <a:lnTo>
                                  <a:pt x="7277" y="16133"/>
                                </a:lnTo>
                                <a:cubicBezTo>
                                  <a:pt x="7219" y="16133"/>
                                  <a:pt x="7173" y="16080"/>
                                  <a:pt x="7173" y="16014"/>
                                </a:cubicBezTo>
                                <a:lnTo>
                                  <a:pt x="7173" y="15296"/>
                                </a:lnTo>
                                <a:lnTo>
                                  <a:pt x="7541" y="15296"/>
                                </a:lnTo>
                                <a:lnTo>
                                  <a:pt x="7541" y="15695"/>
                                </a:lnTo>
                                <a:cubicBezTo>
                                  <a:pt x="7541" y="15721"/>
                                  <a:pt x="7564" y="15748"/>
                                  <a:pt x="7587" y="15748"/>
                                </a:cubicBezTo>
                                <a:cubicBezTo>
                                  <a:pt x="7610" y="15748"/>
                                  <a:pt x="7633" y="15721"/>
                                  <a:pt x="7633" y="15695"/>
                                </a:cubicBezTo>
                                <a:lnTo>
                                  <a:pt x="7633" y="14936"/>
                                </a:lnTo>
                                <a:lnTo>
                                  <a:pt x="7736" y="14936"/>
                                </a:lnTo>
                                <a:lnTo>
                                  <a:pt x="7736" y="16133"/>
                                </a:lnTo>
                                <a:close/>
                                <a:moveTo>
                                  <a:pt x="8553" y="13739"/>
                                </a:moveTo>
                                <a:cubicBezTo>
                                  <a:pt x="8610" y="13739"/>
                                  <a:pt x="8645" y="13793"/>
                                  <a:pt x="8645" y="13846"/>
                                </a:cubicBezTo>
                                <a:lnTo>
                                  <a:pt x="8645" y="13952"/>
                                </a:lnTo>
                                <a:lnTo>
                                  <a:pt x="8553" y="13952"/>
                                </a:lnTo>
                                <a:cubicBezTo>
                                  <a:pt x="8495" y="13952"/>
                                  <a:pt x="8461" y="13899"/>
                                  <a:pt x="8461" y="13846"/>
                                </a:cubicBezTo>
                                <a:cubicBezTo>
                                  <a:pt x="8449" y="13793"/>
                                  <a:pt x="8495" y="13739"/>
                                  <a:pt x="8553" y="13739"/>
                                </a:cubicBezTo>
                                <a:close/>
                                <a:moveTo>
                                  <a:pt x="7840" y="14697"/>
                                </a:moveTo>
                                <a:cubicBezTo>
                                  <a:pt x="7840" y="14657"/>
                                  <a:pt x="7851" y="14631"/>
                                  <a:pt x="7874" y="14604"/>
                                </a:cubicBezTo>
                                <a:cubicBezTo>
                                  <a:pt x="7897" y="14577"/>
                                  <a:pt x="7943" y="14564"/>
                                  <a:pt x="7978" y="14564"/>
                                </a:cubicBezTo>
                                <a:cubicBezTo>
                                  <a:pt x="8001" y="14564"/>
                                  <a:pt x="8024" y="14577"/>
                                  <a:pt x="8035" y="14604"/>
                                </a:cubicBezTo>
                                <a:cubicBezTo>
                                  <a:pt x="8058" y="14631"/>
                                  <a:pt x="8070" y="14657"/>
                                  <a:pt x="8070" y="14697"/>
                                </a:cubicBezTo>
                                <a:cubicBezTo>
                                  <a:pt x="8070" y="14724"/>
                                  <a:pt x="8058" y="14750"/>
                                  <a:pt x="8047" y="14777"/>
                                </a:cubicBezTo>
                                <a:cubicBezTo>
                                  <a:pt x="8035" y="14803"/>
                                  <a:pt x="8001" y="14830"/>
                                  <a:pt x="7978" y="14830"/>
                                </a:cubicBezTo>
                                <a:cubicBezTo>
                                  <a:pt x="7966" y="14830"/>
                                  <a:pt x="7966" y="14830"/>
                                  <a:pt x="7955" y="14830"/>
                                </a:cubicBezTo>
                                <a:lnTo>
                                  <a:pt x="7840" y="14830"/>
                                </a:lnTo>
                                <a:lnTo>
                                  <a:pt x="7840" y="14697"/>
                                </a:lnTo>
                                <a:close/>
                                <a:moveTo>
                                  <a:pt x="8116" y="16133"/>
                                </a:moveTo>
                                <a:lnTo>
                                  <a:pt x="7840" y="16133"/>
                                </a:lnTo>
                                <a:lnTo>
                                  <a:pt x="7840" y="15296"/>
                                </a:lnTo>
                                <a:lnTo>
                                  <a:pt x="8219" y="15296"/>
                                </a:lnTo>
                                <a:lnTo>
                                  <a:pt x="8219" y="16014"/>
                                </a:lnTo>
                                <a:lnTo>
                                  <a:pt x="8219" y="16014"/>
                                </a:lnTo>
                                <a:cubicBezTo>
                                  <a:pt x="8219" y="16094"/>
                                  <a:pt x="8173" y="16133"/>
                                  <a:pt x="8116" y="16133"/>
                                </a:cubicBezTo>
                                <a:close/>
                                <a:moveTo>
                                  <a:pt x="8334" y="15123"/>
                                </a:moveTo>
                                <a:cubicBezTo>
                                  <a:pt x="8334" y="15163"/>
                                  <a:pt x="8311" y="15189"/>
                                  <a:pt x="8277" y="15189"/>
                                </a:cubicBezTo>
                                <a:lnTo>
                                  <a:pt x="7840" y="15189"/>
                                </a:lnTo>
                                <a:lnTo>
                                  <a:pt x="7840" y="14936"/>
                                </a:lnTo>
                                <a:lnTo>
                                  <a:pt x="8277" y="14936"/>
                                </a:lnTo>
                                <a:cubicBezTo>
                                  <a:pt x="8311" y="14936"/>
                                  <a:pt x="8334" y="14963"/>
                                  <a:pt x="8334" y="15003"/>
                                </a:cubicBezTo>
                                <a:lnTo>
                                  <a:pt x="8334" y="15123"/>
                                </a:lnTo>
                                <a:close/>
                                <a:moveTo>
                                  <a:pt x="8645" y="15269"/>
                                </a:moveTo>
                                <a:lnTo>
                                  <a:pt x="8357" y="15269"/>
                                </a:lnTo>
                                <a:cubicBezTo>
                                  <a:pt x="8392" y="15242"/>
                                  <a:pt x="8426" y="15189"/>
                                  <a:pt x="8426" y="15123"/>
                                </a:cubicBezTo>
                                <a:lnTo>
                                  <a:pt x="8426" y="15016"/>
                                </a:lnTo>
                                <a:cubicBezTo>
                                  <a:pt x="8426" y="14923"/>
                                  <a:pt x="8357" y="14843"/>
                                  <a:pt x="8277" y="14843"/>
                                </a:cubicBezTo>
                                <a:lnTo>
                                  <a:pt x="8277" y="14431"/>
                                </a:lnTo>
                                <a:lnTo>
                                  <a:pt x="8645" y="14431"/>
                                </a:lnTo>
                                <a:lnTo>
                                  <a:pt x="8645" y="15269"/>
                                </a:lnTo>
                                <a:close/>
                                <a:moveTo>
                                  <a:pt x="8645" y="14325"/>
                                </a:moveTo>
                                <a:lnTo>
                                  <a:pt x="8219" y="14325"/>
                                </a:lnTo>
                                <a:cubicBezTo>
                                  <a:pt x="8185" y="14325"/>
                                  <a:pt x="8162" y="14298"/>
                                  <a:pt x="8162" y="14258"/>
                                </a:cubicBezTo>
                                <a:lnTo>
                                  <a:pt x="8162" y="14152"/>
                                </a:lnTo>
                                <a:cubicBezTo>
                                  <a:pt x="8162" y="14112"/>
                                  <a:pt x="8185" y="14085"/>
                                  <a:pt x="8219" y="14085"/>
                                </a:cubicBezTo>
                                <a:lnTo>
                                  <a:pt x="8553" y="14085"/>
                                </a:lnTo>
                                <a:cubicBezTo>
                                  <a:pt x="8553" y="14085"/>
                                  <a:pt x="8553" y="14085"/>
                                  <a:pt x="8553" y="14085"/>
                                </a:cubicBezTo>
                                <a:lnTo>
                                  <a:pt x="8656" y="14085"/>
                                </a:lnTo>
                                <a:lnTo>
                                  <a:pt x="8656" y="14325"/>
                                </a:lnTo>
                                <a:close/>
                                <a:moveTo>
                                  <a:pt x="8932" y="13833"/>
                                </a:moveTo>
                                <a:lnTo>
                                  <a:pt x="8932" y="13833"/>
                                </a:lnTo>
                                <a:cubicBezTo>
                                  <a:pt x="8932" y="13753"/>
                                  <a:pt x="8978" y="13700"/>
                                  <a:pt x="9047" y="13700"/>
                                </a:cubicBezTo>
                                <a:cubicBezTo>
                                  <a:pt x="9116" y="13700"/>
                                  <a:pt x="9162" y="13753"/>
                                  <a:pt x="9162" y="13833"/>
                                </a:cubicBezTo>
                                <a:cubicBezTo>
                                  <a:pt x="9162" y="13912"/>
                                  <a:pt x="9116" y="13966"/>
                                  <a:pt x="9047" y="13966"/>
                                </a:cubicBezTo>
                                <a:lnTo>
                                  <a:pt x="8932" y="13966"/>
                                </a:lnTo>
                                <a:lnTo>
                                  <a:pt x="8932" y="13833"/>
                                </a:lnTo>
                                <a:close/>
                                <a:moveTo>
                                  <a:pt x="9311" y="15149"/>
                                </a:moveTo>
                                <a:cubicBezTo>
                                  <a:pt x="9311" y="15216"/>
                                  <a:pt x="9265" y="15269"/>
                                  <a:pt x="9208" y="15269"/>
                                </a:cubicBezTo>
                                <a:lnTo>
                                  <a:pt x="8932" y="15269"/>
                                </a:lnTo>
                                <a:lnTo>
                                  <a:pt x="8932" y="14790"/>
                                </a:lnTo>
                                <a:cubicBezTo>
                                  <a:pt x="8932" y="14764"/>
                                  <a:pt x="8909" y="14737"/>
                                  <a:pt x="8886" y="14737"/>
                                </a:cubicBezTo>
                                <a:cubicBezTo>
                                  <a:pt x="8863" y="14737"/>
                                  <a:pt x="8840" y="14764"/>
                                  <a:pt x="8840" y="14790"/>
                                </a:cubicBezTo>
                                <a:lnTo>
                                  <a:pt x="8840" y="15269"/>
                                </a:lnTo>
                                <a:lnTo>
                                  <a:pt x="8737" y="15269"/>
                                </a:lnTo>
                                <a:lnTo>
                                  <a:pt x="8737" y="14072"/>
                                </a:lnTo>
                                <a:lnTo>
                                  <a:pt x="8840" y="14072"/>
                                </a:lnTo>
                                <a:lnTo>
                                  <a:pt x="8840" y="14631"/>
                                </a:lnTo>
                                <a:cubicBezTo>
                                  <a:pt x="8840" y="14657"/>
                                  <a:pt x="8863" y="14684"/>
                                  <a:pt x="8886" y="14684"/>
                                </a:cubicBezTo>
                                <a:cubicBezTo>
                                  <a:pt x="8909" y="14684"/>
                                  <a:pt x="8932" y="14657"/>
                                  <a:pt x="8932" y="14631"/>
                                </a:cubicBezTo>
                                <a:lnTo>
                                  <a:pt x="8932" y="14431"/>
                                </a:lnTo>
                                <a:lnTo>
                                  <a:pt x="9311" y="14431"/>
                                </a:lnTo>
                                <a:lnTo>
                                  <a:pt x="9311" y="15149"/>
                                </a:lnTo>
                                <a:close/>
                                <a:moveTo>
                                  <a:pt x="9369" y="14325"/>
                                </a:moveTo>
                                <a:lnTo>
                                  <a:pt x="8932" y="14325"/>
                                </a:lnTo>
                                <a:lnTo>
                                  <a:pt x="8932" y="14072"/>
                                </a:lnTo>
                                <a:lnTo>
                                  <a:pt x="9047" y="14072"/>
                                </a:lnTo>
                                <a:cubicBezTo>
                                  <a:pt x="9047" y="14072"/>
                                  <a:pt x="9047" y="14072"/>
                                  <a:pt x="9047" y="14072"/>
                                </a:cubicBezTo>
                                <a:lnTo>
                                  <a:pt x="9369" y="14072"/>
                                </a:lnTo>
                                <a:cubicBezTo>
                                  <a:pt x="9403" y="14072"/>
                                  <a:pt x="9426" y="14099"/>
                                  <a:pt x="9426" y="14138"/>
                                </a:cubicBezTo>
                                <a:lnTo>
                                  <a:pt x="9426" y="14245"/>
                                </a:lnTo>
                                <a:lnTo>
                                  <a:pt x="9426" y="14245"/>
                                </a:lnTo>
                                <a:cubicBezTo>
                                  <a:pt x="9426" y="14285"/>
                                  <a:pt x="9403" y="14325"/>
                                  <a:pt x="9369" y="14325"/>
                                </a:cubicBezTo>
                                <a:close/>
                                <a:moveTo>
                                  <a:pt x="9093" y="15216"/>
                                </a:moveTo>
                                <a:lnTo>
                                  <a:pt x="9185" y="15216"/>
                                </a:lnTo>
                                <a:cubicBezTo>
                                  <a:pt x="9231" y="15216"/>
                                  <a:pt x="9277" y="15176"/>
                                  <a:pt x="9277" y="15109"/>
                                </a:cubicBezTo>
                                <a:lnTo>
                                  <a:pt x="9277" y="15069"/>
                                </a:lnTo>
                                <a:cubicBezTo>
                                  <a:pt x="9277" y="15043"/>
                                  <a:pt x="9254" y="15016"/>
                                  <a:pt x="9231" y="15016"/>
                                </a:cubicBezTo>
                                <a:cubicBezTo>
                                  <a:pt x="9208" y="15016"/>
                                  <a:pt x="9185" y="15043"/>
                                  <a:pt x="9185" y="15069"/>
                                </a:cubicBezTo>
                                <a:lnTo>
                                  <a:pt x="9185" y="15109"/>
                                </a:lnTo>
                                <a:lnTo>
                                  <a:pt x="9093" y="15109"/>
                                </a:lnTo>
                                <a:cubicBezTo>
                                  <a:pt x="9070" y="15109"/>
                                  <a:pt x="9047" y="15136"/>
                                  <a:pt x="9047" y="15163"/>
                                </a:cubicBezTo>
                                <a:cubicBezTo>
                                  <a:pt x="9047" y="15202"/>
                                  <a:pt x="9070" y="15216"/>
                                  <a:pt x="9093" y="15216"/>
                                </a:cubicBezTo>
                                <a:close/>
                                <a:moveTo>
                                  <a:pt x="7702" y="13846"/>
                                </a:moveTo>
                                <a:cubicBezTo>
                                  <a:pt x="7713" y="13859"/>
                                  <a:pt x="7725" y="13859"/>
                                  <a:pt x="7736" y="13859"/>
                                </a:cubicBezTo>
                                <a:cubicBezTo>
                                  <a:pt x="7748" y="13859"/>
                                  <a:pt x="7759" y="13859"/>
                                  <a:pt x="7771" y="13846"/>
                                </a:cubicBezTo>
                                <a:cubicBezTo>
                                  <a:pt x="7794" y="13819"/>
                                  <a:pt x="7805" y="13793"/>
                                  <a:pt x="7805" y="13753"/>
                                </a:cubicBezTo>
                                <a:cubicBezTo>
                                  <a:pt x="7805" y="13739"/>
                                  <a:pt x="7805" y="13726"/>
                                  <a:pt x="7794" y="13700"/>
                                </a:cubicBezTo>
                                <a:cubicBezTo>
                                  <a:pt x="7782" y="13673"/>
                                  <a:pt x="7759" y="13660"/>
                                  <a:pt x="7736" y="13673"/>
                                </a:cubicBezTo>
                                <a:cubicBezTo>
                                  <a:pt x="7713" y="13686"/>
                                  <a:pt x="7702" y="13713"/>
                                  <a:pt x="7713" y="13739"/>
                                </a:cubicBezTo>
                                <a:cubicBezTo>
                                  <a:pt x="7713" y="13739"/>
                                  <a:pt x="7713" y="13753"/>
                                  <a:pt x="7713" y="13753"/>
                                </a:cubicBezTo>
                                <a:cubicBezTo>
                                  <a:pt x="7713" y="13766"/>
                                  <a:pt x="7713" y="13766"/>
                                  <a:pt x="7702" y="13779"/>
                                </a:cubicBezTo>
                                <a:cubicBezTo>
                                  <a:pt x="7679" y="13793"/>
                                  <a:pt x="7690" y="13819"/>
                                  <a:pt x="7702" y="13846"/>
                                </a:cubicBezTo>
                                <a:close/>
                                <a:moveTo>
                                  <a:pt x="8357" y="14777"/>
                                </a:moveTo>
                                <a:cubicBezTo>
                                  <a:pt x="8380" y="14777"/>
                                  <a:pt x="8403" y="14750"/>
                                  <a:pt x="8403" y="14724"/>
                                </a:cubicBezTo>
                                <a:lnTo>
                                  <a:pt x="8403" y="14564"/>
                                </a:lnTo>
                                <a:cubicBezTo>
                                  <a:pt x="8403" y="14537"/>
                                  <a:pt x="8380" y="14511"/>
                                  <a:pt x="8357" y="14511"/>
                                </a:cubicBezTo>
                                <a:cubicBezTo>
                                  <a:pt x="8334" y="14511"/>
                                  <a:pt x="8311" y="14537"/>
                                  <a:pt x="8311" y="14564"/>
                                </a:cubicBezTo>
                                <a:lnTo>
                                  <a:pt x="8311" y="14724"/>
                                </a:lnTo>
                                <a:cubicBezTo>
                                  <a:pt x="8311" y="14750"/>
                                  <a:pt x="8334" y="14777"/>
                                  <a:pt x="8357" y="14777"/>
                                </a:cubicBezTo>
                                <a:close/>
                                <a:moveTo>
                                  <a:pt x="8829" y="16173"/>
                                </a:moveTo>
                                <a:cubicBezTo>
                                  <a:pt x="8817" y="16160"/>
                                  <a:pt x="8794" y="16147"/>
                                  <a:pt x="8794" y="16147"/>
                                </a:cubicBezTo>
                                <a:cubicBezTo>
                                  <a:pt x="8794" y="16147"/>
                                  <a:pt x="8794" y="16147"/>
                                  <a:pt x="8794" y="16133"/>
                                </a:cubicBezTo>
                                <a:cubicBezTo>
                                  <a:pt x="8817" y="16120"/>
                                  <a:pt x="8817" y="16080"/>
                                  <a:pt x="8794" y="16054"/>
                                </a:cubicBezTo>
                                <a:cubicBezTo>
                                  <a:pt x="8783" y="16027"/>
                                  <a:pt x="8748" y="16027"/>
                                  <a:pt x="8725" y="16054"/>
                                </a:cubicBezTo>
                                <a:cubicBezTo>
                                  <a:pt x="8702" y="16080"/>
                                  <a:pt x="8691" y="16107"/>
                                  <a:pt x="8691" y="16133"/>
                                </a:cubicBezTo>
                                <a:cubicBezTo>
                                  <a:pt x="8691" y="16200"/>
                                  <a:pt x="8737" y="16227"/>
                                  <a:pt x="8760" y="16253"/>
                                </a:cubicBezTo>
                                <a:cubicBezTo>
                                  <a:pt x="8771" y="16267"/>
                                  <a:pt x="8794" y="16280"/>
                                  <a:pt x="8794" y="16280"/>
                                </a:cubicBezTo>
                                <a:cubicBezTo>
                                  <a:pt x="8794" y="16280"/>
                                  <a:pt x="8771" y="16293"/>
                                  <a:pt x="8760" y="16306"/>
                                </a:cubicBezTo>
                                <a:cubicBezTo>
                                  <a:pt x="8725" y="16333"/>
                                  <a:pt x="8691" y="16360"/>
                                  <a:pt x="8691" y="16426"/>
                                </a:cubicBezTo>
                                <a:cubicBezTo>
                                  <a:pt x="8691" y="16453"/>
                                  <a:pt x="8714" y="16479"/>
                                  <a:pt x="8737" y="16479"/>
                                </a:cubicBezTo>
                                <a:cubicBezTo>
                                  <a:pt x="8737" y="16479"/>
                                  <a:pt x="8737" y="16479"/>
                                  <a:pt x="8737" y="16479"/>
                                </a:cubicBezTo>
                                <a:cubicBezTo>
                                  <a:pt x="8760" y="16479"/>
                                  <a:pt x="8783" y="16453"/>
                                  <a:pt x="8783" y="16426"/>
                                </a:cubicBezTo>
                                <a:cubicBezTo>
                                  <a:pt x="8783" y="16413"/>
                                  <a:pt x="8806" y="16413"/>
                                  <a:pt x="8817" y="16400"/>
                                </a:cubicBezTo>
                                <a:cubicBezTo>
                                  <a:pt x="8852" y="16373"/>
                                  <a:pt x="8886" y="16346"/>
                                  <a:pt x="8886" y="16280"/>
                                </a:cubicBezTo>
                                <a:cubicBezTo>
                                  <a:pt x="8897" y="16227"/>
                                  <a:pt x="8863" y="16200"/>
                                  <a:pt x="8829" y="16173"/>
                                </a:cubicBezTo>
                                <a:close/>
                                <a:moveTo>
                                  <a:pt x="12886" y="1051"/>
                                </a:moveTo>
                                <a:lnTo>
                                  <a:pt x="12978" y="1077"/>
                                </a:lnTo>
                                <a:lnTo>
                                  <a:pt x="13036" y="1170"/>
                                </a:lnTo>
                                <a:cubicBezTo>
                                  <a:pt x="13047" y="1184"/>
                                  <a:pt x="13059" y="1197"/>
                                  <a:pt x="13070" y="1197"/>
                                </a:cubicBezTo>
                                <a:cubicBezTo>
                                  <a:pt x="13082" y="1197"/>
                                  <a:pt x="13105" y="1184"/>
                                  <a:pt x="13105" y="1170"/>
                                </a:cubicBezTo>
                                <a:lnTo>
                                  <a:pt x="13162" y="1077"/>
                                </a:lnTo>
                                <a:lnTo>
                                  <a:pt x="13254" y="1051"/>
                                </a:lnTo>
                                <a:cubicBezTo>
                                  <a:pt x="13266" y="1051"/>
                                  <a:pt x="13277" y="1037"/>
                                  <a:pt x="13289" y="1011"/>
                                </a:cubicBezTo>
                                <a:cubicBezTo>
                                  <a:pt x="13289" y="998"/>
                                  <a:pt x="13289" y="971"/>
                                  <a:pt x="13277" y="958"/>
                                </a:cubicBezTo>
                                <a:lnTo>
                                  <a:pt x="13220" y="865"/>
                                </a:lnTo>
                                <a:lnTo>
                                  <a:pt x="13220" y="745"/>
                                </a:lnTo>
                                <a:cubicBezTo>
                                  <a:pt x="13220" y="732"/>
                                  <a:pt x="13208" y="705"/>
                                  <a:pt x="13197" y="705"/>
                                </a:cubicBezTo>
                                <a:cubicBezTo>
                                  <a:pt x="13185" y="692"/>
                                  <a:pt x="13174" y="692"/>
                                  <a:pt x="13151" y="705"/>
                                </a:cubicBezTo>
                                <a:lnTo>
                                  <a:pt x="13059" y="745"/>
                                </a:lnTo>
                                <a:lnTo>
                                  <a:pt x="12967" y="705"/>
                                </a:lnTo>
                                <a:cubicBezTo>
                                  <a:pt x="12955" y="705"/>
                                  <a:pt x="12932" y="705"/>
                                  <a:pt x="12921" y="705"/>
                                </a:cubicBezTo>
                                <a:cubicBezTo>
                                  <a:pt x="12909" y="718"/>
                                  <a:pt x="12898" y="732"/>
                                  <a:pt x="12898" y="745"/>
                                </a:cubicBezTo>
                                <a:lnTo>
                                  <a:pt x="12898" y="865"/>
                                </a:lnTo>
                                <a:lnTo>
                                  <a:pt x="12840" y="958"/>
                                </a:lnTo>
                                <a:cubicBezTo>
                                  <a:pt x="12829" y="971"/>
                                  <a:pt x="12829" y="984"/>
                                  <a:pt x="12829" y="1011"/>
                                </a:cubicBezTo>
                                <a:cubicBezTo>
                                  <a:pt x="12863" y="1024"/>
                                  <a:pt x="12875" y="1037"/>
                                  <a:pt x="12886" y="1051"/>
                                </a:cubicBezTo>
                                <a:close/>
                                <a:moveTo>
                                  <a:pt x="13013" y="918"/>
                                </a:moveTo>
                                <a:cubicBezTo>
                                  <a:pt x="13024" y="904"/>
                                  <a:pt x="13024" y="891"/>
                                  <a:pt x="13024" y="878"/>
                                </a:cubicBezTo>
                                <a:lnTo>
                                  <a:pt x="13024" y="825"/>
                                </a:lnTo>
                                <a:lnTo>
                                  <a:pt x="13070" y="838"/>
                                </a:lnTo>
                                <a:cubicBezTo>
                                  <a:pt x="13082" y="838"/>
                                  <a:pt x="13093" y="838"/>
                                  <a:pt x="13105" y="838"/>
                                </a:cubicBezTo>
                                <a:lnTo>
                                  <a:pt x="13151" y="825"/>
                                </a:lnTo>
                                <a:lnTo>
                                  <a:pt x="13151" y="878"/>
                                </a:lnTo>
                                <a:cubicBezTo>
                                  <a:pt x="13151" y="891"/>
                                  <a:pt x="13151" y="904"/>
                                  <a:pt x="13162" y="918"/>
                                </a:cubicBezTo>
                                <a:lnTo>
                                  <a:pt x="13197" y="958"/>
                                </a:lnTo>
                                <a:lnTo>
                                  <a:pt x="13151" y="971"/>
                                </a:lnTo>
                                <a:cubicBezTo>
                                  <a:pt x="13139" y="971"/>
                                  <a:pt x="13128" y="984"/>
                                  <a:pt x="13128" y="998"/>
                                </a:cubicBezTo>
                                <a:lnTo>
                                  <a:pt x="13105" y="1037"/>
                                </a:lnTo>
                                <a:lnTo>
                                  <a:pt x="13082" y="998"/>
                                </a:lnTo>
                                <a:cubicBezTo>
                                  <a:pt x="13070" y="984"/>
                                  <a:pt x="13070" y="984"/>
                                  <a:pt x="13059" y="971"/>
                                </a:cubicBezTo>
                                <a:lnTo>
                                  <a:pt x="13013" y="958"/>
                                </a:lnTo>
                                <a:lnTo>
                                  <a:pt x="13013" y="918"/>
                                </a:lnTo>
                                <a:close/>
                                <a:moveTo>
                                  <a:pt x="12473" y="2141"/>
                                </a:moveTo>
                                <a:lnTo>
                                  <a:pt x="12473" y="2873"/>
                                </a:lnTo>
                                <a:cubicBezTo>
                                  <a:pt x="12473" y="2993"/>
                                  <a:pt x="12553" y="3086"/>
                                  <a:pt x="12657" y="3086"/>
                                </a:cubicBezTo>
                                <a:lnTo>
                                  <a:pt x="13496" y="3086"/>
                                </a:lnTo>
                                <a:cubicBezTo>
                                  <a:pt x="13599" y="3086"/>
                                  <a:pt x="13680" y="2993"/>
                                  <a:pt x="13680" y="2873"/>
                                </a:cubicBezTo>
                                <a:lnTo>
                                  <a:pt x="13680" y="2221"/>
                                </a:lnTo>
                                <a:lnTo>
                                  <a:pt x="14588" y="2221"/>
                                </a:lnTo>
                                <a:cubicBezTo>
                                  <a:pt x="14691" y="2221"/>
                                  <a:pt x="14772" y="2128"/>
                                  <a:pt x="14772" y="2008"/>
                                </a:cubicBezTo>
                                <a:lnTo>
                                  <a:pt x="14772" y="1264"/>
                                </a:lnTo>
                                <a:cubicBezTo>
                                  <a:pt x="14841" y="1250"/>
                                  <a:pt x="14887" y="1170"/>
                                  <a:pt x="14887" y="1091"/>
                                </a:cubicBezTo>
                                <a:lnTo>
                                  <a:pt x="14887" y="984"/>
                                </a:lnTo>
                                <a:cubicBezTo>
                                  <a:pt x="14887" y="891"/>
                                  <a:pt x="14818" y="811"/>
                                  <a:pt x="14737" y="811"/>
                                </a:cubicBezTo>
                                <a:lnTo>
                                  <a:pt x="14588" y="811"/>
                                </a:lnTo>
                                <a:cubicBezTo>
                                  <a:pt x="14611" y="771"/>
                                  <a:pt x="14622" y="732"/>
                                  <a:pt x="14622" y="678"/>
                                </a:cubicBezTo>
                                <a:cubicBezTo>
                                  <a:pt x="14622" y="545"/>
                                  <a:pt x="14530" y="439"/>
                                  <a:pt x="14415" y="439"/>
                                </a:cubicBezTo>
                                <a:cubicBezTo>
                                  <a:pt x="14300" y="439"/>
                                  <a:pt x="14208" y="545"/>
                                  <a:pt x="14208" y="678"/>
                                </a:cubicBezTo>
                                <a:lnTo>
                                  <a:pt x="14208" y="811"/>
                                </a:lnTo>
                                <a:lnTo>
                                  <a:pt x="14093" y="811"/>
                                </a:lnTo>
                                <a:lnTo>
                                  <a:pt x="14093" y="705"/>
                                </a:lnTo>
                                <a:cubicBezTo>
                                  <a:pt x="14093" y="585"/>
                                  <a:pt x="14013" y="492"/>
                                  <a:pt x="13910" y="492"/>
                                </a:cubicBezTo>
                                <a:cubicBezTo>
                                  <a:pt x="13806" y="492"/>
                                  <a:pt x="13726" y="585"/>
                                  <a:pt x="13726" y="705"/>
                                </a:cubicBezTo>
                                <a:cubicBezTo>
                                  <a:pt x="13726" y="745"/>
                                  <a:pt x="13737" y="785"/>
                                  <a:pt x="13749" y="811"/>
                                </a:cubicBezTo>
                                <a:lnTo>
                                  <a:pt x="13576" y="811"/>
                                </a:lnTo>
                                <a:cubicBezTo>
                                  <a:pt x="13496" y="811"/>
                                  <a:pt x="13427" y="891"/>
                                  <a:pt x="13427" y="984"/>
                                </a:cubicBezTo>
                                <a:lnTo>
                                  <a:pt x="13427" y="1091"/>
                                </a:lnTo>
                                <a:cubicBezTo>
                                  <a:pt x="13427" y="1170"/>
                                  <a:pt x="13473" y="1250"/>
                                  <a:pt x="13542" y="1264"/>
                                </a:cubicBezTo>
                                <a:lnTo>
                                  <a:pt x="13542" y="1676"/>
                                </a:lnTo>
                                <a:lnTo>
                                  <a:pt x="13484" y="1676"/>
                                </a:lnTo>
                                <a:cubicBezTo>
                                  <a:pt x="13507" y="1636"/>
                                  <a:pt x="13519" y="1596"/>
                                  <a:pt x="13519" y="1543"/>
                                </a:cubicBezTo>
                                <a:cubicBezTo>
                                  <a:pt x="13519" y="1476"/>
                                  <a:pt x="13496" y="1423"/>
                                  <a:pt x="13461" y="1370"/>
                                </a:cubicBezTo>
                                <a:cubicBezTo>
                                  <a:pt x="13427" y="1330"/>
                                  <a:pt x="13392" y="1317"/>
                                  <a:pt x="13358" y="1303"/>
                                </a:cubicBezTo>
                                <a:cubicBezTo>
                                  <a:pt x="13346" y="1303"/>
                                  <a:pt x="13335" y="1303"/>
                                  <a:pt x="13323" y="1303"/>
                                </a:cubicBezTo>
                                <a:cubicBezTo>
                                  <a:pt x="13266" y="1303"/>
                                  <a:pt x="13220" y="1330"/>
                                  <a:pt x="13174" y="1370"/>
                                </a:cubicBezTo>
                                <a:cubicBezTo>
                                  <a:pt x="13139" y="1410"/>
                                  <a:pt x="13116" y="1476"/>
                                  <a:pt x="13116" y="1543"/>
                                </a:cubicBezTo>
                                <a:lnTo>
                                  <a:pt x="13116" y="1676"/>
                                </a:lnTo>
                                <a:lnTo>
                                  <a:pt x="13001" y="1676"/>
                                </a:lnTo>
                                <a:lnTo>
                                  <a:pt x="13001" y="1569"/>
                                </a:lnTo>
                                <a:cubicBezTo>
                                  <a:pt x="13001" y="1450"/>
                                  <a:pt x="12921" y="1357"/>
                                  <a:pt x="12817" y="1357"/>
                                </a:cubicBezTo>
                                <a:cubicBezTo>
                                  <a:pt x="12714" y="1357"/>
                                  <a:pt x="12634" y="1450"/>
                                  <a:pt x="12634" y="1569"/>
                                </a:cubicBezTo>
                                <a:cubicBezTo>
                                  <a:pt x="12634" y="1609"/>
                                  <a:pt x="12645" y="1649"/>
                                  <a:pt x="12657" y="1676"/>
                                </a:cubicBezTo>
                                <a:lnTo>
                                  <a:pt x="12484" y="1676"/>
                                </a:lnTo>
                                <a:cubicBezTo>
                                  <a:pt x="12404" y="1676"/>
                                  <a:pt x="12335" y="1756"/>
                                  <a:pt x="12335" y="1849"/>
                                </a:cubicBezTo>
                                <a:lnTo>
                                  <a:pt x="12335" y="1955"/>
                                </a:lnTo>
                                <a:cubicBezTo>
                                  <a:pt x="12358" y="2048"/>
                                  <a:pt x="12404" y="2128"/>
                                  <a:pt x="12473" y="2141"/>
                                </a:cubicBezTo>
                                <a:close/>
                                <a:moveTo>
                                  <a:pt x="14749" y="918"/>
                                </a:moveTo>
                                <a:cubicBezTo>
                                  <a:pt x="14783" y="918"/>
                                  <a:pt x="14806" y="944"/>
                                  <a:pt x="14806" y="984"/>
                                </a:cubicBezTo>
                                <a:lnTo>
                                  <a:pt x="14806" y="1091"/>
                                </a:lnTo>
                                <a:lnTo>
                                  <a:pt x="14806" y="1091"/>
                                </a:lnTo>
                                <a:cubicBezTo>
                                  <a:pt x="14806" y="1131"/>
                                  <a:pt x="14783" y="1157"/>
                                  <a:pt x="14749" y="1157"/>
                                </a:cubicBezTo>
                                <a:lnTo>
                                  <a:pt x="14312" y="1157"/>
                                </a:lnTo>
                                <a:lnTo>
                                  <a:pt x="14312" y="904"/>
                                </a:lnTo>
                                <a:lnTo>
                                  <a:pt x="14427" y="904"/>
                                </a:lnTo>
                                <a:cubicBezTo>
                                  <a:pt x="14427" y="904"/>
                                  <a:pt x="14427" y="904"/>
                                  <a:pt x="14427" y="904"/>
                                </a:cubicBezTo>
                                <a:lnTo>
                                  <a:pt x="14749" y="904"/>
                                </a:lnTo>
                                <a:close/>
                                <a:moveTo>
                                  <a:pt x="14312" y="678"/>
                                </a:moveTo>
                                <a:lnTo>
                                  <a:pt x="14312" y="678"/>
                                </a:lnTo>
                                <a:cubicBezTo>
                                  <a:pt x="14312" y="599"/>
                                  <a:pt x="14358" y="545"/>
                                  <a:pt x="14427" y="545"/>
                                </a:cubicBezTo>
                                <a:cubicBezTo>
                                  <a:pt x="14496" y="545"/>
                                  <a:pt x="14542" y="599"/>
                                  <a:pt x="14542" y="678"/>
                                </a:cubicBezTo>
                                <a:cubicBezTo>
                                  <a:pt x="14542" y="758"/>
                                  <a:pt x="14496" y="811"/>
                                  <a:pt x="14427" y="811"/>
                                </a:cubicBezTo>
                                <a:lnTo>
                                  <a:pt x="14312" y="811"/>
                                </a:lnTo>
                                <a:lnTo>
                                  <a:pt x="14312" y="678"/>
                                </a:lnTo>
                                <a:close/>
                                <a:moveTo>
                                  <a:pt x="14116" y="918"/>
                                </a:moveTo>
                                <a:lnTo>
                                  <a:pt x="14220" y="918"/>
                                </a:lnTo>
                                <a:lnTo>
                                  <a:pt x="14220" y="1476"/>
                                </a:lnTo>
                                <a:cubicBezTo>
                                  <a:pt x="14220" y="1503"/>
                                  <a:pt x="14243" y="1530"/>
                                  <a:pt x="14266" y="1530"/>
                                </a:cubicBezTo>
                                <a:cubicBezTo>
                                  <a:pt x="14289" y="1530"/>
                                  <a:pt x="14312" y="1503"/>
                                  <a:pt x="14312" y="1476"/>
                                </a:cubicBezTo>
                                <a:lnTo>
                                  <a:pt x="14312" y="1277"/>
                                </a:lnTo>
                                <a:lnTo>
                                  <a:pt x="14691" y="1277"/>
                                </a:lnTo>
                                <a:lnTo>
                                  <a:pt x="14691" y="1995"/>
                                </a:lnTo>
                                <a:cubicBezTo>
                                  <a:pt x="14691" y="2062"/>
                                  <a:pt x="14645" y="2115"/>
                                  <a:pt x="14588" y="2115"/>
                                </a:cubicBezTo>
                                <a:lnTo>
                                  <a:pt x="14312" y="2115"/>
                                </a:lnTo>
                                <a:lnTo>
                                  <a:pt x="14312" y="1636"/>
                                </a:lnTo>
                                <a:cubicBezTo>
                                  <a:pt x="14312" y="1609"/>
                                  <a:pt x="14289" y="1583"/>
                                  <a:pt x="14266" y="1583"/>
                                </a:cubicBezTo>
                                <a:cubicBezTo>
                                  <a:pt x="14243" y="1583"/>
                                  <a:pt x="14220" y="1609"/>
                                  <a:pt x="14220" y="1636"/>
                                </a:cubicBezTo>
                                <a:lnTo>
                                  <a:pt x="14220" y="2115"/>
                                </a:lnTo>
                                <a:lnTo>
                                  <a:pt x="14116" y="2115"/>
                                </a:lnTo>
                                <a:lnTo>
                                  <a:pt x="14116" y="918"/>
                                </a:lnTo>
                                <a:close/>
                                <a:moveTo>
                                  <a:pt x="14024" y="2115"/>
                                </a:moveTo>
                                <a:lnTo>
                                  <a:pt x="13737" y="2115"/>
                                </a:lnTo>
                                <a:cubicBezTo>
                                  <a:pt x="13772" y="2088"/>
                                  <a:pt x="13806" y="2035"/>
                                  <a:pt x="13806" y="1968"/>
                                </a:cubicBezTo>
                                <a:lnTo>
                                  <a:pt x="13806" y="1862"/>
                                </a:lnTo>
                                <a:cubicBezTo>
                                  <a:pt x="13806" y="1769"/>
                                  <a:pt x="13737" y="1689"/>
                                  <a:pt x="13657" y="1689"/>
                                </a:cubicBezTo>
                                <a:lnTo>
                                  <a:pt x="13657" y="1277"/>
                                </a:lnTo>
                                <a:lnTo>
                                  <a:pt x="14024" y="1277"/>
                                </a:lnTo>
                                <a:lnTo>
                                  <a:pt x="14024" y="2115"/>
                                </a:lnTo>
                                <a:close/>
                                <a:moveTo>
                                  <a:pt x="13933" y="585"/>
                                </a:moveTo>
                                <a:cubicBezTo>
                                  <a:pt x="13990" y="585"/>
                                  <a:pt x="14024" y="638"/>
                                  <a:pt x="14024" y="692"/>
                                </a:cubicBezTo>
                                <a:lnTo>
                                  <a:pt x="14024" y="798"/>
                                </a:lnTo>
                                <a:lnTo>
                                  <a:pt x="13933" y="798"/>
                                </a:lnTo>
                                <a:cubicBezTo>
                                  <a:pt x="13875" y="798"/>
                                  <a:pt x="13841" y="745"/>
                                  <a:pt x="13841" y="692"/>
                                </a:cubicBezTo>
                                <a:cubicBezTo>
                                  <a:pt x="13829" y="638"/>
                                  <a:pt x="13875" y="585"/>
                                  <a:pt x="13933" y="585"/>
                                </a:cubicBezTo>
                                <a:close/>
                                <a:moveTo>
                                  <a:pt x="13542" y="1104"/>
                                </a:moveTo>
                                <a:lnTo>
                                  <a:pt x="13542" y="998"/>
                                </a:lnTo>
                                <a:cubicBezTo>
                                  <a:pt x="13542" y="958"/>
                                  <a:pt x="13565" y="931"/>
                                  <a:pt x="13599" y="931"/>
                                </a:cubicBezTo>
                                <a:lnTo>
                                  <a:pt x="13933" y="931"/>
                                </a:lnTo>
                                <a:cubicBezTo>
                                  <a:pt x="13933" y="931"/>
                                  <a:pt x="13933" y="931"/>
                                  <a:pt x="13933" y="931"/>
                                </a:cubicBezTo>
                                <a:lnTo>
                                  <a:pt x="14036" y="931"/>
                                </a:lnTo>
                                <a:lnTo>
                                  <a:pt x="14036" y="1184"/>
                                </a:lnTo>
                                <a:lnTo>
                                  <a:pt x="13611" y="1184"/>
                                </a:lnTo>
                                <a:cubicBezTo>
                                  <a:pt x="13565" y="1170"/>
                                  <a:pt x="13542" y="1144"/>
                                  <a:pt x="13542" y="1104"/>
                                </a:cubicBezTo>
                                <a:close/>
                                <a:moveTo>
                                  <a:pt x="13220" y="1543"/>
                                </a:moveTo>
                                <a:cubicBezTo>
                                  <a:pt x="13220" y="1503"/>
                                  <a:pt x="13231" y="1476"/>
                                  <a:pt x="13254" y="1450"/>
                                </a:cubicBezTo>
                                <a:cubicBezTo>
                                  <a:pt x="13277" y="1423"/>
                                  <a:pt x="13323" y="1410"/>
                                  <a:pt x="13358" y="1410"/>
                                </a:cubicBezTo>
                                <a:cubicBezTo>
                                  <a:pt x="13381" y="1410"/>
                                  <a:pt x="13404" y="1423"/>
                                  <a:pt x="13415" y="1450"/>
                                </a:cubicBezTo>
                                <a:cubicBezTo>
                                  <a:pt x="13438" y="1476"/>
                                  <a:pt x="13450" y="1503"/>
                                  <a:pt x="13450" y="1543"/>
                                </a:cubicBezTo>
                                <a:cubicBezTo>
                                  <a:pt x="13450" y="1569"/>
                                  <a:pt x="13438" y="1596"/>
                                  <a:pt x="13427" y="1623"/>
                                </a:cubicBezTo>
                                <a:cubicBezTo>
                                  <a:pt x="13415" y="1649"/>
                                  <a:pt x="13381" y="1676"/>
                                  <a:pt x="13358" y="1676"/>
                                </a:cubicBezTo>
                                <a:cubicBezTo>
                                  <a:pt x="13346" y="1676"/>
                                  <a:pt x="13346" y="1676"/>
                                  <a:pt x="13335" y="1676"/>
                                </a:cubicBezTo>
                                <a:lnTo>
                                  <a:pt x="13220" y="1676"/>
                                </a:lnTo>
                                <a:lnTo>
                                  <a:pt x="13220" y="1543"/>
                                </a:lnTo>
                                <a:close/>
                                <a:moveTo>
                                  <a:pt x="13220" y="1782"/>
                                </a:moveTo>
                                <a:lnTo>
                                  <a:pt x="13657" y="1782"/>
                                </a:lnTo>
                                <a:cubicBezTo>
                                  <a:pt x="13691" y="1782"/>
                                  <a:pt x="13714" y="1809"/>
                                  <a:pt x="13714" y="1849"/>
                                </a:cubicBezTo>
                                <a:lnTo>
                                  <a:pt x="13714" y="1955"/>
                                </a:lnTo>
                                <a:cubicBezTo>
                                  <a:pt x="13714" y="1995"/>
                                  <a:pt x="13691" y="2022"/>
                                  <a:pt x="13657" y="2022"/>
                                </a:cubicBezTo>
                                <a:lnTo>
                                  <a:pt x="13220" y="2022"/>
                                </a:lnTo>
                                <a:lnTo>
                                  <a:pt x="13220" y="1782"/>
                                </a:lnTo>
                                <a:close/>
                                <a:moveTo>
                                  <a:pt x="13220" y="2141"/>
                                </a:moveTo>
                                <a:lnTo>
                                  <a:pt x="13599" y="2141"/>
                                </a:lnTo>
                                <a:lnTo>
                                  <a:pt x="13599" y="2860"/>
                                </a:lnTo>
                                <a:lnTo>
                                  <a:pt x="13599" y="2860"/>
                                </a:lnTo>
                                <a:cubicBezTo>
                                  <a:pt x="13599" y="2926"/>
                                  <a:pt x="13553" y="2979"/>
                                  <a:pt x="13496" y="2979"/>
                                </a:cubicBezTo>
                                <a:lnTo>
                                  <a:pt x="13220" y="2979"/>
                                </a:lnTo>
                                <a:lnTo>
                                  <a:pt x="13220" y="2141"/>
                                </a:lnTo>
                                <a:close/>
                                <a:moveTo>
                                  <a:pt x="12978" y="2594"/>
                                </a:moveTo>
                                <a:cubicBezTo>
                                  <a:pt x="13001" y="2594"/>
                                  <a:pt x="13024" y="2567"/>
                                  <a:pt x="13024" y="2540"/>
                                </a:cubicBezTo>
                                <a:lnTo>
                                  <a:pt x="13024" y="1782"/>
                                </a:lnTo>
                                <a:lnTo>
                                  <a:pt x="13128" y="1782"/>
                                </a:lnTo>
                                <a:lnTo>
                                  <a:pt x="13128" y="2979"/>
                                </a:lnTo>
                                <a:lnTo>
                                  <a:pt x="13024" y="2979"/>
                                </a:lnTo>
                                <a:lnTo>
                                  <a:pt x="13024" y="2700"/>
                                </a:lnTo>
                                <a:cubicBezTo>
                                  <a:pt x="13024" y="2673"/>
                                  <a:pt x="13001" y="2647"/>
                                  <a:pt x="12978" y="2647"/>
                                </a:cubicBezTo>
                                <a:cubicBezTo>
                                  <a:pt x="12955" y="2647"/>
                                  <a:pt x="12932" y="2673"/>
                                  <a:pt x="12932" y="2700"/>
                                </a:cubicBezTo>
                                <a:lnTo>
                                  <a:pt x="12932" y="2979"/>
                                </a:lnTo>
                                <a:lnTo>
                                  <a:pt x="12657" y="2979"/>
                                </a:lnTo>
                                <a:cubicBezTo>
                                  <a:pt x="12599" y="2979"/>
                                  <a:pt x="12553" y="2926"/>
                                  <a:pt x="12553" y="2860"/>
                                </a:cubicBezTo>
                                <a:lnTo>
                                  <a:pt x="12553" y="2141"/>
                                </a:lnTo>
                                <a:lnTo>
                                  <a:pt x="12921" y="2141"/>
                                </a:lnTo>
                                <a:lnTo>
                                  <a:pt x="12921" y="2540"/>
                                </a:lnTo>
                                <a:cubicBezTo>
                                  <a:pt x="12932" y="2567"/>
                                  <a:pt x="12955" y="2594"/>
                                  <a:pt x="12978" y="2594"/>
                                </a:cubicBezTo>
                                <a:close/>
                                <a:moveTo>
                                  <a:pt x="12829" y="1463"/>
                                </a:moveTo>
                                <a:cubicBezTo>
                                  <a:pt x="12886" y="1463"/>
                                  <a:pt x="12921" y="1516"/>
                                  <a:pt x="12921" y="1569"/>
                                </a:cubicBezTo>
                                <a:lnTo>
                                  <a:pt x="12921" y="1676"/>
                                </a:lnTo>
                                <a:lnTo>
                                  <a:pt x="12829" y="1676"/>
                                </a:lnTo>
                                <a:cubicBezTo>
                                  <a:pt x="12771" y="1676"/>
                                  <a:pt x="12737" y="1623"/>
                                  <a:pt x="12737" y="1569"/>
                                </a:cubicBezTo>
                                <a:cubicBezTo>
                                  <a:pt x="12737" y="1503"/>
                                  <a:pt x="12783" y="1463"/>
                                  <a:pt x="12829" y="1463"/>
                                </a:cubicBezTo>
                                <a:close/>
                                <a:moveTo>
                                  <a:pt x="12438" y="1862"/>
                                </a:moveTo>
                                <a:cubicBezTo>
                                  <a:pt x="12438" y="1822"/>
                                  <a:pt x="12461" y="1796"/>
                                  <a:pt x="12496" y="1796"/>
                                </a:cubicBezTo>
                                <a:lnTo>
                                  <a:pt x="12921" y="1796"/>
                                </a:lnTo>
                                <a:lnTo>
                                  <a:pt x="12921" y="2048"/>
                                </a:lnTo>
                                <a:lnTo>
                                  <a:pt x="12496" y="2048"/>
                                </a:lnTo>
                                <a:cubicBezTo>
                                  <a:pt x="12461" y="2048"/>
                                  <a:pt x="12438" y="2022"/>
                                  <a:pt x="12438" y="1982"/>
                                </a:cubicBezTo>
                                <a:lnTo>
                                  <a:pt x="12438" y="1862"/>
                                </a:lnTo>
                                <a:close/>
                                <a:moveTo>
                                  <a:pt x="13553" y="2833"/>
                                </a:moveTo>
                                <a:lnTo>
                                  <a:pt x="13553" y="2793"/>
                                </a:lnTo>
                                <a:cubicBezTo>
                                  <a:pt x="13553" y="2767"/>
                                  <a:pt x="13530" y="2740"/>
                                  <a:pt x="13507" y="2740"/>
                                </a:cubicBezTo>
                                <a:cubicBezTo>
                                  <a:pt x="13484" y="2740"/>
                                  <a:pt x="13461" y="2767"/>
                                  <a:pt x="13461" y="2793"/>
                                </a:cubicBezTo>
                                <a:lnTo>
                                  <a:pt x="13461" y="2833"/>
                                </a:lnTo>
                                <a:lnTo>
                                  <a:pt x="13369" y="2833"/>
                                </a:lnTo>
                                <a:cubicBezTo>
                                  <a:pt x="13346" y="2833"/>
                                  <a:pt x="13323" y="2860"/>
                                  <a:pt x="13323" y="2886"/>
                                </a:cubicBezTo>
                                <a:cubicBezTo>
                                  <a:pt x="13323" y="2913"/>
                                  <a:pt x="13346" y="2939"/>
                                  <a:pt x="13369" y="2939"/>
                                </a:cubicBezTo>
                                <a:lnTo>
                                  <a:pt x="13461" y="2939"/>
                                </a:lnTo>
                                <a:cubicBezTo>
                                  <a:pt x="13519" y="2939"/>
                                  <a:pt x="13553" y="2900"/>
                                  <a:pt x="13553" y="2833"/>
                                </a:cubicBezTo>
                                <a:close/>
                                <a:moveTo>
                                  <a:pt x="12645" y="2195"/>
                                </a:moveTo>
                                <a:cubicBezTo>
                                  <a:pt x="12622" y="2195"/>
                                  <a:pt x="12599" y="2221"/>
                                  <a:pt x="12599" y="2248"/>
                                </a:cubicBezTo>
                                <a:lnTo>
                                  <a:pt x="12599" y="2328"/>
                                </a:lnTo>
                                <a:cubicBezTo>
                                  <a:pt x="12599" y="2354"/>
                                  <a:pt x="12622" y="2381"/>
                                  <a:pt x="12645" y="2381"/>
                                </a:cubicBezTo>
                                <a:cubicBezTo>
                                  <a:pt x="12668" y="2381"/>
                                  <a:pt x="12691" y="2354"/>
                                  <a:pt x="12691" y="2328"/>
                                </a:cubicBezTo>
                                <a:lnTo>
                                  <a:pt x="12691" y="2248"/>
                                </a:lnTo>
                                <a:cubicBezTo>
                                  <a:pt x="12691" y="2208"/>
                                  <a:pt x="12668" y="2195"/>
                                  <a:pt x="12645" y="2195"/>
                                </a:cubicBezTo>
                                <a:close/>
                                <a:moveTo>
                                  <a:pt x="12645" y="2421"/>
                                </a:moveTo>
                                <a:cubicBezTo>
                                  <a:pt x="12622" y="2421"/>
                                  <a:pt x="12599" y="2447"/>
                                  <a:pt x="12599" y="2474"/>
                                </a:cubicBezTo>
                                <a:lnTo>
                                  <a:pt x="12599" y="2833"/>
                                </a:lnTo>
                                <a:cubicBezTo>
                                  <a:pt x="12599" y="2860"/>
                                  <a:pt x="12622" y="2886"/>
                                  <a:pt x="12645" y="2886"/>
                                </a:cubicBezTo>
                                <a:cubicBezTo>
                                  <a:pt x="12668" y="2886"/>
                                  <a:pt x="12691" y="2860"/>
                                  <a:pt x="12691" y="2833"/>
                                </a:cubicBezTo>
                                <a:lnTo>
                                  <a:pt x="12691" y="2474"/>
                                </a:lnTo>
                                <a:cubicBezTo>
                                  <a:pt x="12691" y="2447"/>
                                  <a:pt x="12668" y="2421"/>
                                  <a:pt x="12645" y="2421"/>
                                </a:cubicBezTo>
                                <a:close/>
                                <a:moveTo>
                                  <a:pt x="13737" y="1623"/>
                                </a:moveTo>
                                <a:cubicBezTo>
                                  <a:pt x="13760" y="1623"/>
                                  <a:pt x="13783" y="1596"/>
                                  <a:pt x="13783" y="1569"/>
                                </a:cubicBezTo>
                                <a:lnTo>
                                  <a:pt x="13783" y="1410"/>
                                </a:lnTo>
                                <a:cubicBezTo>
                                  <a:pt x="13783" y="1383"/>
                                  <a:pt x="13760" y="1357"/>
                                  <a:pt x="13737" y="1357"/>
                                </a:cubicBezTo>
                                <a:cubicBezTo>
                                  <a:pt x="13714" y="1357"/>
                                  <a:pt x="13691" y="1383"/>
                                  <a:pt x="13691" y="1410"/>
                                </a:cubicBezTo>
                                <a:lnTo>
                                  <a:pt x="13691" y="1569"/>
                                </a:lnTo>
                                <a:cubicBezTo>
                                  <a:pt x="13691" y="1596"/>
                                  <a:pt x="13714" y="1623"/>
                                  <a:pt x="13737" y="1623"/>
                                </a:cubicBezTo>
                                <a:close/>
                                <a:moveTo>
                                  <a:pt x="14208" y="3019"/>
                                </a:moveTo>
                                <a:cubicBezTo>
                                  <a:pt x="14197" y="3006"/>
                                  <a:pt x="14174" y="2993"/>
                                  <a:pt x="14174" y="2993"/>
                                </a:cubicBezTo>
                                <a:cubicBezTo>
                                  <a:pt x="14174" y="2993"/>
                                  <a:pt x="14174" y="2993"/>
                                  <a:pt x="14174" y="2979"/>
                                </a:cubicBezTo>
                                <a:cubicBezTo>
                                  <a:pt x="14197" y="2966"/>
                                  <a:pt x="14197" y="2926"/>
                                  <a:pt x="14174" y="2900"/>
                                </a:cubicBezTo>
                                <a:cubicBezTo>
                                  <a:pt x="14162" y="2873"/>
                                  <a:pt x="14128" y="2873"/>
                                  <a:pt x="14105" y="2900"/>
                                </a:cubicBezTo>
                                <a:cubicBezTo>
                                  <a:pt x="14082" y="2926"/>
                                  <a:pt x="14070" y="2953"/>
                                  <a:pt x="14070" y="2979"/>
                                </a:cubicBezTo>
                                <a:cubicBezTo>
                                  <a:pt x="14070" y="3046"/>
                                  <a:pt x="14116" y="3072"/>
                                  <a:pt x="14139" y="3099"/>
                                </a:cubicBezTo>
                                <a:cubicBezTo>
                                  <a:pt x="14151" y="3112"/>
                                  <a:pt x="14174" y="3126"/>
                                  <a:pt x="14174" y="3126"/>
                                </a:cubicBezTo>
                                <a:cubicBezTo>
                                  <a:pt x="14174" y="3139"/>
                                  <a:pt x="14151" y="3139"/>
                                  <a:pt x="14139" y="3152"/>
                                </a:cubicBezTo>
                                <a:cubicBezTo>
                                  <a:pt x="14105" y="3179"/>
                                  <a:pt x="14070" y="3205"/>
                                  <a:pt x="14070" y="3272"/>
                                </a:cubicBezTo>
                                <a:cubicBezTo>
                                  <a:pt x="14070" y="3299"/>
                                  <a:pt x="14093" y="3325"/>
                                  <a:pt x="14116" y="3325"/>
                                </a:cubicBezTo>
                                <a:lnTo>
                                  <a:pt x="14116" y="3325"/>
                                </a:lnTo>
                                <a:cubicBezTo>
                                  <a:pt x="14139" y="3325"/>
                                  <a:pt x="14162" y="3299"/>
                                  <a:pt x="14162" y="3272"/>
                                </a:cubicBezTo>
                                <a:cubicBezTo>
                                  <a:pt x="14162" y="3259"/>
                                  <a:pt x="14185" y="3259"/>
                                  <a:pt x="14197" y="3245"/>
                                </a:cubicBezTo>
                                <a:cubicBezTo>
                                  <a:pt x="14231" y="3219"/>
                                  <a:pt x="14266" y="3192"/>
                                  <a:pt x="14266" y="3126"/>
                                </a:cubicBezTo>
                                <a:cubicBezTo>
                                  <a:pt x="14277" y="3072"/>
                                  <a:pt x="14243" y="3046"/>
                                  <a:pt x="14208" y="3019"/>
                                </a:cubicBezTo>
                                <a:close/>
                                <a:moveTo>
                                  <a:pt x="14358" y="2434"/>
                                </a:moveTo>
                                <a:lnTo>
                                  <a:pt x="14266" y="2407"/>
                                </a:lnTo>
                                <a:lnTo>
                                  <a:pt x="14220" y="2314"/>
                                </a:lnTo>
                                <a:cubicBezTo>
                                  <a:pt x="14208" y="2288"/>
                                  <a:pt x="14162" y="2288"/>
                                  <a:pt x="14139" y="2314"/>
                                </a:cubicBezTo>
                                <a:lnTo>
                                  <a:pt x="14093" y="2407"/>
                                </a:lnTo>
                                <a:lnTo>
                                  <a:pt x="14001" y="2434"/>
                                </a:lnTo>
                                <a:cubicBezTo>
                                  <a:pt x="13990" y="2434"/>
                                  <a:pt x="13979" y="2447"/>
                                  <a:pt x="13967" y="2474"/>
                                </a:cubicBezTo>
                                <a:cubicBezTo>
                                  <a:pt x="13967" y="2487"/>
                                  <a:pt x="13967" y="2514"/>
                                  <a:pt x="13979" y="2527"/>
                                </a:cubicBezTo>
                                <a:lnTo>
                                  <a:pt x="14036" y="2607"/>
                                </a:lnTo>
                                <a:lnTo>
                                  <a:pt x="14036" y="2713"/>
                                </a:lnTo>
                                <a:cubicBezTo>
                                  <a:pt x="14036" y="2727"/>
                                  <a:pt x="14047" y="2753"/>
                                  <a:pt x="14059" y="2753"/>
                                </a:cubicBezTo>
                                <a:cubicBezTo>
                                  <a:pt x="14070" y="2767"/>
                                  <a:pt x="14082" y="2767"/>
                                  <a:pt x="14105" y="2753"/>
                                </a:cubicBezTo>
                                <a:lnTo>
                                  <a:pt x="14185" y="2713"/>
                                </a:lnTo>
                                <a:lnTo>
                                  <a:pt x="14266" y="2753"/>
                                </a:lnTo>
                                <a:cubicBezTo>
                                  <a:pt x="14266" y="2753"/>
                                  <a:pt x="14277" y="2753"/>
                                  <a:pt x="14277" y="2753"/>
                                </a:cubicBezTo>
                                <a:cubicBezTo>
                                  <a:pt x="14289" y="2753"/>
                                  <a:pt x="14300" y="2753"/>
                                  <a:pt x="14300" y="2740"/>
                                </a:cubicBezTo>
                                <a:cubicBezTo>
                                  <a:pt x="14312" y="2727"/>
                                  <a:pt x="14323" y="2713"/>
                                  <a:pt x="14323" y="2700"/>
                                </a:cubicBezTo>
                                <a:lnTo>
                                  <a:pt x="14323" y="2594"/>
                                </a:lnTo>
                                <a:lnTo>
                                  <a:pt x="14381" y="2514"/>
                                </a:lnTo>
                                <a:cubicBezTo>
                                  <a:pt x="14392" y="2500"/>
                                  <a:pt x="14392" y="2487"/>
                                  <a:pt x="14392" y="2461"/>
                                </a:cubicBezTo>
                                <a:cubicBezTo>
                                  <a:pt x="14392" y="2447"/>
                                  <a:pt x="14381" y="2434"/>
                                  <a:pt x="14358" y="2434"/>
                                </a:cubicBezTo>
                                <a:close/>
                                <a:moveTo>
                                  <a:pt x="14243" y="2554"/>
                                </a:moveTo>
                                <a:cubicBezTo>
                                  <a:pt x="14231" y="2567"/>
                                  <a:pt x="14231" y="2580"/>
                                  <a:pt x="14231" y="2594"/>
                                </a:cubicBezTo>
                                <a:lnTo>
                                  <a:pt x="14231" y="2633"/>
                                </a:lnTo>
                                <a:lnTo>
                                  <a:pt x="14197" y="2620"/>
                                </a:lnTo>
                                <a:cubicBezTo>
                                  <a:pt x="14197" y="2620"/>
                                  <a:pt x="14185" y="2620"/>
                                  <a:pt x="14185" y="2620"/>
                                </a:cubicBezTo>
                                <a:cubicBezTo>
                                  <a:pt x="14185" y="2620"/>
                                  <a:pt x="14174" y="2620"/>
                                  <a:pt x="14174" y="2620"/>
                                </a:cubicBezTo>
                                <a:lnTo>
                                  <a:pt x="14139" y="2633"/>
                                </a:lnTo>
                                <a:lnTo>
                                  <a:pt x="14139" y="2594"/>
                                </a:lnTo>
                                <a:cubicBezTo>
                                  <a:pt x="14139" y="2580"/>
                                  <a:pt x="14139" y="2567"/>
                                  <a:pt x="14128" y="2554"/>
                                </a:cubicBezTo>
                                <a:lnTo>
                                  <a:pt x="14105" y="2514"/>
                                </a:lnTo>
                                <a:lnTo>
                                  <a:pt x="14139" y="2500"/>
                                </a:lnTo>
                                <a:cubicBezTo>
                                  <a:pt x="14151" y="2500"/>
                                  <a:pt x="14162" y="2487"/>
                                  <a:pt x="14162" y="2474"/>
                                </a:cubicBezTo>
                                <a:lnTo>
                                  <a:pt x="14185" y="2434"/>
                                </a:lnTo>
                                <a:lnTo>
                                  <a:pt x="14208" y="2474"/>
                                </a:lnTo>
                                <a:cubicBezTo>
                                  <a:pt x="14220" y="2487"/>
                                  <a:pt x="14220" y="2487"/>
                                  <a:pt x="14231" y="2500"/>
                                </a:cubicBezTo>
                                <a:lnTo>
                                  <a:pt x="14266" y="2514"/>
                                </a:lnTo>
                                <a:lnTo>
                                  <a:pt x="14243" y="2554"/>
                                </a:lnTo>
                                <a:close/>
                                <a:moveTo>
                                  <a:pt x="13024" y="519"/>
                                </a:moveTo>
                                <a:cubicBezTo>
                                  <a:pt x="13036" y="532"/>
                                  <a:pt x="13047" y="532"/>
                                  <a:pt x="13059" y="532"/>
                                </a:cubicBezTo>
                                <a:cubicBezTo>
                                  <a:pt x="13070" y="532"/>
                                  <a:pt x="13082" y="532"/>
                                  <a:pt x="13093" y="519"/>
                                </a:cubicBezTo>
                                <a:cubicBezTo>
                                  <a:pt x="13105" y="492"/>
                                  <a:pt x="13105" y="466"/>
                                  <a:pt x="13093" y="439"/>
                                </a:cubicBezTo>
                                <a:cubicBezTo>
                                  <a:pt x="13082" y="426"/>
                                  <a:pt x="13070" y="412"/>
                                  <a:pt x="13070" y="399"/>
                                </a:cubicBezTo>
                                <a:cubicBezTo>
                                  <a:pt x="13070" y="386"/>
                                  <a:pt x="13082" y="372"/>
                                  <a:pt x="13105" y="346"/>
                                </a:cubicBezTo>
                                <a:cubicBezTo>
                                  <a:pt x="13116" y="333"/>
                                  <a:pt x="13139" y="319"/>
                                  <a:pt x="13151" y="293"/>
                                </a:cubicBezTo>
                                <a:cubicBezTo>
                                  <a:pt x="13162" y="266"/>
                                  <a:pt x="13162" y="239"/>
                                  <a:pt x="13139" y="213"/>
                                </a:cubicBezTo>
                                <a:cubicBezTo>
                                  <a:pt x="13116" y="200"/>
                                  <a:pt x="13093" y="200"/>
                                  <a:pt x="13070" y="226"/>
                                </a:cubicBezTo>
                                <a:cubicBezTo>
                                  <a:pt x="13059" y="239"/>
                                  <a:pt x="13047" y="239"/>
                                  <a:pt x="13036" y="253"/>
                                </a:cubicBezTo>
                                <a:cubicBezTo>
                                  <a:pt x="13001" y="279"/>
                                  <a:pt x="12955" y="319"/>
                                  <a:pt x="12955" y="386"/>
                                </a:cubicBezTo>
                                <a:cubicBezTo>
                                  <a:pt x="12978" y="466"/>
                                  <a:pt x="13013" y="505"/>
                                  <a:pt x="13024" y="519"/>
                                </a:cubicBezTo>
                                <a:close/>
                                <a:moveTo>
                                  <a:pt x="13116" y="505"/>
                                </a:moveTo>
                                <a:cubicBezTo>
                                  <a:pt x="13093" y="519"/>
                                  <a:pt x="13082" y="545"/>
                                  <a:pt x="13093" y="572"/>
                                </a:cubicBezTo>
                                <a:cubicBezTo>
                                  <a:pt x="13093" y="572"/>
                                  <a:pt x="13093" y="585"/>
                                  <a:pt x="13093" y="585"/>
                                </a:cubicBezTo>
                                <a:cubicBezTo>
                                  <a:pt x="13093" y="599"/>
                                  <a:pt x="13093" y="599"/>
                                  <a:pt x="13082" y="612"/>
                                </a:cubicBezTo>
                                <a:cubicBezTo>
                                  <a:pt x="13070" y="638"/>
                                  <a:pt x="13070" y="665"/>
                                  <a:pt x="13082" y="692"/>
                                </a:cubicBezTo>
                                <a:cubicBezTo>
                                  <a:pt x="13093" y="705"/>
                                  <a:pt x="13105" y="705"/>
                                  <a:pt x="13116" y="705"/>
                                </a:cubicBezTo>
                                <a:cubicBezTo>
                                  <a:pt x="13128" y="705"/>
                                  <a:pt x="13139" y="705"/>
                                  <a:pt x="13151" y="692"/>
                                </a:cubicBezTo>
                                <a:cubicBezTo>
                                  <a:pt x="13174" y="665"/>
                                  <a:pt x="13185" y="638"/>
                                  <a:pt x="13185" y="599"/>
                                </a:cubicBezTo>
                                <a:cubicBezTo>
                                  <a:pt x="13185" y="585"/>
                                  <a:pt x="13185" y="572"/>
                                  <a:pt x="13174" y="545"/>
                                </a:cubicBezTo>
                                <a:cubicBezTo>
                                  <a:pt x="13162" y="519"/>
                                  <a:pt x="13139" y="505"/>
                                  <a:pt x="13116" y="505"/>
                                </a:cubicBezTo>
                                <a:close/>
                                <a:moveTo>
                                  <a:pt x="14208" y="2780"/>
                                </a:moveTo>
                                <a:cubicBezTo>
                                  <a:pt x="14185" y="2793"/>
                                  <a:pt x="14174" y="2833"/>
                                  <a:pt x="14197" y="2846"/>
                                </a:cubicBezTo>
                                <a:cubicBezTo>
                                  <a:pt x="14197" y="2846"/>
                                  <a:pt x="14197" y="2846"/>
                                  <a:pt x="14197" y="2846"/>
                                </a:cubicBezTo>
                                <a:cubicBezTo>
                                  <a:pt x="14185" y="2873"/>
                                  <a:pt x="14208" y="2900"/>
                                  <a:pt x="14231" y="2913"/>
                                </a:cubicBezTo>
                                <a:cubicBezTo>
                                  <a:pt x="14231" y="2913"/>
                                  <a:pt x="14243" y="2913"/>
                                  <a:pt x="14243" y="2913"/>
                                </a:cubicBezTo>
                                <a:cubicBezTo>
                                  <a:pt x="14266" y="2913"/>
                                  <a:pt x="14277" y="2900"/>
                                  <a:pt x="14289" y="2873"/>
                                </a:cubicBezTo>
                                <a:cubicBezTo>
                                  <a:pt x="14289" y="2860"/>
                                  <a:pt x="14289" y="2860"/>
                                  <a:pt x="14289" y="2846"/>
                                </a:cubicBezTo>
                                <a:cubicBezTo>
                                  <a:pt x="14289" y="2833"/>
                                  <a:pt x="14289" y="2806"/>
                                  <a:pt x="14277" y="2793"/>
                                </a:cubicBezTo>
                                <a:cubicBezTo>
                                  <a:pt x="14254" y="2767"/>
                                  <a:pt x="14231" y="2767"/>
                                  <a:pt x="14208" y="2780"/>
                                </a:cubicBezTo>
                                <a:close/>
                                <a:moveTo>
                                  <a:pt x="14473" y="2075"/>
                                </a:moveTo>
                                <a:lnTo>
                                  <a:pt x="14565" y="2075"/>
                                </a:lnTo>
                                <a:cubicBezTo>
                                  <a:pt x="14611" y="2075"/>
                                  <a:pt x="14657" y="2035"/>
                                  <a:pt x="14657" y="1968"/>
                                </a:cubicBezTo>
                                <a:lnTo>
                                  <a:pt x="14657" y="1929"/>
                                </a:lnTo>
                                <a:cubicBezTo>
                                  <a:pt x="14657" y="1902"/>
                                  <a:pt x="14634" y="1875"/>
                                  <a:pt x="14611" y="1875"/>
                                </a:cubicBezTo>
                                <a:cubicBezTo>
                                  <a:pt x="14588" y="1875"/>
                                  <a:pt x="14565" y="1902"/>
                                  <a:pt x="14565" y="1929"/>
                                </a:cubicBezTo>
                                <a:lnTo>
                                  <a:pt x="14565" y="1968"/>
                                </a:lnTo>
                                <a:lnTo>
                                  <a:pt x="14473" y="1968"/>
                                </a:lnTo>
                                <a:cubicBezTo>
                                  <a:pt x="14450" y="1968"/>
                                  <a:pt x="14427" y="1995"/>
                                  <a:pt x="14427" y="2022"/>
                                </a:cubicBezTo>
                                <a:cubicBezTo>
                                  <a:pt x="14427" y="2048"/>
                                  <a:pt x="14450" y="2075"/>
                                  <a:pt x="14473" y="2075"/>
                                </a:cubicBezTo>
                                <a:close/>
                                <a:moveTo>
                                  <a:pt x="15484" y="12143"/>
                                </a:moveTo>
                                <a:cubicBezTo>
                                  <a:pt x="15484" y="11944"/>
                                  <a:pt x="15392" y="11771"/>
                                  <a:pt x="15243" y="11691"/>
                                </a:cubicBezTo>
                                <a:lnTo>
                                  <a:pt x="15243" y="11558"/>
                                </a:lnTo>
                                <a:cubicBezTo>
                                  <a:pt x="15243" y="11505"/>
                                  <a:pt x="15209" y="11452"/>
                                  <a:pt x="15163" y="11438"/>
                                </a:cubicBezTo>
                                <a:lnTo>
                                  <a:pt x="15163" y="11399"/>
                                </a:lnTo>
                                <a:cubicBezTo>
                                  <a:pt x="15163" y="11359"/>
                                  <a:pt x="15151" y="11319"/>
                                  <a:pt x="15128" y="11305"/>
                                </a:cubicBezTo>
                                <a:cubicBezTo>
                                  <a:pt x="15117" y="11292"/>
                                  <a:pt x="15105" y="11279"/>
                                  <a:pt x="15082" y="11279"/>
                                </a:cubicBezTo>
                                <a:lnTo>
                                  <a:pt x="15082" y="10920"/>
                                </a:lnTo>
                                <a:cubicBezTo>
                                  <a:pt x="15082" y="10893"/>
                                  <a:pt x="15071" y="10880"/>
                                  <a:pt x="15048" y="10880"/>
                                </a:cubicBezTo>
                                <a:lnTo>
                                  <a:pt x="15048" y="10880"/>
                                </a:lnTo>
                                <a:cubicBezTo>
                                  <a:pt x="15025" y="10880"/>
                                  <a:pt x="15013" y="10893"/>
                                  <a:pt x="15013" y="10920"/>
                                </a:cubicBezTo>
                                <a:lnTo>
                                  <a:pt x="15013" y="11279"/>
                                </a:lnTo>
                                <a:cubicBezTo>
                                  <a:pt x="15002" y="11279"/>
                                  <a:pt x="14979" y="11292"/>
                                  <a:pt x="14967" y="11305"/>
                                </a:cubicBezTo>
                                <a:cubicBezTo>
                                  <a:pt x="14944" y="11332"/>
                                  <a:pt x="14933" y="11359"/>
                                  <a:pt x="14933" y="11399"/>
                                </a:cubicBezTo>
                                <a:lnTo>
                                  <a:pt x="14933" y="11438"/>
                                </a:lnTo>
                                <a:cubicBezTo>
                                  <a:pt x="14887" y="11452"/>
                                  <a:pt x="14852" y="11505"/>
                                  <a:pt x="14852" y="11558"/>
                                </a:cubicBezTo>
                                <a:lnTo>
                                  <a:pt x="14852" y="11691"/>
                                </a:lnTo>
                                <a:cubicBezTo>
                                  <a:pt x="14714" y="11771"/>
                                  <a:pt x="14611" y="11944"/>
                                  <a:pt x="14611" y="12143"/>
                                </a:cubicBezTo>
                                <a:cubicBezTo>
                                  <a:pt x="14611" y="12423"/>
                                  <a:pt x="14806" y="12649"/>
                                  <a:pt x="15048" y="12649"/>
                                </a:cubicBezTo>
                                <a:cubicBezTo>
                                  <a:pt x="15289" y="12649"/>
                                  <a:pt x="15484" y="12423"/>
                                  <a:pt x="15484" y="12143"/>
                                </a:cubicBezTo>
                                <a:close/>
                                <a:moveTo>
                                  <a:pt x="15002" y="11412"/>
                                </a:moveTo>
                                <a:cubicBezTo>
                                  <a:pt x="15002" y="11399"/>
                                  <a:pt x="15002" y="11385"/>
                                  <a:pt x="15013" y="11372"/>
                                </a:cubicBezTo>
                                <a:cubicBezTo>
                                  <a:pt x="15025" y="11359"/>
                                  <a:pt x="15036" y="11359"/>
                                  <a:pt x="15048" y="11359"/>
                                </a:cubicBezTo>
                                <a:cubicBezTo>
                                  <a:pt x="15059" y="11359"/>
                                  <a:pt x="15071" y="11359"/>
                                  <a:pt x="15082" y="11372"/>
                                </a:cubicBezTo>
                                <a:cubicBezTo>
                                  <a:pt x="15094" y="11385"/>
                                  <a:pt x="15094" y="11385"/>
                                  <a:pt x="15094" y="11412"/>
                                </a:cubicBezTo>
                                <a:lnTo>
                                  <a:pt x="15094" y="11452"/>
                                </a:lnTo>
                                <a:lnTo>
                                  <a:pt x="15002" y="11452"/>
                                </a:lnTo>
                                <a:lnTo>
                                  <a:pt x="15002" y="11412"/>
                                </a:lnTo>
                                <a:close/>
                                <a:moveTo>
                                  <a:pt x="14921" y="11571"/>
                                </a:moveTo>
                                <a:cubicBezTo>
                                  <a:pt x="14921" y="11545"/>
                                  <a:pt x="14944" y="11518"/>
                                  <a:pt x="14967" y="11518"/>
                                </a:cubicBezTo>
                                <a:lnTo>
                                  <a:pt x="15140" y="11518"/>
                                </a:lnTo>
                                <a:cubicBezTo>
                                  <a:pt x="15163" y="11518"/>
                                  <a:pt x="15174" y="11545"/>
                                  <a:pt x="15174" y="11571"/>
                                </a:cubicBezTo>
                                <a:lnTo>
                                  <a:pt x="15174" y="11665"/>
                                </a:lnTo>
                                <a:cubicBezTo>
                                  <a:pt x="15140" y="11651"/>
                                  <a:pt x="15094" y="11638"/>
                                  <a:pt x="15048" y="11638"/>
                                </a:cubicBezTo>
                                <a:cubicBezTo>
                                  <a:pt x="15002" y="11638"/>
                                  <a:pt x="14967" y="11651"/>
                                  <a:pt x="14921" y="11665"/>
                                </a:cubicBezTo>
                                <a:lnTo>
                                  <a:pt x="14921" y="11571"/>
                                </a:lnTo>
                                <a:close/>
                                <a:moveTo>
                                  <a:pt x="14910" y="11758"/>
                                </a:moveTo>
                                <a:lnTo>
                                  <a:pt x="14910" y="11758"/>
                                </a:lnTo>
                                <a:cubicBezTo>
                                  <a:pt x="14956" y="11731"/>
                                  <a:pt x="15002" y="11718"/>
                                  <a:pt x="15048" y="11718"/>
                                </a:cubicBezTo>
                                <a:lnTo>
                                  <a:pt x="15048" y="11718"/>
                                </a:lnTo>
                                <a:cubicBezTo>
                                  <a:pt x="15094" y="11718"/>
                                  <a:pt x="15151" y="11731"/>
                                  <a:pt x="15197" y="11758"/>
                                </a:cubicBezTo>
                                <a:cubicBezTo>
                                  <a:pt x="15323" y="11824"/>
                                  <a:pt x="15404" y="11957"/>
                                  <a:pt x="15415" y="12117"/>
                                </a:cubicBezTo>
                                <a:cubicBezTo>
                                  <a:pt x="15415" y="12117"/>
                                  <a:pt x="15415" y="12117"/>
                                  <a:pt x="15415" y="12117"/>
                                </a:cubicBezTo>
                                <a:cubicBezTo>
                                  <a:pt x="15415" y="12130"/>
                                  <a:pt x="15415" y="12143"/>
                                  <a:pt x="15381" y="12157"/>
                                </a:cubicBezTo>
                                <a:lnTo>
                                  <a:pt x="15381" y="12157"/>
                                </a:lnTo>
                                <a:lnTo>
                                  <a:pt x="15381" y="12157"/>
                                </a:lnTo>
                                <a:cubicBezTo>
                                  <a:pt x="15369" y="12170"/>
                                  <a:pt x="15358" y="12157"/>
                                  <a:pt x="15358" y="12157"/>
                                </a:cubicBezTo>
                                <a:cubicBezTo>
                                  <a:pt x="15358" y="12157"/>
                                  <a:pt x="15346" y="12143"/>
                                  <a:pt x="15335" y="12130"/>
                                </a:cubicBezTo>
                                <a:cubicBezTo>
                                  <a:pt x="15323" y="12117"/>
                                  <a:pt x="15312" y="12090"/>
                                  <a:pt x="15289" y="12077"/>
                                </a:cubicBezTo>
                                <a:cubicBezTo>
                                  <a:pt x="15277" y="12077"/>
                                  <a:pt x="15254" y="12077"/>
                                  <a:pt x="15243" y="12077"/>
                                </a:cubicBezTo>
                                <a:cubicBezTo>
                                  <a:pt x="15232" y="12090"/>
                                  <a:pt x="15220" y="12090"/>
                                  <a:pt x="15209" y="12103"/>
                                </a:cubicBezTo>
                                <a:lnTo>
                                  <a:pt x="15209" y="12103"/>
                                </a:lnTo>
                                <a:cubicBezTo>
                                  <a:pt x="15186" y="12143"/>
                                  <a:pt x="15163" y="12143"/>
                                  <a:pt x="15163" y="12143"/>
                                </a:cubicBezTo>
                                <a:cubicBezTo>
                                  <a:pt x="15151" y="12143"/>
                                  <a:pt x="15140" y="12130"/>
                                  <a:pt x="15117" y="12117"/>
                                </a:cubicBezTo>
                                <a:cubicBezTo>
                                  <a:pt x="15105" y="12103"/>
                                  <a:pt x="15082" y="12077"/>
                                  <a:pt x="15048" y="12077"/>
                                </a:cubicBezTo>
                                <a:cubicBezTo>
                                  <a:pt x="15036" y="12077"/>
                                  <a:pt x="15013" y="12077"/>
                                  <a:pt x="15002" y="12090"/>
                                </a:cubicBezTo>
                                <a:cubicBezTo>
                                  <a:pt x="14990" y="12103"/>
                                  <a:pt x="14979" y="12117"/>
                                  <a:pt x="14956" y="12130"/>
                                </a:cubicBezTo>
                                <a:lnTo>
                                  <a:pt x="14956" y="12130"/>
                                </a:lnTo>
                                <a:cubicBezTo>
                                  <a:pt x="14944" y="12157"/>
                                  <a:pt x="14921" y="12170"/>
                                  <a:pt x="14910" y="12170"/>
                                </a:cubicBezTo>
                                <a:cubicBezTo>
                                  <a:pt x="14898" y="12170"/>
                                  <a:pt x="14887" y="12170"/>
                                  <a:pt x="14875" y="12143"/>
                                </a:cubicBezTo>
                                <a:lnTo>
                                  <a:pt x="14875" y="12143"/>
                                </a:lnTo>
                                <a:lnTo>
                                  <a:pt x="14875" y="12143"/>
                                </a:lnTo>
                                <a:cubicBezTo>
                                  <a:pt x="14864" y="12130"/>
                                  <a:pt x="14852" y="12117"/>
                                  <a:pt x="14841" y="12103"/>
                                </a:cubicBezTo>
                                <a:cubicBezTo>
                                  <a:pt x="14829" y="12090"/>
                                  <a:pt x="14806" y="12090"/>
                                  <a:pt x="14795" y="12090"/>
                                </a:cubicBezTo>
                                <a:cubicBezTo>
                                  <a:pt x="14760" y="12090"/>
                                  <a:pt x="14749" y="12117"/>
                                  <a:pt x="14737" y="12130"/>
                                </a:cubicBezTo>
                                <a:cubicBezTo>
                                  <a:pt x="14726" y="12143"/>
                                  <a:pt x="14714" y="12143"/>
                                  <a:pt x="14714" y="12143"/>
                                </a:cubicBezTo>
                                <a:cubicBezTo>
                                  <a:pt x="14714" y="12143"/>
                                  <a:pt x="14703" y="12143"/>
                                  <a:pt x="14691" y="12117"/>
                                </a:cubicBezTo>
                                <a:cubicBezTo>
                                  <a:pt x="14691" y="11957"/>
                                  <a:pt x="14783" y="11824"/>
                                  <a:pt x="14910" y="11758"/>
                                </a:cubicBezTo>
                                <a:close/>
                                <a:moveTo>
                                  <a:pt x="14691" y="12236"/>
                                </a:moveTo>
                                <a:cubicBezTo>
                                  <a:pt x="14691" y="12236"/>
                                  <a:pt x="14703" y="12236"/>
                                  <a:pt x="14703" y="12236"/>
                                </a:cubicBezTo>
                                <a:cubicBezTo>
                                  <a:pt x="14737" y="12236"/>
                                  <a:pt x="14749" y="12210"/>
                                  <a:pt x="14772" y="12197"/>
                                </a:cubicBezTo>
                                <a:cubicBezTo>
                                  <a:pt x="14783" y="12183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795" y="12170"/>
                                  <a:pt x="14795" y="12170"/>
                                </a:cubicBezTo>
                                <a:cubicBezTo>
                                  <a:pt x="14795" y="12170"/>
                                  <a:pt x="14806" y="12183"/>
                                  <a:pt x="14818" y="12197"/>
                                </a:cubicBezTo>
                                <a:cubicBezTo>
                                  <a:pt x="14841" y="12236"/>
                                  <a:pt x="14887" y="12263"/>
                                  <a:pt x="14921" y="12250"/>
                                </a:cubicBezTo>
                                <a:cubicBezTo>
                                  <a:pt x="14956" y="12250"/>
                                  <a:pt x="14990" y="12210"/>
                                  <a:pt x="15013" y="12170"/>
                                </a:cubicBezTo>
                                <a:cubicBezTo>
                                  <a:pt x="15025" y="12157"/>
                                  <a:pt x="15025" y="12143"/>
                                  <a:pt x="15036" y="12143"/>
                                </a:cubicBezTo>
                                <a:cubicBezTo>
                                  <a:pt x="15036" y="12143"/>
                                  <a:pt x="15036" y="12143"/>
                                  <a:pt x="15036" y="12143"/>
                                </a:cubicBezTo>
                                <a:cubicBezTo>
                                  <a:pt x="15036" y="12143"/>
                                  <a:pt x="15059" y="12157"/>
                                  <a:pt x="15071" y="12170"/>
                                </a:cubicBezTo>
                                <a:cubicBezTo>
                                  <a:pt x="15082" y="12183"/>
                                  <a:pt x="15117" y="12210"/>
                                  <a:pt x="15151" y="12210"/>
                                </a:cubicBezTo>
                                <a:cubicBezTo>
                                  <a:pt x="15186" y="12210"/>
                                  <a:pt x="15220" y="12197"/>
                                  <a:pt x="15255" y="12143"/>
                                </a:cubicBezTo>
                                <a:lnTo>
                                  <a:pt x="15255" y="12143"/>
                                </a:lnTo>
                                <a:lnTo>
                                  <a:pt x="15255" y="12143"/>
                                </a:lnTo>
                                <a:cubicBezTo>
                                  <a:pt x="15255" y="12143"/>
                                  <a:pt x="15266" y="12130"/>
                                  <a:pt x="15266" y="12130"/>
                                </a:cubicBezTo>
                                <a:lnTo>
                                  <a:pt x="15266" y="12130"/>
                                </a:lnTo>
                                <a:cubicBezTo>
                                  <a:pt x="15266" y="12130"/>
                                  <a:pt x="15266" y="12130"/>
                                  <a:pt x="15277" y="12143"/>
                                </a:cubicBezTo>
                                <a:cubicBezTo>
                                  <a:pt x="15289" y="12157"/>
                                  <a:pt x="15300" y="12183"/>
                                  <a:pt x="15323" y="12197"/>
                                </a:cubicBezTo>
                                <a:cubicBezTo>
                                  <a:pt x="15346" y="12210"/>
                                  <a:pt x="15381" y="12223"/>
                                  <a:pt x="15404" y="12210"/>
                                </a:cubicBezTo>
                                <a:lnTo>
                                  <a:pt x="15404" y="12210"/>
                                </a:lnTo>
                                <a:lnTo>
                                  <a:pt x="15404" y="12210"/>
                                </a:lnTo>
                                <a:cubicBezTo>
                                  <a:pt x="15404" y="12210"/>
                                  <a:pt x="15404" y="12210"/>
                                  <a:pt x="15404" y="12210"/>
                                </a:cubicBezTo>
                                <a:cubicBezTo>
                                  <a:pt x="15369" y="12409"/>
                                  <a:pt x="15220" y="12556"/>
                                  <a:pt x="15048" y="12556"/>
                                </a:cubicBezTo>
                                <a:cubicBezTo>
                                  <a:pt x="14875" y="12569"/>
                                  <a:pt x="14726" y="12423"/>
                                  <a:pt x="14691" y="12236"/>
                                </a:cubicBezTo>
                                <a:close/>
                                <a:moveTo>
                                  <a:pt x="5127" y="9563"/>
                                </a:moveTo>
                                <a:cubicBezTo>
                                  <a:pt x="5368" y="9563"/>
                                  <a:pt x="5564" y="9337"/>
                                  <a:pt x="5564" y="9058"/>
                                </a:cubicBezTo>
                                <a:cubicBezTo>
                                  <a:pt x="5564" y="8858"/>
                                  <a:pt x="5472" y="8685"/>
                                  <a:pt x="5322" y="8605"/>
                                </a:cubicBezTo>
                                <a:lnTo>
                                  <a:pt x="5322" y="8472"/>
                                </a:lnTo>
                                <a:cubicBezTo>
                                  <a:pt x="5322" y="8419"/>
                                  <a:pt x="5288" y="8366"/>
                                  <a:pt x="5242" y="8353"/>
                                </a:cubicBezTo>
                                <a:lnTo>
                                  <a:pt x="5242" y="8313"/>
                                </a:lnTo>
                                <a:cubicBezTo>
                                  <a:pt x="5242" y="8273"/>
                                  <a:pt x="5230" y="8233"/>
                                  <a:pt x="5207" y="8220"/>
                                </a:cubicBezTo>
                                <a:cubicBezTo>
                                  <a:pt x="5196" y="8206"/>
                                  <a:pt x="5184" y="8193"/>
                                  <a:pt x="5161" y="8193"/>
                                </a:cubicBezTo>
                                <a:lnTo>
                                  <a:pt x="5161" y="7834"/>
                                </a:lnTo>
                                <a:cubicBezTo>
                                  <a:pt x="5161" y="7807"/>
                                  <a:pt x="5150" y="7794"/>
                                  <a:pt x="5127" y="7794"/>
                                </a:cubicBezTo>
                                <a:lnTo>
                                  <a:pt x="5127" y="7794"/>
                                </a:lnTo>
                                <a:cubicBezTo>
                                  <a:pt x="5104" y="7794"/>
                                  <a:pt x="5092" y="7807"/>
                                  <a:pt x="5092" y="7834"/>
                                </a:cubicBezTo>
                                <a:lnTo>
                                  <a:pt x="5092" y="8193"/>
                                </a:lnTo>
                                <a:cubicBezTo>
                                  <a:pt x="5081" y="8193"/>
                                  <a:pt x="5058" y="8206"/>
                                  <a:pt x="5047" y="8220"/>
                                </a:cubicBezTo>
                                <a:cubicBezTo>
                                  <a:pt x="5024" y="8246"/>
                                  <a:pt x="5012" y="8273"/>
                                  <a:pt x="5012" y="8313"/>
                                </a:cubicBezTo>
                                <a:lnTo>
                                  <a:pt x="5012" y="8353"/>
                                </a:lnTo>
                                <a:cubicBezTo>
                                  <a:pt x="4966" y="8366"/>
                                  <a:pt x="4932" y="8419"/>
                                  <a:pt x="4932" y="8472"/>
                                </a:cubicBezTo>
                                <a:lnTo>
                                  <a:pt x="4932" y="8605"/>
                                </a:lnTo>
                                <a:cubicBezTo>
                                  <a:pt x="4794" y="8685"/>
                                  <a:pt x="4690" y="8858"/>
                                  <a:pt x="4690" y="9058"/>
                                </a:cubicBezTo>
                                <a:cubicBezTo>
                                  <a:pt x="4690" y="9337"/>
                                  <a:pt x="4886" y="9563"/>
                                  <a:pt x="5127" y="9563"/>
                                </a:cubicBezTo>
                                <a:close/>
                                <a:moveTo>
                                  <a:pt x="5081" y="8326"/>
                                </a:moveTo>
                                <a:cubicBezTo>
                                  <a:pt x="5081" y="8313"/>
                                  <a:pt x="5081" y="8300"/>
                                  <a:pt x="5092" y="8286"/>
                                </a:cubicBezTo>
                                <a:cubicBezTo>
                                  <a:pt x="5104" y="8273"/>
                                  <a:pt x="5115" y="8273"/>
                                  <a:pt x="5127" y="8273"/>
                                </a:cubicBezTo>
                                <a:cubicBezTo>
                                  <a:pt x="5138" y="8273"/>
                                  <a:pt x="5150" y="8273"/>
                                  <a:pt x="5161" y="8286"/>
                                </a:cubicBezTo>
                                <a:cubicBezTo>
                                  <a:pt x="5173" y="8300"/>
                                  <a:pt x="5173" y="8300"/>
                                  <a:pt x="5173" y="8326"/>
                                </a:cubicBezTo>
                                <a:lnTo>
                                  <a:pt x="5173" y="8366"/>
                                </a:lnTo>
                                <a:lnTo>
                                  <a:pt x="5081" y="8366"/>
                                </a:lnTo>
                                <a:lnTo>
                                  <a:pt x="5081" y="8326"/>
                                </a:lnTo>
                                <a:close/>
                                <a:moveTo>
                                  <a:pt x="5001" y="8486"/>
                                </a:moveTo>
                                <a:cubicBezTo>
                                  <a:pt x="5001" y="8459"/>
                                  <a:pt x="5024" y="8433"/>
                                  <a:pt x="5047" y="8433"/>
                                </a:cubicBezTo>
                                <a:lnTo>
                                  <a:pt x="5219" y="8433"/>
                                </a:lnTo>
                                <a:cubicBezTo>
                                  <a:pt x="5242" y="8433"/>
                                  <a:pt x="5253" y="8459"/>
                                  <a:pt x="5253" y="8486"/>
                                </a:cubicBezTo>
                                <a:lnTo>
                                  <a:pt x="5253" y="8579"/>
                                </a:lnTo>
                                <a:cubicBezTo>
                                  <a:pt x="5219" y="8566"/>
                                  <a:pt x="5173" y="8552"/>
                                  <a:pt x="5127" y="8552"/>
                                </a:cubicBezTo>
                                <a:cubicBezTo>
                                  <a:pt x="5081" y="8552"/>
                                  <a:pt x="5047" y="8566"/>
                                  <a:pt x="5001" y="8579"/>
                                </a:cubicBezTo>
                                <a:lnTo>
                                  <a:pt x="5001" y="8486"/>
                                </a:lnTo>
                                <a:close/>
                                <a:moveTo>
                                  <a:pt x="4978" y="8672"/>
                                </a:moveTo>
                                <a:lnTo>
                                  <a:pt x="4978" y="8672"/>
                                </a:lnTo>
                                <a:cubicBezTo>
                                  <a:pt x="5024" y="8645"/>
                                  <a:pt x="5070" y="8632"/>
                                  <a:pt x="5115" y="8632"/>
                                </a:cubicBezTo>
                                <a:lnTo>
                                  <a:pt x="5115" y="8632"/>
                                </a:lnTo>
                                <a:cubicBezTo>
                                  <a:pt x="5161" y="8632"/>
                                  <a:pt x="5219" y="8645"/>
                                  <a:pt x="5265" y="8672"/>
                                </a:cubicBezTo>
                                <a:cubicBezTo>
                                  <a:pt x="5391" y="8738"/>
                                  <a:pt x="5472" y="8871"/>
                                  <a:pt x="5483" y="9031"/>
                                </a:cubicBezTo>
                                <a:cubicBezTo>
                                  <a:pt x="5483" y="9031"/>
                                  <a:pt x="5483" y="9031"/>
                                  <a:pt x="5483" y="9031"/>
                                </a:cubicBezTo>
                                <a:cubicBezTo>
                                  <a:pt x="5483" y="9044"/>
                                  <a:pt x="5483" y="9058"/>
                                  <a:pt x="5449" y="9071"/>
                                </a:cubicBezTo>
                                <a:lnTo>
                                  <a:pt x="5449" y="9071"/>
                                </a:lnTo>
                                <a:lnTo>
                                  <a:pt x="5449" y="9071"/>
                                </a:lnTo>
                                <a:cubicBezTo>
                                  <a:pt x="5437" y="9084"/>
                                  <a:pt x="5426" y="9071"/>
                                  <a:pt x="5426" y="9071"/>
                                </a:cubicBezTo>
                                <a:cubicBezTo>
                                  <a:pt x="5426" y="9071"/>
                                  <a:pt x="5414" y="9058"/>
                                  <a:pt x="5403" y="9044"/>
                                </a:cubicBezTo>
                                <a:cubicBezTo>
                                  <a:pt x="5391" y="9031"/>
                                  <a:pt x="5380" y="9004"/>
                                  <a:pt x="5357" y="8991"/>
                                </a:cubicBezTo>
                                <a:cubicBezTo>
                                  <a:pt x="5345" y="8991"/>
                                  <a:pt x="5322" y="8991"/>
                                  <a:pt x="5311" y="8991"/>
                                </a:cubicBezTo>
                                <a:cubicBezTo>
                                  <a:pt x="5299" y="8991"/>
                                  <a:pt x="5288" y="9004"/>
                                  <a:pt x="5276" y="9018"/>
                                </a:cubicBezTo>
                                <a:lnTo>
                                  <a:pt x="5276" y="9018"/>
                                </a:lnTo>
                                <a:cubicBezTo>
                                  <a:pt x="5253" y="9058"/>
                                  <a:pt x="5230" y="9058"/>
                                  <a:pt x="5230" y="9058"/>
                                </a:cubicBezTo>
                                <a:cubicBezTo>
                                  <a:pt x="5230" y="9058"/>
                                  <a:pt x="5207" y="9044"/>
                                  <a:pt x="5184" y="9031"/>
                                </a:cubicBezTo>
                                <a:cubicBezTo>
                                  <a:pt x="5173" y="9018"/>
                                  <a:pt x="5150" y="8991"/>
                                  <a:pt x="5115" y="8991"/>
                                </a:cubicBezTo>
                                <a:cubicBezTo>
                                  <a:pt x="5104" y="8991"/>
                                  <a:pt x="5081" y="8991"/>
                                  <a:pt x="5070" y="9004"/>
                                </a:cubicBezTo>
                                <a:cubicBezTo>
                                  <a:pt x="5058" y="9018"/>
                                  <a:pt x="5047" y="9031"/>
                                  <a:pt x="5024" y="9044"/>
                                </a:cubicBezTo>
                                <a:lnTo>
                                  <a:pt x="5024" y="9044"/>
                                </a:lnTo>
                                <a:cubicBezTo>
                                  <a:pt x="5012" y="9071"/>
                                  <a:pt x="4989" y="9084"/>
                                  <a:pt x="4978" y="9084"/>
                                </a:cubicBezTo>
                                <a:cubicBezTo>
                                  <a:pt x="4966" y="9084"/>
                                  <a:pt x="4955" y="9084"/>
                                  <a:pt x="4943" y="9058"/>
                                </a:cubicBezTo>
                                <a:lnTo>
                                  <a:pt x="4943" y="9058"/>
                                </a:lnTo>
                                <a:lnTo>
                                  <a:pt x="4943" y="9058"/>
                                </a:lnTo>
                                <a:cubicBezTo>
                                  <a:pt x="4932" y="9044"/>
                                  <a:pt x="4920" y="9031"/>
                                  <a:pt x="4909" y="9018"/>
                                </a:cubicBezTo>
                                <a:cubicBezTo>
                                  <a:pt x="4897" y="9004"/>
                                  <a:pt x="4874" y="9004"/>
                                  <a:pt x="4863" y="9004"/>
                                </a:cubicBezTo>
                                <a:cubicBezTo>
                                  <a:pt x="4828" y="9004"/>
                                  <a:pt x="4817" y="9031"/>
                                  <a:pt x="4805" y="9044"/>
                                </a:cubicBezTo>
                                <a:cubicBezTo>
                                  <a:pt x="4794" y="9058"/>
                                  <a:pt x="4782" y="9058"/>
                                  <a:pt x="4782" y="9058"/>
                                </a:cubicBezTo>
                                <a:cubicBezTo>
                                  <a:pt x="4782" y="9058"/>
                                  <a:pt x="4771" y="9058"/>
                                  <a:pt x="4759" y="9031"/>
                                </a:cubicBezTo>
                                <a:cubicBezTo>
                                  <a:pt x="4759" y="8885"/>
                                  <a:pt x="4851" y="8738"/>
                                  <a:pt x="4978" y="8672"/>
                                </a:cubicBezTo>
                                <a:close/>
                                <a:moveTo>
                                  <a:pt x="4782" y="9151"/>
                                </a:moveTo>
                                <a:cubicBezTo>
                                  <a:pt x="4817" y="9151"/>
                                  <a:pt x="4828" y="9124"/>
                                  <a:pt x="4851" y="9111"/>
                                </a:cubicBezTo>
                                <a:cubicBezTo>
                                  <a:pt x="4863" y="9098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74" y="9084"/>
                                  <a:pt x="4874" y="9084"/>
                                </a:cubicBezTo>
                                <a:cubicBezTo>
                                  <a:pt x="4874" y="9084"/>
                                  <a:pt x="4886" y="9098"/>
                                  <a:pt x="4897" y="9111"/>
                                </a:cubicBezTo>
                                <a:cubicBezTo>
                                  <a:pt x="4920" y="9151"/>
                                  <a:pt x="4966" y="9177"/>
                                  <a:pt x="5001" y="9164"/>
                                </a:cubicBezTo>
                                <a:cubicBezTo>
                                  <a:pt x="5035" y="9164"/>
                                  <a:pt x="5070" y="9124"/>
                                  <a:pt x="5092" y="9084"/>
                                </a:cubicBezTo>
                                <a:cubicBezTo>
                                  <a:pt x="5104" y="9071"/>
                                  <a:pt x="5104" y="9058"/>
                                  <a:pt x="5115" y="9058"/>
                                </a:cubicBezTo>
                                <a:cubicBezTo>
                                  <a:pt x="5115" y="9058"/>
                                  <a:pt x="5115" y="9058"/>
                                  <a:pt x="5115" y="9058"/>
                                </a:cubicBezTo>
                                <a:cubicBezTo>
                                  <a:pt x="5115" y="9058"/>
                                  <a:pt x="5138" y="9071"/>
                                  <a:pt x="5150" y="9084"/>
                                </a:cubicBezTo>
                                <a:cubicBezTo>
                                  <a:pt x="5161" y="9098"/>
                                  <a:pt x="5196" y="9124"/>
                                  <a:pt x="5230" y="9124"/>
                                </a:cubicBezTo>
                                <a:cubicBezTo>
                                  <a:pt x="5265" y="9124"/>
                                  <a:pt x="5299" y="9111"/>
                                  <a:pt x="5334" y="9058"/>
                                </a:cubicBezTo>
                                <a:lnTo>
                                  <a:pt x="5334" y="9058"/>
                                </a:lnTo>
                                <a:lnTo>
                                  <a:pt x="5334" y="9058"/>
                                </a:lnTo>
                                <a:cubicBezTo>
                                  <a:pt x="5334" y="9058"/>
                                  <a:pt x="5345" y="9044"/>
                                  <a:pt x="5345" y="9044"/>
                                </a:cubicBezTo>
                                <a:lnTo>
                                  <a:pt x="5345" y="9044"/>
                                </a:lnTo>
                                <a:cubicBezTo>
                                  <a:pt x="5345" y="9044"/>
                                  <a:pt x="5345" y="9044"/>
                                  <a:pt x="5357" y="9058"/>
                                </a:cubicBezTo>
                                <a:cubicBezTo>
                                  <a:pt x="5368" y="9071"/>
                                  <a:pt x="5380" y="9098"/>
                                  <a:pt x="5403" y="9111"/>
                                </a:cubicBezTo>
                                <a:cubicBezTo>
                                  <a:pt x="5426" y="9124"/>
                                  <a:pt x="5460" y="9137"/>
                                  <a:pt x="5483" y="9124"/>
                                </a:cubicBezTo>
                                <a:lnTo>
                                  <a:pt x="5483" y="9124"/>
                                </a:ln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83" y="9124"/>
                                  <a:pt x="5483" y="9124"/>
                                  <a:pt x="5483" y="9124"/>
                                </a:cubicBezTo>
                                <a:cubicBezTo>
                                  <a:pt x="5449" y="9324"/>
                                  <a:pt x="5299" y="9470"/>
                                  <a:pt x="5127" y="9470"/>
                                </a:cubicBezTo>
                                <a:cubicBezTo>
                                  <a:pt x="4955" y="9470"/>
                                  <a:pt x="4805" y="9324"/>
                                  <a:pt x="4771" y="9137"/>
                                </a:cubicBezTo>
                                <a:cubicBezTo>
                                  <a:pt x="4771" y="9151"/>
                                  <a:pt x="4782" y="9151"/>
                                  <a:pt x="4782" y="9151"/>
                                </a:cubicBezTo>
                                <a:close/>
                                <a:moveTo>
                                  <a:pt x="13059" y="18514"/>
                                </a:moveTo>
                                <a:cubicBezTo>
                                  <a:pt x="13059" y="18488"/>
                                  <a:pt x="13047" y="18474"/>
                                  <a:pt x="13024" y="18474"/>
                                </a:cubicBezTo>
                                <a:lnTo>
                                  <a:pt x="12680" y="18474"/>
                                </a:lnTo>
                                <a:lnTo>
                                  <a:pt x="12519" y="18288"/>
                                </a:lnTo>
                                <a:lnTo>
                                  <a:pt x="12565" y="18235"/>
                                </a:lnTo>
                                <a:cubicBezTo>
                                  <a:pt x="12599" y="18195"/>
                                  <a:pt x="12622" y="18129"/>
                                  <a:pt x="12622" y="18062"/>
                                </a:cubicBezTo>
                                <a:lnTo>
                                  <a:pt x="12622" y="17982"/>
                                </a:lnTo>
                                <a:lnTo>
                                  <a:pt x="12852" y="17982"/>
                                </a:lnTo>
                                <a:lnTo>
                                  <a:pt x="13093" y="18262"/>
                                </a:lnTo>
                                <a:cubicBezTo>
                                  <a:pt x="13105" y="18275"/>
                                  <a:pt x="13116" y="18275"/>
                                  <a:pt x="13116" y="18275"/>
                                </a:cubicBezTo>
                                <a:cubicBezTo>
                                  <a:pt x="13128" y="18275"/>
                                  <a:pt x="13139" y="18275"/>
                                  <a:pt x="13139" y="18262"/>
                                </a:cubicBezTo>
                                <a:cubicBezTo>
                                  <a:pt x="13151" y="18248"/>
                                  <a:pt x="13151" y="18222"/>
                                  <a:pt x="13139" y="18195"/>
                                </a:cubicBezTo>
                                <a:lnTo>
                                  <a:pt x="12944" y="17969"/>
                                </a:lnTo>
                                <a:lnTo>
                                  <a:pt x="13231" y="17969"/>
                                </a:lnTo>
                                <a:cubicBezTo>
                                  <a:pt x="13254" y="17969"/>
                                  <a:pt x="13266" y="17956"/>
                                  <a:pt x="13266" y="17929"/>
                                </a:cubicBezTo>
                                <a:cubicBezTo>
                                  <a:pt x="13266" y="17902"/>
                                  <a:pt x="13254" y="17889"/>
                                  <a:pt x="13231" y="17889"/>
                                </a:cubicBezTo>
                                <a:lnTo>
                                  <a:pt x="12944" y="17889"/>
                                </a:lnTo>
                                <a:lnTo>
                                  <a:pt x="13139" y="17663"/>
                                </a:lnTo>
                                <a:cubicBezTo>
                                  <a:pt x="13151" y="17650"/>
                                  <a:pt x="13151" y="17623"/>
                                  <a:pt x="13139" y="17597"/>
                                </a:cubicBezTo>
                                <a:cubicBezTo>
                                  <a:pt x="13128" y="17583"/>
                                  <a:pt x="13105" y="17583"/>
                                  <a:pt x="13082" y="17597"/>
                                </a:cubicBezTo>
                                <a:lnTo>
                                  <a:pt x="12840" y="17876"/>
                                </a:lnTo>
                                <a:lnTo>
                                  <a:pt x="12611" y="17876"/>
                                </a:lnTo>
                                <a:lnTo>
                                  <a:pt x="12611" y="17796"/>
                                </a:lnTo>
                                <a:cubicBezTo>
                                  <a:pt x="12611" y="17730"/>
                                  <a:pt x="12588" y="17676"/>
                                  <a:pt x="12553" y="17623"/>
                                </a:cubicBezTo>
                                <a:lnTo>
                                  <a:pt x="12507" y="17570"/>
                                </a:lnTo>
                                <a:lnTo>
                                  <a:pt x="12668" y="17384"/>
                                </a:lnTo>
                                <a:lnTo>
                                  <a:pt x="13013" y="17384"/>
                                </a:lnTo>
                                <a:cubicBezTo>
                                  <a:pt x="13036" y="17384"/>
                                  <a:pt x="13047" y="17370"/>
                                  <a:pt x="13047" y="17344"/>
                                </a:cubicBezTo>
                                <a:cubicBezTo>
                                  <a:pt x="13047" y="17317"/>
                                  <a:pt x="13036" y="17304"/>
                                  <a:pt x="13013" y="17304"/>
                                </a:cubicBezTo>
                                <a:lnTo>
                                  <a:pt x="12748" y="17304"/>
                                </a:lnTo>
                                <a:lnTo>
                                  <a:pt x="12955" y="17065"/>
                                </a:lnTo>
                                <a:cubicBezTo>
                                  <a:pt x="12967" y="17051"/>
                                  <a:pt x="12967" y="17025"/>
                                  <a:pt x="12955" y="16998"/>
                                </a:cubicBezTo>
                                <a:cubicBezTo>
                                  <a:pt x="12944" y="16985"/>
                                  <a:pt x="12921" y="16985"/>
                                  <a:pt x="12898" y="16998"/>
                                </a:cubicBezTo>
                                <a:lnTo>
                                  <a:pt x="12691" y="17237"/>
                                </a:lnTo>
                                <a:lnTo>
                                  <a:pt x="12691" y="16932"/>
                                </a:lnTo>
                                <a:cubicBezTo>
                                  <a:pt x="12691" y="16905"/>
                                  <a:pt x="12680" y="16892"/>
                                  <a:pt x="12657" y="16892"/>
                                </a:cubicBezTo>
                                <a:cubicBezTo>
                                  <a:pt x="12634" y="16892"/>
                                  <a:pt x="12622" y="16905"/>
                                  <a:pt x="12622" y="16932"/>
                                </a:cubicBezTo>
                                <a:lnTo>
                                  <a:pt x="12622" y="17331"/>
                                </a:lnTo>
                                <a:lnTo>
                                  <a:pt x="12461" y="17517"/>
                                </a:lnTo>
                                <a:lnTo>
                                  <a:pt x="12415" y="17464"/>
                                </a:lnTo>
                                <a:cubicBezTo>
                                  <a:pt x="12381" y="17424"/>
                                  <a:pt x="12323" y="17397"/>
                                  <a:pt x="12266" y="17397"/>
                                </a:cubicBezTo>
                                <a:lnTo>
                                  <a:pt x="12197" y="17397"/>
                                </a:lnTo>
                                <a:lnTo>
                                  <a:pt x="12197" y="17131"/>
                                </a:lnTo>
                                <a:lnTo>
                                  <a:pt x="12438" y="16852"/>
                                </a:lnTo>
                                <a:cubicBezTo>
                                  <a:pt x="12450" y="16838"/>
                                  <a:pt x="12450" y="16812"/>
                                  <a:pt x="12438" y="16785"/>
                                </a:cubicBezTo>
                                <a:cubicBezTo>
                                  <a:pt x="12427" y="16772"/>
                                  <a:pt x="12404" y="16772"/>
                                  <a:pt x="12381" y="16785"/>
                                </a:cubicBezTo>
                                <a:lnTo>
                                  <a:pt x="12185" y="17011"/>
                                </a:lnTo>
                                <a:lnTo>
                                  <a:pt x="12185" y="16679"/>
                                </a:lnTo>
                                <a:cubicBezTo>
                                  <a:pt x="12185" y="16652"/>
                                  <a:pt x="12174" y="16639"/>
                                  <a:pt x="12151" y="16639"/>
                                </a:cubicBezTo>
                                <a:cubicBezTo>
                                  <a:pt x="12128" y="16639"/>
                                  <a:pt x="12116" y="16652"/>
                                  <a:pt x="12116" y="16679"/>
                                </a:cubicBezTo>
                                <a:lnTo>
                                  <a:pt x="12116" y="17011"/>
                                </a:lnTo>
                                <a:lnTo>
                                  <a:pt x="11921" y="16785"/>
                                </a:lnTo>
                                <a:cubicBezTo>
                                  <a:pt x="11909" y="16772"/>
                                  <a:pt x="11886" y="16772"/>
                                  <a:pt x="11863" y="16785"/>
                                </a:cubicBezTo>
                                <a:cubicBezTo>
                                  <a:pt x="11852" y="16799"/>
                                  <a:pt x="11852" y="16825"/>
                                  <a:pt x="11863" y="16852"/>
                                </a:cubicBezTo>
                                <a:lnTo>
                                  <a:pt x="12105" y="17131"/>
                                </a:lnTo>
                                <a:lnTo>
                                  <a:pt x="12105" y="17397"/>
                                </a:lnTo>
                                <a:lnTo>
                                  <a:pt x="12036" y="17397"/>
                                </a:lnTo>
                                <a:cubicBezTo>
                                  <a:pt x="11978" y="17397"/>
                                  <a:pt x="11932" y="17424"/>
                                  <a:pt x="11886" y="17464"/>
                                </a:cubicBezTo>
                                <a:lnTo>
                                  <a:pt x="11840" y="17517"/>
                                </a:lnTo>
                                <a:lnTo>
                                  <a:pt x="11679" y="17331"/>
                                </a:lnTo>
                                <a:lnTo>
                                  <a:pt x="11679" y="16932"/>
                                </a:lnTo>
                                <a:cubicBezTo>
                                  <a:pt x="11679" y="16905"/>
                                  <a:pt x="11668" y="16892"/>
                                  <a:pt x="11645" y="16892"/>
                                </a:cubicBezTo>
                                <a:cubicBezTo>
                                  <a:pt x="11622" y="16892"/>
                                  <a:pt x="11610" y="16905"/>
                                  <a:pt x="11610" y="16932"/>
                                </a:cubicBezTo>
                                <a:lnTo>
                                  <a:pt x="11610" y="17237"/>
                                </a:lnTo>
                                <a:lnTo>
                                  <a:pt x="11404" y="16998"/>
                                </a:lnTo>
                                <a:cubicBezTo>
                                  <a:pt x="11392" y="16985"/>
                                  <a:pt x="11369" y="16985"/>
                                  <a:pt x="11346" y="16998"/>
                                </a:cubicBezTo>
                                <a:cubicBezTo>
                                  <a:pt x="11335" y="17011"/>
                                  <a:pt x="11335" y="17038"/>
                                  <a:pt x="11346" y="17065"/>
                                </a:cubicBezTo>
                                <a:lnTo>
                                  <a:pt x="11553" y="17304"/>
                                </a:lnTo>
                                <a:lnTo>
                                  <a:pt x="11277" y="17304"/>
                                </a:lnTo>
                                <a:cubicBezTo>
                                  <a:pt x="11254" y="17304"/>
                                  <a:pt x="11243" y="17317"/>
                                  <a:pt x="11243" y="17344"/>
                                </a:cubicBezTo>
                                <a:cubicBezTo>
                                  <a:pt x="11243" y="17370"/>
                                  <a:pt x="11254" y="17384"/>
                                  <a:pt x="11277" y="17384"/>
                                </a:cubicBezTo>
                                <a:lnTo>
                                  <a:pt x="11622" y="17384"/>
                                </a:lnTo>
                                <a:lnTo>
                                  <a:pt x="11783" y="17570"/>
                                </a:lnTo>
                                <a:lnTo>
                                  <a:pt x="11737" y="17623"/>
                                </a:lnTo>
                                <a:cubicBezTo>
                                  <a:pt x="11702" y="17663"/>
                                  <a:pt x="11679" y="17730"/>
                                  <a:pt x="11679" y="17796"/>
                                </a:cubicBezTo>
                                <a:lnTo>
                                  <a:pt x="11679" y="17876"/>
                                </a:lnTo>
                                <a:lnTo>
                                  <a:pt x="11449" y="17876"/>
                                </a:lnTo>
                                <a:lnTo>
                                  <a:pt x="11208" y="17597"/>
                                </a:lnTo>
                                <a:cubicBezTo>
                                  <a:pt x="11197" y="17583"/>
                                  <a:pt x="11174" y="17583"/>
                                  <a:pt x="11151" y="17597"/>
                                </a:cubicBezTo>
                                <a:cubicBezTo>
                                  <a:pt x="11139" y="17610"/>
                                  <a:pt x="11139" y="17636"/>
                                  <a:pt x="11151" y="17663"/>
                                </a:cubicBezTo>
                                <a:lnTo>
                                  <a:pt x="11346" y="17889"/>
                                </a:lnTo>
                                <a:lnTo>
                                  <a:pt x="11047" y="17889"/>
                                </a:lnTo>
                                <a:cubicBezTo>
                                  <a:pt x="11024" y="17889"/>
                                  <a:pt x="11013" y="17902"/>
                                  <a:pt x="11013" y="17929"/>
                                </a:cubicBezTo>
                                <a:cubicBezTo>
                                  <a:pt x="11013" y="17956"/>
                                  <a:pt x="11024" y="17969"/>
                                  <a:pt x="11047" y="17969"/>
                                </a:cubicBezTo>
                                <a:lnTo>
                                  <a:pt x="11335" y="17969"/>
                                </a:lnTo>
                                <a:lnTo>
                                  <a:pt x="11139" y="18195"/>
                                </a:lnTo>
                                <a:cubicBezTo>
                                  <a:pt x="11128" y="18208"/>
                                  <a:pt x="11128" y="18235"/>
                                  <a:pt x="11139" y="18262"/>
                                </a:cubicBezTo>
                                <a:cubicBezTo>
                                  <a:pt x="11151" y="18275"/>
                                  <a:pt x="11162" y="18275"/>
                                  <a:pt x="11162" y="18275"/>
                                </a:cubicBezTo>
                                <a:cubicBezTo>
                                  <a:pt x="11174" y="18275"/>
                                  <a:pt x="11185" y="18275"/>
                                  <a:pt x="11185" y="18262"/>
                                </a:cubicBezTo>
                                <a:lnTo>
                                  <a:pt x="11427" y="17982"/>
                                </a:lnTo>
                                <a:lnTo>
                                  <a:pt x="11656" y="17982"/>
                                </a:lnTo>
                                <a:lnTo>
                                  <a:pt x="11656" y="18062"/>
                                </a:lnTo>
                                <a:cubicBezTo>
                                  <a:pt x="11656" y="18129"/>
                                  <a:pt x="11679" y="18182"/>
                                  <a:pt x="11714" y="18235"/>
                                </a:cubicBezTo>
                                <a:lnTo>
                                  <a:pt x="11760" y="18288"/>
                                </a:lnTo>
                                <a:lnTo>
                                  <a:pt x="11599" y="18474"/>
                                </a:lnTo>
                                <a:lnTo>
                                  <a:pt x="11254" y="18474"/>
                                </a:lnTo>
                                <a:cubicBezTo>
                                  <a:pt x="11231" y="18474"/>
                                  <a:pt x="11220" y="18488"/>
                                  <a:pt x="11220" y="18514"/>
                                </a:cubicBezTo>
                                <a:cubicBezTo>
                                  <a:pt x="11220" y="18541"/>
                                  <a:pt x="11231" y="18554"/>
                                  <a:pt x="11254" y="18554"/>
                                </a:cubicBezTo>
                                <a:lnTo>
                                  <a:pt x="11518" y="18554"/>
                                </a:lnTo>
                                <a:lnTo>
                                  <a:pt x="11312" y="18794"/>
                                </a:lnTo>
                                <a:cubicBezTo>
                                  <a:pt x="11300" y="18807"/>
                                  <a:pt x="11300" y="18833"/>
                                  <a:pt x="11312" y="18860"/>
                                </a:cubicBezTo>
                                <a:cubicBezTo>
                                  <a:pt x="11323" y="18873"/>
                                  <a:pt x="11335" y="18873"/>
                                  <a:pt x="11335" y="18873"/>
                                </a:cubicBezTo>
                                <a:cubicBezTo>
                                  <a:pt x="11346" y="18873"/>
                                  <a:pt x="11358" y="18873"/>
                                  <a:pt x="11358" y="18860"/>
                                </a:cubicBezTo>
                                <a:lnTo>
                                  <a:pt x="11564" y="18621"/>
                                </a:lnTo>
                                <a:lnTo>
                                  <a:pt x="11564" y="18927"/>
                                </a:lnTo>
                                <a:cubicBezTo>
                                  <a:pt x="11564" y="18953"/>
                                  <a:pt x="11576" y="18967"/>
                                  <a:pt x="11599" y="18967"/>
                                </a:cubicBezTo>
                                <a:cubicBezTo>
                                  <a:pt x="11622" y="18967"/>
                                  <a:pt x="11633" y="18953"/>
                                  <a:pt x="11633" y="18927"/>
                                </a:cubicBezTo>
                                <a:lnTo>
                                  <a:pt x="11633" y="18528"/>
                                </a:lnTo>
                                <a:lnTo>
                                  <a:pt x="11794" y="18341"/>
                                </a:lnTo>
                                <a:lnTo>
                                  <a:pt x="11840" y="18395"/>
                                </a:lnTo>
                                <a:cubicBezTo>
                                  <a:pt x="11875" y="18434"/>
                                  <a:pt x="11932" y="18461"/>
                                  <a:pt x="11990" y="18461"/>
                                </a:cubicBezTo>
                                <a:lnTo>
                                  <a:pt x="12059" y="18461"/>
                                </a:lnTo>
                                <a:lnTo>
                                  <a:pt x="12059" y="18727"/>
                                </a:lnTo>
                                <a:lnTo>
                                  <a:pt x="11817" y="19006"/>
                                </a:lnTo>
                                <a:cubicBezTo>
                                  <a:pt x="11806" y="19020"/>
                                  <a:pt x="11806" y="19046"/>
                                  <a:pt x="11817" y="19073"/>
                                </a:cubicBezTo>
                                <a:cubicBezTo>
                                  <a:pt x="11829" y="19086"/>
                                  <a:pt x="11852" y="19086"/>
                                  <a:pt x="11875" y="19073"/>
                                </a:cubicBezTo>
                                <a:lnTo>
                                  <a:pt x="12070" y="18847"/>
                                </a:lnTo>
                                <a:lnTo>
                                  <a:pt x="12070" y="19179"/>
                                </a:lnTo>
                                <a:cubicBezTo>
                                  <a:pt x="12070" y="19206"/>
                                  <a:pt x="12082" y="19219"/>
                                  <a:pt x="12105" y="19219"/>
                                </a:cubicBezTo>
                                <a:cubicBezTo>
                                  <a:pt x="12128" y="19219"/>
                                  <a:pt x="12139" y="19206"/>
                                  <a:pt x="12139" y="19179"/>
                                </a:cubicBezTo>
                                <a:lnTo>
                                  <a:pt x="12139" y="18847"/>
                                </a:lnTo>
                                <a:lnTo>
                                  <a:pt x="12335" y="19073"/>
                                </a:lnTo>
                                <a:cubicBezTo>
                                  <a:pt x="12346" y="19086"/>
                                  <a:pt x="12358" y="19086"/>
                                  <a:pt x="12358" y="19086"/>
                                </a:cubicBezTo>
                                <a:cubicBezTo>
                                  <a:pt x="12369" y="19086"/>
                                  <a:pt x="12381" y="19086"/>
                                  <a:pt x="12381" y="19073"/>
                                </a:cubicBezTo>
                                <a:cubicBezTo>
                                  <a:pt x="12392" y="19060"/>
                                  <a:pt x="12392" y="19033"/>
                                  <a:pt x="12381" y="19006"/>
                                </a:cubicBezTo>
                                <a:lnTo>
                                  <a:pt x="12139" y="18727"/>
                                </a:lnTo>
                                <a:lnTo>
                                  <a:pt x="12139" y="18461"/>
                                </a:lnTo>
                                <a:lnTo>
                                  <a:pt x="12208" y="18461"/>
                                </a:lnTo>
                                <a:cubicBezTo>
                                  <a:pt x="12266" y="18461"/>
                                  <a:pt x="12312" y="18434"/>
                                  <a:pt x="12358" y="18395"/>
                                </a:cubicBezTo>
                                <a:lnTo>
                                  <a:pt x="12404" y="18341"/>
                                </a:lnTo>
                                <a:lnTo>
                                  <a:pt x="12565" y="18528"/>
                                </a:lnTo>
                                <a:lnTo>
                                  <a:pt x="12565" y="18927"/>
                                </a:lnTo>
                                <a:cubicBezTo>
                                  <a:pt x="12565" y="18953"/>
                                  <a:pt x="12576" y="18967"/>
                                  <a:pt x="12599" y="18967"/>
                                </a:cubicBezTo>
                                <a:cubicBezTo>
                                  <a:pt x="12622" y="18967"/>
                                  <a:pt x="12634" y="18953"/>
                                  <a:pt x="12634" y="18927"/>
                                </a:cubicBezTo>
                                <a:lnTo>
                                  <a:pt x="12634" y="18621"/>
                                </a:lnTo>
                                <a:lnTo>
                                  <a:pt x="12840" y="18860"/>
                                </a:lnTo>
                                <a:cubicBezTo>
                                  <a:pt x="12852" y="18873"/>
                                  <a:pt x="12863" y="18873"/>
                                  <a:pt x="12863" y="18873"/>
                                </a:cubicBezTo>
                                <a:cubicBezTo>
                                  <a:pt x="12875" y="18873"/>
                                  <a:pt x="12886" y="18873"/>
                                  <a:pt x="12886" y="18860"/>
                                </a:cubicBezTo>
                                <a:cubicBezTo>
                                  <a:pt x="12898" y="18847"/>
                                  <a:pt x="12898" y="18820"/>
                                  <a:pt x="12886" y="18794"/>
                                </a:cubicBezTo>
                                <a:lnTo>
                                  <a:pt x="12680" y="18554"/>
                                </a:lnTo>
                                <a:lnTo>
                                  <a:pt x="12944" y="18554"/>
                                </a:lnTo>
                                <a:cubicBezTo>
                                  <a:pt x="13047" y="18554"/>
                                  <a:pt x="13059" y="18541"/>
                                  <a:pt x="13059" y="18514"/>
                                </a:cubicBezTo>
                                <a:close/>
                                <a:moveTo>
                                  <a:pt x="11748" y="17796"/>
                                </a:moveTo>
                                <a:cubicBezTo>
                                  <a:pt x="11748" y="17756"/>
                                  <a:pt x="11760" y="17716"/>
                                  <a:pt x="11783" y="17690"/>
                                </a:cubicBezTo>
                                <a:lnTo>
                                  <a:pt x="11829" y="17636"/>
                                </a:lnTo>
                                <a:lnTo>
                                  <a:pt x="12047" y="17889"/>
                                </a:lnTo>
                                <a:lnTo>
                                  <a:pt x="11737" y="17889"/>
                                </a:lnTo>
                                <a:lnTo>
                                  <a:pt x="11737" y="17796"/>
                                </a:lnTo>
                                <a:close/>
                                <a:moveTo>
                                  <a:pt x="11840" y="18222"/>
                                </a:moveTo>
                                <a:lnTo>
                                  <a:pt x="11794" y="18168"/>
                                </a:lnTo>
                                <a:cubicBezTo>
                                  <a:pt x="11771" y="18142"/>
                                  <a:pt x="11760" y="18102"/>
                                  <a:pt x="11760" y="18062"/>
                                </a:cubicBezTo>
                                <a:lnTo>
                                  <a:pt x="11760" y="17982"/>
                                </a:lnTo>
                                <a:lnTo>
                                  <a:pt x="12070" y="17982"/>
                                </a:lnTo>
                                <a:lnTo>
                                  <a:pt x="11840" y="18222"/>
                                </a:lnTo>
                                <a:close/>
                                <a:moveTo>
                                  <a:pt x="12116" y="18381"/>
                                </a:moveTo>
                                <a:lnTo>
                                  <a:pt x="12047" y="18381"/>
                                </a:lnTo>
                                <a:cubicBezTo>
                                  <a:pt x="12013" y="18381"/>
                                  <a:pt x="11978" y="18368"/>
                                  <a:pt x="11955" y="18341"/>
                                </a:cubicBezTo>
                                <a:lnTo>
                                  <a:pt x="11909" y="18288"/>
                                </a:lnTo>
                                <a:lnTo>
                                  <a:pt x="12128" y="18035"/>
                                </a:lnTo>
                                <a:lnTo>
                                  <a:pt x="12128" y="18381"/>
                                </a:lnTo>
                                <a:close/>
                                <a:moveTo>
                                  <a:pt x="12116" y="17809"/>
                                </a:moveTo>
                                <a:lnTo>
                                  <a:pt x="11898" y="17557"/>
                                </a:lnTo>
                                <a:lnTo>
                                  <a:pt x="11944" y="17503"/>
                                </a:lnTo>
                                <a:cubicBezTo>
                                  <a:pt x="11967" y="17477"/>
                                  <a:pt x="12001" y="17464"/>
                                  <a:pt x="12036" y="17464"/>
                                </a:cubicBezTo>
                                <a:lnTo>
                                  <a:pt x="12105" y="17464"/>
                                </a:lnTo>
                                <a:lnTo>
                                  <a:pt x="12105" y="17809"/>
                                </a:lnTo>
                                <a:close/>
                                <a:moveTo>
                                  <a:pt x="12461" y="17623"/>
                                </a:moveTo>
                                <a:lnTo>
                                  <a:pt x="12507" y="17676"/>
                                </a:lnTo>
                                <a:cubicBezTo>
                                  <a:pt x="12530" y="17703"/>
                                  <a:pt x="12542" y="17743"/>
                                  <a:pt x="12542" y="17783"/>
                                </a:cubicBezTo>
                                <a:lnTo>
                                  <a:pt x="12542" y="17863"/>
                                </a:lnTo>
                                <a:lnTo>
                                  <a:pt x="12231" y="17863"/>
                                </a:lnTo>
                                <a:lnTo>
                                  <a:pt x="12461" y="17623"/>
                                </a:lnTo>
                                <a:close/>
                                <a:moveTo>
                                  <a:pt x="12185" y="17464"/>
                                </a:moveTo>
                                <a:lnTo>
                                  <a:pt x="12254" y="17464"/>
                                </a:lnTo>
                                <a:cubicBezTo>
                                  <a:pt x="12289" y="17464"/>
                                  <a:pt x="12323" y="17477"/>
                                  <a:pt x="12346" y="17503"/>
                                </a:cubicBezTo>
                                <a:lnTo>
                                  <a:pt x="12392" y="17557"/>
                                </a:lnTo>
                                <a:lnTo>
                                  <a:pt x="12174" y="17809"/>
                                </a:lnTo>
                                <a:lnTo>
                                  <a:pt x="12174" y="17464"/>
                                </a:lnTo>
                                <a:close/>
                                <a:moveTo>
                                  <a:pt x="12358" y="18341"/>
                                </a:moveTo>
                                <a:cubicBezTo>
                                  <a:pt x="12335" y="18368"/>
                                  <a:pt x="12300" y="18381"/>
                                  <a:pt x="12266" y="18381"/>
                                </a:cubicBezTo>
                                <a:lnTo>
                                  <a:pt x="12197" y="18381"/>
                                </a:lnTo>
                                <a:lnTo>
                                  <a:pt x="12197" y="18022"/>
                                </a:lnTo>
                                <a:lnTo>
                                  <a:pt x="12415" y="18275"/>
                                </a:lnTo>
                                <a:lnTo>
                                  <a:pt x="12358" y="18341"/>
                                </a:lnTo>
                                <a:close/>
                                <a:moveTo>
                                  <a:pt x="12461" y="18222"/>
                                </a:moveTo>
                                <a:lnTo>
                                  <a:pt x="12243" y="17969"/>
                                </a:lnTo>
                                <a:lnTo>
                                  <a:pt x="12553" y="17969"/>
                                </a:lnTo>
                                <a:lnTo>
                                  <a:pt x="12553" y="18049"/>
                                </a:lnTo>
                                <a:lnTo>
                                  <a:pt x="12553" y="18049"/>
                                </a:lnTo>
                                <a:cubicBezTo>
                                  <a:pt x="12553" y="18089"/>
                                  <a:pt x="12542" y="18129"/>
                                  <a:pt x="12519" y="18155"/>
                                </a:cubicBezTo>
                                <a:lnTo>
                                  <a:pt x="12461" y="18222"/>
                                </a:lnTo>
                                <a:close/>
                                <a:moveTo>
                                  <a:pt x="6828" y="12409"/>
                                </a:moveTo>
                                <a:cubicBezTo>
                                  <a:pt x="6828" y="12383"/>
                                  <a:pt x="6817" y="12369"/>
                                  <a:pt x="6794" y="12369"/>
                                </a:cubicBezTo>
                                <a:lnTo>
                                  <a:pt x="6506" y="12369"/>
                                </a:lnTo>
                                <a:lnTo>
                                  <a:pt x="6702" y="12143"/>
                                </a:lnTo>
                                <a:cubicBezTo>
                                  <a:pt x="6713" y="12130"/>
                                  <a:pt x="6713" y="12103"/>
                                  <a:pt x="6702" y="12077"/>
                                </a:cubicBezTo>
                                <a:cubicBezTo>
                                  <a:pt x="6690" y="12064"/>
                                  <a:pt x="6667" y="12064"/>
                                  <a:pt x="6644" y="12077"/>
                                </a:cubicBezTo>
                                <a:lnTo>
                                  <a:pt x="6403" y="12356"/>
                                </a:lnTo>
                                <a:lnTo>
                                  <a:pt x="6173" y="12356"/>
                                </a:lnTo>
                                <a:lnTo>
                                  <a:pt x="6173" y="12276"/>
                                </a:lnTo>
                                <a:cubicBezTo>
                                  <a:pt x="6173" y="12210"/>
                                  <a:pt x="6150" y="12157"/>
                                  <a:pt x="6116" y="12103"/>
                                </a:cubicBezTo>
                                <a:lnTo>
                                  <a:pt x="6070" y="12050"/>
                                </a:lnTo>
                                <a:lnTo>
                                  <a:pt x="6231" y="11864"/>
                                </a:lnTo>
                                <a:lnTo>
                                  <a:pt x="6575" y="11864"/>
                                </a:lnTo>
                                <a:cubicBezTo>
                                  <a:pt x="6598" y="11864"/>
                                  <a:pt x="6610" y="11851"/>
                                  <a:pt x="6610" y="11824"/>
                                </a:cubicBezTo>
                                <a:cubicBezTo>
                                  <a:pt x="6610" y="11798"/>
                                  <a:pt x="6598" y="11784"/>
                                  <a:pt x="6575" y="11784"/>
                                </a:cubicBezTo>
                                <a:lnTo>
                                  <a:pt x="6311" y="11784"/>
                                </a:lnTo>
                                <a:lnTo>
                                  <a:pt x="6518" y="11545"/>
                                </a:lnTo>
                                <a:cubicBezTo>
                                  <a:pt x="6529" y="11532"/>
                                  <a:pt x="6529" y="11505"/>
                                  <a:pt x="6518" y="11478"/>
                                </a:cubicBezTo>
                                <a:cubicBezTo>
                                  <a:pt x="6506" y="11465"/>
                                  <a:pt x="6483" y="11465"/>
                                  <a:pt x="6460" y="11478"/>
                                </a:cubicBezTo>
                                <a:lnTo>
                                  <a:pt x="6254" y="11718"/>
                                </a:lnTo>
                                <a:lnTo>
                                  <a:pt x="6254" y="11412"/>
                                </a:lnTo>
                                <a:cubicBezTo>
                                  <a:pt x="6254" y="11385"/>
                                  <a:pt x="6242" y="11372"/>
                                  <a:pt x="6219" y="11372"/>
                                </a:cubicBezTo>
                                <a:cubicBezTo>
                                  <a:pt x="6196" y="11372"/>
                                  <a:pt x="6185" y="11385"/>
                                  <a:pt x="6185" y="11412"/>
                                </a:cubicBezTo>
                                <a:lnTo>
                                  <a:pt x="6185" y="11811"/>
                                </a:lnTo>
                                <a:lnTo>
                                  <a:pt x="6024" y="11997"/>
                                </a:lnTo>
                                <a:lnTo>
                                  <a:pt x="5978" y="11944"/>
                                </a:lnTo>
                                <a:cubicBezTo>
                                  <a:pt x="5943" y="11904"/>
                                  <a:pt x="5886" y="11877"/>
                                  <a:pt x="5828" y="11877"/>
                                </a:cubicBezTo>
                                <a:lnTo>
                                  <a:pt x="5759" y="11877"/>
                                </a:lnTo>
                                <a:lnTo>
                                  <a:pt x="5759" y="11611"/>
                                </a:lnTo>
                                <a:lnTo>
                                  <a:pt x="6001" y="11332"/>
                                </a:lnTo>
                                <a:cubicBezTo>
                                  <a:pt x="6012" y="11319"/>
                                  <a:pt x="6012" y="11292"/>
                                  <a:pt x="6001" y="11266"/>
                                </a:cubicBezTo>
                                <a:cubicBezTo>
                                  <a:pt x="5989" y="11252"/>
                                  <a:pt x="5966" y="11252"/>
                                  <a:pt x="5943" y="11266"/>
                                </a:cubicBezTo>
                                <a:lnTo>
                                  <a:pt x="5748" y="11492"/>
                                </a:lnTo>
                                <a:lnTo>
                                  <a:pt x="5748" y="11159"/>
                                </a:lnTo>
                                <a:cubicBezTo>
                                  <a:pt x="5748" y="11133"/>
                                  <a:pt x="5736" y="11119"/>
                                  <a:pt x="5713" y="11119"/>
                                </a:cubicBezTo>
                                <a:cubicBezTo>
                                  <a:pt x="5690" y="11119"/>
                                  <a:pt x="5679" y="11133"/>
                                  <a:pt x="5679" y="11159"/>
                                </a:cubicBezTo>
                                <a:lnTo>
                                  <a:pt x="5679" y="11492"/>
                                </a:lnTo>
                                <a:lnTo>
                                  <a:pt x="5483" y="11266"/>
                                </a:lnTo>
                                <a:cubicBezTo>
                                  <a:pt x="5472" y="11252"/>
                                  <a:pt x="5449" y="11252"/>
                                  <a:pt x="5426" y="11266"/>
                                </a:cubicBezTo>
                                <a:cubicBezTo>
                                  <a:pt x="5414" y="11279"/>
                                  <a:pt x="5414" y="11305"/>
                                  <a:pt x="5426" y="11332"/>
                                </a:cubicBezTo>
                                <a:lnTo>
                                  <a:pt x="5667" y="11611"/>
                                </a:lnTo>
                                <a:lnTo>
                                  <a:pt x="5667" y="11877"/>
                                </a:lnTo>
                                <a:lnTo>
                                  <a:pt x="5598" y="11877"/>
                                </a:lnTo>
                                <a:cubicBezTo>
                                  <a:pt x="5541" y="11877"/>
                                  <a:pt x="5495" y="11904"/>
                                  <a:pt x="5449" y="11944"/>
                                </a:cubicBezTo>
                                <a:lnTo>
                                  <a:pt x="5403" y="11997"/>
                                </a:lnTo>
                                <a:lnTo>
                                  <a:pt x="5242" y="11811"/>
                                </a:lnTo>
                                <a:lnTo>
                                  <a:pt x="5242" y="11412"/>
                                </a:lnTo>
                                <a:cubicBezTo>
                                  <a:pt x="5242" y="11385"/>
                                  <a:pt x="5230" y="11372"/>
                                  <a:pt x="5207" y="11372"/>
                                </a:cubicBezTo>
                                <a:cubicBezTo>
                                  <a:pt x="5184" y="11372"/>
                                  <a:pt x="5173" y="11385"/>
                                  <a:pt x="5173" y="11412"/>
                                </a:cubicBezTo>
                                <a:lnTo>
                                  <a:pt x="5173" y="11718"/>
                                </a:lnTo>
                                <a:lnTo>
                                  <a:pt x="4966" y="11478"/>
                                </a:lnTo>
                                <a:cubicBezTo>
                                  <a:pt x="4955" y="11465"/>
                                  <a:pt x="4932" y="11465"/>
                                  <a:pt x="4909" y="11478"/>
                                </a:cubicBezTo>
                                <a:cubicBezTo>
                                  <a:pt x="4897" y="11492"/>
                                  <a:pt x="4897" y="11518"/>
                                  <a:pt x="4909" y="11545"/>
                                </a:cubicBezTo>
                                <a:lnTo>
                                  <a:pt x="5115" y="11784"/>
                                </a:lnTo>
                                <a:lnTo>
                                  <a:pt x="4851" y="11784"/>
                                </a:lnTo>
                                <a:cubicBezTo>
                                  <a:pt x="4828" y="11784"/>
                                  <a:pt x="4817" y="11798"/>
                                  <a:pt x="4817" y="11824"/>
                                </a:cubicBezTo>
                                <a:cubicBezTo>
                                  <a:pt x="4817" y="11851"/>
                                  <a:pt x="4828" y="11864"/>
                                  <a:pt x="4851" y="11864"/>
                                </a:cubicBezTo>
                                <a:lnTo>
                                  <a:pt x="5196" y="11864"/>
                                </a:lnTo>
                                <a:lnTo>
                                  <a:pt x="5357" y="12050"/>
                                </a:lnTo>
                                <a:lnTo>
                                  <a:pt x="5311" y="12103"/>
                                </a:lnTo>
                                <a:cubicBezTo>
                                  <a:pt x="5276" y="12143"/>
                                  <a:pt x="5253" y="12210"/>
                                  <a:pt x="5253" y="12276"/>
                                </a:cubicBezTo>
                                <a:lnTo>
                                  <a:pt x="5253" y="12356"/>
                                </a:lnTo>
                                <a:lnTo>
                                  <a:pt x="5024" y="12356"/>
                                </a:lnTo>
                                <a:lnTo>
                                  <a:pt x="4782" y="12077"/>
                                </a:lnTo>
                                <a:cubicBezTo>
                                  <a:pt x="4771" y="12064"/>
                                  <a:pt x="4748" y="12064"/>
                                  <a:pt x="4725" y="12077"/>
                                </a:cubicBezTo>
                                <a:cubicBezTo>
                                  <a:pt x="4713" y="12090"/>
                                  <a:pt x="4713" y="12117"/>
                                  <a:pt x="4725" y="12143"/>
                                </a:cubicBezTo>
                                <a:lnTo>
                                  <a:pt x="4920" y="12369"/>
                                </a:lnTo>
                                <a:lnTo>
                                  <a:pt x="4633" y="12369"/>
                                </a:lnTo>
                                <a:cubicBezTo>
                                  <a:pt x="4610" y="12369"/>
                                  <a:pt x="4598" y="12383"/>
                                  <a:pt x="4598" y="12409"/>
                                </a:cubicBezTo>
                                <a:cubicBezTo>
                                  <a:pt x="4598" y="12436"/>
                                  <a:pt x="4610" y="12449"/>
                                  <a:pt x="4633" y="12449"/>
                                </a:cubicBezTo>
                                <a:lnTo>
                                  <a:pt x="4920" y="12449"/>
                                </a:lnTo>
                                <a:lnTo>
                                  <a:pt x="4725" y="12675"/>
                                </a:lnTo>
                                <a:cubicBezTo>
                                  <a:pt x="4713" y="12689"/>
                                  <a:pt x="4713" y="12715"/>
                                  <a:pt x="4725" y="12742"/>
                                </a:cubicBezTo>
                                <a:cubicBezTo>
                                  <a:pt x="4736" y="12755"/>
                                  <a:pt x="4748" y="12755"/>
                                  <a:pt x="4748" y="12755"/>
                                </a:cubicBezTo>
                                <a:cubicBezTo>
                                  <a:pt x="4759" y="12755"/>
                                  <a:pt x="4771" y="12755"/>
                                  <a:pt x="4771" y="12742"/>
                                </a:cubicBezTo>
                                <a:lnTo>
                                  <a:pt x="5012" y="12463"/>
                                </a:lnTo>
                                <a:lnTo>
                                  <a:pt x="5242" y="12463"/>
                                </a:lnTo>
                                <a:lnTo>
                                  <a:pt x="5242" y="12542"/>
                                </a:lnTo>
                                <a:cubicBezTo>
                                  <a:pt x="5242" y="12609"/>
                                  <a:pt x="5265" y="12662"/>
                                  <a:pt x="5299" y="12715"/>
                                </a:cubicBezTo>
                                <a:lnTo>
                                  <a:pt x="5345" y="12768"/>
                                </a:lnTo>
                                <a:lnTo>
                                  <a:pt x="5184" y="12955"/>
                                </a:lnTo>
                                <a:lnTo>
                                  <a:pt x="4840" y="12955"/>
                                </a:lnTo>
                                <a:cubicBezTo>
                                  <a:pt x="4817" y="12955"/>
                                  <a:pt x="4805" y="12968"/>
                                  <a:pt x="4805" y="12995"/>
                                </a:cubicBezTo>
                                <a:cubicBezTo>
                                  <a:pt x="4805" y="13021"/>
                                  <a:pt x="4817" y="13034"/>
                                  <a:pt x="4840" y="13034"/>
                                </a:cubicBezTo>
                                <a:lnTo>
                                  <a:pt x="5104" y="13034"/>
                                </a:lnTo>
                                <a:lnTo>
                                  <a:pt x="4897" y="13274"/>
                                </a:lnTo>
                                <a:cubicBezTo>
                                  <a:pt x="4886" y="13287"/>
                                  <a:pt x="4886" y="13314"/>
                                  <a:pt x="4897" y="13340"/>
                                </a:cubicBezTo>
                                <a:cubicBezTo>
                                  <a:pt x="4909" y="13354"/>
                                  <a:pt x="4920" y="13354"/>
                                  <a:pt x="4920" y="13354"/>
                                </a:cubicBezTo>
                                <a:cubicBezTo>
                                  <a:pt x="4932" y="13354"/>
                                  <a:pt x="4943" y="13354"/>
                                  <a:pt x="4943" y="13340"/>
                                </a:cubicBezTo>
                                <a:lnTo>
                                  <a:pt x="5150" y="13101"/>
                                </a:lnTo>
                                <a:lnTo>
                                  <a:pt x="5150" y="13407"/>
                                </a:lnTo>
                                <a:cubicBezTo>
                                  <a:pt x="5150" y="13433"/>
                                  <a:pt x="5161" y="13447"/>
                                  <a:pt x="5184" y="13447"/>
                                </a:cubicBezTo>
                                <a:cubicBezTo>
                                  <a:pt x="5207" y="13447"/>
                                  <a:pt x="5219" y="13433"/>
                                  <a:pt x="5219" y="13407"/>
                                </a:cubicBezTo>
                                <a:lnTo>
                                  <a:pt x="5219" y="13008"/>
                                </a:lnTo>
                                <a:lnTo>
                                  <a:pt x="5380" y="12822"/>
                                </a:lnTo>
                                <a:lnTo>
                                  <a:pt x="5426" y="12875"/>
                                </a:lnTo>
                                <a:cubicBezTo>
                                  <a:pt x="5460" y="12915"/>
                                  <a:pt x="5518" y="12941"/>
                                  <a:pt x="5575" y="12941"/>
                                </a:cubicBezTo>
                                <a:lnTo>
                                  <a:pt x="5644" y="12941"/>
                                </a:lnTo>
                                <a:lnTo>
                                  <a:pt x="5644" y="13207"/>
                                </a:lnTo>
                                <a:lnTo>
                                  <a:pt x="5403" y="13487"/>
                                </a:lnTo>
                                <a:cubicBezTo>
                                  <a:pt x="5391" y="13500"/>
                                  <a:pt x="5391" y="13527"/>
                                  <a:pt x="5403" y="13553"/>
                                </a:cubicBezTo>
                                <a:cubicBezTo>
                                  <a:pt x="5414" y="13567"/>
                                  <a:pt x="5437" y="13567"/>
                                  <a:pt x="5460" y="13553"/>
                                </a:cubicBezTo>
                                <a:lnTo>
                                  <a:pt x="5656" y="13327"/>
                                </a:lnTo>
                                <a:lnTo>
                                  <a:pt x="5656" y="13660"/>
                                </a:lnTo>
                                <a:cubicBezTo>
                                  <a:pt x="5656" y="13686"/>
                                  <a:pt x="5667" y="13700"/>
                                  <a:pt x="5690" y="13700"/>
                                </a:cubicBezTo>
                                <a:cubicBezTo>
                                  <a:pt x="5713" y="13700"/>
                                  <a:pt x="5725" y="13686"/>
                                  <a:pt x="5725" y="13660"/>
                                </a:cubicBezTo>
                                <a:lnTo>
                                  <a:pt x="5725" y="13327"/>
                                </a:lnTo>
                                <a:lnTo>
                                  <a:pt x="5920" y="13553"/>
                                </a:lnTo>
                                <a:cubicBezTo>
                                  <a:pt x="5932" y="13567"/>
                                  <a:pt x="5943" y="13567"/>
                                  <a:pt x="5943" y="13567"/>
                                </a:cubicBezTo>
                                <a:cubicBezTo>
                                  <a:pt x="5955" y="13567"/>
                                  <a:pt x="5966" y="13567"/>
                                  <a:pt x="5966" y="13553"/>
                                </a:cubicBezTo>
                                <a:cubicBezTo>
                                  <a:pt x="5978" y="13540"/>
                                  <a:pt x="5978" y="13513"/>
                                  <a:pt x="5966" y="13487"/>
                                </a:cubicBezTo>
                                <a:lnTo>
                                  <a:pt x="5725" y="13207"/>
                                </a:lnTo>
                                <a:lnTo>
                                  <a:pt x="5725" y="12941"/>
                                </a:lnTo>
                                <a:lnTo>
                                  <a:pt x="5794" y="12941"/>
                                </a:lnTo>
                                <a:cubicBezTo>
                                  <a:pt x="5851" y="12941"/>
                                  <a:pt x="5897" y="12915"/>
                                  <a:pt x="5943" y="12875"/>
                                </a:cubicBezTo>
                                <a:lnTo>
                                  <a:pt x="5989" y="12822"/>
                                </a:lnTo>
                                <a:lnTo>
                                  <a:pt x="6150" y="13008"/>
                                </a:lnTo>
                                <a:lnTo>
                                  <a:pt x="6150" y="13407"/>
                                </a:lnTo>
                                <a:cubicBezTo>
                                  <a:pt x="6150" y="13433"/>
                                  <a:pt x="6162" y="13447"/>
                                  <a:pt x="6185" y="13447"/>
                                </a:cubicBezTo>
                                <a:cubicBezTo>
                                  <a:pt x="6208" y="13447"/>
                                  <a:pt x="6219" y="13433"/>
                                  <a:pt x="6219" y="13407"/>
                                </a:cubicBezTo>
                                <a:lnTo>
                                  <a:pt x="6219" y="13101"/>
                                </a:lnTo>
                                <a:lnTo>
                                  <a:pt x="6426" y="13340"/>
                                </a:lnTo>
                                <a:cubicBezTo>
                                  <a:pt x="6437" y="13354"/>
                                  <a:pt x="6449" y="13354"/>
                                  <a:pt x="6449" y="13354"/>
                                </a:cubicBezTo>
                                <a:cubicBezTo>
                                  <a:pt x="6460" y="13354"/>
                                  <a:pt x="6472" y="13354"/>
                                  <a:pt x="6472" y="13340"/>
                                </a:cubicBezTo>
                                <a:cubicBezTo>
                                  <a:pt x="6483" y="13327"/>
                                  <a:pt x="6483" y="13300"/>
                                  <a:pt x="6472" y="13274"/>
                                </a:cubicBezTo>
                                <a:lnTo>
                                  <a:pt x="6265" y="13034"/>
                                </a:lnTo>
                                <a:lnTo>
                                  <a:pt x="6529" y="13034"/>
                                </a:lnTo>
                                <a:cubicBezTo>
                                  <a:pt x="6552" y="13034"/>
                                  <a:pt x="6564" y="13021"/>
                                  <a:pt x="6564" y="12995"/>
                                </a:cubicBezTo>
                                <a:cubicBezTo>
                                  <a:pt x="6564" y="12968"/>
                                  <a:pt x="6552" y="12955"/>
                                  <a:pt x="6529" y="12955"/>
                                </a:cubicBezTo>
                                <a:lnTo>
                                  <a:pt x="6185" y="12955"/>
                                </a:lnTo>
                                <a:lnTo>
                                  <a:pt x="6024" y="12768"/>
                                </a:lnTo>
                                <a:lnTo>
                                  <a:pt x="6070" y="12715"/>
                                </a:lnTo>
                                <a:cubicBezTo>
                                  <a:pt x="6104" y="12675"/>
                                  <a:pt x="6127" y="12609"/>
                                  <a:pt x="6127" y="12542"/>
                                </a:cubicBezTo>
                                <a:lnTo>
                                  <a:pt x="6127" y="12463"/>
                                </a:lnTo>
                                <a:lnTo>
                                  <a:pt x="6357" y="12463"/>
                                </a:lnTo>
                                <a:lnTo>
                                  <a:pt x="6598" y="12742"/>
                                </a:lnTo>
                                <a:cubicBezTo>
                                  <a:pt x="6610" y="12755"/>
                                  <a:pt x="6621" y="12755"/>
                                  <a:pt x="6621" y="12755"/>
                                </a:cubicBezTo>
                                <a:cubicBezTo>
                                  <a:pt x="6633" y="12755"/>
                                  <a:pt x="6644" y="12755"/>
                                  <a:pt x="6644" y="12742"/>
                                </a:cubicBezTo>
                                <a:cubicBezTo>
                                  <a:pt x="6656" y="12729"/>
                                  <a:pt x="6656" y="12702"/>
                                  <a:pt x="6644" y="12675"/>
                                </a:cubicBezTo>
                                <a:lnTo>
                                  <a:pt x="6449" y="12449"/>
                                </a:lnTo>
                                <a:lnTo>
                                  <a:pt x="6736" y="12449"/>
                                </a:lnTo>
                                <a:cubicBezTo>
                                  <a:pt x="6805" y="12449"/>
                                  <a:pt x="6828" y="12423"/>
                                  <a:pt x="6828" y="12409"/>
                                </a:cubicBezTo>
                                <a:close/>
                                <a:moveTo>
                                  <a:pt x="5276" y="12276"/>
                                </a:moveTo>
                                <a:cubicBezTo>
                                  <a:pt x="5276" y="12236"/>
                                  <a:pt x="5288" y="12197"/>
                                  <a:pt x="5311" y="12170"/>
                                </a:cubicBezTo>
                                <a:lnTo>
                                  <a:pt x="5357" y="12117"/>
                                </a:lnTo>
                                <a:lnTo>
                                  <a:pt x="5575" y="12369"/>
                                </a:lnTo>
                                <a:lnTo>
                                  <a:pt x="5265" y="12369"/>
                                </a:lnTo>
                                <a:lnTo>
                                  <a:pt x="5265" y="12276"/>
                                </a:lnTo>
                                <a:close/>
                                <a:moveTo>
                                  <a:pt x="5368" y="12702"/>
                                </a:moveTo>
                                <a:lnTo>
                                  <a:pt x="5322" y="12649"/>
                                </a:lnTo>
                                <a:cubicBezTo>
                                  <a:pt x="5299" y="12622"/>
                                  <a:pt x="5288" y="12582"/>
                                  <a:pt x="5288" y="12542"/>
                                </a:cubicBezTo>
                                <a:lnTo>
                                  <a:pt x="5288" y="12463"/>
                                </a:lnTo>
                                <a:lnTo>
                                  <a:pt x="5598" y="12463"/>
                                </a:lnTo>
                                <a:lnTo>
                                  <a:pt x="5368" y="12702"/>
                                </a:lnTo>
                                <a:close/>
                                <a:moveTo>
                                  <a:pt x="5633" y="12862"/>
                                </a:moveTo>
                                <a:lnTo>
                                  <a:pt x="5564" y="12862"/>
                                </a:lnTo>
                                <a:cubicBezTo>
                                  <a:pt x="5529" y="12862"/>
                                  <a:pt x="5495" y="12848"/>
                                  <a:pt x="5472" y="12822"/>
                                </a:cubicBezTo>
                                <a:lnTo>
                                  <a:pt x="5426" y="12768"/>
                                </a:lnTo>
                                <a:lnTo>
                                  <a:pt x="5644" y="12516"/>
                                </a:lnTo>
                                <a:lnTo>
                                  <a:pt x="5644" y="12862"/>
                                </a:lnTo>
                                <a:close/>
                                <a:moveTo>
                                  <a:pt x="5633" y="12303"/>
                                </a:moveTo>
                                <a:lnTo>
                                  <a:pt x="5414" y="12050"/>
                                </a:lnTo>
                                <a:lnTo>
                                  <a:pt x="5460" y="11997"/>
                                </a:lnTo>
                                <a:cubicBezTo>
                                  <a:pt x="5483" y="11970"/>
                                  <a:pt x="5518" y="11957"/>
                                  <a:pt x="5552" y="11957"/>
                                </a:cubicBezTo>
                                <a:lnTo>
                                  <a:pt x="5621" y="11957"/>
                                </a:lnTo>
                                <a:lnTo>
                                  <a:pt x="5621" y="12303"/>
                                </a:lnTo>
                                <a:close/>
                                <a:moveTo>
                                  <a:pt x="5713" y="11944"/>
                                </a:moveTo>
                                <a:lnTo>
                                  <a:pt x="5782" y="11944"/>
                                </a:lnTo>
                                <a:cubicBezTo>
                                  <a:pt x="5817" y="11944"/>
                                  <a:pt x="5851" y="11957"/>
                                  <a:pt x="5874" y="11984"/>
                                </a:cubicBezTo>
                                <a:lnTo>
                                  <a:pt x="5920" y="12037"/>
                                </a:lnTo>
                                <a:lnTo>
                                  <a:pt x="5702" y="12290"/>
                                </a:lnTo>
                                <a:lnTo>
                                  <a:pt x="5702" y="11944"/>
                                </a:lnTo>
                                <a:close/>
                                <a:moveTo>
                                  <a:pt x="5886" y="12822"/>
                                </a:moveTo>
                                <a:cubicBezTo>
                                  <a:pt x="5863" y="12848"/>
                                  <a:pt x="5828" y="12862"/>
                                  <a:pt x="5794" y="12862"/>
                                </a:cubicBezTo>
                                <a:lnTo>
                                  <a:pt x="5725" y="12862"/>
                                </a:lnTo>
                                <a:lnTo>
                                  <a:pt x="5725" y="12502"/>
                                </a:lnTo>
                                <a:lnTo>
                                  <a:pt x="5943" y="12755"/>
                                </a:lnTo>
                                <a:lnTo>
                                  <a:pt x="5886" y="12822"/>
                                </a:lnTo>
                                <a:close/>
                                <a:moveTo>
                                  <a:pt x="6035" y="12635"/>
                                </a:moveTo>
                                <a:lnTo>
                                  <a:pt x="5989" y="12702"/>
                                </a:lnTo>
                                <a:lnTo>
                                  <a:pt x="5771" y="12449"/>
                                </a:lnTo>
                                <a:lnTo>
                                  <a:pt x="6081" y="12449"/>
                                </a:lnTo>
                                <a:lnTo>
                                  <a:pt x="6081" y="12529"/>
                                </a:lnTo>
                                <a:lnTo>
                                  <a:pt x="6081" y="12529"/>
                                </a:lnTo>
                                <a:cubicBezTo>
                                  <a:pt x="6081" y="12569"/>
                                  <a:pt x="6058" y="12609"/>
                                  <a:pt x="6035" y="12635"/>
                                </a:cubicBezTo>
                                <a:close/>
                                <a:moveTo>
                                  <a:pt x="6081" y="12356"/>
                                </a:moveTo>
                                <a:lnTo>
                                  <a:pt x="5771" y="12356"/>
                                </a:lnTo>
                                <a:lnTo>
                                  <a:pt x="5989" y="12103"/>
                                </a:lnTo>
                                <a:lnTo>
                                  <a:pt x="6035" y="12157"/>
                                </a:lnTo>
                                <a:cubicBezTo>
                                  <a:pt x="6058" y="12183"/>
                                  <a:pt x="6070" y="12223"/>
                                  <a:pt x="6070" y="12263"/>
                                </a:cubicBezTo>
                                <a:lnTo>
                                  <a:pt x="6070" y="12356"/>
                                </a:lnTo>
                                <a:close/>
                                <a:moveTo>
                                  <a:pt x="9185" y="652"/>
                                </a:moveTo>
                                <a:cubicBezTo>
                                  <a:pt x="9196" y="665"/>
                                  <a:pt x="9196" y="665"/>
                                  <a:pt x="9208" y="665"/>
                                </a:cubicBezTo>
                                <a:cubicBezTo>
                                  <a:pt x="9219" y="665"/>
                                  <a:pt x="9219" y="665"/>
                                  <a:pt x="9231" y="652"/>
                                </a:cubicBezTo>
                                <a:cubicBezTo>
                                  <a:pt x="9242" y="638"/>
                                  <a:pt x="9242" y="612"/>
                                  <a:pt x="9231" y="599"/>
                                </a:cubicBezTo>
                                <a:lnTo>
                                  <a:pt x="9196" y="559"/>
                                </a:lnTo>
                                <a:cubicBezTo>
                                  <a:pt x="9185" y="545"/>
                                  <a:pt x="9162" y="545"/>
                                  <a:pt x="9150" y="559"/>
                                </a:cubicBezTo>
                                <a:cubicBezTo>
                                  <a:pt x="9139" y="572"/>
                                  <a:pt x="9139" y="599"/>
                                  <a:pt x="9150" y="612"/>
                                </a:cubicBezTo>
                                <a:lnTo>
                                  <a:pt x="9185" y="652"/>
                                </a:lnTo>
                                <a:close/>
                                <a:moveTo>
                                  <a:pt x="10105" y="958"/>
                                </a:moveTo>
                                <a:cubicBezTo>
                                  <a:pt x="10105" y="958"/>
                                  <a:pt x="10105" y="958"/>
                                  <a:pt x="10105" y="958"/>
                                </a:cubicBezTo>
                                <a:cubicBezTo>
                                  <a:pt x="10128" y="958"/>
                                  <a:pt x="10139" y="944"/>
                                  <a:pt x="10139" y="931"/>
                                </a:cubicBezTo>
                                <a:lnTo>
                                  <a:pt x="10151" y="878"/>
                                </a:lnTo>
                                <a:cubicBezTo>
                                  <a:pt x="10151" y="865"/>
                                  <a:pt x="10139" y="838"/>
                                  <a:pt x="10128" y="838"/>
                                </a:cubicBezTo>
                                <a:cubicBezTo>
                                  <a:pt x="10116" y="838"/>
                                  <a:pt x="10093" y="851"/>
                                  <a:pt x="10093" y="865"/>
                                </a:cubicBezTo>
                                <a:lnTo>
                                  <a:pt x="10082" y="918"/>
                                </a:lnTo>
                                <a:cubicBezTo>
                                  <a:pt x="10070" y="931"/>
                                  <a:pt x="10082" y="944"/>
                                  <a:pt x="10105" y="958"/>
                                </a:cubicBezTo>
                                <a:close/>
                                <a:moveTo>
                                  <a:pt x="9645" y="479"/>
                                </a:moveTo>
                                <a:cubicBezTo>
                                  <a:pt x="9645" y="479"/>
                                  <a:pt x="9656" y="479"/>
                                  <a:pt x="9656" y="479"/>
                                </a:cubicBezTo>
                                <a:cubicBezTo>
                                  <a:pt x="9668" y="479"/>
                                  <a:pt x="9679" y="466"/>
                                  <a:pt x="9679" y="466"/>
                                </a:cubicBezTo>
                                <a:cubicBezTo>
                                  <a:pt x="9691" y="452"/>
                                  <a:pt x="9679" y="426"/>
                                  <a:pt x="9668" y="412"/>
                                </a:cubicBezTo>
                                <a:lnTo>
                                  <a:pt x="9645" y="399"/>
                                </a:lnTo>
                                <a:cubicBezTo>
                                  <a:pt x="9633" y="386"/>
                                  <a:pt x="9610" y="399"/>
                                  <a:pt x="9599" y="412"/>
                                </a:cubicBezTo>
                                <a:cubicBezTo>
                                  <a:pt x="9587" y="426"/>
                                  <a:pt x="9599" y="452"/>
                                  <a:pt x="9610" y="466"/>
                                </a:cubicBezTo>
                                <a:lnTo>
                                  <a:pt x="9645" y="479"/>
                                </a:lnTo>
                                <a:close/>
                                <a:moveTo>
                                  <a:pt x="10001" y="1131"/>
                                </a:moveTo>
                                <a:cubicBezTo>
                                  <a:pt x="10047" y="1131"/>
                                  <a:pt x="10082" y="1077"/>
                                  <a:pt x="10093" y="1051"/>
                                </a:cubicBezTo>
                                <a:cubicBezTo>
                                  <a:pt x="10105" y="1037"/>
                                  <a:pt x="10105" y="1011"/>
                                  <a:pt x="10082" y="998"/>
                                </a:cubicBezTo>
                                <a:cubicBezTo>
                                  <a:pt x="10070" y="984"/>
                                  <a:pt x="10047" y="984"/>
                                  <a:pt x="10036" y="1011"/>
                                </a:cubicBezTo>
                                <a:cubicBezTo>
                                  <a:pt x="10013" y="1037"/>
                                  <a:pt x="10001" y="1051"/>
                                  <a:pt x="9990" y="1051"/>
                                </a:cubicBezTo>
                                <a:cubicBezTo>
                                  <a:pt x="9967" y="1051"/>
                                  <a:pt x="9955" y="1064"/>
                                  <a:pt x="9955" y="1091"/>
                                </a:cubicBezTo>
                                <a:cubicBezTo>
                                  <a:pt x="9955" y="1117"/>
                                  <a:pt x="9978" y="1131"/>
                                  <a:pt x="10001" y="1131"/>
                                </a:cubicBezTo>
                                <a:close/>
                                <a:moveTo>
                                  <a:pt x="10231" y="399"/>
                                </a:moveTo>
                                <a:lnTo>
                                  <a:pt x="10001" y="399"/>
                                </a:lnTo>
                                <a:cubicBezTo>
                                  <a:pt x="9944" y="399"/>
                                  <a:pt x="9898" y="412"/>
                                  <a:pt x="9840" y="439"/>
                                </a:cubicBezTo>
                                <a:cubicBezTo>
                                  <a:pt x="9829" y="412"/>
                                  <a:pt x="9806" y="399"/>
                                  <a:pt x="9794" y="372"/>
                                </a:cubicBezTo>
                                <a:cubicBezTo>
                                  <a:pt x="9771" y="346"/>
                                  <a:pt x="9748" y="333"/>
                                  <a:pt x="9725" y="306"/>
                                </a:cubicBezTo>
                                <a:cubicBezTo>
                                  <a:pt x="9737" y="293"/>
                                  <a:pt x="9748" y="266"/>
                                  <a:pt x="9748" y="253"/>
                                </a:cubicBezTo>
                                <a:cubicBezTo>
                                  <a:pt x="9748" y="226"/>
                                  <a:pt x="9748" y="200"/>
                                  <a:pt x="9725" y="186"/>
                                </a:cubicBezTo>
                                <a:lnTo>
                                  <a:pt x="9783" y="133"/>
                                </a:lnTo>
                                <a:cubicBezTo>
                                  <a:pt x="9783" y="133"/>
                                  <a:pt x="9783" y="133"/>
                                  <a:pt x="9783" y="133"/>
                                </a:cubicBezTo>
                                <a:cubicBezTo>
                                  <a:pt x="9794" y="120"/>
                                  <a:pt x="9806" y="93"/>
                                  <a:pt x="9794" y="67"/>
                                </a:cubicBezTo>
                                <a:cubicBezTo>
                                  <a:pt x="9783" y="40"/>
                                  <a:pt x="9760" y="27"/>
                                  <a:pt x="9737" y="13"/>
                                </a:cubicBezTo>
                                <a:lnTo>
                                  <a:pt x="9553" y="0"/>
                                </a:lnTo>
                                <a:cubicBezTo>
                                  <a:pt x="9518" y="0"/>
                                  <a:pt x="9495" y="13"/>
                                  <a:pt x="9484" y="40"/>
                                </a:cubicBezTo>
                                <a:cubicBezTo>
                                  <a:pt x="9472" y="53"/>
                                  <a:pt x="9472" y="80"/>
                                  <a:pt x="9484" y="106"/>
                                </a:cubicBezTo>
                                <a:cubicBezTo>
                                  <a:pt x="9484" y="106"/>
                                  <a:pt x="9484" y="106"/>
                                  <a:pt x="9484" y="106"/>
                                </a:cubicBezTo>
                                <a:lnTo>
                                  <a:pt x="9530" y="173"/>
                                </a:lnTo>
                                <a:cubicBezTo>
                                  <a:pt x="9518" y="186"/>
                                  <a:pt x="9507" y="213"/>
                                  <a:pt x="9507" y="239"/>
                                </a:cubicBezTo>
                                <a:cubicBezTo>
                                  <a:pt x="9507" y="266"/>
                                  <a:pt x="9507" y="279"/>
                                  <a:pt x="9518" y="293"/>
                                </a:cubicBezTo>
                                <a:cubicBezTo>
                                  <a:pt x="9438" y="333"/>
                                  <a:pt x="9346" y="412"/>
                                  <a:pt x="9311" y="519"/>
                                </a:cubicBezTo>
                                <a:cubicBezTo>
                                  <a:pt x="9311" y="519"/>
                                  <a:pt x="9311" y="532"/>
                                  <a:pt x="9300" y="532"/>
                                </a:cubicBezTo>
                                <a:cubicBezTo>
                                  <a:pt x="9288" y="519"/>
                                  <a:pt x="9288" y="505"/>
                                  <a:pt x="9277" y="505"/>
                                </a:cubicBezTo>
                                <a:cubicBezTo>
                                  <a:pt x="9265" y="479"/>
                                  <a:pt x="9242" y="466"/>
                                  <a:pt x="9231" y="452"/>
                                </a:cubicBezTo>
                                <a:cubicBezTo>
                                  <a:pt x="9242" y="439"/>
                                  <a:pt x="9242" y="426"/>
                                  <a:pt x="9254" y="412"/>
                                </a:cubicBezTo>
                                <a:cubicBezTo>
                                  <a:pt x="9254" y="386"/>
                                  <a:pt x="9254" y="372"/>
                                  <a:pt x="9242" y="359"/>
                                </a:cubicBezTo>
                                <a:lnTo>
                                  <a:pt x="9288" y="319"/>
                                </a:lnTo>
                                <a:cubicBezTo>
                                  <a:pt x="9288" y="319"/>
                                  <a:pt x="9288" y="319"/>
                                  <a:pt x="9288" y="319"/>
                                </a:cubicBezTo>
                                <a:cubicBezTo>
                                  <a:pt x="9300" y="306"/>
                                  <a:pt x="9311" y="279"/>
                                  <a:pt x="9300" y="266"/>
                                </a:cubicBezTo>
                                <a:cubicBezTo>
                                  <a:pt x="9288" y="239"/>
                                  <a:pt x="9277" y="226"/>
                                  <a:pt x="9242" y="213"/>
                                </a:cubicBezTo>
                                <a:lnTo>
                                  <a:pt x="9081" y="186"/>
                                </a:lnTo>
                                <a:cubicBezTo>
                                  <a:pt x="9047" y="186"/>
                                  <a:pt x="9024" y="200"/>
                                  <a:pt x="9012" y="213"/>
                                </a:cubicBezTo>
                                <a:cubicBezTo>
                                  <a:pt x="9001" y="226"/>
                                  <a:pt x="9001" y="253"/>
                                  <a:pt x="9012" y="266"/>
                                </a:cubicBezTo>
                                <a:cubicBezTo>
                                  <a:pt x="9012" y="266"/>
                                  <a:pt x="9012" y="266"/>
                                  <a:pt x="9012" y="266"/>
                                </a:cubicBezTo>
                                <a:lnTo>
                                  <a:pt x="9047" y="319"/>
                                </a:lnTo>
                                <a:cubicBezTo>
                                  <a:pt x="9035" y="333"/>
                                  <a:pt x="9024" y="346"/>
                                  <a:pt x="9024" y="372"/>
                                </a:cubicBezTo>
                                <a:cubicBezTo>
                                  <a:pt x="9024" y="386"/>
                                  <a:pt x="9024" y="399"/>
                                  <a:pt x="9024" y="426"/>
                                </a:cubicBezTo>
                                <a:cubicBezTo>
                                  <a:pt x="8943" y="452"/>
                                  <a:pt x="8863" y="519"/>
                                  <a:pt x="8829" y="612"/>
                                </a:cubicBezTo>
                                <a:lnTo>
                                  <a:pt x="8817" y="652"/>
                                </a:lnTo>
                                <a:cubicBezTo>
                                  <a:pt x="8806" y="665"/>
                                  <a:pt x="8806" y="678"/>
                                  <a:pt x="8794" y="705"/>
                                </a:cubicBezTo>
                                <a:lnTo>
                                  <a:pt x="8610" y="705"/>
                                </a:lnTo>
                                <a:cubicBezTo>
                                  <a:pt x="8587" y="705"/>
                                  <a:pt x="8564" y="718"/>
                                  <a:pt x="8553" y="732"/>
                                </a:cubicBezTo>
                                <a:cubicBezTo>
                                  <a:pt x="8541" y="758"/>
                                  <a:pt x="8541" y="785"/>
                                  <a:pt x="8541" y="798"/>
                                </a:cubicBezTo>
                                <a:lnTo>
                                  <a:pt x="8599" y="958"/>
                                </a:lnTo>
                                <a:cubicBezTo>
                                  <a:pt x="8599" y="958"/>
                                  <a:pt x="8599" y="971"/>
                                  <a:pt x="8599" y="971"/>
                                </a:cubicBezTo>
                                <a:cubicBezTo>
                                  <a:pt x="8599" y="971"/>
                                  <a:pt x="8599" y="984"/>
                                  <a:pt x="8599" y="984"/>
                                </a:cubicBezTo>
                                <a:cubicBezTo>
                                  <a:pt x="8656" y="1117"/>
                                  <a:pt x="8771" y="1250"/>
                                  <a:pt x="8909" y="1264"/>
                                </a:cubicBezTo>
                                <a:lnTo>
                                  <a:pt x="8909" y="1556"/>
                                </a:lnTo>
                                <a:lnTo>
                                  <a:pt x="8725" y="1556"/>
                                </a:lnTo>
                                <a:cubicBezTo>
                                  <a:pt x="8599" y="1556"/>
                                  <a:pt x="8495" y="1476"/>
                                  <a:pt x="8449" y="1343"/>
                                </a:cubicBezTo>
                                <a:cubicBezTo>
                                  <a:pt x="8438" y="1317"/>
                                  <a:pt x="8449" y="1303"/>
                                  <a:pt x="8461" y="1277"/>
                                </a:cubicBezTo>
                                <a:cubicBezTo>
                                  <a:pt x="8472" y="1264"/>
                                  <a:pt x="8484" y="1250"/>
                                  <a:pt x="8507" y="1250"/>
                                </a:cubicBezTo>
                                <a:cubicBezTo>
                                  <a:pt x="8530" y="1250"/>
                                  <a:pt x="8541" y="1264"/>
                                  <a:pt x="8553" y="1277"/>
                                </a:cubicBezTo>
                                <a:cubicBezTo>
                                  <a:pt x="8564" y="1290"/>
                                  <a:pt x="8587" y="1303"/>
                                  <a:pt x="8599" y="1290"/>
                                </a:cubicBezTo>
                                <a:cubicBezTo>
                                  <a:pt x="8610" y="1277"/>
                                  <a:pt x="8622" y="1250"/>
                                  <a:pt x="8610" y="1237"/>
                                </a:cubicBezTo>
                                <a:cubicBezTo>
                                  <a:pt x="8587" y="1197"/>
                                  <a:pt x="8553" y="1170"/>
                                  <a:pt x="8507" y="1170"/>
                                </a:cubicBezTo>
                                <a:cubicBezTo>
                                  <a:pt x="8461" y="1170"/>
                                  <a:pt x="8426" y="1197"/>
                                  <a:pt x="8403" y="1237"/>
                                </a:cubicBezTo>
                                <a:cubicBezTo>
                                  <a:pt x="8380" y="1277"/>
                                  <a:pt x="8380" y="1317"/>
                                  <a:pt x="8392" y="1370"/>
                                </a:cubicBezTo>
                                <a:cubicBezTo>
                                  <a:pt x="8449" y="1530"/>
                                  <a:pt x="8576" y="1636"/>
                                  <a:pt x="8725" y="1636"/>
                                </a:cubicBezTo>
                                <a:lnTo>
                                  <a:pt x="10242" y="1636"/>
                                </a:lnTo>
                                <a:cubicBezTo>
                                  <a:pt x="10265" y="1636"/>
                                  <a:pt x="10277" y="1623"/>
                                  <a:pt x="10277" y="1596"/>
                                </a:cubicBezTo>
                                <a:cubicBezTo>
                                  <a:pt x="10277" y="1569"/>
                                  <a:pt x="10265" y="1556"/>
                                  <a:pt x="10242" y="1556"/>
                                </a:cubicBezTo>
                                <a:lnTo>
                                  <a:pt x="9909" y="1556"/>
                                </a:lnTo>
                                <a:lnTo>
                                  <a:pt x="9909" y="1277"/>
                                </a:lnTo>
                                <a:lnTo>
                                  <a:pt x="9921" y="1277"/>
                                </a:lnTo>
                                <a:cubicBezTo>
                                  <a:pt x="10047" y="1277"/>
                                  <a:pt x="10150" y="1131"/>
                                  <a:pt x="10173" y="984"/>
                                </a:cubicBezTo>
                                <a:lnTo>
                                  <a:pt x="10231" y="732"/>
                                </a:lnTo>
                                <a:cubicBezTo>
                                  <a:pt x="10231" y="732"/>
                                  <a:pt x="10231" y="732"/>
                                  <a:pt x="10231" y="718"/>
                                </a:cubicBezTo>
                                <a:lnTo>
                                  <a:pt x="10265" y="559"/>
                                </a:lnTo>
                                <a:cubicBezTo>
                                  <a:pt x="10277" y="519"/>
                                  <a:pt x="10265" y="492"/>
                                  <a:pt x="10242" y="466"/>
                                </a:cubicBezTo>
                                <a:cubicBezTo>
                                  <a:pt x="10288" y="412"/>
                                  <a:pt x="10265" y="399"/>
                                  <a:pt x="10231" y="399"/>
                                </a:cubicBezTo>
                                <a:close/>
                                <a:moveTo>
                                  <a:pt x="9737" y="93"/>
                                </a:moveTo>
                                <a:lnTo>
                                  <a:pt x="9679" y="146"/>
                                </a:lnTo>
                                <a:lnTo>
                                  <a:pt x="9645" y="146"/>
                                </a:lnTo>
                                <a:lnTo>
                                  <a:pt x="9610" y="146"/>
                                </a:lnTo>
                                <a:lnTo>
                                  <a:pt x="9553" y="80"/>
                                </a:lnTo>
                                <a:lnTo>
                                  <a:pt x="9737" y="93"/>
                                </a:lnTo>
                                <a:close/>
                                <a:moveTo>
                                  <a:pt x="9691" y="253"/>
                                </a:moveTo>
                                <a:cubicBezTo>
                                  <a:pt x="9691" y="266"/>
                                  <a:pt x="9679" y="279"/>
                                  <a:pt x="9668" y="279"/>
                                </a:cubicBezTo>
                                <a:lnTo>
                                  <a:pt x="9599" y="279"/>
                                </a:lnTo>
                                <a:cubicBezTo>
                                  <a:pt x="9587" y="279"/>
                                  <a:pt x="9576" y="266"/>
                                  <a:pt x="9576" y="253"/>
                                </a:cubicBezTo>
                                <a:cubicBezTo>
                                  <a:pt x="9576" y="239"/>
                                  <a:pt x="9587" y="226"/>
                                  <a:pt x="9599" y="226"/>
                                </a:cubicBezTo>
                                <a:lnTo>
                                  <a:pt x="9599" y="226"/>
                                </a:lnTo>
                                <a:lnTo>
                                  <a:pt x="9633" y="226"/>
                                </a:lnTo>
                                <a:lnTo>
                                  <a:pt x="9668" y="226"/>
                                </a:lnTo>
                                <a:cubicBezTo>
                                  <a:pt x="9679" y="226"/>
                                  <a:pt x="9691" y="239"/>
                                  <a:pt x="9691" y="253"/>
                                </a:cubicBezTo>
                                <a:close/>
                                <a:moveTo>
                                  <a:pt x="9323" y="732"/>
                                </a:moveTo>
                                <a:cubicBezTo>
                                  <a:pt x="9334" y="692"/>
                                  <a:pt x="9346" y="652"/>
                                  <a:pt x="9357" y="612"/>
                                </a:cubicBezTo>
                                <a:lnTo>
                                  <a:pt x="9369" y="572"/>
                                </a:lnTo>
                                <a:cubicBezTo>
                                  <a:pt x="9369" y="559"/>
                                  <a:pt x="9369" y="559"/>
                                  <a:pt x="9380" y="545"/>
                                </a:cubicBezTo>
                                <a:cubicBezTo>
                                  <a:pt x="9438" y="412"/>
                                  <a:pt x="9564" y="333"/>
                                  <a:pt x="9633" y="346"/>
                                </a:cubicBezTo>
                                <a:cubicBezTo>
                                  <a:pt x="9668" y="346"/>
                                  <a:pt x="9714" y="386"/>
                                  <a:pt x="9760" y="426"/>
                                </a:cubicBezTo>
                                <a:cubicBezTo>
                                  <a:pt x="9771" y="439"/>
                                  <a:pt x="9783" y="452"/>
                                  <a:pt x="9794" y="466"/>
                                </a:cubicBezTo>
                                <a:cubicBezTo>
                                  <a:pt x="9760" y="492"/>
                                  <a:pt x="9725" y="519"/>
                                  <a:pt x="9691" y="559"/>
                                </a:cubicBezTo>
                                <a:cubicBezTo>
                                  <a:pt x="9691" y="559"/>
                                  <a:pt x="9691" y="559"/>
                                  <a:pt x="9691" y="559"/>
                                </a:cubicBezTo>
                                <a:cubicBezTo>
                                  <a:pt x="9668" y="599"/>
                                  <a:pt x="9645" y="625"/>
                                  <a:pt x="9622" y="678"/>
                                </a:cubicBezTo>
                                <a:cubicBezTo>
                                  <a:pt x="9622" y="678"/>
                                  <a:pt x="9622" y="692"/>
                                  <a:pt x="9622" y="692"/>
                                </a:cubicBezTo>
                                <a:cubicBezTo>
                                  <a:pt x="9599" y="745"/>
                                  <a:pt x="9587" y="811"/>
                                  <a:pt x="9587" y="865"/>
                                </a:cubicBezTo>
                                <a:lnTo>
                                  <a:pt x="9323" y="865"/>
                                </a:lnTo>
                                <a:cubicBezTo>
                                  <a:pt x="9311" y="825"/>
                                  <a:pt x="9300" y="785"/>
                                  <a:pt x="9323" y="732"/>
                                </a:cubicBezTo>
                                <a:close/>
                                <a:moveTo>
                                  <a:pt x="9231" y="279"/>
                                </a:moveTo>
                                <a:lnTo>
                                  <a:pt x="9185" y="306"/>
                                </a:lnTo>
                                <a:lnTo>
                                  <a:pt x="9162" y="306"/>
                                </a:lnTo>
                                <a:lnTo>
                                  <a:pt x="9139" y="306"/>
                                </a:lnTo>
                                <a:lnTo>
                                  <a:pt x="9104" y="266"/>
                                </a:lnTo>
                                <a:lnTo>
                                  <a:pt x="9231" y="279"/>
                                </a:lnTo>
                                <a:close/>
                                <a:moveTo>
                                  <a:pt x="9196" y="399"/>
                                </a:moveTo>
                                <a:cubicBezTo>
                                  <a:pt x="9196" y="412"/>
                                  <a:pt x="9185" y="412"/>
                                  <a:pt x="9185" y="412"/>
                                </a:cubicBezTo>
                                <a:lnTo>
                                  <a:pt x="9127" y="399"/>
                                </a:lnTo>
                                <a:cubicBezTo>
                                  <a:pt x="9116" y="399"/>
                                  <a:pt x="9116" y="386"/>
                                  <a:pt x="9116" y="386"/>
                                </a:cubicBezTo>
                                <a:cubicBezTo>
                                  <a:pt x="9116" y="372"/>
                                  <a:pt x="9127" y="372"/>
                                  <a:pt x="9127" y="372"/>
                                </a:cubicBezTo>
                                <a:cubicBezTo>
                                  <a:pt x="9127" y="372"/>
                                  <a:pt x="9127" y="372"/>
                                  <a:pt x="9127" y="372"/>
                                </a:cubicBezTo>
                                <a:lnTo>
                                  <a:pt x="9185" y="386"/>
                                </a:lnTo>
                                <a:cubicBezTo>
                                  <a:pt x="9196" y="386"/>
                                  <a:pt x="9196" y="386"/>
                                  <a:pt x="9196" y="399"/>
                                </a:cubicBezTo>
                                <a:close/>
                                <a:moveTo>
                                  <a:pt x="8897" y="665"/>
                                </a:moveTo>
                                <a:lnTo>
                                  <a:pt x="8909" y="625"/>
                                </a:lnTo>
                                <a:cubicBezTo>
                                  <a:pt x="8955" y="519"/>
                                  <a:pt x="9081" y="452"/>
                                  <a:pt x="9139" y="466"/>
                                </a:cubicBezTo>
                                <a:cubicBezTo>
                                  <a:pt x="9173" y="466"/>
                                  <a:pt x="9208" y="505"/>
                                  <a:pt x="9242" y="545"/>
                                </a:cubicBezTo>
                                <a:cubicBezTo>
                                  <a:pt x="9254" y="559"/>
                                  <a:pt x="9265" y="585"/>
                                  <a:pt x="9277" y="599"/>
                                </a:cubicBezTo>
                                <a:cubicBezTo>
                                  <a:pt x="9277" y="599"/>
                                  <a:pt x="9288" y="612"/>
                                  <a:pt x="9288" y="612"/>
                                </a:cubicBezTo>
                                <a:cubicBezTo>
                                  <a:pt x="9277" y="638"/>
                                  <a:pt x="9265" y="665"/>
                                  <a:pt x="9265" y="692"/>
                                </a:cubicBezTo>
                                <a:cubicBezTo>
                                  <a:pt x="9254" y="745"/>
                                  <a:pt x="9254" y="811"/>
                                  <a:pt x="9265" y="851"/>
                                </a:cubicBezTo>
                                <a:lnTo>
                                  <a:pt x="9070" y="851"/>
                                </a:lnTo>
                                <a:cubicBezTo>
                                  <a:pt x="9012" y="851"/>
                                  <a:pt x="8966" y="811"/>
                                  <a:pt x="8943" y="758"/>
                                </a:cubicBezTo>
                                <a:lnTo>
                                  <a:pt x="8932" y="732"/>
                                </a:lnTo>
                                <a:cubicBezTo>
                                  <a:pt x="8920" y="718"/>
                                  <a:pt x="8909" y="705"/>
                                  <a:pt x="8897" y="692"/>
                                </a:cubicBezTo>
                                <a:cubicBezTo>
                                  <a:pt x="8897" y="692"/>
                                  <a:pt x="8897" y="678"/>
                                  <a:pt x="8897" y="665"/>
                                </a:cubicBezTo>
                                <a:close/>
                                <a:moveTo>
                                  <a:pt x="9898" y="1543"/>
                                </a:moveTo>
                                <a:lnTo>
                                  <a:pt x="9024" y="1543"/>
                                </a:lnTo>
                                <a:lnTo>
                                  <a:pt x="9024" y="1264"/>
                                </a:lnTo>
                                <a:lnTo>
                                  <a:pt x="9898" y="1264"/>
                                </a:lnTo>
                                <a:lnTo>
                                  <a:pt x="9898" y="1543"/>
                                </a:lnTo>
                                <a:close/>
                                <a:moveTo>
                                  <a:pt x="10173" y="944"/>
                                </a:moveTo>
                                <a:cubicBezTo>
                                  <a:pt x="10151" y="1051"/>
                                  <a:pt x="10070" y="1170"/>
                                  <a:pt x="9978" y="1170"/>
                                </a:cubicBezTo>
                                <a:lnTo>
                                  <a:pt x="8955" y="1170"/>
                                </a:lnTo>
                                <a:cubicBezTo>
                                  <a:pt x="8897" y="1170"/>
                                  <a:pt x="8840" y="1144"/>
                                  <a:pt x="8794" y="1091"/>
                                </a:cubicBezTo>
                                <a:lnTo>
                                  <a:pt x="8806" y="1091"/>
                                </a:lnTo>
                                <a:cubicBezTo>
                                  <a:pt x="8829" y="1091"/>
                                  <a:pt x="8840" y="1077"/>
                                  <a:pt x="8840" y="1051"/>
                                </a:cubicBezTo>
                                <a:cubicBezTo>
                                  <a:pt x="8840" y="1024"/>
                                  <a:pt x="8829" y="1011"/>
                                  <a:pt x="8806" y="1011"/>
                                </a:cubicBezTo>
                                <a:lnTo>
                                  <a:pt x="8748" y="1011"/>
                                </a:lnTo>
                                <a:cubicBezTo>
                                  <a:pt x="8737" y="998"/>
                                  <a:pt x="8737" y="984"/>
                                  <a:pt x="8725" y="984"/>
                                </a:cubicBezTo>
                                <a:cubicBezTo>
                                  <a:pt x="8737" y="984"/>
                                  <a:pt x="8748" y="971"/>
                                  <a:pt x="8748" y="944"/>
                                </a:cubicBezTo>
                                <a:cubicBezTo>
                                  <a:pt x="8748" y="918"/>
                                  <a:pt x="8737" y="904"/>
                                  <a:pt x="8714" y="904"/>
                                </a:cubicBezTo>
                                <a:lnTo>
                                  <a:pt x="8691" y="904"/>
                                </a:lnTo>
                                <a:lnTo>
                                  <a:pt x="8633" y="745"/>
                                </a:lnTo>
                                <a:lnTo>
                                  <a:pt x="8829" y="745"/>
                                </a:lnTo>
                                <a:cubicBezTo>
                                  <a:pt x="8840" y="745"/>
                                  <a:pt x="8852" y="745"/>
                                  <a:pt x="8852" y="758"/>
                                </a:cubicBezTo>
                                <a:lnTo>
                                  <a:pt x="8863" y="785"/>
                                </a:lnTo>
                                <a:cubicBezTo>
                                  <a:pt x="8898" y="865"/>
                                  <a:pt x="8966" y="918"/>
                                  <a:pt x="9047" y="918"/>
                                </a:cubicBezTo>
                                <a:lnTo>
                                  <a:pt x="9587" y="918"/>
                                </a:lnTo>
                                <a:cubicBezTo>
                                  <a:pt x="9610" y="918"/>
                                  <a:pt x="9622" y="904"/>
                                  <a:pt x="9622" y="878"/>
                                </a:cubicBezTo>
                                <a:cubicBezTo>
                                  <a:pt x="9622" y="825"/>
                                  <a:pt x="9633" y="758"/>
                                  <a:pt x="9656" y="705"/>
                                </a:cubicBezTo>
                                <a:lnTo>
                                  <a:pt x="10219" y="705"/>
                                </a:lnTo>
                                <a:lnTo>
                                  <a:pt x="10173" y="944"/>
                                </a:lnTo>
                                <a:close/>
                                <a:moveTo>
                                  <a:pt x="10265" y="519"/>
                                </a:moveTo>
                                <a:lnTo>
                                  <a:pt x="10265" y="545"/>
                                </a:lnTo>
                                <a:lnTo>
                                  <a:pt x="9955" y="545"/>
                                </a:lnTo>
                                <a:cubicBezTo>
                                  <a:pt x="9932" y="545"/>
                                  <a:pt x="9921" y="559"/>
                                  <a:pt x="9921" y="585"/>
                                </a:cubicBezTo>
                                <a:cubicBezTo>
                                  <a:pt x="9921" y="612"/>
                                  <a:pt x="9932" y="625"/>
                                  <a:pt x="9955" y="625"/>
                                </a:cubicBezTo>
                                <a:lnTo>
                                  <a:pt x="10242" y="625"/>
                                </a:lnTo>
                                <a:lnTo>
                                  <a:pt x="10231" y="665"/>
                                </a:lnTo>
                                <a:lnTo>
                                  <a:pt x="9691" y="665"/>
                                </a:lnTo>
                                <a:cubicBezTo>
                                  <a:pt x="9702" y="652"/>
                                  <a:pt x="9702" y="638"/>
                                  <a:pt x="9714" y="625"/>
                                </a:cubicBezTo>
                                <a:lnTo>
                                  <a:pt x="9829" y="625"/>
                                </a:lnTo>
                                <a:cubicBezTo>
                                  <a:pt x="9852" y="625"/>
                                  <a:pt x="9863" y="612"/>
                                  <a:pt x="9863" y="585"/>
                                </a:cubicBezTo>
                                <a:cubicBezTo>
                                  <a:pt x="9863" y="559"/>
                                  <a:pt x="9852" y="545"/>
                                  <a:pt x="9829" y="545"/>
                                </a:cubicBezTo>
                                <a:lnTo>
                                  <a:pt x="9783" y="545"/>
                                </a:lnTo>
                                <a:cubicBezTo>
                                  <a:pt x="9806" y="532"/>
                                  <a:pt x="9817" y="519"/>
                                  <a:pt x="9840" y="505"/>
                                </a:cubicBezTo>
                                <a:cubicBezTo>
                                  <a:pt x="9886" y="479"/>
                                  <a:pt x="9944" y="466"/>
                                  <a:pt x="9990" y="466"/>
                                </a:cubicBezTo>
                                <a:lnTo>
                                  <a:pt x="10219" y="466"/>
                                </a:lnTo>
                                <a:lnTo>
                                  <a:pt x="10219" y="466"/>
                                </a:lnTo>
                                <a:cubicBezTo>
                                  <a:pt x="10231" y="466"/>
                                  <a:pt x="10242" y="466"/>
                                  <a:pt x="10242" y="479"/>
                                </a:cubicBezTo>
                                <a:cubicBezTo>
                                  <a:pt x="10265" y="505"/>
                                  <a:pt x="10265" y="505"/>
                                  <a:pt x="10265" y="519"/>
                                </a:cubicBezTo>
                                <a:close/>
                                <a:moveTo>
                                  <a:pt x="9104" y="3059"/>
                                </a:moveTo>
                                <a:cubicBezTo>
                                  <a:pt x="9116" y="3072"/>
                                  <a:pt x="9127" y="3072"/>
                                  <a:pt x="9139" y="3072"/>
                                </a:cubicBezTo>
                                <a:lnTo>
                                  <a:pt x="9231" y="3059"/>
                                </a:lnTo>
                                <a:lnTo>
                                  <a:pt x="9311" y="3126"/>
                                </a:lnTo>
                                <a:cubicBezTo>
                                  <a:pt x="9323" y="3126"/>
                                  <a:pt x="9323" y="3139"/>
                                  <a:pt x="9334" y="3139"/>
                                </a:cubicBezTo>
                                <a:cubicBezTo>
                                  <a:pt x="9334" y="3139"/>
                                  <a:pt x="9346" y="3139"/>
                                  <a:pt x="9346" y="3139"/>
                                </a:cubicBezTo>
                                <a:cubicBezTo>
                                  <a:pt x="9357" y="3139"/>
                                  <a:pt x="9369" y="3126"/>
                                  <a:pt x="9369" y="3112"/>
                                </a:cubicBezTo>
                                <a:lnTo>
                                  <a:pt x="9392" y="3006"/>
                                </a:lnTo>
                                <a:lnTo>
                                  <a:pt x="9472" y="2939"/>
                                </a:lnTo>
                                <a:cubicBezTo>
                                  <a:pt x="9484" y="2926"/>
                                  <a:pt x="9484" y="2913"/>
                                  <a:pt x="9484" y="2900"/>
                                </a:cubicBezTo>
                                <a:cubicBezTo>
                                  <a:pt x="9484" y="2886"/>
                                  <a:pt x="9472" y="2873"/>
                                  <a:pt x="9472" y="2860"/>
                                </a:cubicBezTo>
                                <a:lnTo>
                                  <a:pt x="9392" y="2793"/>
                                </a:lnTo>
                                <a:lnTo>
                                  <a:pt x="9369" y="2687"/>
                                </a:lnTo>
                                <a:cubicBezTo>
                                  <a:pt x="9369" y="2673"/>
                                  <a:pt x="9357" y="2660"/>
                                  <a:pt x="9346" y="2660"/>
                                </a:cubicBezTo>
                                <a:cubicBezTo>
                                  <a:pt x="9334" y="2660"/>
                                  <a:pt x="9323" y="2660"/>
                                  <a:pt x="9311" y="2673"/>
                                </a:cubicBezTo>
                                <a:lnTo>
                                  <a:pt x="9231" y="2740"/>
                                </a:lnTo>
                                <a:lnTo>
                                  <a:pt x="9139" y="2740"/>
                                </a:lnTo>
                                <a:cubicBezTo>
                                  <a:pt x="9127" y="2740"/>
                                  <a:pt x="9116" y="2740"/>
                                  <a:pt x="9104" y="2753"/>
                                </a:cubicBezTo>
                                <a:cubicBezTo>
                                  <a:pt x="9093" y="2767"/>
                                  <a:pt x="9093" y="2780"/>
                                  <a:pt x="9104" y="2793"/>
                                </a:cubicBezTo>
                                <a:lnTo>
                                  <a:pt x="9139" y="2900"/>
                                </a:lnTo>
                                <a:lnTo>
                                  <a:pt x="9104" y="3006"/>
                                </a:lnTo>
                                <a:cubicBezTo>
                                  <a:pt x="9093" y="3033"/>
                                  <a:pt x="9104" y="3046"/>
                                  <a:pt x="9104" y="3059"/>
                                </a:cubicBezTo>
                                <a:close/>
                                <a:moveTo>
                                  <a:pt x="9242" y="2846"/>
                                </a:moveTo>
                                <a:cubicBezTo>
                                  <a:pt x="9254" y="2846"/>
                                  <a:pt x="9265" y="2846"/>
                                  <a:pt x="9265" y="2833"/>
                                </a:cubicBezTo>
                                <a:lnTo>
                                  <a:pt x="9311" y="2793"/>
                                </a:lnTo>
                                <a:lnTo>
                                  <a:pt x="9323" y="2860"/>
                                </a:lnTo>
                                <a:cubicBezTo>
                                  <a:pt x="9323" y="2873"/>
                                  <a:pt x="9334" y="2873"/>
                                  <a:pt x="9334" y="2886"/>
                                </a:cubicBezTo>
                                <a:lnTo>
                                  <a:pt x="9380" y="2926"/>
                                </a:lnTo>
                                <a:lnTo>
                                  <a:pt x="9334" y="2966"/>
                                </a:lnTo>
                                <a:cubicBezTo>
                                  <a:pt x="9323" y="2966"/>
                                  <a:pt x="9323" y="2979"/>
                                  <a:pt x="9323" y="2993"/>
                                </a:cubicBezTo>
                                <a:lnTo>
                                  <a:pt x="9311" y="3059"/>
                                </a:lnTo>
                                <a:lnTo>
                                  <a:pt x="9265" y="3019"/>
                                </a:lnTo>
                                <a:cubicBezTo>
                                  <a:pt x="9254" y="3019"/>
                                  <a:pt x="9254" y="3006"/>
                                  <a:pt x="9242" y="3006"/>
                                </a:cubicBezTo>
                                <a:cubicBezTo>
                                  <a:pt x="9242" y="3006"/>
                                  <a:pt x="9242" y="3006"/>
                                  <a:pt x="9242" y="3006"/>
                                </a:cubicBezTo>
                                <a:lnTo>
                                  <a:pt x="9185" y="3006"/>
                                </a:lnTo>
                                <a:lnTo>
                                  <a:pt x="9208" y="2939"/>
                                </a:lnTo>
                                <a:cubicBezTo>
                                  <a:pt x="9208" y="2926"/>
                                  <a:pt x="9208" y="2913"/>
                                  <a:pt x="9208" y="2913"/>
                                </a:cubicBezTo>
                                <a:lnTo>
                                  <a:pt x="9185" y="2860"/>
                                </a:lnTo>
                                <a:lnTo>
                                  <a:pt x="9242" y="2846"/>
                                </a:lnTo>
                                <a:close/>
                                <a:moveTo>
                                  <a:pt x="8714" y="3072"/>
                                </a:moveTo>
                                <a:cubicBezTo>
                                  <a:pt x="8702" y="3046"/>
                                  <a:pt x="8679" y="3046"/>
                                  <a:pt x="8668" y="3059"/>
                                </a:cubicBezTo>
                                <a:cubicBezTo>
                                  <a:pt x="8645" y="3072"/>
                                  <a:pt x="8645" y="3099"/>
                                  <a:pt x="8656" y="3112"/>
                                </a:cubicBezTo>
                                <a:cubicBezTo>
                                  <a:pt x="8656" y="3126"/>
                                  <a:pt x="8656" y="3126"/>
                                  <a:pt x="8656" y="3139"/>
                                </a:cubicBezTo>
                                <a:cubicBezTo>
                                  <a:pt x="8656" y="3139"/>
                                  <a:pt x="8656" y="3152"/>
                                  <a:pt x="8656" y="3152"/>
                                </a:cubicBezTo>
                                <a:cubicBezTo>
                                  <a:pt x="8656" y="3179"/>
                                  <a:pt x="8668" y="3192"/>
                                  <a:pt x="8679" y="3205"/>
                                </a:cubicBezTo>
                                <a:cubicBezTo>
                                  <a:pt x="8679" y="3205"/>
                                  <a:pt x="8691" y="3205"/>
                                  <a:pt x="8691" y="3205"/>
                                </a:cubicBezTo>
                                <a:cubicBezTo>
                                  <a:pt x="8702" y="3205"/>
                                  <a:pt x="8725" y="3192"/>
                                  <a:pt x="8725" y="3179"/>
                                </a:cubicBezTo>
                                <a:cubicBezTo>
                                  <a:pt x="8725" y="3166"/>
                                  <a:pt x="8725" y="3152"/>
                                  <a:pt x="8725" y="3139"/>
                                </a:cubicBezTo>
                                <a:cubicBezTo>
                                  <a:pt x="8725" y="3112"/>
                                  <a:pt x="8714" y="3086"/>
                                  <a:pt x="8714" y="3072"/>
                                </a:cubicBezTo>
                                <a:close/>
                                <a:moveTo>
                                  <a:pt x="8139" y="3751"/>
                                </a:moveTo>
                                <a:cubicBezTo>
                                  <a:pt x="8139" y="3737"/>
                                  <a:pt x="8139" y="3737"/>
                                  <a:pt x="8139" y="3724"/>
                                </a:cubicBezTo>
                                <a:cubicBezTo>
                                  <a:pt x="8150" y="3698"/>
                                  <a:pt x="8139" y="3671"/>
                                  <a:pt x="8116" y="3671"/>
                                </a:cubicBezTo>
                                <a:cubicBezTo>
                                  <a:pt x="8093" y="3658"/>
                                  <a:pt x="8070" y="3671"/>
                                  <a:pt x="8070" y="3698"/>
                                </a:cubicBezTo>
                                <a:cubicBezTo>
                                  <a:pt x="8058" y="3724"/>
                                  <a:pt x="8058" y="3751"/>
                                  <a:pt x="8070" y="3791"/>
                                </a:cubicBezTo>
                                <a:cubicBezTo>
                                  <a:pt x="8081" y="3857"/>
                                  <a:pt x="8139" y="3870"/>
                                  <a:pt x="8173" y="3884"/>
                                </a:cubicBezTo>
                                <a:cubicBezTo>
                                  <a:pt x="8208" y="3897"/>
                                  <a:pt x="8219" y="3910"/>
                                  <a:pt x="8231" y="3924"/>
                                </a:cubicBezTo>
                                <a:cubicBezTo>
                                  <a:pt x="8231" y="3937"/>
                                  <a:pt x="8254" y="3950"/>
                                  <a:pt x="8265" y="3950"/>
                                </a:cubicBezTo>
                                <a:cubicBezTo>
                                  <a:pt x="8265" y="3950"/>
                                  <a:pt x="8277" y="3950"/>
                                  <a:pt x="8277" y="3950"/>
                                </a:cubicBezTo>
                                <a:cubicBezTo>
                                  <a:pt x="8300" y="3937"/>
                                  <a:pt x="8311" y="3924"/>
                                  <a:pt x="8300" y="3897"/>
                                </a:cubicBezTo>
                                <a:cubicBezTo>
                                  <a:pt x="8288" y="3831"/>
                                  <a:pt x="8231" y="3817"/>
                                  <a:pt x="8196" y="3804"/>
                                </a:cubicBezTo>
                                <a:cubicBezTo>
                                  <a:pt x="8162" y="3777"/>
                                  <a:pt x="8139" y="3777"/>
                                  <a:pt x="8139" y="3751"/>
                                </a:cubicBezTo>
                                <a:close/>
                                <a:moveTo>
                                  <a:pt x="8047" y="3405"/>
                                </a:moveTo>
                                <a:cubicBezTo>
                                  <a:pt x="8047" y="3378"/>
                                  <a:pt x="8047" y="3365"/>
                                  <a:pt x="8070" y="3338"/>
                                </a:cubicBezTo>
                                <a:cubicBezTo>
                                  <a:pt x="8093" y="3299"/>
                                  <a:pt x="8127" y="3259"/>
                                  <a:pt x="8104" y="3192"/>
                                </a:cubicBezTo>
                                <a:cubicBezTo>
                                  <a:pt x="8093" y="3166"/>
                                  <a:pt x="8081" y="3139"/>
                                  <a:pt x="8058" y="3126"/>
                                </a:cubicBezTo>
                                <a:cubicBezTo>
                                  <a:pt x="8035" y="3112"/>
                                  <a:pt x="8024" y="3126"/>
                                  <a:pt x="8012" y="3139"/>
                                </a:cubicBezTo>
                                <a:cubicBezTo>
                                  <a:pt x="8001" y="3166"/>
                                  <a:pt x="8012" y="3179"/>
                                  <a:pt x="8024" y="3192"/>
                                </a:cubicBezTo>
                                <a:cubicBezTo>
                                  <a:pt x="8035" y="3192"/>
                                  <a:pt x="8035" y="3205"/>
                                  <a:pt x="8035" y="3219"/>
                                </a:cubicBezTo>
                                <a:cubicBezTo>
                                  <a:pt x="8035" y="3245"/>
                                  <a:pt x="8035" y="3259"/>
                                  <a:pt x="8012" y="3285"/>
                                </a:cubicBezTo>
                                <a:cubicBezTo>
                                  <a:pt x="7989" y="3325"/>
                                  <a:pt x="7955" y="3365"/>
                                  <a:pt x="7978" y="3432"/>
                                </a:cubicBezTo>
                                <a:cubicBezTo>
                                  <a:pt x="7989" y="3498"/>
                                  <a:pt x="8047" y="3511"/>
                                  <a:pt x="8081" y="3525"/>
                                </a:cubicBezTo>
                                <a:cubicBezTo>
                                  <a:pt x="8116" y="3538"/>
                                  <a:pt x="8127" y="3551"/>
                                  <a:pt x="8139" y="3565"/>
                                </a:cubicBezTo>
                                <a:cubicBezTo>
                                  <a:pt x="8139" y="3578"/>
                                  <a:pt x="8139" y="3578"/>
                                  <a:pt x="8139" y="3591"/>
                                </a:cubicBezTo>
                                <a:cubicBezTo>
                                  <a:pt x="8127" y="3618"/>
                                  <a:pt x="8139" y="3631"/>
                                  <a:pt x="8162" y="3644"/>
                                </a:cubicBezTo>
                                <a:cubicBezTo>
                                  <a:pt x="8162" y="3644"/>
                                  <a:pt x="8173" y="3644"/>
                                  <a:pt x="8173" y="3644"/>
                                </a:cubicBezTo>
                                <a:cubicBezTo>
                                  <a:pt x="8185" y="3644"/>
                                  <a:pt x="8208" y="3631"/>
                                  <a:pt x="8208" y="3618"/>
                                </a:cubicBezTo>
                                <a:cubicBezTo>
                                  <a:pt x="8219" y="3591"/>
                                  <a:pt x="8219" y="3565"/>
                                  <a:pt x="8208" y="3538"/>
                                </a:cubicBezTo>
                                <a:cubicBezTo>
                                  <a:pt x="8196" y="3471"/>
                                  <a:pt x="8139" y="3458"/>
                                  <a:pt x="8104" y="3445"/>
                                </a:cubicBezTo>
                                <a:cubicBezTo>
                                  <a:pt x="8070" y="3432"/>
                                  <a:pt x="8047" y="3432"/>
                                  <a:pt x="8047" y="3405"/>
                                </a:cubicBezTo>
                                <a:close/>
                                <a:moveTo>
                                  <a:pt x="7817" y="3006"/>
                                </a:moveTo>
                                <a:lnTo>
                                  <a:pt x="7840" y="3112"/>
                                </a:lnTo>
                                <a:cubicBezTo>
                                  <a:pt x="7840" y="3126"/>
                                  <a:pt x="7851" y="3139"/>
                                  <a:pt x="7863" y="3139"/>
                                </a:cubicBezTo>
                                <a:cubicBezTo>
                                  <a:pt x="7863" y="3139"/>
                                  <a:pt x="7874" y="3139"/>
                                  <a:pt x="7874" y="3139"/>
                                </a:cubicBezTo>
                                <a:cubicBezTo>
                                  <a:pt x="7886" y="3139"/>
                                  <a:pt x="7886" y="3139"/>
                                  <a:pt x="7897" y="3126"/>
                                </a:cubicBezTo>
                                <a:lnTo>
                                  <a:pt x="7978" y="3059"/>
                                </a:lnTo>
                                <a:lnTo>
                                  <a:pt x="8081" y="3072"/>
                                </a:lnTo>
                                <a:cubicBezTo>
                                  <a:pt x="8081" y="3072"/>
                                  <a:pt x="8081" y="3072"/>
                                  <a:pt x="8081" y="3072"/>
                                </a:cubicBezTo>
                                <a:lnTo>
                                  <a:pt x="8081" y="3072"/>
                                </a:lnTo>
                                <a:cubicBezTo>
                                  <a:pt x="8104" y="3072"/>
                                  <a:pt x="8116" y="3059"/>
                                  <a:pt x="8116" y="3033"/>
                                </a:cubicBezTo>
                                <a:cubicBezTo>
                                  <a:pt x="8116" y="3019"/>
                                  <a:pt x="8116" y="3019"/>
                                  <a:pt x="8116" y="3006"/>
                                </a:cubicBezTo>
                                <a:lnTo>
                                  <a:pt x="8081" y="2900"/>
                                </a:lnTo>
                                <a:lnTo>
                                  <a:pt x="8116" y="2793"/>
                                </a:lnTo>
                                <a:cubicBezTo>
                                  <a:pt x="8116" y="2780"/>
                                  <a:pt x="8116" y="2767"/>
                                  <a:pt x="8116" y="2753"/>
                                </a:cubicBezTo>
                                <a:cubicBezTo>
                                  <a:pt x="8104" y="2740"/>
                                  <a:pt x="8093" y="2740"/>
                                  <a:pt x="8081" y="2740"/>
                                </a:cubicBezTo>
                                <a:lnTo>
                                  <a:pt x="7978" y="2740"/>
                                </a:lnTo>
                                <a:lnTo>
                                  <a:pt x="7897" y="2673"/>
                                </a:lnTo>
                                <a:cubicBezTo>
                                  <a:pt x="7886" y="2660"/>
                                  <a:pt x="7874" y="2660"/>
                                  <a:pt x="7863" y="2660"/>
                                </a:cubicBezTo>
                                <a:cubicBezTo>
                                  <a:pt x="7851" y="2660"/>
                                  <a:pt x="7840" y="2673"/>
                                  <a:pt x="7840" y="2687"/>
                                </a:cubicBezTo>
                                <a:lnTo>
                                  <a:pt x="7817" y="2793"/>
                                </a:lnTo>
                                <a:lnTo>
                                  <a:pt x="7736" y="2860"/>
                                </a:lnTo>
                                <a:cubicBezTo>
                                  <a:pt x="7725" y="2873"/>
                                  <a:pt x="7725" y="2886"/>
                                  <a:pt x="7725" y="2900"/>
                                </a:cubicBezTo>
                                <a:cubicBezTo>
                                  <a:pt x="7725" y="2913"/>
                                  <a:pt x="7736" y="2926"/>
                                  <a:pt x="7736" y="2939"/>
                                </a:cubicBezTo>
                                <a:lnTo>
                                  <a:pt x="7817" y="3006"/>
                                </a:lnTo>
                                <a:close/>
                                <a:moveTo>
                                  <a:pt x="7874" y="2873"/>
                                </a:moveTo>
                                <a:cubicBezTo>
                                  <a:pt x="7886" y="2873"/>
                                  <a:pt x="7886" y="2860"/>
                                  <a:pt x="7886" y="2846"/>
                                </a:cubicBezTo>
                                <a:lnTo>
                                  <a:pt x="7897" y="2780"/>
                                </a:lnTo>
                                <a:lnTo>
                                  <a:pt x="7943" y="2820"/>
                                </a:lnTo>
                                <a:cubicBezTo>
                                  <a:pt x="7955" y="2820"/>
                                  <a:pt x="7955" y="2833"/>
                                  <a:pt x="7966" y="2833"/>
                                </a:cubicBezTo>
                                <a:lnTo>
                                  <a:pt x="8024" y="2833"/>
                                </a:lnTo>
                                <a:lnTo>
                                  <a:pt x="8001" y="2900"/>
                                </a:lnTo>
                                <a:cubicBezTo>
                                  <a:pt x="8001" y="2913"/>
                                  <a:pt x="8001" y="2926"/>
                                  <a:pt x="8001" y="2926"/>
                                </a:cubicBezTo>
                                <a:lnTo>
                                  <a:pt x="8024" y="2993"/>
                                </a:lnTo>
                                <a:lnTo>
                                  <a:pt x="7966" y="2993"/>
                                </a:lnTo>
                                <a:cubicBezTo>
                                  <a:pt x="7955" y="2993"/>
                                  <a:pt x="7943" y="2993"/>
                                  <a:pt x="7943" y="3006"/>
                                </a:cubicBezTo>
                                <a:lnTo>
                                  <a:pt x="7897" y="3046"/>
                                </a:lnTo>
                                <a:lnTo>
                                  <a:pt x="7886" y="2979"/>
                                </a:lnTo>
                                <a:cubicBezTo>
                                  <a:pt x="7886" y="2966"/>
                                  <a:pt x="7874" y="2966"/>
                                  <a:pt x="7874" y="2953"/>
                                </a:cubicBezTo>
                                <a:lnTo>
                                  <a:pt x="7828" y="2913"/>
                                </a:lnTo>
                                <a:lnTo>
                                  <a:pt x="7874" y="2873"/>
                                </a:lnTo>
                                <a:close/>
                                <a:moveTo>
                                  <a:pt x="8622" y="3432"/>
                                </a:moveTo>
                                <a:cubicBezTo>
                                  <a:pt x="8576" y="3405"/>
                                  <a:pt x="8564" y="3378"/>
                                  <a:pt x="8564" y="3352"/>
                                </a:cubicBezTo>
                                <a:cubicBezTo>
                                  <a:pt x="8564" y="3338"/>
                                  <a:pt x="8564" y="3325"/>
                                  <a:pt x="8587" y="3312"/>
                                </a:cubicBezTo>
                                <a:cubicBezTo>
                                  <a:pt x="8599" y="3299"/>
                                  <a:pt x="8599" y="3272"/>
                                  <a:pt x="8587" y="3245"/>
                                </a:cubicBezTo>
                                <a:cubicBezTo>
                                  <a:pt x="8576" y="3232"/>
                                  <a:pt x="8553" y="3232"/>
                                  <a:pt x="8530" y="3245"/>
                                </a:cubicBezTo>
                                <a:cubicBezTo>
                                  <a:pt x="8507" y="3272"/>
                                  <a:pt x="8484" y="3312"/>
                                  <a:pt x="8484" y="3352"/>
                                </a:cubicBezTo>
                                <a:cubicBezTo>
                                  <a:pt x="8484" y="3432"/>
                                  <a:pt x="8541" y="3471"/>
                                  <a:pt x="8587" y="3498"/>
                                </a:cubicBezTo>
                                <a:cubicBezTo>
                                  <a:pt x="8633" y="3525"/>
                                  <a:pt x="8645" y="3551"/>
                                  <a:pt x="8645" y="3578"/>
                                </a:cubicBezTo>
                                <a:cubicBezTo>
                                  <a:pt x="8645" y="3604"/>
                                  <a:pt x="8622" y="3618"/>
                                  <a:pt x="8587" y="3658"/>
                                </a:cubicBezTo>
                                <a:cubicBezTo>
                                  <a:pt x="8541" y="3684"/>
                                  <a:pt x="8484" y="3724"/>
                                  <a:pt x="8484" y="3804"/>
                                </a:cubicBezTo>
                                <a:cubicBezTo>
                                  <a:pt x="8484" y="3831"/>
                                  <a:pt x="8495" y="3844"/>
                                  <a:pt x="8518" y="3844"/>
                                </a:cubicBezTo>
                                <a:lnTo>
                                  <a:pt x="8518" y="3844"/>
                                </a:lnTo>
                                <a:cubicBezTo>
                                  <a:pt x="8541" y="3844"/>
                                  <a:pt x="8553" y="3831"/>
                                  <a:pt x="8553" y="3804"/>
                                </a:cubicBezTo>
                                <a:cubicBezTo>
                                  <a:pt x="8553" y="3777"/>
                                  <a:pt x="8576" y="3764"/>
                                  <a:pt x="8610" y="3724"/>
                                </a:cubicBezTo>
                                <a:cubicBezTo>
                                  <a:pt x="8656" y="3698"/>
                                  <a:pt x="8714" y="3658"/>
                                  <a:pt x="8714" y="3578"/>
                                </a:cubicBezTo>
                                <a:cubicBezTo>
                                  <a:pt x="8725" y="3498"/>
                                  <a:pt x="8668" y="3458"/>
                                  <a:pt x="8622" y="3432"/>
                                </a:cubicBezTo>
                                <a:close/>
                                <a:moveTo>
                                  <a:pt x="8587" y="4110"/>
                                </a:moveTo>
                                <a:cubicBezTo>
                                  <a:pt x="8541" y="4136"/>
                                  <a:pt x="8484" y="4176"/>
                                  <a:pt x="8484" y="4256"/>
                                </a:cubicBezTo>
                                <a:cubicBezTo>
                                  <a:pt x="8484" y="4283"/>
                                  <a:pt x="8495" y="4296"/>
                                  <a:pt x="8518" y="4296"/>
                                </a:cubicBezTo>
                                <a:cubicBezTo>
                                  <a:pt x="8518" y="4296"/>
                                  <a:pt x="8518" y="4296"/>
                                  <a:pt x="8518" y="4296"/>
                                </a:cubicBezTo>
                                <a:cubicBezTo>
                                  <a:pt x="8541" y="4296"/>
                                  <a:pt x="8553" y="4283"/>
                                  <a:pt x="8553" y="4256"/>
                                </a:cubicBezTo>
                                <a:cubicBezTo>
                                  <a:pt x="8553" y="4230"/>
                                  <a:pt x="8576" y="4216"/>
                                  <a:pt x="8610" y="4176"/>
                                </a:cubicBezTo>
                                <a:cubicBezTo>
                                  <a:pt x="8656" y="4150"/>
                                  <a:pt x="8714" y="4110"/>
                                  <a:pt x="8714" y="4030"/>
                                </a:cubicBezTo>
                                <a:cubicBezTo>
                                  <a:pt x="8714" y="3964"/>
                                  <a:pt x="8679" y="3924"/>
                                  <a:pt x="8645" y="3897"/>
                                </a:cubicBezTo>
                                <a:cubicBezTo>
                                  <a:pt x="8633" y="3884"/>
                                  <a:pt x="8610" y="3884"/>
                                  <a:pt x="8599" y="3910"/>
                                </a:cubicBezTo>
                                <a:cubicBezTo>
                                  <a:pt x="8587" y="3924"/>
                                  <a:pt x="8587" y="3950"/>
                                  <a:pt x="8610" y="3964"/>
                                </a:cubicBezTo>
                                <a:cubicBezTo>
                                  <a:pt x="8645" y="3990"/>
                                  <a:pt x="8645" y="4003"/>
                                  <a:pt x="8645" y="4017"/>
                                </a:cubicBezTo>
                                <a:cubicBezTo>
                                  <a:pt x="8645" y="4057"/>
                                  <a:pt x="8633" y="4070"/>
                                  <a:pt x="8587" y="4110"/>
                                </a:cubicBezTo>
                                <a:close/>
                                <a:moveTo>
                                  <a:pt x="9058" y="3365"/>
                                </a:moveTo>
                                <a:cubicBezTo>
                                  <a:pt x="9047" y="3432"/>
                                  <a:pt x="9070" y="3471"/>
                                  <a:pt x="9093" y="3511"/>
                                </a:cubicBezTo>
                                <a:cubicBezTo>
                                  <a:pt x="9116" y="3538"/>
                                  <a:pt x="9116" y="3551"/>
                                  <a:pt x="9116" y="3578"/>
                                </a:cubicBezTo>
                                <a:cubicBezTo>
                                  <a:pt x="9116" y="3591"/>
                                  <a:pt x="9116" y="3591"/>
                                  <a:pt x="9104" y="3591"/>
                                </a:cubicBezTo>
                                <a:cubicBezTo>
                                  <a:pt x="9093" y="3604"/>
                                  <a:pt x="9081" y="3631"/>
                                  <a:pt x="9093" y="3644"/>
                                </a:cubicBezTo>
                                <a:cubicBezTo>
                                  <a:pt x="9104" y="3658"/>
                                  <a:pt x="9116" y="3658"/>
                                  <a:pt x="9127" y="3658"/>
                                </a:cubicBezTo>
                                <a:cubicBezTo>
                                  <a:pt x="9139" y="3658"/>
                                  <a:pt x="9139" y="3658"/>
                                  <a:pt x="9150" y="3644"/>
                                </a:cubicBezTo>
                                <a:cubicBezTo>
                                  <a:pt x="9173" y="3631"/>
                                  <a:pt x="9185" y="3604"/>
                                  <a:pt x="9185" y="3578"/>
                                </a:cubicBezTo>
                                <a:cubicBezTo>
                                  <a:pt x="9196" y="3511"/>
                                  <a:pt x="9173" y="3471"/>
                                  <a:pt x="9150" y="3432"/>
                                </a:cubicBezTo>
                                <a:cubicBezTo>
                                  <a:pt x="9127" y="3405"/>
                                  <a:pt x="9127" y="3392"/>
                                  <a:pt x="9127" y="3365"/>
                                </a:cubicBezTo>
                                <a:cubicBezTo>
                                  <a:pt x="9127" y="3338"/>
                                  <a:pt x="9150" y="3338"/>
                                  <a:pt x="9173" y="3325"/>
                                </a:cubicBezTo>
                                <a:cubicBezTo>
                                  <a:pt x="9208" y="3312"/>
                                  <a:pt x="9254" y="3299"/>
                                  <a:pt x="9277" y="3232"/>
                                </a:cubicBezTo>
                                <a:cubicBezTo>
                                  <a:pt x="9288" y="3205"/>
                                  <a:pt x="9288" y="3166"/>
                                  <a:pt x="9265" y="3139"/>
                                </a:cubicBezTo>
                                <a:cubicBezTo>
                                  <a:pt x="9254" y="3112"/>
                                  <a:pt x="9231" y="3112"/>
                                  <a:pt x="9219" y="3112"/>
                                </a:cubicBezTo>
                                <a:cubicBezTo>
                                  <a:pt x="9196" y="3126"/>
                                  <a:pt x="9196" y="3152"/>
                                  <a:pt x="9196" y="3166"/>
                                </a:cubicBezTo>
                                <a:cubicBezTo>
                                  <a:pt x="9196" y="3179"/>
                                  <a:pt x="9196" y="3179"/>
                                  <a:pt x="9196" y="3192"/>
                                </a:cubicBezTo>
                                <a:cubicBezTo>
                                  <a:pt x="9196" y="3219"/>
                                  <a:pt x="9173" y="3219"/>
                                  <a:pt x="9150" y="3232"/>
                                </a:cubicBezTo>
                                <a:cubicBezTo>
                                  <a:pt x="9127" y="3285"/>
                                  <a:pt x="9081" y="3299"/>
                                  <a:pt x="9058" y="3365"/>
                                </a:cubicBezTo>
                                <a:close/>
                                <a:moveTo>
                                  <a:pt x="9012" y="3644"/>
                                </a:moveTo>
                                <a:cubicBezTo>
                                  <a:pt x="8989" y="3658"/>
                                  <a:pt x="8978" y="3684"/>
                                  <a:pt x="8966" y="3711"/>
                                </a:cubicBezTo>
                                <a:cubicBezTo>
                                  <a:pt x="8955" y="3777"/>
                                  <a:pt x="8978" y="3817"/>
                                  <a:pt x="9001" y="3857"/>
                                </a:cubicBezTo>
                                <a:cubicBezTo>
                                  <a:pt x="9024" y="3884"/>
                                  <a:pt x="9024" y="3897"/>
                                  <a:pt x="9024" y="3924"/>
                                </a:cubicBezTo>
                                <a:cubicBezTo>
                                  <a:pt x="9012" y="3950"/>
                                  <a:pt x="9024" y="3964"/>
                                  <a:pt x="9047" y="3977"/>
                                </a:cubicBezTo>
                                <a:cubicBezTo>
                                  <a:pt x="9047" y="3977"/>
                                  <a:pt x="9058" y="3977"/>
                                  <a:pt x="9058" y="3977"/>
                                </a:cubicBezTo>
                                <a:cubicBezTo>
                                  <a:pt x="9070" y="3977"/>
                                  <a:pt x="9093" y="3964"/>
                                  <a:pt x="9093" y="3950"/>
                                </a:cubicBezTo>
                                <a:cubicBezTo>
                                  <a:pt x="9104" y="3884"/>
                                  <a:pt x="9081" y="3844"/>
                                  <a:pt x="9058" y="3804"/>
                                </a:cubicBezTo>
                                <a:cubicBezTo>
                                  <a:pt x="9035" y="3777"/>
                                  <a:pt x="9035" y="3764"/>
                                  <a:pt x="9035" y="3737"/>
                                </a:cubicBezTo>
                                <a:cubicBezTo>
                                  <a:pt x="9035" y="3724"/>
                                  <a:pt x="9047" y="3724"/>
                                  <a:pt x="9047" y="3711"/>
                                </a:cubicBezTo>
                                <a:cubicBezTo>
                                  <a:pt x="9058" y="3698"/>
                                  <a:pt x="9070" y="3671"/>
                                  <a:pt x="9058" y="3658"/>
                                </a:cubicBezTo>
                                <a:cubicBezTo>
                                  <a:pt x="9058" y="3631"/>
                                  <a:pt x="9035" y="3631"/>
                                  <a:pt x="9012" y="3644"/>
                                </a:cubicBezTo>
                                <a:close/>
                                <a:moveTo>
                                  <a:pt x="8426" y="2740"/>
                                </a:moveTo>
                                <a:lnTo>
                                  <a:pt x="8415" y="2913"/>
                                </a:lnTo>
                                <a:cubicBezTo>
                                  <a:pt x="8415" y="2926"/>
                                  <a:pt x="8415" y="2939"/>
                                  <a:pt x="8426" y="2953"/>
                                </a:cubicBezTo>
                                <a:cubicBezTo>
                                  <a:pt x="8438" y="2966"/>
                                  <a:pt x="8449" y="2966"/>
                                  <a:pt x="8461" y="2953"/>
                                </a:cubicBezTo>
                                <a:lnTo>
                                  <a:pt x="8599" y="2886"/>
                                </a:lnTo>
                                <a:lnTo>
                                  <a:pt x="8737" y="2953"/>
                                </a:lnTo>
                                <a:cubicBezTo>
                                  <a:pt x="8737" y="2953"/>
                                  <a:pt x="8748" y="2953"/>
                                  <a:pt x="8748" y="2953"/>
                                </a:cubicBezTo>
                                <a:cubicBezTo>
                                  <a:pt x="8760" y="2953"/>
                                  <a:pt x="8760" y="2953"/>
                                  <a:pt x="8771" y="2939"/>
                                </a:cubicBezTo>
                                <a:cubicBezTo>
                                  <a:pt x="8783" y="2926"/>
                                  <a:pt x="8783" y="2913"/>
                                  <a:pt x="8783" y="2900"/>
                                </a:cubicBezTo>
                                <a:lnTo>
                                  <a:pt x="8771" y="2727"/>
                                </a:lnTo>
                                <a:lnTo>
                                  <a:pt x="8863" y="2594"/>
                                </a:lnTo>
                                <a:cubicBezTo>
                                  <a:pt x="8875" y="2580"/>
                                  <a:pt x="8875" y="2567"/>
                                  <a:pt x="8875" y="2554"/>
                                </a:cubicBezTo>
                                <a:cubicBezTo>
                                  <a:pt x="8875" y="2540"/>
                                  <a:pt x="8863" y="2527"/>
                                  <a:pt x="8852" y="2527"/>
                                </a:cubicBezTo>
                                <a:lnTo>
                                  <a:pt x="8702" y="2474"/>
                                </a:lnTo>
                                <a:lnTo>
                                  <a:pt x="8622" y="2328"/>
                                </a:lnTo>
                                <a:cubicBezTo>
                                  <a:pt x="8610" y="2301"/>
                                  <a:pt x="8576" y="2301"/>
                                  <a:pt x="8564" y="2328"/>
                                </a:cubicBezTo>
                                <a:lnTo>
                                  <a:pt x="8484" y="2474"/>
                                </a:lnTo>
                                <a:lnTo>
                                  <a:pt x="8334" y="2527"/>
                                </a:lnTo>
                                <a:cubicBezTo>
                                  <a:pt x="8323" y="2527"/>
                                  <a:pt x="8311" y="2540"/>
                                  <a:pt x="8311" y="2554"/>
                                </a:cubicBezTo>
                                <a:cubicBezTo>
                                  <a:pt x="8311" y="2567"/>
                                  <a:pt x="8311" y="2580"/>
                                  <a:pt x="8323" y="2594"/>
                                </a:cubicBezTo>
                                <a:lnTo>
                                  <a:pt x="8426" y="2740"/>
                                </a:lnTo>
                                <a:close/>
                                <a:moveTo>
                                  <a:pt x="8530" y="2554"/>
                                </a:moveTo>
                                <a:cubicBezTo>
                                  <a:pt x="8541" y="2554"/>
                                  <a:pt x="8541" y="2540"/>
                                  <a:pt x="8553" y="2540"/>
                                </a:cubicBezTo>
                                <a:lnTo>
                                  <a:pt x="8610" y="2434"/>
                                </a:lnTo>
                                <a:lnTo>
                                  <a:pt x="8668" y="2540"/>
                                </a:lnTo>
                                <a:cubicBezTo>
                                  <a:pt x="8668" y="2554"/>
                                  <a:pt x="8679" y="2554"/>
                                  <a:pt x="8691" y="2554"/>
                                </a:cubicBezTo>
                                <a:lnTo>
                                  <a:pt x="8794" y="2594"/>
                                </a:lnTo>
                                <a:lnTo>
                                  <a:pt x="8725" y="2687"/>
                                </a:lnTo>
                                <a:cubicBezTo>
                                  <a:pt x="8725" y="2700"/>
                                  <a:pt x="8714" y="2700"/>
                                  <a:pt x="8714" y="2713"/>
                                </a:cubicBezTo>
                                <a:lnTo>
                                  <a:pt x="8714" y="2846"/>
                                </a:lnTo>
                                <a:lnTo>
                                  <a:pt x="8610" y="2806"/>
                                </a:lnTo>
                                <a:cubicBezTo>
                                  <a:pt x="8610" y="2806"/>
                                  <a:pt x="8599" y="2806"/>
                                  <a:pt x="8599" y="2806"/>
                                </a:cubicBezTo>
                                <a:cubicBezTo>
                                  <a:pt x="8599" y="2806"/>
                                  <a:pt x="8587" y="2806"/>
                                  <a:pt x="8587" y="2806"/>
                                </a:cubicBezTo>
                                <a:lnTo>
                                  <a:pt x="8484" y="2846"/>
                                </a:lnTo>
                                <a:lnTo>
                                  <a:pt x="8484" y="2713"/>
                                </a:lnTo>
                                <a:cubicBezTo>
                                  <a:pt x="8484" y="2700"/>
                                  <a:pt x="8484" y="2687"/>
                                  <a:pt x="8472" y="2687"/>
                                </a:cubicBezTo>
                                <a:lnTo>
                                  <a:pt x="8403" y="2594"/>
                                </a:lnTo>
                                <a:lnTo>
                                  <a:pt x="8530" y="2554"/>
                                </a:lnTo>
                                <a:close/>
                                <a:moveTo>
                                  <a:pt x="2058" y="15575"/>
                                </a:moveTo>
                                <a:lnTo>
                                  <a:pt x="1908" y="15522"/>
                                </a:lnTo>
                                <a:lnTo>
                                  <a:pt x="1828" y="15375"/>
                                </a:lnTo>
                                <a:cubicBezTo>
                                  <a:pt x="1816" y="15349"/>
                                  <a:pt x="1782" y="15349"/>
                                  <a:pt x="1770" y="15375"/>
                                </a:cubicBezTo>
                                <a:lnTo>
                                  <a:pt x="1690" y="15522"/>
                                </a:lnTo>
                                <a:lnTo>
                                  <a:pt x="1540" y="15575"/>
                                </a:lnTo>
                                <a:cubicBezTo>
                                  <a:pt x="1529" y="15575"/>
                                  <a:pt x="1517" y="15588"/>
                                  <a:pt x="1517" y="15601"/>
                                </a:cubicBezTo>
                                <a:cubicBezTo>
                                  <a:pt x="1517" y="15615"/>
                                  <a:pt x="1517" y="15628"/>
                                  <a:pt x="1529" y="15641"/>
                                </a:cubicBezTo>
                                <a:lnTo>
                                  <a:pt x="1621" y="15774"/>
                                </a:lnTo>
                                <a:lnTo>
                                  <a:pt x="1609" y="15947"/>
                                </a:lnTo>
                                <a:cubicBezTo>
                                  <a:pt x="1609" y="15961"/>
                                  <a:pt x="1609" y="15974"/>
                                  <a:pt x="1621" y="15987"/>
                                </a:cubicBezTo>
                                <a:cubicBezTo>
                                  <a:pt x="1632" y="16000"/>
                                  <a:pt x="1644" y="16000"/>
                                  <a:pt x="1655" y="15987"/>
                                </a:cubicBezTo>
                                <a:lnTo>
                                  <a:pt x="1793" y="15921"/>
                                </a:lnTo>
                                <a:lnTo>
                                  <a:pt x="1931" y="15987"/>
                                </a:lnTo>
                                <a:cubicBezTo>
                                  <a:pt x="1931" y="15987"/>
                                  <a:pt x="1943" y="15987"/>
                                  <a:pt x="1943" y="15987"/>
                                </a:cubicBezTo>
                                <a:cubicBezTo>
                                  <a:pt x="1954" y="15987"/>
                                  <a:pt x="1954" y="15987"/>
                                  <a:pt x="1966" y="15974"/>
                                </a:cubicBezTo>
                                <a:cubicBezTo>
                                  <a:pt x="1977" y="15961"/>
                                  <a:pt x="1977" y="15947"/>
                                  <a:pt x="1977" y="15934"/>
                                </a:cubicBezTo>
                                <a:lnTo>
                                  <a:pt x="1966" y="15761"/>
                                </a:lnTo>
                                <a:lnTo>
                                  <a:pt x="2058" y="15628"/>
                                </a:lnTo>
                                <a:cubicBezTo>
                                  <a:pt x="2069" y="15615"/>
                                  <a:pt x="2069" y="15601"/>
                                  <a:pt x="2069" y="15588"/>
                                </a:cubicBezTo>
                                <a:cubicBezTo>
                                  <a:pt x="2081" y="15588"/>
                                  <a:pt x="2069" y="15575"/>
                                  <a:pt x="2058" y="15575"/>
                                </a:cubicBezTo>
                                <a:close/>
                                <a:moveTo>
                                  <a:pt x="1920" y="15734"/>
                                </a:moveTo>
                                <a:cubicBezTo>
                                  <a:pt x="1920" y="15748"/>
                                  <a:pt x="1908" y="15748"/>
                                  <a:pt x="1908" y="15761"/>
                                </a:cubicBezTo>
                                <a:lnTo>
                                  <a:pt x="1908" y="15894"/>
                                </a:lnTo>
                                <a:lnTo>
                                  <a:pt x="1805" y="15854"/>
                                </a:lnTo>
                                <a:cubicBezTo>
                                  <a:pt x="1805" y="15854"/>
                                  <a:pt x="1793" y="15854"/>
                                  <a:pt x="1793" y="15854"/>
                                </a:cubicBezTo>
                                <a:cubicBezTo>
                                  <a:pt x="1793" y="15854"/>
                                  <a:pt x="1782" y="15854"/>
                                  <a:pt x="1782" y="15854"/>
                                </a:cubicBezTo>
                                <a:lnTo>
                                  <a:pt x="1678" y="15894"/>
                                </a:lnTo>
                                <a:lnTo>
                                  <a:pt x="1678" y="15761"/>
                                </a:lnTo>
                                <a:cubicBezTo>
                                  <a:pt x="1678" y="15748"/>
                                  <a:pt x="1678" y="15734"/>
                                  <a:pt x="1667" y="15734"/>
                                </a:cubicBezTo>
                                <a:lnTo>
                                  <a:pt x="1598" y="15641"/>
                                </a:lnTo>
                                <a:lnTo>
                                  <a:pt x="1701" y="15601"/>
                                </a:lnTo>
                                <a:cubicBezTo>
                                  <a:pt x="1713" y="15601"/>
                                  <a:pt x="1713" y="15588"/>
                                  <a:pt x="1724" y="15588"/>
                                </a:cubicBezTo>
                                <a:lnTo>
                                  <a:pt x="1782" y="15482"/>
                                </a:lnTo>
                                <a:lnTo>
                                  <a:pt x="1839" y="15588"/>
                                </a:lnTo>
                                <a:cubicBezTo>
                                  <a:pt x="1839" y="15601"/>
                                  <a:pt x="1851" y="15601"/>
                                  <a:pt x="1862" y="15601"/>
                                </a:cubicBezTo>
                                <a:lnTo>
                                  <a:pt x="1966" y="15641"/>
                                </a:lnTo>
                                <a:lnTo>
                                  <a:pt x="1920" y="15734"/>
                                </a:lnTo>
                                <a:close/>
                                <a:moveTo>
                                  <a:pt x="1816" y="16479"/>
                                </a:moveTo>
                                <a:cubicBezTo>
                                  <a:pt x="1770" y="16453"/>
                                  <a:pt x="1759" y="16426"/>
                                  <a:pt x="1759" y="16400"/>
                                </a:cubicBezTo>
                                <a:cubicBezTo>
                                  <a:pt x="1759" y="16386"/>
                                  <a:pt x="1759" y="16373"/>
                                  <a:pt x="1782" y="16360"/>
                                </a:cubicBezTo>
                                <a:cubicBezTo>
                                  <a:pt x="1793" y="16346"/>
                                  <a:pt x="1793" y="16320"/>
                                  <a:pt x="1782" y="16293"/>
                                </a:cubicBezTo>
                                <a:cubicBezTo>
                                  <a:pt x="1770" y="16280"/>
                                  <a:pt x="1747" y="16280"/>
                                  <a:pt x="1724" y="16293"/>
                                </a:cubicBezTo>
                                <a:cubicBezTo>
                                  <a:pt x="1701" y="16320"/>
                                  <a:pt x="1678" y="16360"/>
                                  <a:pt x="1678" y="16400"/>
                                </a:cubicBezTo>
                                <a:cubicBezTo>
                                  <a:pt x="1678" y="16479"/>
                                  <a:pt x="1736" y="16519"/>
                                  <a:pt x="1782" y="16546"/>
                                </a:cubicBezTo>
                                <a:cubicBezTo>
                                  <a:pt x="1828" y="16572"/>
                                  <a:pt x="1839" y="16599"/>
                                  <a:pt x="1839" y="16626"/>
                                </a:cubicBezTo>
                                <a:cubicBezTo>
                                  <a:pt x="1839" y="16652"/>
                                  <a:pt x="1816" y="16666"/>
                                  <a:pt x="1782" y="16705"/>
                                </a:cubicBezTo>
                                <a:cubicBezTo>
                                  <a:pt x="1736" y="16732"/>
                                  <a:pt x="1678" y="16772"/>
                                  <a:pt x="1678" y="16852"/>
                                </a:cubicBezTo>
                                <a:cubicBezTo>
                                  <a:pt x="1678" y="16878"/>
                                  <a:pt x="1690" y="16892"/>
                                  <a:pt x="1713" y="16892"/>
                                </a:cubicBezTo>
                                <a:lnTo>
                                  <a:pt x="1713" y="16892"/>
                                </a:lnTo>
                                <a:cubicBezTo>
                                  <a:pt x="1736" y="16892"/>
                                  <a:pt x="1747" y="16878"/>
                                  <a:pt x="1747" y="16852"/>
                                </a:cubicBezTo>
                                <a:cubicBezTo>
                                  <a:pt x="1747" y="16825"/>
                                  <a:pt x="1770" y="16812"/>
                                  <a:pt x="1805" y="16772"/>
                                </a:cubicBezTo>
                                <a:cubicBezTo>
                                  <a:pt x="1851" y="16745"/>
                                  <a:pt x="1908" y="16705"/>
                                  <a:pt x="1908" y="16626"/>
                                </a:cubicBezTo>
                                <a:cubicBezTo>
                                  <a:pt x="1920" y="16546"/>
                                  <a:pt x="1862" y="16506"/>
                                  <a:pt x="1816" y="16479"/>
                                </a:cubicBezTo>
                                <a:close/>
                                <a:moveTo>
                                  <a:pt x="1851" y="16094"/>
                                </a:moveTo>
                                <a:cubicBezTo>
                                  <a:pt x="1828" y="16107"/>
                                  <a:pt x="1828" y="16133"/>
                                  <a:pt x="1839" y="16147"/>
                                </a:cubicBezTo>
                                <a:cubicBezTo>
                                  <a:pt x="1839" y="16160"/>
                                  <a:pt x="1839" y="16160"/>
                                  <a:pt x="1839" y="16173"/>
                                </a:cubicBezTo>
                                <a:cubicBezTo>
                                  <a:pt x="1839" y="16173"/>
                                  <a:pt x="1839" y="16187"/>
                                  <a:pt x="1839" y="16187"/>
                                </a:cubicBezTo>
                                <a:cubicBezTo>
                                  <a:pt x="1839" y="16213"/>
                                  <a:pt x="1851" y="16227"/>
                                  <a:pt x="1862" y="16240"/>
                                </a:cubicBezTo>
                                <a:cubicBezTo>
                                  <a:pt x="1862" y="16240"/>
                                  <a:pt x="1874" y="16240"/>
                                  <a:pt x="1874" y="16240"/>
                                </a:cubicBezTo>
                                <a:cubicBezTo>
                                  <a:pt x="1885" y="16240"/>
                                  <a:pt x="1908" y="16227"/>
                                  <a:pt x="1908" y="16213"/>
                                </a:cubicBezTo>
                                <a:cubicBezTo>
                                  <a:pt x="1908" y="16200"/>
                                  <a:pt x="1908" y="16187"/>
                                  <a:pt x="1908" y="16173"/>
                                </a:cubicBezTo>
                                <a:cubicBezTo>
                                  <a:pt x="1908" y="16147"/>
                                  <a:pt x="1908" y="16133"/>
                                  <a:pt x="1897" y="16107"/>
                                </a:cubicBezTo>
                                <a:cubicBezTo>
                                  <a:pt x="1897" y="16094"/>
                                  <a:pt x="1874" y="16080"/>
                                  <a:pt x="1851" y="16094"/>
                                </a:cubicBezTo>
                                <a:close/>
                                <a:moveTo>
                                  <a:pt x="2230" y="16785"/>
                                </a:moveTo>
                                <a:cubicBezTo>
                                  <a:pt x="2230" y="16772"/>
                                  <a:pt x="2242" y="16772"/>
                                  <a:pt x="2242" y="16759"/>
                                </a:cubicBezTo>
                                <a:cubicBezTo>
                                  <a:pt x="2253" y="16745"/>
                                  <a:pt x="2265" y="16719"/>
                                  <a:pt x="2253" y="16705"/>
                                </a:cubicBezTo>
                                <a:cubicBezTo>
                                  <a:pt x="2242" y="16692"/>
                                  <a:pt x="2219" y="16679"/>
                                  <a:pt x="2207" y="16692"/>
                                </a:cubicBezTo>
                                <a:cubicBezTo>
                                  <a:pt x="2184" y="16705"/>
                                  <a:pt x="2173" y="16732"/>
                                  <a:pt x="2161" y="16759"/>
                                </a:cubicBezTo>
                                <a:cubicBezTo>
                                  <a:pt x="2150" y="16825"/>
                                  <a:pt x="2173" y="16865"/>
                                  <a:pt x="2196" y="16905"/>
                                </a:cubicBezTo>
                                <a:cubicBezTo>
                                  <a:pt x="2219" y="16932"/>
                                  <a:pt x="2219" y="16945"/>
                                  <a:pt x="2219" y="16971"/>
                                </a:cubicBezTo>
                                <a:cubicBezTo>
                                  <a:pt x="2207" y="16998"/>
                                  <a:pt x="2219" y="17011"/>
                                  <a:pt x="2242" y="17025"/>
                                </a:cubicBezTo>
                                <a:cubicBezTo>
                                  <a:pt x="2242" y="17025"/>
                                  <a:pt x="2253" y="17025"/>
                                  <a:pt x="2253" y="17025"/>
                                </a:cubicBezTo>
                                <a:cubicBezTo>
                                  <a:pt x="2265" y="17025"/>
                                  <a:pt x="2288" y="17011"/>
                                  <a:pt x="2288" y="16998"/>
                                </a:cubicBezTo>
                                <a:cubicBezTo>
                                  <a:pt x="2299" y="16932"/>
                                  <a:pt x="2276" y="16892"/>
                                  <a:pt x="2253" y="16852"/>
                                </a:cubicBezTo>
                                <a:cubicBezTo>
                                  <a:pt x="2242" y="16812"/>
                                  <a:pt x="2230" y="16799"/>
                                  <a:pt x="2230" y="16785"/>
                                </a:cubicBezTo>
                                <a:close/>
                                <a:moveTo>
                                  <a:pt x="2586" y="15854"/>
                                </a:moveTo>
                                <a:lnTo>
                                  <a:pt x="2563" y="15748"/>
                                </a:lnTo>
                                <a:cubicBezTo>
                                  <a:pt x="2563" y="15734"/>
                                  <a:pt x="2552" y="15721"/>
                                  <a:pt x="2540" y="15721"/>
                                </a:cubicBezTo>
                                <a:cubicBezTo>
                                  <a:pt x="2529" y="15721"/>
                                  <a:pt x="2518" y="15721"/>
                                  <a:pt x="2506" y="15734"/>
                                </a:cubicBezTo>
                                <a:lnTo>
                                  <a:pt x="2426" y="15801"/>
                                </a:lnTo>
                                <a:lnTo>
                                  <a:pt x="2334" y="15801"/>
                                </a:lnTo>
                                <a:cubicBezTo>
                                  <a:pt x="2322" y="15801"/>
                                  <a:pt x="2311" y="15801"/>
                                  <a:pt x="2299" y="15814"/>
                                </a:cubicBezTo>
                                <a:cubicBezTo>
                                  <a:pt x="2288" y="15828"/>
                                  <a:pt x="2288" y="15841"/>
                                  <a:pt x="2299" y="15854"/>
                                </a:cubicBezTo>
                                <a:lnTo>
                                  <a:pt x="2334" y="15961"/>
                                </a:lnTo>
                                <a:lnTo>
                                  <a:pt x="2299" y="16067"/>
                                </a:lnTo>
                                <a:cubicBezTo>
                                  <a:pt x="2299" y="16080"/>
                                  <a:pt x="2299" y="16094"/>
                                  <a:pt x="2299" y="16107"/>
                                </a:cubicBezTo>
                                <a:cubicBezTo>
                                  <a:pt x="2311" y="16120"/>
                                  <a:pt x="2322" y="16120"/>
                                  <a:pt x="2334" y="16120"/>
                                </a:cubicBezTo>
                                <a:lnTo>
                                  <a:pt x="2426" y="16107"/>
                                </a:lnTo>
                                <a:lnTo>
                                  <a:pt x="2506" y="16173"/>
                                </a:lnTo>
                                <a:cubicBezTo>
                                  <a:pt x="2518" y="16173"/>
                                  <a:pt x="2518" y="16187"/>
                                  <a:pt x="2529" y="16187"/>
                                </a:cubicBezTo>
                                <a:cubicBezTo>
                                  <a:pt x="2529" y="16187"/>
                                  <a:pt x="2540" y="16187"/>
                                  <a:pt x="2540" y="16187"/>
                                </a:cubicBezTo>
                                <a:cubicBezTo>
                                  <a:pt x="2552" y="16187"/>
                                  <a:pt x="2563" y="16173"/>
                                  <a:pt x="2563" y="16160"/>
                                </a:cubicBezTo>
                                <a:lnTo>
                                  <a:pt x="2586" y="16054"/>
                                </a:lnTo>
                                <a:lnTo>
                                  <a:pt x="2667" y="15987"/>
                                </a:lnTo>
                                <a:cubicBezTo>
                                  <a:pt x="2678" y="15974"/>
                                  <a:pt x="2678" y="15961"/>
                                  <a:pt x="2678" y="15947"/>
                                </a:cubicBezTo>
                                <a:cubicBezTo>
                                  <a:pt x="2678" y="15934"/>
                                  <a:pt x="2667" y="15921"/>
                                  <a:pt x="2667" y="15907"/>
                                </a:cubicBezTo>
                                <a:lnTo>
                                  <a:pt x="2586" y="15854"/>
                                </a:lnTo>
                                <a:close/>
                                <a:moveTo>
                                  <a:pt x="2540" y="15987"/>
                                </a:moveTo>
                                <a:cubicBezTo>
                                  <a:pt x="2529" y="15987"/>
                                  <a:pt x="2529" y="16000"/>
                                  <a:pt x="2529" y="16014"/>
                                </a:cubicBezTo>
                                <a:lnTo>
                                  <a:pt x="2518" y="16080"/>
                                </a:lnTo>
                                <a:lnTo>
                                  <a:pt x="2472" y="16040"/>
                                </a:lnTo>
                                <a:cubicBezTo>
                                  <a:pt x="2460" y="16040"/>
                                  <a:pt x="2460" y="16027"/>
                                  <a:pt x="2449" y="16027"/>
                                </a:cubicBezTo>
                                <a:cubicBezTo>
                                  <a:pt x="2449" y="16027"/>
                                  <a:pt x="2449" y="16027"/>
                                  <a:pt x="2449" y="16027"/>
                                </a:cubicBezTo>
                                <a:lnTo>
                                  <a:pt x="2391" y="16027"/>
                                </a:lnTo>
                                <a:lnTo>
                                  <a:pt x="2414" y="15961"/>
                                </a:lnTo>
                                <a:cubicBezTo>
                                  <a:pt x="2414" y="15947"/>
                                  <a:pt x="2414" y="15934"/>
                                  <a:pt x="2414" y="15934"/>
                                </a:cubicBezTo>
                                <a:lnTo>
                                  <a:pt x="2391" y="15881"/>
                                </a:lnTo>
                                <a:lnTo>
                                  <a:pt x="2449" y="15881"/>
                                </a:lnTo>
                                <a:cubicBezTo>
                                  <a:pt x="2460" y="15881"/>
                                  <a:pt x="2472" y="15881"/>
                                  <a:pt x="2472" y="15867"/>
                                </a:cubicBezTo>
                                <a:lnTo>
                                  <a:pt x="2518" y="15828"/>
                                </a:lnTo>
                                <a:lnTo>
                                  <a:pt x="2529" y="15894"/>
                                </a:lnTo>
                                <a:cubicBezTo>
                                  <a:pt x="2529" y="15907"/>
                                  <a:pt x="2540" y="15907"/>
                                  <a:pt x="2540" y="15921"/>
                                </a:cubicBezTo>
                                <a:lnTo>
                                  <a:pt x="2586" y="15961"/>
                                </a:lnTo>
                                <a:lnTo>
                                  <a:pt x="2540" y="15987"/>
                                </a:lnTo>
                                <a:close/>
                                <a:moveTo>
                                  <a:pt x="2426" y="16187"/>
                                </a:moveTo>
                                <a:cubicBezTo>
                                  <a:pt x="2403" y="16200"/>
                                  <a:pt x="2403" y="16227"/>
                                  <a:pt x="2403" y="16240"/>
                                </a:cubicBezTo>
                                <a:cubicBezTo>
                                  <a:pt x="2403" y="16253"/>
                                  <a:pt x="2403" y="16253"/>
                                  <a:pt x="2403" y="16266"/>
                                </a:cubicBezTo>
                                <a:cubicBezTo>
                                  <a:pt x="2403" y="16293"/>
                                  <a:pt x="2380" y="16293"/>
                                  <a:pt x="2357" y="16306"/>
                                </a:cubicBezTo>
                                <a:cubicBezTo>
                                  <a:pt x="2322" y="16320"/>
                                  <a:pt x="2276" y="16333"/>
                                  <a:pt x="2253" y="16400"/>
                                </a:cubicBezTo>
                                <a:cubicBezTo>
                                  <a:pt x="2242" y="16466"/>
                                  <a:pt x="2265" y="16506"/>
                                  <a:pt x="2288" y="16546"/>
                                </a:cubicBezTo>
                                <a:cubicBezTo>
                                  <a:pt x="2311" y="16572"/>
                                  <a:pt x="2311" y="16586"/>
                                  <a:pt x="2311" y="16612"/>
                                </a:cubicBezTo>
                                <a:cubicBezTo>
                                  <a:pt x="2311" y="16626"/>
                                  <a:pt x="2311" y="16626"/>
                                  <a:pt x="2299" y="16626"/>
                                </a:cubicBezTo>
                                <a:cubicBezTo>
                                  <a:pt x="2288" y="16639"/>
                                  <a:pt x="2276" y="16666"/>
                                  <a:pt x="2288" y="16679"/>
                                </a:cubicBezTo>
                                <a:cubicBezTo>
                                  <a:pt x="2299" y="16692"/>
                                  <a:pt x="2311" y="16692"/>
                                  <a:pt x="2322" y="16692"/>
                                </a:cubicBezTo>
                                <a:cubicBezTo>
                                  <a:pt x="2334" y="16692"/>
                                  <a:pt x="2334" y="16692"/>
                                  <a:pt x="2345" y="16679"/>
                                </a:cubicBezTo>
                                <a:cubicBezTo>
                                  <a:pt x="2368" y="16666"/>
                                  <a:pt x="2380" y="16639"/>
                                  <a:pt x="2380" y="16612"/>
                                </a:cubicBezTo>
                                <a:cubicBezTo>
                                  <a:pt x="2391" y="16546"/>
                                  <a:pt x="2368" y="16506"/>
                                  <a:pt x="2345" y="16466"/>
                                </a:cubicBezTo>
                                <a:cubicBezTo>
                                  <a:pt x="2322" y="16439"/>
                                  <a:pt x="2322" y="16426"/>
                                  <a:pt x="2322" y="16400"/>
                                </a:cubicBezTo>
                                <a:cubicBezTo>
                                  <a:pt x="2322" y="16373"/>
                                  <a:pt x="2345" y="16373"/>
                                  <a:pt x="2368" y="16360"/>
                                </a:cubicBezTo>
                                <a:cubicBezTo>
                                  <a:pt x="2403" y="16346"/>
                                  <a:pt x="2449" y="16333"/>
                                  <a:pt x="2472" y="16266"/>
                                </a:cubicBezTo>
                                <a:cubicBezTo>
                                  <a:pt x="2483" y="16240"/>
                                  <a:pt x="2483" y="16200"/>
                                  <a:pt x="2460" y="16173"/>
                                </a:cubicBezTo>
                                <a:cubicBezTo>
                                  <a:pt x="2460" y="16187"/>
                                  <a:pt x="2437" y="16173"/>
                                  <a:pt x="2426" y="16187"/>
                                </a:cubicBezTo>
                                <a:close/>
                                <a:moveTo>
                                  <a:pt x="1379" y="16838"/>
                                </a:moveTo>
                                <a:cubicBezTo>
                                  <a:pt x="1345" y="16825"/>
                                  <a:pt x="1333" y="16812"/>
                                  <a:pt x="1322" y="16799"/>
                                </a:cubicBezTo>
                                <a:cubicBezTo>
                                  <a:pt x="1322" y="16785"/>
                                  <a:pt x="1322" y="16785"/>
                                  <a:pt x="1322" y="16772"/>
                                </a:cubicBezTo>
                                <a:cubicBezTo>
                                  <a:pt x="1333" y="16745"/>
                                  <a:pt x="1322" y="16719"/>
                                  <a:pt x="1299" y="16719"/>
                                </a:cubicBezTo>
                                <a:cubicBezTo>
                                  <a:pt x="1276" y="16705"/>
                                  <a:pt x="1253" y="16719"/>
                                  <a:pt x="1253" y="16745"/>
                                </a:cubicBezTo>
                                <a:cubicBezTo>
                                  <a:pt x="1242" y="16772"/>
                                  <a:pt x="1242" y="16799"/>
                                  <a:pt x="1253" y="16838"/>
                                </a:cubicBezTo>
                                <a:cubicBezTo>
                                  <a:pt x="1264" y="16905"/>
                                  <a:pt x="1322" y="16918"/>
                                  <a:pt x="1356" y="16932"/>
                                </a:cubicBezTo>
                                <a:cubicBezTo>
                                  <a:pt x="1391" y="16945"/>
                                  <a:pt x="1402" y="16958"/>
                                  <a:pt x="1414" y="16971"/>
                                </a:cubicBezTo>
                                <a:cubicBezTo>
                                  <a:pt x="1414" y="16985"/>
                                  <a:pt x="1437" y="16998"/>
                                  <a:pt x="1448" y="16998"/>
                                </a:cubicBezTo>
                                <a:cubicBezTo>
                                  <a:pt x="1448" y="16998"/>
                                  <a:pt x="1460" y="16998"/>
                                  <a:pt x="1460" y="16998"/>
                                </a:cubicBezTo>
                                <a:cubicBezTo>
                                  <a:pt x="1483" y="16985"/>
                                  <a:pt x="1494" y="16971"/>
                                  <a:pt x="1483" y="16945"/>
                                </a:cubicBezTo>
                                <a:cubicBezTo>
                                  <a:pt x="1471" y="16865"/>
                                  <a:pt x="1414" y="16852"/>
                                  <a:pt x="1379" y="16838"/>
                                </a:cubicBezTo>
                                <a:close/>
                                <a:moveTo>
                                  <a:pt x="1264" y="16120"/>
                                </a:moveTo>
                                <a:cubicBezTo>
                                  <a:pt x="1276" y="16120"/>
                                  <a:pt x="1276" y="16120"/>
                                  <a:pt x="1264" y="16120"/>
                                </a:cubicBezTo>
                                <a:lnTo>
                                  <a:pt x="1264" y="16120"/>
                                </a:lnTo>
                                <a:cubicBezTo>
                                  <a:pt x="1287" y="16120"/>
                                  <a:pt x="1299" y="16107"/>
                                  <a:pt x="1299" y="16080"/>
                                </a:cubicBezTo>
                                <a:cubicBezTo>
                                  <a:pt x="1299" y="16067"/>
                                  <a:pt x="1299" y="16067"/>
                                  <a:pt x="1299" y="16054"/>
                                </a:cubicBezTo>
                                <a:lnTo>
                                  <a:pt x="1264" y="15947"/>
                                </a:lnTo>
                                <a:lnTo>
                                  <a:pt x="1299" y="15841"/>
                                </a:lnTo>
                                <a:cubicBezTo>
                                  <a:pt x="1299" y="15828"/>
                                  <a:pt x="1299" y="15814"/>
                                  <a:pt x="1299" y="15801"/>
                                </a:cubicBezTo>
                                <a:cubicBezTo>
                                  <a:pt x="1287" y="15788"/>
                                  <a:pt x="1276" y="15788"/>
                                  <a:pt x="1264" y="15788"/>
                                </a:cubicBezTo>
                                <a:lnTo>
                                  <a:pt x="1161" y="15788"/>
                                </a:lnTo>
                                <a:lnTo>
                                  <a:pt x="1081" y="15721"/>
                                </a:lnTo>
                                <a:cubicBezTo>
                                  <a:pt x="1069" y="15708"/>
                                  <a:pt x="1058" y="15708"/>
                                  <a:pt x="1046" y="15708"/>
                                </a:cubicBezTo>
                                <a:cubicBezTo>
                                  <a:pt x="1035" y="15708"/>
                                  <a:pt x="1023" y="15721"/>
                                  <a:pt x="1023" y="15734"/>
                                </a:cubicBezTo>
                                <a:lnTo>
                                  <a:pt x="1000" y="15841"/>
                                </a:lnTo>
                                <a:lnTo>
                                  <a:pt x="920" y="15907"/>
                                </a:lnTo>
                                <a:cubicBezTo>
                                  <a:pt x="908" y="15921"/>
                                  <a:pt x="908" y="15934"/>
                                  <a:pt x="908" y="15947"/>
                                </a:cubicBezTo>
                                <a:cubicBezTo>
                                  <a:pt x="908" y="15961"/>
                                  <a:pt x="920" y="15974"/>
                                  <a:pt x="920" y="15987"/>
                                </a:cubicBezTo>
                                <a:lnTo>
                                  <a:pt x="1000" y="16054"/>
                                </a:lnTo>
                                <a:lnTo>
                                  <a:pt x="1023" y="16160"/>
                                </a:lnTo>
                                <a:cubicBezTo>
                                  <a:pt x="1023" y="16173"/>
                                  <a:pt x="1035" y="16187"/>
                                  <a:pt x="1046" y="16187"/>
                                </a:cubicBezTo>
                                <a:cubicBezTo>
                                  <a:pt x="1046" y="16187"/>
                                  <a:pt x="1058" y="16187"/>
                                  <a:pt x="1058" y="16187"/>
                                </a:cubicBezTo>
                                <a:cubicBezTo>
                                  <a:pt x="1069" y="16187"/>
                                  <a:pt x="1069" y="16187"/>
                                  <a:pt x="1081" y="16173"/>
                                </a:cubicBezTo>
                                <a:lnTo>
                                  <a:pt x="1161" y="16107"/>
                                </a:lnTo>
                                <a:lnTo>
                                  <a:pt x="1264" y="16120"/>
                                </a:lnTo>
                                <a:close/>
                                <a:moveTo>
                                  <a:pt x="1138" y="16027"/>
                                </a:moveTo>
                                <a:lnTo>
                                  <a:pt x="1092" y="16067"/>
                                </a:lnTo>
                                <a:lnTo>
                                  <a:pt x="1081" y="16000"/>
                                </a:lnTo>
                                <a:cubicBezTo>
                                  <a:pt x="1081" y="15987"/>
                                  <a:pt x="1069" y="15987"/>
                                  <a:pt x="1069" y="15974"/>
                                </a:cubicBezTo>
                                <a:lnTo>
                                  <a:pt x="1023" y="15934"/>
                                </a:lnTo>
                                <a:lnTo>
                                  <a:pt x="1069" y="15894"/>
                                </a:lnTo>
                                <a:cubicBezTo>
                                  <a:pt x="1081" y="15894"/>
                                  <a:pt x="1081" y="15881"/>
                                  <a:pt x="1081" y="15867"/>
                                </a:cubicBezTo>
                                <a:lnTo>
                                  <a:pt x="1092" y="15801"/>
                                </a:lnTo>
                                <a:lnTo>
                                  <a:pt x="1138" y="15841"/>
                                </a:lnTo>
                                <a:cubicBezTo>
                                  <a:pt x="1150" y="15841"/>
                                  <a:pt x="1150" y="15854"/>
                                  <a:pt x="1161" y="15854"/>
                                </a:cubicBezTo>
                                <a:lnTo>
                                  <a:pt x="1219" y="15854"/>
                                </a:lnTo>
                                <a:lnTo>
                                  <a:pt x="1196" y="15921"/>
                                </a:lnTo>
                                <a:cubicBezTo>
                                  <a:pt x="1196" y="15934"/>
                                  <a:pt x="1196" y="15947"/>
                                  <a:pt x="1196" y="15947"/>
                                </a:cubicBezTo>
                                <a:lnTo>
                                  <a:pt x="1219" y="16014"/>
                                </a:lnTo>
                                <a:lnTo>
                                  <a:pt x="1161" y="16014"/>
                                </a:lnTo>
                                <a:cubicBezTo>
                                  <a:pt x="1150" y="16027"/>
                                  <a:pt x="1150" y="16027"/>
                                  <a:pt x="1138" y="16027"/>
                                </a:cubicBezTo>
                                <a:close/>
                                <a:moveTo>
                                  <a:pt x="1322" y="16612"/>
                                </a:moveTo>
                                <a:cubicBezTo>
                                  <a:pt x="1322" y="16626"/>
                                  <a:pt x="1322" y="16626"/>
                                  <a:pt x="1322" y="16639"/>
                                </a:cubicBezTo>
                                <a:cubicBezTo>
                                  <a:pt x="1310" y="16666"/>
                                  <a:pt x="1322" y="16679"/>
                                  <a:pt x="1345" y="16692"/>
                                </a:cubicBezTo>
                                <a:cubicBezTo>
                                  <a:pt x="1345" y="16692"/>
                                  <a:pt x="1356" y="16692"/>
                                  <a:pt x="1356" y="16692"/>
                                </a:cubicBezTo>
                                <a:cubicBezTo>
                                  <a:pt x="1368" y="16692"/>
                                  <a:pt x="1391" y="16679"/>
                                  <a:pt x="1391" y="16666"/>
                                </a:cubicBezTo>
                                <a:cubicBezTo>
                                  <a:pt x="1402" y="16639"/>
                                  <a:pt x="1402" y="16612"/>
                                  <a:pt x="1391" y="16586"/>
                                </a:cubicBezTo>
                                <a:cubicBezTo>
                                  <a:pt x="1379" y="16519"/>
                                  <a:pt x="1322" y="16506"/>
                                  <a:pt x="1287" y="16493"/>
                                </a:cubicBezTo>
                                <a:cubicBezTo>
                                  <a:pt x="1253" y="16479"/>
                                  <a:pt x="1242" y="16466"/>
                                  <a:pt x="1230" y="16453"/>
                                </a:cubicBezTo>
                                <a:cubicBezTo>
                                  <a:pt x="1230" y="16426"/>
                                  <a:pt x="1230" y="16413"/>
                                  <a:pt x="1253" y="16386"/>
                                </a:cubicBezTo>
                                <a:cubicBezTo>
                                  <a:pt x="1276" y="16346"/>
                                  <a:pt x="1310" y="16306"/>
                                  <a:pt x="1287" y="16240"/>
                                </a:cubicBezTo>
                                <a:cubicBezTo>
                                  <a:pt x="1276" y="16213"/>
                                  <a:pt x="1264" y="16187"/>
                                  <a:pt x="1242" y="16173"/>
                                </a:cubicBezTo>
                                <a:cubicBezTo>
                                  <a:pt x="1219" y="16160"/>
                                  <a:pt x="1207" y="16173"/>
                                  <a:pt x="1196" y="16187"/>
                                </a:cubicBezTo>
                                <a:cubicBezTo>
                                  <a:pt x="1184" y="16213"/>
                                  <a:pt x="1196" y="16227"/>
                                  <a:pt x="1207" y="16240"/>
                                </a:cubicBezTo>
                                <a:cubicBezTo>
                                  <a:pt x="1219" y="16240"/>
                                  <a:pt x="1219" y="16253"/>
                                  <a:pt x="1219" y="16266"/>
                                </a:cubicBezTo>
                                <a:cubicBezTo>
                                  <a:pt x="1219" y="16293"/>
                                  <a:pt x="1219" y="16306"/>
                                  <a:pt x="1196" y="16333"/>
                                </a:cubicBezTo>
                                <a:cubicBezTo>
                                  <a:pt x="1173" y="16373"/>
                                  <a:pt x="1138" y="16413"/>
                                  <a:pt x="1161" y="16479"/>
                                </a:cubicBezTo>
                                <a:cubicBezTo>
                                  <a:pt x="1184" y="16546"/>
                                  <a:pt x="1230" y="16559"/>
                                  <a:pt x="1265" y="16572"/>
                                </a:cubicBezTo>
                                <a:cubicBezTo>
                                  <a:pt x="1299" y="16586"/>
                                  <a:pt x="1310" y="16586"/>
                                  <a:pt x="1322" y="16612"/>
                                </a:cubicBezTo>
                                <a:close/>
                                <a:moveTo>
                                  <a:pt x="1851" y="16945"/>
                                </a:moveTo>
                                <a:cubicBezTo>
                                  <a:pt x="1839" y="16932"/>
                                  <a:pt x="1816" y="16932"/>
                                  <a:pt x="1805" y="16958"/>
                                </a:cubicBezTo>
                                <a:cubicBezTo>
                                  <a:pt x="1793" y="16971"/>
                                  <a:pt x="1793" y="16998"/>
                                  <a:pt x="1816" y="17011"/>
                                </a:cubicBezTo>
                                <a:cubicBezTo>
                                  <a:pt x="1851" y="17038"/>
                                  <a:pt x="1851" y="17051"/>
                                  <a:pt x="1851" y="17065"/>
                                </a:cubicBezTo>
                                <a:cubicBezTo>
                                  <a:pt x="1851" y="17091"/>
                                  <a:pt x="1828" y="17104"/>
                                  <a:pt x="1793" y="17144"/>
                                </a:cubicBezTo>
                                <a:cubicBezTo>
                                  <a:pt x="1747" y="17171"/>
                                  <a:pt x="1690" y="17211"/>
                                  <a:pt x="1690" y="17291"/>
                                </a:cubicBezTo>
                                <a:cubicBezTo>
                                  <a:pt x="1690" y="17317"/>
                                  <a:pt x="1701" y="17331"/>
                                  <a:pt x="1724" y="17331"/>
                                </a:cubicBezTo>
                                <a:cubicBezTo>
                                  <a:pt x="1724" y="17331"/>
                                  <a:pt x="1724" y="17331"/>
                                  <a:pt x="1724" y="17331"/>
                                </a:cubicBezTo>
                                <a:cubicBezTo>
                                  <a:pt x="1747" y="17331"/>
                                  <a:pt x="1759" y="17317"/>
                                  <a:pt x="1759" y="17291"/>
                                </a:cubicBezTo>
                                <a:cubicBezTo>
                                  <a:pt x="1759" y="17264"/>
                                  <a:pt x="1782" y="17251"/>
                                  <a:pt x="1816" y="17211"/>
                                </a:cubicBezTo>
                                <a:cubicBezTo>
                                  <a:pt x="1862" y="17184"/>
                                  <a:pt x="1920" y="17144"/>
                                  <a:pt x="1920" y="17065"/>
                                </a:cubicBezTo>
                                <a:cubicBezTo>
                                  <a:pt x="1920" y="17011"/>
                                  <a:pt x="1874" y="16971"/>
                                  <a:pt x="1851" y="16945"/>
                                </a:cubicBezTo>
                                <a:close/>
                                <a:moveTo>
                                  <a:pt x="16760" y="13008"/>
                                </a:moveTo>
                                <a:cubicBezTo>
                                  <a:pt x="16760" y="12995"/>
                                  <a:pt x="16760" y="12995"/>
                                  <a:pt x="16760" y="12981"/>
                                </a:cubicBezTo>
                                <a:cubicBezTo>
                                  <a:pt x="16772" y="12955"/>
                                  <a:pt x="16760" y="12928"/>
                                  <a:pt x="16737" y="12928"/>
                                </a:cubicBezTo>
                                <a:cubicBezTo>
                                  <a:pt x="16714" y="12915"/>
                                  <a:pt x="16691" y="12928"/>
                                  <a:pt x="16691" y="12955"/>
                                </a:cubicBezTo>
                                <a:cubicBezTo>
                                  <a:pt x="16680" y="12981"/>
                                  <a:pt x="16680" y="13008"/>
                                  <a:pt x="16691" y="13048"/>
                                </a:cubicBezTo>
                                <a:cubicBezTo>
                                  <a:pt x="16703" y="13114"/>
                                  <a:pt x="16760" y="13128"/>
                                  <a:pt x="16795" y="13141"/>
                                </a:cubicBezTo>
                                <a:cubicBezTo>
                                  <a:pt x="16829" y="13154"/>
                                  <a:pt x="16841" y="13167"/>
                                  <a:pt x="16852" y="13181"/>
                                </a:cubicBezTo>
                                <a:cubicBezTo>
                                  <a:pt x="16852" y="13194"/>
                                  <a:pt x="16875" y="13207"/>
                                  <a:pt x="16887" y="13207"/>
                                </a:cubicBezTo>
                                <a:cubicBezTo>
                                  <a:pt x="16887" y="13207"/>
                                  <a:pt x="16898" y="13207"/>
                                  <a:pt x="16898" y="13207"/>
                                </a:cubicBezTo>
                                <a:cubicBezTo>
                                  <a:pt x="16921" y="13194"/>
                                  <a:pt x="16933" y="13181"/>
                                  <a:pt x="16921" y="13154"/>
                                </a:cubicBezTo>
                                <a:cubicBezTo>
                                  <a:pt x="16910" y="13088"/>
                                  <a:pt x="16852" y="13074"/>
                                  <a:pt x="16818" y="13061"/>
                                </a:cubicBezTo>
                                <a:cubicBezTo>
                                  <a:pt x="16772" y="13034"/>
                                  <a:pt x="16760" y="13021"/>
                                  <a:pt x="16760" y="13008"/>
                                </a:cubicBezTo>
                                <a:close/>
                                <a:moveTo>
                                  <a:pt x="16691" y="12782"/>
                                </a:moveTo>
                                <a:cubicBezTo>
                                  <a:pt x="16726" y="12795"/>
                                  <a:pt x="16737" y="12808"/>
                                  <a:pt x="16749" y="12822"/>
                                </a:cubicBezTo>
                                <a:cubicBezTo>
                                  <a:pt x="16749" y="12835"/>
                                  <a:pt x="16749" y="12835"/>
                                  <a:pt x="16749" y="12848"/>
                                </a:cubicBezTo>
                                <a:cubicBezTo>
                                  <a:pt x="16737" y="12875"/>
                                  <a:pt x="16749" y="12888"/>
                                  <a:pt x="16772" y="12901"/>
                                </a:cubicBezTo>
                                <a:cubicBezTo>
                                  <a:pt x="16772" y="12901"/>
                                  <a:pt x="16783" y="12901"/>
                                  <a:pt x="16783" y="12901"/>
                                </a:cubicBezTo>
                                <a:cubicBezTo>
                                  <a:pt x="16795" y="12901"/>
                                  <a:pt x="16818" y="12888"/>
                                  <a:pt x="16818" y="12875"/>
                                </a:cubicBezTo>
                                <a:cubicBezTo>
                                  <a:pt x="16829" y="12848"/>
                                  <a:pt x="16829" y="12822"/>
                                  <a:pt x="16818" y="12795"/>
                                </a:cubicBezTo>
                                <a:cubicBezTo>
                                  <a:pt x="16806" y="12729"/>
                                  <a:pt x="16749" y="12715"/>
                                  <a:pt x="16714" y="12702"/>
                                </a:cubicBezTo>
                                <a:cubicBezTo>
                                  <a:pt x="16680" y="12689"/>
                                  <a:pt x="16668" y="12675"/>
                                  <a:pt x="16657" y="12662"/>
                                </a:cubicBezTo>
                                <a:cubicBezTo>
                                  <a:pt x="16657" y="12635"/>
                                  <a:pt x="16657" y="12622"/>
                                  <a:pt x="16680" y="12596"/>
                                </a:cubicBezTo>
                                <a:cubicBezTo>
                                  <a:pt x="16703" y="12556"/>
                                  <a:pt x="16737" y="12516"/>
                                  <a:pt x="16714" y="12449"/>
                                </a:cubicBezTo>
                                <a:cubicBezTo>
                                  <a:pt x="16703" y="12423"/>
                                  <a:pt x="16691" y="12396"/>
                                  <a:pt x="16668" y="12383"/>
                                </a:cubicBezTo>
                                <a:cubicBezTo>
                                  <a:pt x="16645" y="12369"/>
                                  <a:pt x="16634" y="12383"/>
                                  <a:pt x="16622" y="12396"/>
                                </a:cubicBezTo>
                                <a:cubicBezTo>
                                  <a:pt x="16611" y="12409"/>
                                  <a:pt x="16622" y="12436"/>
                                  <a:pt x="16634" y="12449"/>
                                </a:cubicBezTo>
                                <a:cubicBezTo>
                                  <a:pt x="16645" y="12449"/>
                                  <a:pt x="16645" y="12463"/>
                                  <a:pt x="16645" y="12476"/>
                                </a:cubicBezTo>
                                <a:cubicBezTo>
                                  <a:pt x="16645" y="12502"/>
                                  <a:pt x="16645" y="12516"/>
                                  <a:pt x="16622" y="12542"/>
                                </a:cubicBezTo>
                                <a:cubicBezTo>
                                  <a:pt x="16599" y="12582"/>
                                  <a:pt x="16565" y="12622"/>
                                  <a:pt x="16588" y="12689"/>
                                </a:cubicBezTo>
                                <a:cubicBezTo>
                                  <a:pt x="16611" y="12755"/>
                                  <a:pt x="16657" y="12768"/>
                                  <a:pt x="16691" y="12782"/>
                                </a:cubicBezTo>
                                <a:close/>
                                <a:moveTo>
                                  <a:pt x="17324" y="12316"/>
                                </a:moveTo>
                                <a:cubicBezTo>
                                  <a:pt x="17312" y="12290"/>
                                  <a:pt x="17289" y="12290"/>
                                  <a:pt x="17278" y="12303"/>
                                </a:cubicBezTo>
                                <a:cubicBezTo>
                                  <a:pt x="17255" y="12316"/>
                                  <a:pt x="17255" y="12343"/>
                                  <a:pt x="17266" y="12356"/>
                                </a:cubicBezTo>
                                <a:cubicBezTo>
                                  <a:pt x="17266" y="12369"/>
                                  <a:pt x="17266" y="12369"/>
                                  <a:pt x="17266" y="12383"/>
                                </a:cubicBezTo>
                                <a:cubicBezTo>
                                  <a:pt x="17266" y="12383"/>
                                  <a:pt x="17266" y="12396"/>
                                  <a:pt x="17266" y="12396"/>
                                </a:cubicBezTo>
                                <a:cubicBezTo>
                                  <a:pt x="17266" y="12423"/>
                                  <a:pt x="17278" y="12436"/>
                                  <a:pt x="17289" y="12449"/>
                                </a:cubicBezTo>
                                <a:cubicBezTo>
                                  <a:pt x="17289" y="12449"/>
                                  <a:pt x="17301" y="12449"/>
                                  <a:pt x="17301" y="12449"/>
                                </a:cubicBezTo>
                                <a:cubicBezTo>
                                  <a:pt x="17312" y="12449"/>
                                  <a:pt x="17335" y="12436"/>
                                  <a:pt x="17335" y="12423"/>
                                </a:cubicBezTo>
                                <a:cubicBezTo>
                                  <a:pt x="17335" y="12409"/>
                                  <a:pt x="17335" y="12396"/>
                                  <a:pt x="17335" y="12383"/>
                                </a:cubicBezTo>
                                <a:cubicBezTo>
                                  <a:pt x="17335" y="12356"/>
                                  <a:pt x="17335" y="12343"/>
                                  <a:pt x="17324" y="12316"/>
                                </a:cubicBezTo>
                                <a:close/>
                                <a:moveTo>
                                  <a:pt x="17657" y="12981"/>
                                </a:moveTo>
                                <a:cubicBezTo>
                                  <a:pt x="17657" y="12968"/>
                                  <a:pt x="17669" y="12968"/>
                                  <a:pt x="17669" y="12955"/>
                                </a:cubicBezTo>
                                <a:cubicBezTo>
                                  <a:pt x="17680" y="12941"/>
                                  <a:pt x="17692" y="12915"/>
                                  <a:pt x="17680" y="12901"/>
                                </a:cubicBezTo>
                                <a:cubicBezTo>
                                  <a:pt x="17669" y="12888"/>
                                  <a:pt x="17646" y="12875"/>
                                  <a:pt x="17634" y="12888"/>
                                </a:cubicBezTo>
                                <a:cubicBezTo>
                                  <a:pt x="17611" y="12901"/>
                                  <a:pt x="17600" y="12928"/>
                                  <a:pt x="17588" y="12955"/>
                                </a:cubicBezTo>
                                <a:cubicBezTo>
                                  <a:pt x="17577" y="13021"/>
                                  <a:pt x="17600" y="13061"/>
                                  <a:pt x="17623" y="13101"/>
                                </a:cubicBezTo>
                                <a:cubicBezTo>
                                  <a:pt x="17646" y="13128"/>
                                  <a:pt x="17646" y="13141"/>
                                  <a:pt x="17646" y="13167"/>
                                </a:cubicBezTo>
                                <a:cubicBezTo>
                                  <a:pt x="17634" y="13194"/>
                                  <a:pt x="17646" y="13207"/>
                                  <a:pt x="17669" y="13221"/>
                                </a:cubicBezTo>
                                <a:cubicBezTo>
                                  <a:pt x="17669" y="13221"/>
                                  <a:pt x="17680" y="13221"/>
                                  <a:pt x="17680" y="13221"/>
                                </a:cubicBezTo>
                                <a:cubicBezTo>
                                  <a:pt x="17692" y="13221"/>
                                  <a:pt x="17715" y="13207"/>
                                  <a:pt x="17715" y="13194"/>
                                </a:cubicBezTo>
                                <a:cubicBezTo>
                                  <a:pt x="17726" y="13128"/>
                                  <a:pt x="17703" y="13088"/>
                                  <a:pt x="17680" y="13048"/>
                                </a:cubicBezTo>
                                <a:cubicBezTo>
                                  <a:pt x="17657" y="13021"/>
                                  <a:pt x="17657" y="13008"/>
                                  <a:pt x="17657" y="12981"/>
                                </a:cubicBezTo>
                                <a:close/>
                                <a:moveTo>
                                  <a:pt x="17243" y="12689"/>
                                </a:moveTo>
                                <a:cubicBezTo>
                                  <a:pt x="17197" y="12662"/>
                                  <a:pt x="17186" y="12635"/>
                                  <a:pt x="17186" y="12609"/>
                                </a:cubicBezTo>
                                <a:cubicBezTo>
                                  <a:pt x="17186" y="12596"/>
                                  <a:pt x="17186" y="12582"/>
                                  <a:pt x="17209" y="12569"/>
                                </a:cubicBezTo>
                                <a:cubicBezTo>
                                  <a:pt x="17220" y="12556"/>
                                  <a:pt x="17220" y="12529"/>
                                  <a:pt x="17209" y="12502"/>
                                </a:cubicBezTo>
                                <a:cubicBezTo>
                                  <a:pt x="17197" y="12489"/>
                                  <a:pt x="17174" y="12489"/>
                                  <a:pt x="17151" y="12502"/>
                                </a:cubicBezTo>
                                <a:cubicBezTo>
                                  <a:pt x="17128" y="12529"/>
                                  <a:pt x="17105" y="12569"/>
                                  <a:pt x="17105" y="12609"/>
                                </a:cubicBezTo>
                                <a:cubicBezTo>
                                  <a:pt x="17105" y="12689"/>
                                  <a:pt x="17163" y="12729"/>
                                  <a:pt x="17209" y="12755"/>
                                </a:cubicBezTo>
                                <a:cubicBezTo>
                                  <a:pt x="17255" y="12782"/>
                                  <a:pt x="17266" y="12808"/>
                                  <a:pt x="17266" y="12835"/>
                                </a:cubicBezTo>
                                <a:cubicBezTo>
                                  <a:pt x="17266" y="12862"/>
                                  <a:pt x="17243" y="12875"/>
                                  <a:pt x="17209" y="12915"/>
                                </a:cubicBezTo>
                                <a:cubicBezTo>
                                  <a:pt x="17163" y="12941"/>
                                  <a:pt x="17105" y="12981"/>
                                  <a:pt x="17105" y="13061"/>
                                </a:cubicBezTo>
                                <a:cubicBezTo>
                                  <a:pt x="17105" y="13088"/>
                                  <a:pt x="17117" y="13101"/>
                                  <a:pt x="17140" y="13101"/>
                                </a:cubicBezTo>
                                <a:cubicBezTo>
                                  <a:pt x="17140" y="13101"/>
                                  <a:pt x="17140" y="13101"/>
                                  <a:pt x="17140" y="13101"/>
                                </a:cubicBezTo>
                                <a:cubicBezTo>
                                  <a:pt x="17163" y="13101"/>
                                  <a:pt x="17174" y="13088"/>
                                  <a:pt x="17174" y="13061"/>
                                </a:cubicBezTo>
                                <a:cubicBezTo>
                                  <a:pt x="17174" y="13034"/>
                                  <a:pt x="17197" y="13021"/>
                                  <a:pt x="17232" y="12981"/>
                                </a:cubicBezTo>
                                <a:cubicBezTo>
                                  <a:pt x="17278" y="12955"/>
                                  <a:pt x="17335" y="12915"/>
                                  <a:pt x="17335" y="12835"/>
                                </a:cubicBezTo>
                                <a:cubicBezTo>
                                  <a:pt x="17335" y="12755"/>
                                  <a:pt x="17289" y="12715"/>
                                  <a:pt x="17243" y="12689"/>
                                </a:cubicBezTo>
                                <a:close/>
                                <a:moveTo>
                                  <a:pt x="17841" y="12396"/>
                                </a:moveTo>
                                <a:cubicBezTo>
                                  <a:pt x="17818" y="12409"/>
                                  <a:pt x="17818" y="12436"/>
                                  <a:pt x="17818" y="12449"/>
                                </a:cubicBezTo>
                                <a:cubicBezTo>
                                  <a:pt x="17818" y="12463"/>
                                  <a:pt x="17818" y="12463"/>
                                  <a:pt x="17818" y="12476"/>
                                </a:cubicBezTo>
                                <a:cubicBezTo>
                                  <a:pt x="17818" y="12502"/>
                                  <a:pt x="17795" y="12502"/>
                                  <a:pt x="17772" y="12516"/>
                                </a:cubicBezTo>
                                <a:cubicBezTo>
                                  <a:pt x="17738" y="12529"/>
                                  <a:pt x="17692" y="12542"/>
                                  <a:pt x="17669" y="12609"/>
                                </a:cubicBezTo>
                                <a:cubicBezTo>
                                  <a:pt x="17657" y="12675"/>
                                  <a:pt x="17680" y="12715"/>
                                  <a:pt x="17703" y="12755"/>
                                </a:cubicBezTo>
                                <a:cubicBezTo>
                                  <a:pt x="17726" y="12782"/>
                                  <a:pt x="17726" y="12795"/>
                                  <a:pt x="17726" y="12822"/>
                                </a:cubicBezTo>
                                <a:cubicBezTo>
                                  <a:pt x="17726" y="12835"/>
                                  <a:pt x="17726" y="12835"/>
                                  <a:pt x="17715" y="12835"/>
                                </a:cubicBezTo>
                                <a:cubicBezTo>
                                  <a:pt x="17703" y="12848"/>
                                  <a:pt x="17692" y="12875"/>
                                  <a:pt x="17703" y="12888"/>
                                </a:cubicBezTo>
                                <a:cubicBezTo>
                                  <a:pt x="17715" y="12901"/>
                                  <a:pt x="17726" y="12901"/>
                                  <a:pt x="17738" y="12901"/>
                                </a:cubicBezTo>
                                <a:cubicBezTo>
                                  <a:pt x="17749" y="12901"/>
                                  <a:pt x="17749" y="12901"/>
                                  <a:pt x="17761" y="12888"/>
                                </a:cubicBezTo>
                                <a:cubicBezTo>
                                  <a:pt x="17784" y="12875"/>
                                  <a:pt x="17795" y="12848"/>
                                  <a:pt x="17795" y="12822"/>
                                </a:cubicBezTo>
                                <a:cubicBezTo>
                                  <a:pt x="17806" y="12755"/>
                                  <a:pt x="17784" y="12715"/>
                                  <a:pt x="17761" y="12675"/>
                                </a:cubicBezTo>
                                <a:cubicBezTo>
                                  <a:pt x="17738" y="12649"/>
                                  <a:pt x="17738" y="12635"/>
                                  <a:pt x="17738" y="12609"/>
                                </a:cubicBezTo>
                                <a:cubicBezTo>
                                  <a:pt x="17738" y="12582"/>
                                  <a:pt x="17761" y="12582"/>
                                  <a:pt x="17784" y="12569"/>
                                </a:cubicBezTo>
                                <a:cubicBezTo>
                                  <a:pt x="17818" y="12556"/>
                                  <a:pt x="17864" y="12542"/>
                                  <a:pt x="17887" y="12476"/>
                                </a:cubicBezTo>
                                <a:cubicBezTo>
                                  <a:pt x="17898" y="12449"/>
                                  <a:pt x="17898" y="12409"/>
                                  <a:pt x="17875" y="12383"/>
                                </a:cubicBezTo>
                                <a:cubicBezTo>
                                  <a:pt x="17887" y="12396"/>
                                  <a:pt x="17864" y="12383"/>
                                  <a:pt x="17841" y="12396"/>
                                </a:cubicBezTo>
                                <a:close/>
                                <a:moveTo>
                                  <a:pt x="16726" y="12010"/>
                                </a:moveTo>
                                <a:cubicBezTo>
                                  <a:pt x="16714" y="11997"/>
                                  <a:pt x="16703" y="11997"/>
                                  <a:pt x="16691" y="11997"/>
                                </a:cubicBezTo>
                                <a:lnTo>
                                  <a:pt x="16588" y="11997"/>
                                </a:lnTo>
                                <a:lnTo>
                                  <a:pt x="16508" y="11931"/>
                                </a:lnTo>
                                <a:cubicBezTo>
                                  <a:pt x="16496" y="11917"/>
                                  <a:pt x="16485" y="11917"/>
                                  <a:pt x="16473" y="11917"/>
                                </a:cubicBezTo>
                                <a:cubicBezTo>
                                  <a:pt x="16462" y="11917"/>
                                  <a:pt x="16450" y="11931"/>
                                  <a:pt x="16450" y="11944"/>
                                </a:cubicBezTo>
                                <a:lnTo>
                                  <a:pt x="16427" y="12050"/>
                                </a:lnTo>
                                <a:lnTo>
                                  <a:pt x="16347" y="12117"/>
                                </a:lnTo>
                                <a:cubicBezTo>
                                  <a:pt x="16335" y="12130"/>
                                  <a:pt x="16335" y="12143"/>
                                  <a:pt x="16335" y="12157"/>
                                </a:cubicBezTo>
                                <a:cubicBezTo>
                                  <a:pt x="16335" y="12170"/>
                                  <a:pt x="16347" y="12183"/>
                                  <a:pt x="16347" y="12197"/>
                                </a:cubicBezTo>
                                <a:lnTo>
                                  <a:pt x="16427" y="12263"/>
                                </a:lnTo>
                                <a:lnTo>
                                  <a:pt x="16450" y="12369"/>
                                </a:lnTo>
                                <a:cubicBezTo>
                                  <a:pt x="16450" y="12383"/>
                                  <a:pt x="16462" y="12396"/>
                                  <a:pt x="16473" y="12396"/>
                                </a:cubicBezTo>
                                <a:cubicBezTo>
                                  <a:pt x="16473" y="12396"/>
                                  <a:pt x="16485" y="12396"/>
                                  <a:pt x="16485" y="12396"/>
                                </a:cubicBezTo>
                                <a:cubicBezTo>
                                  <a:pt x="16496" y="12396"/>
                                  <a:pt x="16496" y="12396"/>
                                  <a:pt x="16508" y="12383"/>
                                </a:cubicBezTo>
                                <a:lnTo>
                                  <a:pt x="16588" y="12316"/>
                                </a:lnTo>
                                <a:lnTo>
                                  <a:pt x="16691" y="12330"/>
                                </a:lnTo>
                                <a:cubicBezTo>
                                  <a:pt x="16691" y="12330"/>
                                  <a:pt x="16691" y="12330"/>
                                  <a:pt x="16691" y="12330"/>
                                </a:cubicBezTo>
                                <a:lnTo>
                                  <a:pt x="16691" y="12330"/>
                                </a:lnTo>
                                <a:cubicBezTo>
                                  <a:pt x="16714" y="12330"/>
                                  <a:pt x="16726" y="12316"/>
                                  <a:pt x="16726" y="12290"/>
                                </a:cubicBezTo>
                                <a:cubicBezTo>
                                  <a:pt x="16726" y="12276"/>
                                  <a:pt x="16726" y="12276"/>
                                  <a:pt x="16726" y="12263"/>
                                </a:cubicBezTo>
                                <a:lnTo>
                                  <a:pt x="16691" y="12157"/>
                                </a:lnTo>
                                <a:lnTo>
                                  <a:pt x="16726" y="12050"/>
                                </a:lnTo>
                                <a:cubicBezTo>
                                  <a:pt x="16737" y="12037"/>
                                  <a:pt x="16737" y="12024"/>
                                  <a:pt x="16726" y="12010"/>
                                </a:cubicBezTo>
                                <a:close/>
                                <a:moveTo>
                                  <a:pt x="16645" y="12236"/>
                                </a:moveTo>
                                <a:lnTo>
                                  <a:pt x="16588" y="12236"/>
                                </a:lnTo>
                                <a:cubicBezTo>
                                  <a:pt x="16576" y="12236"/>
                                  <a:pt x="16565" y="12236"/>
                                  <a:pt x="16565" y="12250"/>
                                </a:cubicBezTo>
                                <a:lnTo>
                                  <a:pt x="16519" y="12290"/>
                                </a:lnTo>
                                <a:lnTo>
                                  <a:pt x="16508" y="12223"/>
                                </a:lnTo>
                                <a:cubicBezTo>
                                  <a:pt x="16508" y="12210"/>
                                  <a:pt x="16496" y="12210"/>
                                  <a:pt x="16496" y="12197"/>
                                </a:cubicBezTo>
                                <a:lnTo>
                                  <a:pt x="16450" y="12157"/>
                                </a:lnTo>
                                <a:lnTo>
                                  <a:pt x="16496" y="12117"/>
                                </a:lnTo>
                                <a:cubicBezTo>
                                  <a:pt x="16508" y="12117"/>
                                  <a:pt x="16508" y="12103"/>
                                  <a:pt x="16508" y="12090"/>
                                </a:cubicBezTo>
                                <a:lnTo>
                                  <a:pt x="16519" y="12024"/>
                                </a:lnTo>
                                <a:lnTo>
                                  <a:pt x="16565" y="12064"/>
                                </a:lnTo>
                                <a:cubicBezTo>
                                  <a:pt x="16576" y="12064"/>
                                  <a:pt x="16576" y="12077"/>
                                  <a:pt x="16588" y="12077"/>
                                </a:cubicBezTo>
                                <a:lnTo>
                                  <a:pt x="16645" y="12077"/>
                                </a:lnTo>
                                <a:lnTo>
                                  <a:pt x="16622" y="12143"/>
                                </a:lnTo>
                                <a:cubicBezTo>
                                  <a:pt x="16622" y="12157"/>
                                  <a:pt x="16622" y="12170"/>
                                  <a:pt x="16622" y="12170"/>
                                </a:cubicBezTo>
                                <a:lnTo>
                                  <a:pt x="16645" y="12236"/>
                                </a:lnTo>
                                <a:close/>
                                <a:moveTo>
                                  <a:pt x="17036" y="11984"/>
                                </a:moveTo>
                                <a:lnTo>
                                  <a:pt x="17025" y="12157"/>
                                </a:lnTo>
                                <a:cubicBezTo>
                                  <a:pt x="17025" y="12170"/>
                                  <a:pt x="17025" y="12183"/>
                                  <a:pt x="17036" y="12197"/>
                                </a:cubicBezTo>
                                <a:cubicBezTo>
                                  <a:pt x="17048" y="12210"/>
                                  <a:pt x="17059" y="12210"/>
                                  <a:pt x="17071" y="12197"/>
                                </a:cubicBezTo>
                                <a:lnTo>
                                  <a:pt x="17209" y="12130"/>
                                </a:lnTo>
                                <a:lnTo>
                                  <a:pt x="17347" y="12197"/>
                                </a:lnTo>
                                <a:cubicBezTo>
                                  <a:pt x="17347" y="12197"/>
                                  <a:pt x="17358" y="12197"/>
                                  <a:pt x="17358" y="12197"/>
                                </a:cubicBezTo>
                                <a:cubicBezTo>
                                  <a:pt x="17370" y="12197"/>
                                  <a:pt x="17370" y="12197"/>
                                  <a:pt x="17381" y="12183"/>
                                </a:cubicBezTo>
                                <a:cubicBezTo>
                                  <a:pt x="17393" y="12170"/>
                                  <a:pt x="17393" y="12157"/>
                                  <a:pt x="17393" y="12143"/>
                                </a:cubicBezTo>
                                <a:lnTo>
                                  <a:pt x="17381" y="11970"/>
                                </a:lnTo>
                                <a:lnTo>
                                  <a:pt x="17473" y="11837"/>
                                </a:lnTo>
                                <a:cubicBezTo>
                                  <a:pt x="17485" y="11824"/>
                                  <a:pt x="17485" y="11811"/>
                                  <a:pt x="17485" y="11798"/>
                                </a:cubicBezTo>
                                <a:cubicBezTo>
                                  <a:pt x="17485" y="11784"/>
                                  <a:pt x="17473" y="11771"/>
                                  <a:pt x="17462" y="11771"/>
                                </a:cubicBezTo>
                                <a:lnTo>
                                  <a:pt x="17312" y="11718"/>
                                </a:lnTo>
                                <a:lnTo>
                                  <a:pt x="17232" y="11571"/>
                                </a:lnTo>
                                <a:cubicBezTo>
                                  <a:pt x="17220" y="11545"/>
                                  <a:pt x="17186" y="11545"/>
                                  <a:pt x="17174" y="11571"/>
                                </a:cubicBezTo>
                                <a:lnTo>
                                  <a:pt x="17094" y="11718"/>
                                </a:lnTo>
                                <a:lnTo>
                                  <a:pt x="16944" y="11771"/>
                                </a:lnTo>
                                <a:cubicBezTo>
                                  <a:pt x="16933" y="11771"/>
                                  <a:pt x="16921" y="11784"/>
                                  <a:pt x="16921" y="11798"/>
                                </a:cubicBezTo>
                                <a:cubicBezTo>
                                  <a:pt x="16921" y="11811"/>
                                  <a:pt x="16921" y="11824"/>
                                  <a:pt x="16933" y="11837"/>
                                </a:cubicBezTo>
                                <a:lnTo>
                                  <a:pt x="17036" y="11984"/>
                                </a:lnTo>
                                <a:close/>
                                <a:moveTo>
                                  <a:pt x="17140" y="11811"/>
                                </a:moveTo>
                                <a:cubicBezTo>
                                  <a:pt x="17151" y="11811"/>
                                  <a:pt x="17151" y="11798"/>
                                  <a:pt x="17163" y="11798"/>
                                </a:cubicBezTo>
                                <a:lnTo>
                                  <a:pt x="17220" y="11691"/>
                                </a:lnTo>
                                <a:lnTo>
                                  <a:pt x="17278" y="11798"/>
                                </a:lnTo>
                                <a:cubicBezTo>
                                  <a:pt x="17278" y="11811"/>
                                  <a:pt x="17289" y="11811"/>
                                  <a:pt x="17301" y="11811"/>
                                </a:cubicBezTo>
                                <a:lnTo>
                                  <a:pt x="17404" y="11851"/>
                                </a:lnTo>
                                <a:lnTo>
                                  <a:pt x="17335" y="11944"/>
                                </a:lnTo>
                                <a:cubicBezTo>
                                  <a:pt x="17335" y="11957"/>
                                  <a:pt x="17324" y="11957"/>
                                  <a:pt x="17324" y="11970"/>
                                </a:cubicBezTo>
                                <a:lnTo>
                                  <a:pt x="17324" y="12103"/>
                                </a:lnTo>
                                <a:lnTo>
                                  <a:pt x="17220" y="12064"/>
                                </a:lnTo>
                                <a:cubicBezTo>
                                  <a:pt x="17220" y="12064"/>
                                  <a:pt x="17209" y="12064"/>
                                  <a:pt x="17209" y="12064"/>
                                </a:cubicBezTo>
                                <a:cubicBezTo>
                                  <a:pt x="17209" y="12064"/>
                                  <a:pt x="17197" y="12064"/>
                                  <a:pt x="17197" y="12064"/>
                                </a:cubicBezTo>
                                <a:lnTo>
                                  <a:pt x="17094" y="12103"/>
                                </a:lnTo>
                                <a:lnTo>
                                  <a:pt x="17094" y="11970"/>
                                </a:lnTo>
                                <a:cubicBezTo>
                                  <a:pt x="17094" y="11957"/>
                                  <a:pt x="17094" y="11944"/>
                                  <a:pt x="17082" y="11944"/>
                                </a:cubicBezTo>
                                <a:lnTo>
                                  <a:pt x="17013" y="11851"/>
                                </a:lnTo>
                                <a:lnTo>
                                  <a:pt x="17140" y="11811"/>
                                </a:lnTo>
                                <a:close/>
                                <a:moveTo>
                                  <a:pt x="18013" y="12064"/>
                                </a:moveTo>
                                <a:lnTo>
                                  <a:pt x="17990" y="11957"/>
                                </a:lnTo>
                                <a:cubicBezTo>
                                  <a:pt x="17990" y="11944"/>
                                  <a:pt x="17979" y="11931"/>
                                  <a:pt x="17967" y="11931"/>
                                </a:cubicBezTo>
                                <a:cubicBezTo>
                                  <a:pt x="17956" y="11931"/>
                                  <a:pt x="17944" y="11931"/>
                                  <a:pt x="17933" y="11944"/>
                                </a:cubicBezTo>
                                <a:lnTo>
                                  <a:pt x="17852" y="12010"/>
                                </a:lnTo>
                                <a:lnTo>
                                  <a:pt x="17761" y="12010"/>
                                </a:lnTo>
                                <a:cubicBezTo>
                                  <a:pt x="17749" y="12010"/>
                                  <a:pt x="17738" y="12010"/>
                                  <a:pt x="17726" y="12024"/>
                                </a:cubicBezTo>
                                <a:cubicBezTo>
                                  <a:pt x="17715" y="12037"/>
                                  <a:pt x="17715" y="12050"/>
                                  <a:pt x="17726" y="12064"/>
                                </a:cubicBezTo>
                                <a:lnTo>
                                  <a:pt x="17761" y="12170"/>
                                </a:lnTo>
                                <a:lnTo>
                                  <a:pt x="17726" y="12276"/>
                                </a:lnTo>
                                <a:cubicBezTo>
                                  <a:pt x="17726" y="12290"/>
                                  <a:pt x="17726" y="12303"/>
                                  <a:pt x="17726" y="12316"/>
                                </a:cubicBezTo>
                                <a:cubicBezTo>
                                  <a:pt x="17738" y="12330"/>
                                  <a:pt x="17749" y="12330"/>
                                  <a:pt x="17761" y="12330"/>
                                </a:cubicBezTo>
                                <a:lnTo>
                                  <a:pt x="17852" y="12316"/>
                                </a:lnTo>
                                <a:lnTo>
                                  <a:pt x="17933" y="12383"/>
                                </a:lnTo>
                                <a:cubicBezTo>
                                  <a:pt x="17944" y="12383"/>
                                  <a:pt x="17944" y="12396"/>
                                  <a:pt x="17956" y="12396"/>
                                </a:cubicBezTo>
                                <a:cubicBezTo>
                                  <a:pt x="17956" y="12396"/>
                                  <a:pt x="17967" y="12396"/>
                                  <a:pt x="17967" y="12396"/>
                                </a:cubicBezTo>
                                <a:cubicBezTo>
                                  <a:pt x="17979" y="12396"/>
                                  <a:pt x="17990" y="12383"/>
                                  <a:pt x="17990" y="12369"/>
                                </a:cubicBezTo>
                                <a:lnTo>
                                  <a:pt x="18013" y="12263"/>
                                </a:lnTo>
                                <a:lnTo>
                                  <a:pt x="18094" y="12197"/>
                                </a:lnTo>
                                <a:cubicBezTo>
                                  <a:pt x="18105" y="12183"/>
                                  <a:pt x="18105" y="12170"/>
                                  <a:pt x="18105" y="12157"/>
                                </a:cubicBezTo>
                                <a:cubicBezTo>
                                  <a:pt x="18105" y="12143"/>
                                  <a:pt x="18094" y="12130"/>
                                  <a:pt x="18094" y="12117"/>
                                </a:cubicBezTo>
                                <a:lnTo>
                                  <a:pt x="18013" y="12064"/>
                                </a:lnTo>
                                <a:close/>
                                <a:moveTo>
                                  <a:pt x="17956" y="12197"/>
                                </a:moveTo>
                                <a:cubicBezTo>
                                  <a:pt x="17944" y="12197"/>
                                  <a:pt x="17944" y="12210"/>
                                  <a:pt x="17944" y="12223"/>
                                </a:cubicBezTo>
                                <a:lnTo>
                                  <a:pt x="17933" y="12290"/>
                                </a:lnTo>
                                <a:lnTo>
                                  <a:pt x="17887" y="12250"/>
                                </a:lnTo>
                                <a:cubicBezTo>
                                  <a:pt x="17875" y="12250"/>
                                  <a:pt x="17875" y="12236"/>
                                  <a:pt x="17864" y="12236"/>
                                </a:cubicBezTo>
                                <a:cubicBezTo>
                                  <a:pt x="17864" y="12236"/>
                                  <a:pt x="17864" y="12236"/>
                                  <a:pt x="17864" y="12236"/>
                                </a:cubicBezTo>
                                <a:lnTo>
                                  <a:pt x="17806" y="12236"/>
                                </a:lnTo>
                                <a:lnTo>
                                  <a:pt x="17829" y="12170"/>
                                </a:lnTo>
                                <a:cubicBezTo>
                                  <a:pt x="17829" y="12157"/>
                                  <a:pt x="17829" y="12143"/>
                                  <a:pt x="17829" y="12143"/>
                                </a:cubicBezTo>
                                <a:lnTo>
                                  <a:pt x="17806" y="12090"/>
                                </a:lnTo>
                                <a:lnTo>
                                  <a:pt x="17864" y="12090"/>
                                </a:lnTo>
                                <a:cubicBezTo>
                                  <a:pt x="17875" y="12090"/>
                                  <a:pt x="17887" y="12090"/>
                                  <a:pt x="17887" y="12077"/>
                                </a:cubicBezTo>
                                <a:lnTo>
                                  <a:pt x="17933" y="12037"/>
                                </a:lnTo>
                                <a:lnTo>
                                  <a:pt x="17944" y="12103"/>
                                </a:lnTo>
                                <a:cubicBezTo>
                                  <a:pt x="17944" y="12117"/>
                                  <a:pt x="17956" y="12117"/>
                                  <a:pt x="17956" y="12130"/>
                                </a:cubicBezTo>
                                <a:lnTo>
                                  <a:pt x="18002" y="12170"/>
                                </a:lnTo>
                                <a:lnTo>
                                  <a:pt x="17956" y="12197"/>
                                </a:lnTo>
                                <a:close/>
                                <a:moveTo>
                                  <a:pt x="17197" y="13354"/>
                                </a:moveTo>
                                <a:cubicBezTo>
                                  <a:pt x="17151" y="13380"/>
                                  <a:pt x="17094" y="13420"/>
                                  <a:pt x="17094" y="13500"/>
                                </a:cubicBezTo>
                                <a:cubicBezTo>
                                  <a:pt x="17094" y="13527"/>
                                  <a:pt x="17105" y="13540"/>
                                  <a:pt x="17128" y="13540"/>
                                </a:cubicBezTo>
                                <a:lnTo>
                                  <a:pt x="17128" y="13540"/>
                                </a:lnTo>
                                <a:cubicBezTo>
                                  <a:pt x="17151" y="13540"/>
                                  <a:pt x="17163" y="13527"/>
                                  <a:pt x="17163" y="13500"/>
                                </a:cubicBezTo>
                                <a:cubicBezTo>
                                  <a:pt x="17163" y="13473"/>
                                  <a:pt x="17186" y="13460"/>
                                  <a:pt x="17220" y="13420"/>
                                </a:cubicBezTo>
                                <a:cubicBezTo>
                                  <a:pt x="17266" y="13394"/>
                                  <a:pt x="17324" y="13354"/>
                                  <a:pt x="17324" y="13274"/>
                                </a:cubicBezTo>
                                <a:cubicBezTo>
                                  <a:pt x="17324" y="13207"/>
                                  <a:pt x="17289" y="13167"/>
                                  <a:pt x="17255" y="13141"/>
                                </a:cubicBezTo>
                                <a:cubicBezTo>
                                  <a:pt x="17243" y="13128"/>
                                  <a:pt x="17220" y="13128"/>
                                  <a:pt x="17209" y="13154"/>
                                </a:cubicBezTo>
                                <a:cubicBezTo>
                                  <a:pt x="17197" y="13167"/>
                                  <a:pt x="17197" y="13194"/>
                                  <a:pt x="17220" y="13207"/>
                                </a:cubicBezTo>
                                <a:cubicBezTo>
                                  <a:pt x="17255" y="13234"/>
                                  <a:pt x="17255" y="13247"/>
                                  <a:pt x="17255" y="13261"/>
                                </a:cubicBezTo>
                                <a:cubicBezTo>
                                  <a:pt x="17266" y="13300"/>
                                  <a:pt x="17243" y="13327"/>
                                  <a:pt x="17197" y="13354"/>
                                </a:cubicBezTo>
                                <a:close/>
                                <a:moveTo>
                                  <a:pt x="12852" y="14870"/>
                                </a:moveTo>
                                <a:cubicBezTo>
                                  <a:pt x="12863" y="14870"/>
                                  <a:pt x="12875" y="14883"/>
                                  <a:pt x="12886" y="14883"/>
                                </a:cubicBezTo>
                                <a:cubicBezTo>
                                  <a:pt x="12898" y="14897"/>
                                  <a:pt x="12898" y="14910"/>
                                  <a:pt x="12898" y="14923"/>
                                </a:cubicBezTo>
                                <a:cubicBezTo>
                                  <a:pt x="12898" y="14936"/>
                                  <a:pt x="12909" y="14950"/>
                                  <a:pt x="12921" y="14950"/>
                                </a:cubicBezTo>
                                <a:cubicBezTo>
                                  <a:pt x="12932" y="14950"/>
                                  <a:pt x="12944" y="14936"/>
                                  <a:pt x="12944" y="14923"/>
                                </a:cubicBezTo>
                                <a:cubicBezTo>
                                  <a:pt x="12944" y="14883"/>
                                  <a:pt x="12932" y="14857"/>
                                  <a:pt x="12921" y="14843"/>
                                </a:cubicBezTo>
                                <a:cubicBezTo>
                                  <a:pt x="12898" y="14817"/>
                                  <a:pt x="12875" y="14803"/>
                                  <a:pt x="12840" y="14803"/>
                                </a:cubicBezTo>
                                <a:cubicBezTo>
                                  <a:pt x="12829" y="14803"/>
                                  <a:pt x="12817" y="14817"/>
                                  <a:pt x="12817" y="14830"/>
                                </a:cubicBezTo>
                                <a:cubicBezTo>
                                  <a:pt x="12817" y="14857"/>
                                  <a:pt x="12829" y="14870"/>
                                  <a:pt x="12852" y="14870"/>
                                </a:cubicBezTo>
                                <a:close/>
                                <a:moveTo>
                                  <a:pt x="12381" y="15242"/>
                                </a:moveTo>
                                <a:cubicBezTo>
                                  <a:pt x="12392" y="15242"/>
                                  <a:pt x="12392" y="15242"/>
                                  <a:pt x="12404" y="15242"/>
                                </a:cubicBezTo>
                                <a:cubicBezTo>
                                  <a:pt x="12404" y="15242"/>
                                  <a:pt x="12404" y="15242"/>
                                  <a:pt x="12404" y="15242"/>
                                </a:cubicBezTo>
                                <a:lnTo>
                                  <a:pt x="12576" y="15176"/>
                                </a:lnTo>
                                <a:cubicBezTo>
                                  <a:pt x="12496" y="15269"/>
                                  <a:pt x="12450" y="15389"/>
                                  <a:pt x="12450" y="15522"/>
                                </a:cubicBezTo>
                                <a:lnTo>
                                  <a:pt x="12450" y="16040"/>
                                </a:lnTo>
                                <a:lnTo>
                                  <a:pt x="12450" y="16040"/>
                                </a:lnTo>
                                <a:cubicBezTo>
                                  <a:pt x="12381" y="16040"/>
                                  <a:pt x="12323" y="16107"/>
                                  <a:pt x="12323" y="16187"/>
                                </a:cubicBezTo>
                                <a:cubicBezTo>
                                  <a:pt x="12323" y="16267"/>
                                  <a:pt x="12381" y="16333"/>
                                  <a:pt x="12450" y="16333"/>
                                </a:cubicBezTo>
                                <a:lnTo>
                                  <a:pt x="12703" y="16333"/>
                                </a:lnTo>
                                <a:lnTo>
                                  <a:pt x="12703" y="16360"/>
                                </a:lnTo>
                                <a:cubicBezTo>
                                  <a:pt x="12703" y="16453"/>
                                  <a:pt x="12771" y="16533"/>
                                  <a:pt x="12852" y="16533"/>
                                </a:cubicBezTo>
                                <a:cubicBezTo>
                                  <a:pt x="12932" y="16533"/>
                                  <a:pt x="13001" y="16453"/>
                                  <a:pt x="13001" y="16360"/>
                                </a:cubicBezTo>
                                <a:lnTo>
                                  <a:pt x="13001" y="16333"/>
                                </a:lnTo>
                                <a:lnTo>
                                  <a:pt x="13254" y="16333"/>
                                </a:lnTo>
                                <a:cubicBezTo>
                                  <a:pt x="13323" y="16333"/>
                                  <a:pt x="13381" y="16267"/>
                                  <a:pt x="13381" y="16187"/>
                                </a:cubicBezTo>
                                <a:cubicBezTo>
                                  <a:pt x="13381" y="16107"/>
                                  <a:pt x="13323" y="16040"/>
                                  <a:pt x="13254" y="16040"/>
                                </a:cubicBezTo>
                                <a:lnTo>
                                  <a:pt x="13254" y="16040"/>
                                </a:lnTo>
                                <a:lnTo>
                                  <a:pt x="13254" y="15522"/>
                                </a:lnTo>
                                <a:cubicBezTo>
                                  <a:pt x="13254" y="15389"/>
                                  <a:pt x="13208" y="15269"/>
                                  <a:pt x="13128" y="15176"/>
                                </a:cubicBezTo>
                                <a:lnTo>
                                  <a:pt x="13300" y="15242"/>
                                </a:lnTo>
                                <a:cubicBezTo>
                                  <a:pt x="13300" y="15242"/>
                                  <a:pt x="13300" y="15242"/>
                                  <a:pt x="13300" y="15242"/>
                                </a:cubicBezTo>
                                <a:cubicBezTo>
                                  <a:pt x="13312" y="15242"/>
                                  <a:pt x="13312" y="15242"/>
                                  <a:pt x="13323" y="15242"/>
                                </a:cubicBezTo>
                                <a:cubicBezTo>
                                  <a:pt x="13346" y="15242"/>
                                  <a:pt x="13369" y="15229"/>
                                  <a:pt x="13392" y="15216"/>
                                </a:cubicBezTo>
                                <a:cubicBezTo>
                                  <a:pt x="13415" y="15189"/>
                                  <a:pt x="13427" y="15149"/>
                                  <a:pt x="13427" y="15109"/>
                                </a:cubicBezTo>
                                <a:lnTo>
                                  <a:pt x="13427" y="14737"/>
                                </a:lnTo>
                                <a:cubicBezTo>
                                  <a:pt x="13427" y="14697"/>
                                  <a:pt x="13415" y="14657"/>
                                  <a:pt x="13392" y="14631"/>
                                </a:cubicBezTo>
                                <a:cubicBezTo>
                                  <a:pt x="13369" y="14604"/>
                                  <a:pt x="13335" y="14604"/>
                                  <a:pt x="13312" y="14604"/>
                                </a:cubicBezTo>
                                <a:cubicBezTo>
                                  <a:pt x="13312" y="14604"/>
                                  <a:pt x="13312" y="14604"/>
                                  <a:pt x="13312" y="14604"/>
                                </a:cubicBezTo>
                                <a:lnTo>
                                  <a:pt x="13013" y="14724"/>
                                </a:lnTo>
                                <a:cubicBezTo>
                                  <a:pt x="12978" y="14684"/>
                                  <a:pt x="12921" y="14657"/>
                                  <a:pt x="12863" y="14657"/>
                                </a:cubicBezTo>
                                <a:cubicBezTo>
                                  <a:pt x="12806" y="14657"/>
                                  <a:pt x="12760" y="14684"/>
                                  <a:pt x="12714" y="14724"/>
                                </a:cubicBezTo>
                                <a:lnTo>
                                  <a:pt x="12415" y="14604"/>
                                </a:lnTo>
                                <a:cubicBezTo>
                                  <a:pt x="12415" y="14604"/>
                                  <a:pt x="12415" y="14604"/>
                                  <a:pt x="12415" y="14604"/>
                                </a:cubicBezTo>
                                <a:cubicBezTo>
                                  <a:pt x="12381" y="14604"/>
                                  <a:pt x="12358" y="14604"/>
                                  <a:pt x="12335" y="14631"/>
                                </a:cubicBezTo>
                                <a:cubicBezTo>
                                  <a:pt x="12312" y="14657"/>
                                  <a:pt x="12300" y="14697"/>
                                  <a:pt x="12300" y="14737"/>
                                </a:cubicBezTo>
                                <a:lnTo>
                                  <a:pt x="12300" y="15109"/>
                                </a:lnTo>
                                <a:cubicBezTo>
                                  <a:pt x="12300" y="15149"/>
                                  <a:pt x="12312" y="15189"/>
                                  <a:pt x="12335" y="15216"/>
                                </a:cubicBezTo>
                                <a:cubicBezTo>
                                  <a:pt x="12335" y="15229"/>
                                  <a:pt x="12358" y="15242"/>
                                  <a:pt x="12381" y="15242"/>
                                </a:cubicBezTo>
                                <a:close/>
                                <a:moveTo>
                                  <a:pt x="12944" y="16346"/>
                                </a:moveTo>
                                <a:cubicBezTo>
                                  <a:pt x="12944" y="16413"/>
                                  <a:pt x="12898" y="16466"/>
                                  <a:pt x="12840" y="16466"/>
                                </a:cubicBezTo>
                                <a:cubicBezTo>
                                  <a:pt x="12783" y="16466"/>
                                  <a:pt x="12737" y="16413"/>
                                  <a:pt x="12737" y="16346"/>
                                </a:cubicBezTo>
                                <a:lnTo>
                                  <a:pt x="12737" y="16320"/>
                                </a:lnTo>
                                <a:lnTo>
                                  <a:pt x="12932" y="16320"/>
                                </a:lnTo>
                                <a:lnTo>
                                  <a:pt x="12932" y="16346"/>
                                </a:lnTo>
                                <a:close/>
                                <a:moveTo>
                                  <a:pt x="13197" y="15508"/>
                                </a:moveTo>
                                <a:lnTo>
                                  <a:pt x="13197" y="16027"/>
                                </a:lnTo>
                                <a:lnTo>
                                  <a:pt x="13139" y="16027"/>
                                </a:lnTo>
                                <a:lnTo>
                                  <a:pt x="13139" y="16000"/>
                                </a:lnTo>
                                <a:cubicBezTo>
                                  <a:pt x="13139" y="15987"/>
                                  <a:pt x="13128" y="15974"/>
                                  <a:pt x="13116" y="15974"/>
                                </a:cubicBezTo>
                                <a:cubicBezTo>
                                  <a:pt x="13105" y="15974"/>
                                  <a:pt x="13093" y="15987"/>
                                  <a:pt x="13093" y="16000"/>
                                </a:cubicBezTo>
                                <a:lnTo>
                                  <a:pt x="13093" y="16027"/>
                                </a:lnTo>
                                <a:lnTo>
                                  <a:pt x="13047" y="16027"/>
                                </a:lnTo>
                                <a:cubicBezTo>
                                  <a:pt x="13047" y="16014"/>
                                  <a:pt x="13036" y="16000"/>
                                  <a:pt x="13024" y="16000"/>
                                </a:cubicBezTo>
                                <a:cubicBezTo>
                                  <a:pt x="13013" y="16000"/>
                                  <a:pt x="13001" y="16014"/>
                                  <a:pt x="13001" y="16027"/>
                                </a:cubicBezTo>
                                <a:lnTo>
                                  <a:pt x="12806" y="16027"/>
                                </a:lnTo>
                                <a:cubicBezTo>
                                  <a:pt x="12794" y="16027"/>
                                  <a:pt x="12783" y="16040"/>
                                  <a:pt x="12783" y="16054"/>
                                </a:cubicBezTo>
                                <a:cubicBezTo>
                                  <a:pt x="12783" y="16067"/>
                                  <a:pt x="12794" y="16080"/>
                                  <a:pt x="12806" y="16080"/>
                                </a:cubicBezTo>
                                <a:lnTo>
                                  <a:pt x="13277" y="16080"/>
                                </a:lnTo>
                                <a:cubicBezTo>
                                  <a:pt x="13312" y="16080"/>
                                  <a:pt x="13346" y="16120"/>
                                  <a:pt x="13346" y="16160"/>
                                </a:cubicBezTo>
                                <a:cubicBezTo>
                                  <a:pt x="13346" y="16200"/>
                                  <a:pt x="13312" y="16240"/>
                                  <a:pt x="13277" y="16240"/>
                                </a:cubicBezTo>
                                <a:lnTo>
                                  <a:pt x="12473" y="16240"/>
                                </a:lnTo>
                                <a:cubicBezTo>
                                  <a:pt x="12438" y="16240"/>
                                  <a:pt x="12404" y="16200"/>
                                  <a:pt x="12404" y="16160"/>
                                </a:cubicBezTo>
                                <a:cubicBezTo>
                                  <a:pt x="12404" y="16120"/>
                                  <a:pt x="12438" y="16080"/>
                                  <a:pt x="12473" y="16080"/>
                                </a:cubicBezTo>
                                <a:lnTo>
                                  <a:pt x="12634" y="16080"/>
                                </a:lnTo>
                                <a:cubicBezTo>
                                  <a:pt x="12645" y="16080"/>
                                  <a:pt x="12657" y="16067"/>
                                  <a:pt x="12657" y="16054"/>
                                </a:cubicBezTo>
                                <a:cubicBezTo>
                                  <a:pt x="12657" y="16040"/>
                                  <a:pt x="12645" y="16027"/>
                                  <a:pt x="12634" y="16027"/>
                                </a:cubicBezTo>
                                <a:lnTo>
                                  <a:pt x="12542" y="16027"/>
                                </a:lnTo>
                                <a:lnTo>
                                  <a:pt x="12542" y="15508"/>
                                </a:lnTo>
                                <a:cubicBezTo>
                                  <a:pt x="12542" y="15389"/>
                                  <a:pt x="12588" y="15269"/>
                                  <a:pt x="12668" y="15202"/>
                                </a:cubicBezTo>
                                <a:lnTo>
                                  <a:pt x="12634" y="15548"/>
                                </a:lnTo>
                                <a:cubicBezTo>
                                  <a:pt x="12634" y="15575"/>
                                  <a:pt x="12645" y="15601"/>
                                  <a:pt x="12657" y="15615"/>
                                </a:cubicBezTo>
                                <a:cubicBezTo>
                                  <a:pt x="12680" y="15628"/>
                                  <a:pt x="12703" y="15628"/>
                                  <a:pt x="12725" y="15615"/>
                                </a:cubicBezTo>
                                <a:lnTo>
                                  <a:pt x="12817" y="15562"/>
                                </a:lnTo>
                                <a:cubicBezTo>
                                  <a:pt x="12852" y="15535"/>
                                  <a:pt x="12909" y="15535"/>
                                  <a:pt x="12944" y="15562"/>
                                </a:cubicBezTo>
                                <a:lnTo>
                                  <a:pt x="13036" y="15615"/>
                                </a:lnTo>
                                <a:cubicBezTo>
                                  <a:pt x="13047" y="15615"/>
                                  <a:pt x="13059" y="15628"/>
                                  <a:pt x="13070" y="15628"/>
                                </a:cubicBezTo>
                                <a:cubicBezTo>
                                  <a:pt x="13082" y="15628"/>
                                  <a:pt x="13093" y="15628"/>
                                  <a:pt x="13105" y="15615"/>
                                </a:cubicBezTo>
                                <a:cubicBezTo>
                                  <a:pt x="13128" y="15601"/>
                                  <a:pt x="13139" y="15575"/>
                                  <a:pt x="13128" y="15548"/>
                                </a:cubicBezTo>
                                <a:lnTo>
                                  <a:pt x="13093" y="15189"/>
                                </a:lnTo>
                                <a:cubicBezTo>
                                  <a:pt x="13139" y="15269"/>
                                  <a:pt x="13197" y="15389"/>
                                  <a:pt x="13197" y="15508"/>
                                </a:cubicBezTo>
                                <a:close/>
                                <a:moveTo>
                                  <a:pt x="12806" y="15429"/>
                                </a:moveTo>
                                <a:cubicBezTo>
                                  <a:pt x="12794" y="15429"/>
                                  <a:pt x="12783" y="15442"/>
                                  <a:pt x="12783" y="15455"/>
                                </a:cubicBezTo>
                                <a:lnTo>
                                  <a:pt x="12783" y="15495"/>
                                </a:lnTo>
                                <a:cubicBezTo>
                                  <a:pt x="12771" y="15495"/>
                                  <a:pt x="12760" y="15508"/>
                                  <a:pt x="12748" y="15508"/>
                                </a:cubicBezTo>
                                <a:lnTo>
                                  <a:pt x="12737" y="15508"/>
                                </a:lnTo>
                                <a:lnTo>
                                  <a:pt x="12737" y="15482"/>
                                </a:lnTo>
                                <a:cubicBezTo>
                                  <a:pt x="12737" y="15468"/>
                                  <a:pt x="12725" y="15455"/>
                                  <a:pt x="12714" y="15455"/>
                                </a:cubicBezTo>
                                <a:cubicBezTo>
                                  <a:pt x="12702" y="15455"/>
                                  <a:pt x="12691" y="15468"/>
                                  <a:pt x="12691" y="15482"/>
                                </a:cubicBezTo>
                                <a:lnTo>
                                  <a:pt x="12691" y="15548"/>
                                </a:lnTo>
                                <a:lnTo>
                                  <a:pt x="12668" y="15562"/>
                                </a:lnTo>
                                <a:cubicBezTo>
                                  <a:pt x="12668" y="15562"/>
                                  <a:pt x="12657" y="15562"/>
                                  <a:pt x="12657" y="15562"/>
                                </a:cubicBezTo>
                                <a:cubicBezTo>
                                  <a:pt x="12657" y="15562"/>
                                  <a:pt x="12657" y="15562"/>
                                  <a:pt x="12657" y="15548"/>
                                </a:cubicBezTo>
                                <a:lnTo>
                                  <a:pt x="12691" y="15123"/>
                                </a:lnTo>
                                <a:lnTo>
                                  <a:pt x="12702" y="15123"/>
                                </a:lnTo>
                                <a:cubicBezTo>
                                  <a:pt x="12702" y="15123"/>
                                  <a:pt x="12702" y="15123"/>
                                  <a:pt x="12702" y="15123"/>
                                </a:cubicBezTo>
                                <a:cubicBezTo>
                                  <a:pt x="12702" y="15123"/>
                                  <a:pt x="12702" y="15123"/>
                                  <a:pt x="12714" y="15123"/>
                                </a:cubicBezTo>
                                <a:cubicBezTo>
                                  <a:pt x="12748" y="15149"/>
                                  <a:pt x="12794" y="15176"/>
                                  <a:pt x="12840" y="15176"/>
                                </a:cubicBezTo>
                                <a:cubicBezTo>
                                  <a:pt x="12886" y="15176"/>
                                  <a:pt x="12932" y="1516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cubicBezTo>
                                  <a:pt x="12967" y="15123"/>
                                  <a:pt x="12967" y="15123"/>
                                  <a:pt x="12967" y="15123"/>
                                </a:cubicBezTo>
                                <a:lnTo>
                                  <a:pt x="12967" y="15123"/>
                                </a:lnTo>
                                <a:lnTo>
                                  <a:pt x="12967" y="15136"/>
                                </a:lnTo>
                                <a:cubicBezTo>
                                  <a:pt x="12967" y="15136"/>
                                  <a:pt x="12967" y="15136"/>
                                  <a:pt x="12967" y="15136"/>
                                </a:cubicBezTo>
                                <a:lnTo>
                                  <a:pt x="13001" y="15562"/>
                                </a:lnTo>
                                <a:cubicBezTo>
                                  <a:pt x="13001" y="15562"/>
                                  <a:pt x="13001" y="15575"/>
                                  <a:pt x="13001" y="15575"/>
                                </a:cubicBezTo>
                                <a:cubicBezTo>
                                  <a:pt x="13001" y="15575"/>
                                  <a:pt x="13001" y="15575"/>
                                  <a:pt x="12990" y="15575"/>
                                </a:cubicBezTo>
                                <a:lnTo>
                                  <a:pt x="12898" y="15522"/>
                                </a:lnTo>
                                <a:cubicBezTo>
                                  <a:pt x="12875" y="15508"/>
                                  <a:pt x="12840" y="15495"/>
                                  <a:pt x="12806" y="15495"/>
                                </a:cubicBezTo>
                                <a:lnTo>
                                  <a:pt x="12806" y="15468"/>
                                </a:lnTo>
                                <a:cubicBezTo>
                                  <a:pt x="12840" y="15442"/>
                                  <a:pt x="12829" y="15429"/>
                                  <a:pt x="12806" y="15429"/>
                                </a:cubicBezTo>
                                <a:close/>
                                <a:moveTo>
                                  <a:pt x="13036" y="14803"/>
                                </a:moveTo>
                                <a:lnTo>
                                  <a:pt x="13312" y="14684"/>
                                </a:lnTo>
                                <a:cubicBezTo>
                                  <a:pt x="13323" y="14684"/>
                                  <a:pt x="13335" y="14684"/>
                                  <a:pt x="13346" y="14697"/>
                                </a:cubicBezTo>
                                <a:cubicBezTo>
                                  <a:pt x="13358" y="14710"/>
                                  <a:pt x="13369" y="14724"/>
                                  <a:pt x="13369" y="14750"/>
                                </a:cubicBezTo>
                                <a:lnTo>
                                  <a:pt x="13369" y="15123"/>
                                </a:lnTo>
                                <a:cubicBezTo>
                                  <a:pt x="13369" y="15149"/>
                                  <a:pt x="13358" y="15163"/>
                                  <a:pt x="13346" y="15176"/>
                                </a:cubicBezTo>
                                <a:cubicBezTo>
                                  <a:pt x="13335" y="15189"/>
                                  <a:pt x="13323" y="15189"/>
                                  <a:pt x="13312" y="15189"/>
                                </a:cubicBezTo>
                                <a:lnTo>
                                  <a:pt x="13036" y="15083"/>
                                </a:lnTo>
                                <a:cubicBezTo>
                                  <a:pt x="13059" y="15043"/>
                                  <a:pt x="13070" y="14990"/>
                                  <a:pt x="13070" y="14936"/>
                                </a:cubicBezTo>
                                <a:cubicBezTo>
                                  <a:pt x="13059" y="14883"/>
                                  <a:pt x="13047" y="14843"/>
                                  <a:pt x="13036" y="14803"/>
                                </a:cubicBezTo>
                                <a:close/>
                                <a:moveTo>
                                  <a:pt x="12725" y="14803"/>
                                </a:moveTo>
                                <a:cubicBezTo>
                                  <a:pt x="12725" y="14803"/>
                                  <a:pt x="12725" y="14803"/>
                                  <a:pt x="12725" y="14803"/>
                                </a:cubicBezTo>
                                <a:cubicBezTo>
                                  <a:pt x="12760" y="14764"/>
                                  <a:pt x="12794" y="14737"/>
                                  <a:pt x="12840" y="14737"/>
                                </a:cubicBezTo>
                                <a:cubicBezTo>
                                  <a:pt x="12886" y="14737"/>
                                  <a:pt x="12932" y="14764"/>
                                  <a:pt x="12955" y="14803"/>
                                </a:cubicBezTo>
                                <a:lnTo>
                                  <a:pt x="12955" y="14803"/>
                                </a:lnTo>
                                <a:cubicBezTo>
                                  <a:pt x="12978" y="14843"/>
                                  <a:pt x="13001" y="14883"/>
                                  <a:pt x="13001" y="14936"/>
                                </a:cubicBezTo>
                                <a:cubicBezTo>
                                  <a:pt x="13001" y="14990"/>
                                  <a:pt x="12990" y="15030"/>
                                  <a:pt x="12955" y="15069"/>
                                </a:cubicBezTo>
                                <a:cubicBezTo>
                                  <a:pt x="12955" y="15069"/>
                                  <a:pt x="12944" y="15083"/>
                                  <a:pt x="12944" y="15083"/>
                                </a:cubicBezTo>
                                <a:cubicBezTo>
                                  <a:pt x="12932" y="15083"/>
                                  <a:pt x="12932" y="15083"/>
                                  <a:pt x="12932" y="15096"/>
                                </a:cubicBezTo>
                                <a:cubicBezTo>
                                  <a:pt x="12909" y="15123"/>
                                  <a:pt x="12875" y="15123"/>
                                  <a:pt x="12840" y="15123"/>
                                </a:cubicBezTo>
                                <a:cubicBezTo>
                                  <a:pt x="12806" y="15123"/>
                                  <a:pt x="12771" y="15109"/>
                                  <a:pt x="12737" y="15083"/>
                                </a:cubicBezTo>
                                <a:cubicBezTo>
                                  <a:pt x="12737" y="15083"/>
                                  <a:pt x="12737" y="15083"/>
                                  <a:pt x="12737" y="15083"/>
                                </a:cubicBezTo>
                                <a:cubicBezTo>
                                  <a:pt x="12737" y="15083"/>
                                  <a:pt x="12725" y="15069"/>
                                  <a:pt x="12725" y="15069"/>
                                </a:cubicBezTo>
                                <a:cubicBezTo>
                                  <a:pt x="12691" y="15030"/>
                                  <a:pt x="12680" y="14990"/>
                                  <a:pt x="12680" y="14936"/>
                                </a:cubicBezTo>
                                <a:cubicBezTo>
                                  <a:pt x="12680" y="14883"/>
                                  <a:pt x="12703" y="14843"/>
                                  <a:pt x="12725" y="14803"/>
                                </a:cubicBezTo>
                                <a:close/>
                                <a:moveTo>
                                  <a:pt x="12323" y="14750"/>
                                </a:moveTo>
                                <a:cubicBezTo>
                                  <a:pt x="12323" y="14724"/>
                                  <a:pt x="12335" y="14710"/>
                                  <a:pt x="12346" y="14697"/>
                                </a:cubicBezTo>
                                <a:cubicBezTo>
                                  <a:pt x="12358" y="14684"/>
                                  <a:pt x="12369" y="14684"/>
                                  <a:pt x="12381" y="14684"/>
                                </a:cubicBezTo>
                                <a:lnTo>
                                  <a:pt x="12657" y="14803"/>
                                </a:lnTo>
                                <a:cubicBezTo>
                                  <a:pt x="12634" y="14843"/>
                                  <a:pt x="12622" y="14883"/>
                                  <a:pt x="12622" y="14936"/>
                                </a:cubicBezTo>
                                <a:cubicBezTo>
                                  <a:pt x="12622" y="14990"/>
                                  <a:pt x="12634" y="15030"/>
                                  <a:pt x="12657" y="15083"/>
                                </a:cubicBezTo>
                                <a:lnTo>
                                  <a:pt x="12381" y="15189"/>
                                </a:lnTo>
                                <a:cubicBezTo>
                                  <a:pt x="12369" y="15189"/>
                                  <a:pt x="12358" y="15189"/>
                                  <a:pt x="12346" y="15176"/>
                                </a:cubicBezTo>
                                <a:cubicBezTo>
                                  <a:pt x="12335" y="15163"/>
                                  <a:pt x="12323" y="15149"/>
                                  <a:pt x="12323" y="15123"/>
                                </a:cubicBezTo>
                                <a:lnTo>
                                  <a:pt x="12323" y="14750"/>
                                </a:lnTo>
                                <a:close/>
                                <a:moveTo>
                                  <a:pt x="13289" y="14843"/>
                                </a:moveTo>
                                <a:cubicBezTo>
                                  <a:pt x="13289" y="14857"/>
                                  <a:pt x="13300" y="14870"/>
                                  <a:pt x="13312" y="14870"/>
                                </a:cubicBezTo>
                                <a:cubicBezTo>
                                  <a:pt x="13323" y="14870"/>
                                  <a:pt x="13335" y="14857"/>
                                  <a:pt x="13335" y="14843"/>
                                </a:cubicBezTo>
                                <a:lnTo>
                                  <a:pt x="13335" y="14750"/>
                                </a:lnTo>
                                <a:cubicBezTo>
                                  <a:pt x="13335" y="14737"/>
                                  <a:pt x="13335" y="14724"/>
                                  <a:pt x="13323" y="14724"/>
                                </a:cubicBezTo>
                                <a:cubicBezTo>
                                  <a:pt x="13312" y="14710"/>
                                  <a:pt x="13300" y="14710"/>
                                  <a:pt x="13289" y="14724"/>
                                </a:cubicBezTo>
                                <a:cubicBezTo>
                                  <a:pt x="13277" y="14737"/>
                                  <a:pt x="13277" y="14750"/>
                                  <a:pt x="13289" y="14764"/>
                                </a:cubicBezTo>
                                <a:lnTo>
                                  <a:pt x="13289" y="14843"/>
                                </a:lnTo>
                                <a:close/>
                                <a:moveTo>
                                  <a:pt x="12381" y="15149"/>
                                </a:moveTo>
                                <a:cubicBezTo>
                                  <a:pt x="12392" y="15149"/>
                                  <a:pt x="12392" y="15149"/>
                                  <a:pt x="12404" y="15136"/>
                                </a:cubicBezTo>
                                <a:cubicBezTo>
                                  <a:pt x="12415" y="15123"/>
                                  <a:pt x="12415" y="15109"/>
                                  <a:pt x="12404" y="15096"/>
                                </a:cubicBezTo>
                                <a:lnTo>
                                  <a:pt x="12404" y="15016"/>
                                </a:lnTo>
                                <a:cubicBezTo>
                                  <a:pt x="12404" y="15003"/>
                                  <a:pt x="12392" y="14990"/>
                                  <a:pt x="12381" y="14990"/>
                                </a:cubicBezTo>
                                <a:cubicBezTo>
                                  <a:pt x="12369" y="14990"/>
                                  <a:pt x="12358" y="15003"/>
                                  <a:pt x="12358" y="15016"/>
                                </a:cubicBezTo>
                                <a:lnTo>
                                  <a:pt x="12358" y="15109"/>
                                </a:lnTo>
                                <a:cubicBezTo>
                                  <a:pt x="12358" y="15123"/>
                                  <a:pt x="12358" y="15136"/>
                                  <a:pt x="12369" y="15136"/>
                                </a:cubicBezTo>
                                <a:cubicBezTo>
                                  <a:pt x="12369" y="15149"/>
                                  <a:pt x="12369" y="15149"/>
                                  <a:pt x="12381" y="15149"/>
                                </a:cubicBezTo>
                                <a:close/>
                                <a:moveTo>
                                  <a:pt x="16059" y="6158"/>
                                </a:moveTo>
                                <a:cubicBezTo>
                                  <a:pt x="16071" y="6158"/>
                                  <a:pt x="16082" y="6171"/>
                                  <a:pt x="16094" y="6171"/>
                                </a:cubicBezTo>
                                <a:cubicBezTo>
                                  <a:pt x="16105" y="6185"/>
                                  <a:pt x="16105" y="6198"/>
                                  <a:pt x="16105" y="6211"/>
                                </a:cubicBezTo>
                                <a:cubicBezTo>
                                  <a:pt x="16105" y="6225"/>
                                  <a:pt x="16117" y="6238"/>
                                  <a:pt x="16128" y="6238"/>
                                </a:cubicBezTo>
                                <a:cubicBezTo>
                                  <a:pt x="16140" y="6238"/>
                                  <a:pt x="16151" y="6225"/>
                                  <a:pt x="16151" y="6211"/>
                                </a:cubicBezTo>
                                <a:cubicBezTo>
                                  <a:pt x="16151" y="6171"/>
                                  <a:pt x="16140" y="6145"/>
                                  <a:pt x="16128" y="6132"/>
                                </a:cubicBezTo>
                                <a:cubicBezTo>
                                  <a:pt x="16105" y="6105"/>
                                  <a:pt x="16082" y="6092"/>
                                  <a:pt x="16048" y="6092"/>
                                </a:cubicBezTo>
                                <a:cubicBezTo>
                                  <a:pt x="16036" y="6092"/>
                                  <a:pt x="16025" y="6105"/>
                                  <a:pt x="16025" y="6118"/>
                                </a:cubicBezTo>
                                <a:cubicBezTo>
                                  <a:pt x="16036" y="6145"/>
                                  <a:pt x="16048" y="6158"/>
                                  <a:pt x="16059" y="6158"/>
                                </a:cubicBezTo>
                                <a:close/>
                                <a:moveTo>
                                  <a:pt x="15588" y="6451"/>
                                </a:moveTo>
                                <a:cubicBezTo>
                                  <a:pt x="15599" y="6451"/>
                                  <a:pt x="15599" y="6451"/>
                                  <a:pt x="15611" y="6437"/>
                                </a:cubicBezTo>
                                <a:cubicBezTo>
                                  <a:pt x="15622" y="6424"/>
                                  <a:pt x="15622" y="6411"/>
                                  <a:pt x="15611" y="6398"/>
                                </a:cubicBezTo>
                                <a:lnTo>
                                  <a:pt x="15611" y="6318"/>
                                </a:lnTo>
                                <a:cubicBezTo>
                                  <a:pt x="15611" y="6304"/>
                                  <a:pt x="15599" y="6291"/>
                                  <a:pt x="15588" y="6291"/>
                                </a:cubicBezTo>
                                <a:cubicBezTo>
                                  <a:pt x="15576" y="6291"/>
                                  <a:pt x="15565" y="6304"/>
                                  <a:pt x="15565" y="6318"/>
                                </a:cubicBezTo>
                                <a:lnTo>
                                  <a:pt x="15565" y="6411"/>
                                </a:lnTo>
                                <a:cubicBezTo>
                                  <a:pt x="15565" y="6424"/>
                                  <a:pt x="15565" y="6437"/>
                                  <a:pt x="15576" y="6437"/>
                                </a:cubicBezTo>
                                <a:cubicBezTo>
                                  <a:pt x="15576" y="6437"/>
                                  <a:pt x="15588" y="6451"/>
                                  <a:pt x="15588" y="6451"/>
                                </a:cubicBezTo>
                                <a:close/>
                                <a:moveTo>
                                  <a:pt x="16508" y="6132"/>
                                </a:moveTo>
                                <a:cubicBezTo>
                                  <a:pt x="16508" y="6145"/>
                                  <a:pt x="16519" y="6158"/>
                                  <a:pt x="16530" y="6158"/>
                                </a:cubicBezTo>
                                <a:cubicBezTo>
                                  <a:pt x="16542" y="6158"/>
                                  <a:pt x="16553" y="6145"/>
                                  <a:pt x="16553" y="6132"/>
                                </a:cubicBezTo>
                                <a:lnTo>
                                  <a:pt x="16553" y="6038"/>
                                </a:lnTo>
                                <a:cubicBezTo>
                                  <a:pt x="16553" y="6025"/>
                                  <a:pt x="16553" y="6012"/>
                                  <a:pt x="16542" y="6012"/>
                                </a:cubicBezTo>
                                <a:cubicBezTo>
                                  <a:pt x="16530" y="5999"/>
                                  <a:pt x="16519" y="5999"/>
                                  <a:pt x="16508" y="6012"/>
                                </a:cubicBezTo>
                                <a:cubicBezTo>
                                  <a:pt x="16496" y="6025"/>
                                  <a:pt x="16496" y="6038"/>
                                  <a:pt x="16508" y="6052"/>
                                </a:cubicBezTo>
                                <a:lnTo>
                                  <a:pt x="16508" y="6132"/>
                                </a:lnTo>
                                <a:close/>
                                <a:moveTo>
                                  <a:pt x="15588" y="6531"/>
                                </a:moveTo>
                                <a:cubicBezTo>
                                  <a:pt x="15599" y="6531"/>
                                  <a:pt x="15599" y="6531"/>
                                  <a:pt x="15611" y="6531"/>
                                </a:cubicBezTo>
                                <a:cubicBezTo>
                                  <a:pt x="15611" y="6531"/>
                                  <a:pt x="15611" y="6531"/>
                                  <a:pt x="15611" y="6531"/>
                                </a:cubicBezTo>
                                <a:lnTo>
                                  <a:pt x="15783" y="6464"/>
                                </a:lnTo>
                                <a:cubicBezTo>
                                  <a:pt x="15703" y="6557"/>
                                  <a:pt x="15657" y="6677"/>
                                  <a:pt x="15657" y="6810"/>
                                </a:cubicBezTo>
                                <a:lnTo>
                                  <a:pt x="15657" y="7329"/>
                                </a:lnTo>
                                <a:lnTo>
                                  <a:pt x="15657" y="7329"/>
                                </a:lnTo>
                                <a:cubicBezTo>
                                  <a:pt x="15588" y="7329"/>
                                  <a:pt x="15530" y="7395"/>
                                  <a:pt x="15530" y="7475"/>
                                </a:cubicBezTo>
                                <a:cubicBezTo>
                                  <a:pt x="15530" y="7555"/>
                                  <a:pt x="15588" y="7621"/>
                                  <a:pt x="15657" y="7621"/>
                                </a:cubicBezTo>
                                <a:lnTo>
                                  <a:pt x="15910" y="7621"/>
                                </a:lnTo>
                                <a:lnTo>
                                  <a:pt x="15910" y="7648"/>
                                </a:lnTo>
                                <a:cubicBezTo>
                                  <a:pt x="15910" y="7741"/>
                                  <a:pt x="15979" y="7821"/>
                                  <a:pt x="16059" y="7821"/>
                                </a:cubicBezTo>
                                <a:cubicBezTo>
                                  <a:pt x="16140" y="7821"/>
                                  <a:pt x="16209" y="7741"/>
                                  <a:pt x="16209" y="7648"/>
                                </a:cubicBezTo>
                                <a:lnTo>
                                  <a:pt x="16209" y="7621"/>
                                </a:lnTo>
                                <a:lnTo>
                                  <a:pt x="16462" y="7621"/>
                                </a:lnTo>
                                <a:cubicBezTo>
                                  <a:pt x="16530" y="7621"/>
                                  <a:pt x="16588" y="7555"/>
                                  <a:pt x="16588" y="7475"/>
                                </a:cubicBezTo>
                                <a:cubicBezTo>
                                  <a:pt x="16588" y="7395"/>
                                  <a:pt x="16530" y="7329"/>
                                  <a:pt x="16462" y="7329"/>
                                </a:cubicBezTo>
                                <a:lnTo>
                                  <a:pt x="16462" y="7329"/>
                                </a:lnTo>
                                <a:lnTo>
                                  <a:pt x="16462" y="6810"/>
                                </a:lnTo>
                                <a:cubicBezTo>
                                  <a:pt x="16462" y="6677"/>
                                  <a:pt x="16416" y="6557"/>
                                  <a:pt x="16335" y="6464"/>
                                </a:cubicBezTo>
                                <a:lnTo>
                                  <a:pt x="16508" y="6531"/>
                                </a:lnTo>
                                <a:cubicBezTo>
                                  <a:pt x="16508" y="6531"/>
                                  <a:pt x="16508" y="6531"/>
                                  <a:pt x="16508" y="6531"/>
                                </a:cubicBezTo>
                                <a:cubicBezTo>
                                  <a:pt x="16519" y="6531"/>
                                  <a:pt x="16519" y="6531"/>
                                  <a:pt x="16530" y="6531"/>
                                </a:cubicBezTo>
                                <a:cubicBezTo>
                                  <a:pt x="16553" y="6531"/>
                                  <a:pt x="16576" y="6517"/>
                                  <a:pt x="16599" y="6504"/>
                                </a:cubicBezTo>
                                <a:cubicBezTo>
                                  <a:pt x="16622" y="6477"/>
                                  <a:pt x="16634" y="6437"/>
                                  <a:pt x="16634" y="6398"/>
                                </a:cubicBezTo>
                                <a:lnTo>
                                  <a:pt x="16634" y="6025"/>
                                </a:lnTo>
                                <a:cubicBezTo>
                                  <a:pt x="16634" y="5985"/>
                                  <a:pt x="16622" y="5945"/>
                                  <a:pt x="16599" y="5919"/>
                                </a:cubicBezTo>
                                <a:cubicBezTo>
                                  <a:pt x="16576" y="5892"/>
                                  <a:pt x="16542" y="5892"/>
                                  <a:pt x="16519" y="5892"/>
                                </a:cubicBezTo>
                                <a:cubicBezTo>
                                  <a:pt x="16519" y="5892"/>
                                  <a:pt x="16519" y="5892"/>
                                  <a:pt x="16519" y="5892"/>
                                </a:cubicBezTo>
                                <a:lnTo>
                                  <a:pt x="16220" y="6012"/>
                                </a:lnTo>
                                <a:cubicBezTo>
                                  <a:pt x="16186" y="5972"/>
                                  <a:pt x="16128" y="5945"/>
                                  <a:pt x="16071" y="5945"/>
                                </a:cubicBezTo>
                                <a:cubicBezTo>
                                  <a:pt x="16013" y="5945"/>
                                  <a:pt x="15967" y="5972"/>
                                  <a:pt x="15921" y="6012"/>
                                </a:cubicBezTo>
                                <a:lnTo>
                                  <a:pt x="15622" y="5892"/>
                                </a:lnTo>
                                <a:cubicBezTo>
                                  <a:pt x="15622" y="5892"/>
                                  <a:pt x="15622" y="5892"/>
                                  <a:pt x="15622" y="5892"/>
                                </a:cubicBezTo>
                                <a:cubicBezTo>
                                  <a:pt x="15588" y="5892"/>
                                  <a:pt x="15565" y="5892"/>
                                  <a:pt x="15542" y="5919"/>
                                </a:cubicBezTo>
                                <a:cubicBezTo>
                                  <a:pt x="15519" y="5945"/>
                                  <a:pt x="15507" y="5985"/>
                                  <a:pt x="15507" y="6025"/>
                                </a:cubicBezTo>
                                <a:lnTo>
                                  <a:pt x="15507" y="6398"/>
                                </a:lnTo>
                                <a:cubicBezTo>
                                  <a:pt x="15507" y="6437"/>
                                  <a:pt x="15519" y="6477"/>
                                  <a:pt x="15542" y="6504"/>
                                </a:cubicBezTo>
                                <a:cubicBezTo>
                                  <a:pt x="15542" y="6517"/>
                                  <a:pt x="15565" y="6531"/>
                                  <a:pt x="15588" y="6531"/>
                                </a:cubicBezTo>
                                <a:close/>
                                <a:moveTo>
                                  <a:pt x="16163" y="7634"/>
                                </a:moveTo>
                                <a:cubicBezTo>
                                  <a:pt x="16163" y="7701"/>
                                  <a:pt x="16117" y="7754"/>
                                  <a:pt x="16059" y="7754"/>
                                </a:cubicBezTo>
                                <a:cubicBezTo>
                                  <a:pt x="16002" y="7754"/>
                                  <a:pt x="15956" y="7701"/>
                                  <a:pt x="15956" y="7634"/>
                                </a:cubicBezTo>
                                <a:lnTo>
                                  <a:pt x="15956" y="7608"/>
                                </a:lnTo>
                                <a:lnTo>
                                  <a:pt x="16151" y="7608"/>
                                </a:lnTo>
                                <a:lnTo>
                                  <a:pt x="16151" y="7634"/>
                                </a:lnTo>
                                <a:close/>
                                <a:moveTo>
                                  <a:pt x="16404" y="6797"/>
                                </a:moveTo>
                                <a:lnTo>
                                  <a:pt x="16404" y="7315"/>
                                </a:lnTo>
                                <a:lnTo>
                                  <a:pt x="16347" y="7315"/>
                                </a:lnTo>
                                <a:lnTo>
                                  <a:pt x="16347" y="7289"/>
                                </a:lnTo>
                                <a:cubicBezTo>
                                  <a:pt x="16347" y="7275"/>
                                  <a:pt x="16335" y="7262"/>
                                  <a:pt x="16324" y="7262"/>
                                </a:cubicBezTo>
                                <a:cubicBezTo>
                                  <a:pt x="16312" y="7262"/>
                                  <a:pt x="16301" y="7275"/>
                                  <a:pt x="16301" y="7289"/>
                                </a:cubicBezTo>
                                <a:lnTo>
                                  <a:pt x="16301" y="7315"/>
                                </a:lnTo>
                                <a:lnTo>
                                  <a:pt x="16255" y="7315"/>
                                </a:lnTo>
                                <a:cubicBezTo>
                                  <a:pt x="16255" y="7302"/>
                                  <a:pt x="16243" y="7289"/>
                                  <a:pt x="16232" y="7289"/>
                                </a:cubicBezTo>
                                <a:cubicBezTo>
                                  <a:pt x="16220" y="7289"/>
                                  <a:pt x="16209" y="7302"/>
                                  <a:pt x="16209" y="7315"/>
                                </a:cubicBezTo>
                                <a:lnTo>
                                  <a:pt x="15990" y="7315"/>
                                </a:lnTo>
                                <a:cubicBezTo>
                                  <a:pt x="15979" y="7315"/>
                                  <a:pt x="15967" y="7329"/>
                                  <a:pt x="15967" y="7342"/>
                                </a:cubicBezTo>
                                <a:cubicBezTo>
                                  <a:pt x="15967" y="7355"/>
                                  <a:pt x="15979" y="7368"/>
                                  <a:pt x="15990" y="7368"/>
                                </a:cubicBezTo>
                                <a:lnTo>
                                  <a:pt x="16462" y="7368"/>
                                </a:lnTo>
                                <a:cubicBezTo>
                                  <a:pt x="16496" y="7368"/>
                                  <a:pt x="16530" y="7408"/>
                                  <a:pt x="16530" y="7448"/>
                                </a:cubicBezTo>
                                <a:cubicBezTo>
                                  <a:pt x="16530" y="7488"/>
                                  <a:pt x="16496" y="7528"/>
                                  <a:pt x="16462" y="7528"/>
                                </a:cubicBezTo>
                                <a:lnTo>
                                  <a:pt x="15657" y="7528"/>
                                </a:lnTo>
                                <a:cubicBezTo>
                                  <a:pt x="15622" y="7528"/>
                                  <a:pt x="15588" y="7488"/>
                                  <a:pt x="15588" y="7448"/>
                                </a:cubicBezTo>
                                <a:cubicBezTo>
                                  <a:pt x="15588" y="7408"/>
                                  <a:pt x="15622" y="7368"/>
                                  <a:pt x="15657" y="7368"/>
                                </a:cubicBezTo>
                                <a:lnTo>
                                  <a:pt x="15818" y="7368"/>
                                </a:lnTo>
                                <a:cubicBezTo>
                                  <a:pt x="15829" y="7368"/>
                                  <a:pt x="15841" y="7355"/>
                                  <a:pt x="15841" y="7342"/>
                                </a:cubicBezTo>
                                <a:cubicBezTo>
                                  <a:pt x="15841" y="7329"/>
                                  <a:pt x="15829" y="7315"/>
                                  <a:pt x="15818" y="7315"/>
                                </a:cubicBezTo>
                                <a:lnTo>
                                  <a:pt x="15726" y="7315"/>
                                </a:lnTo>
                                <a:lnTo>
                                  <a:pt x="15726" y="6797"/>
                                </a:lnTo>
                                <a:cubicBezTo>
                                  <a:pt x="15726" y="6677"/>
                                  <a:pt x="15772" y="6557"/>
                                  <a:pt x="15852" y="6491"/>
                                </a:cubicBezTo>
                                <a:lnTo>
                                  <a:pt x="15818" y="6836"/>
                                </a:lnTo>
                                <a:cubicBezTo>
                                  <a:pt x="15818" y="6863"/>
                                  <a:pt x="15829" y="6890"/>
                                  <a:pt x="15841" y="6903"/>
                                </a:cubicBezTo>
                                <a:cubicBezTo>
                                  <a:pt x="15864" y="6916"/>
                                  <a:pt x="15887" y="6916"/>
                                  <a:pt x="15910" y="6903"/>
                                </a:cubicBezTo>
                                <a:lnTo>
                                  <a:pt x="16002" y="6850"/>
                                </a:lnTo>
                                <a:cubicBezTo>
                                  <a:pt x="16036" y="6823"/>
                                  <a:pt x="16094" y="6823"/>
                                  <a:pt x="16128" y="6850"/>
                                </a:cubicBezTo>
                                <a:lnTo>
                                  <a:pt x="16220" y="6903"/>
                                </a:lnTo>
                                <a:cubicBezTo>
                                  <a:pt x="16232" y="6903"/>
                                  <a:pt x="16243" y="6916"/>
                                  <a:pt x="16255" y="6916"/>
                                </a:cubicBezTo>
                                <a:cubicBezTo>
                                  <a:pt x="16266" y="6916"/>
                                  <a:pt x="16278" y="6916"/>
                                  <a:pt x="16289" y="6903"/>
                                </a:cubicBezTo>
                                <a:cubicBezTo>
                                  <a:pt x="16312" y="6890"/>
                                  <a:pt x="16324" y="6863"/>
                                  <a:pt x="16312" y="6836"/>
                                </a:cubicBezTo>
                                <a:lnTo>
                                  <a:pt x="16278" y="6477"/>
                                </a:lnTo>
                                <a:cubicBezTo>
                                  <a:pt x="16358" y="6557"/>
                                  <a:pt x="16404" y="6677"/>
                                  <a:pt x="16404" y="6797"/>
                                </a:cubicBezTo>
                                <a:close/>
                                <a:moveTo>
                                  <a:pt x="16025" y="6717"/>
                                </a:moveTo>
                                <a:cubicBezTo>
                                  <a:pt x="16013" y="6717"/>
                                  <a:pt x="16002" y="6730"/>
                                  <a:pt x="16002" y="6743"/>
                                </a:cubicBezTo>
                                <a:lnTo>
                                  <a:pt x="16002" y="6783"/>
                                </a:lnTo>
                                <a:cubicBezTo>
                                  <a:pt x="15990" y="6783"/>
                                  <a:pt x="15979" y="6797"/>
                                  <a:pt x="15967" y="6797"/>
                                </a:cubicBezTo>
                                <a:lnTo>
                                  <a:pt x="15956" y="6797"/>
                                </a:lnTo>
                                <a:lnTo>
                                  <a:pt x="15956" y="6770"/>
                                </a:lnTo>
                                <a:cubicBezTo>
                                  <a:pt x="15956" y="6757"/>
                                  <a:pt x="15944" y="6743"/>
                                  <a:pt x="15933" y="6743"/>
                                </a:cubicBezTo>
                                <a:cubicBezTo>
                                  <a:pt x="15921" y="6743"/>
                                  <a:pt x="15910" y="6757"/>
                                  <a:pt x="15910" y="6770"/>
                                </a:cubicBezTo>
                                <a:lnTo>
                                  <a:pt x="15910" y="6836"/>
                                </a:lnTo>
                                <a:lnTo>
                                  <a:pt x="15887" y="6850"/>
                                </a:lnTo>
                                <a:cubicBezTo>
                                  <a:pt x="15887" y="6850"/>
                                  <a:pt x="15875" y="6850"/>
                                  <a:pt x="15875" y="6850"/>
                                </a:cubicBezTo>
                                <a:cubicBezTo>
                                  <a:pt x="15875" y="6850"/>
                                  <a:pt x="15875" y="6850"/>
                                  <a:pt x="15875" y="6836"/>
                                </a:cubicBezTo>
                                <a:lnTo>
                                  <a:pt x="15910" y="6411"/>
                                </a:lnTo>
                                <a:lnTo>
                                  <a:pt x="15921" y="6411"/>
                                </a:lnTo>
                                <a:cubicBezTo>
                                  <a:pt x="15921" y="6411"/>
                                  <a:pt x="15921" y="6411"/>
                                  <a:pt x="15921" y="6411"/>
                                </a:cubicBezTo>
                                <a:cubicBezTo>
                                  <a:pt x="15921" y="6411"/>
                                  <a:pt x="15921" y="6411"/>
                                  <a:pt x="15933" y="6411"/>
                                </a:cubicBezTo>
                                <a:cubicBezTo>
                                  <a:pt x="15967" y="6437"/>
                                  <a:pt x="16013" y="6464"/>
                                  <a:pt x="16059" y="6464"/>
                                </a:cubicBezTo>
                                <a:cubicBezTo>
                                  <a:pt x="16105" y="6464"/>
                                  <a:pt x="16151" y="645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cubicBezTo>
                                  <a:pt x="16186" y="6411"/>
                                  <a:pt x="16186" y="6411"/>
                                  <a:pt x="16186" y="6411"/>
                                </a:cubicBezTo>
                                <a:lnTo>
                                  <a:pt x="16186" y="6411"/>
                                </a:lnTo>
                                <a:lnTo>
                                  <a:pt x="16186" y="6424"/>
                                </a:lnTo>
                                <a:cubicBezTo>
                                  <a:pt x="16186" y="6424"/>
                                  <a:pt x="16186" y="6424"/>
                                  <a:pt x="16186" y="6424"/>
                                </a:cubicBezTo>
                                <a:lnTo>
                                  <a:pt x="16220" y="6850"/>
                                </a:lnTo>
                                <a:cubicBezTo>
                                  <a:pt x="16220" y="6850"/>
                                  <a:pt x="16220" y="6863"/>
                                  <a:pt x="16220" y="6863"/>
                                </a:cubicBezTo>
                                <a:cubicBezTo>
                                  <a:pt x="16220" y="6863"/>
                                  <a:pt x="16220" y="6863"/>
                                  <a:pt x="16209" y="6863"/>
                                </a:cubicBezTo>
                                <a:lnTo>
                                  <a:pt x="16117" y="6810"/>
                                </a:lnTo>
                                <a:cubicBezTo>
                                  <a:pt x="16094" y="6797"/>
                                  <a:pt x="16059" y="6783"/>
                                  <a:pt x="16025" y="6783"/>
                                </a:cubicBezTo>
                                <a:lnTo>
                                  <a:pt x="16025" y="6757"/>
                                </a:lnTo>
                                <a:cubicBezTo>
                                  <a:pt x="16048" y="6730"/>
                                  <a:pt x="16036" y="6717"/>
                                  <a:pt x="16025" y="6717"/>
                                </a:cubicBezTo>
                                <a:close/>
                                <a:moveTo>
                                  <a:pt x="16243" y="6092"/>
                                </a:moveTo>
                                <a:lnTo>
                                  <a:pt x="16519" y="5972"/>
                                </a:lnTo>
                                <a:cubicBezTo>
                                  <a:pt x="16530" y="5972"/>
                                  <a:pt x="16542" y="5972"/>
                                  <a:pt x="16553" y="5985"/>
                                </a:cubicBezTo>
                                <a:cubicBezTo>
                                  <a:pt x="16565" y="5999"/>
                                  <a:pt x="16576" y="6012"/>
                                  <a:pt x="16576" y="6038"/>
                                </a:cubicBezTo>
                                <a:lnTo>
                                  <a:pt x="16576" y="6411"/>
                                </a:lnTo>
                                <a:cubicBezTo>
                                  <a:pt x="16576" y="6437"/>
                                  <a:pt x="16565" y="6451"/>
                                  <a:pt x="16553" y="6464"/>
                                </a:cubicBezTo>
                                <a:cubicBezTo>
                                  <a:pt x="16542" y="6477"/>
                                  <a:pt x="16530" y="6477"/>
                                  <a:pt x="16519" y="6477"/>
                                </a:cubicBezTo>
                                <a:lnTo>
                                  <a:pt x="16243" y="6371"/>
                                </a:lnTo>
                                <a:cubicBezTo>
                                  <a:pt x="16266" y="6331"/>
                                  <a:pt x="16278" y="6278"/>
                                  <a:pt x="16278" y="6225"/>
                                </a:cubicBezTo>
                                <a:cubicBezTo>
                                  <a:pt x="16278" y="6171"/>
                                  <a:pt x="16266" y="6132"/>
                                  <a:pt x="16243" y="6092"/>
                                </a:cubicBezTo>
                                <a:close/>
                                <a:moveTo>
                                  <a:pt x="15944" y="6092"/>
                                </a:moveTo>
                                <a:cubicBezTo>
                                  <a:pt x="15944" y="6092"/>
                                  <a:pt x="15944" y="6092"/>
                                  <a:pt x="15944" y="6092"/>
                                </a:cubicBezTo>
                                <a:cubicBezTo>
                                  <a:pt x="15979" y="6052"/>
                                  <a:pt x="16013" y="6025"/>
                                  <a:pt x="16059" y="6025"/>
                                </a:cubicBezTo>
                                <a:cubicBezTo>
                                  <a:pt x="16105" y="6025"/>
                                  <a:pt x="16151" y="6052"/>
                                  <a:pt x="16174" y="6092"/>
                                </a:cubicBezTo>
                                <a:lnTo>
                                  <a:pt x="16174" y="6092"/>
                                </a:lnTo>
                                <a:cubicBezTo>
                                  <a:pt x="16197" y="6132"/>
                                  <a:pt x="16220" y="6171"/>
                                  <a:pt x="16220" y="6225"/>
                                </a:cubicBezTo>
                                <a:cubicBezTo>
                                  <a:pt x="16220" y="6278"/>
                                  <a:pt x="16209" y="6318"/>
                                  <a:pt x="16174" y="6358"/>
                                </a:cubicBezTo>
                                <a:cubicBezTo>
                                  <a:pt x="16174" y="6358"/>
                                  <a:pt x="16163" y="6371"/>
                                  <a:pt x="16163" y="6371"/>
                                </a:cubicBezTo>
                                <a:cubicBezTo>
                                  <a:pt x="16151" y="6371"/>
                                  <a:pt x="16151" y="6371"/>
                                  <a:pt x="16151" y="6384"/>
                                </a:cubicBezTo>
                                <a:cubicBezTo>
                                  <a:pt x="16128" y="6411"/>
                                  <a:pt x="16094" y="6411"/>
                                  <a:pt x="16059" y="6411"/>
                                </a:cubicBezTo>
                                <a:cubicBezTo>
                                  <a:pt x="16025" y="6411"/>
                                  <a:pt x="15990" y="6398"/>
                                  <a:pt x="15956" y="6371"/>
                                </a:cubicBezTo>
                                <a:cubicBezTo>
                                  <a:pt x="15956" y="6371"/>
                                  <a:pt x="15956" y="6371"/>
                                  <a:pt x="15956" y="6371"/>
                                </a:cubicBezTo>
                                <a:cubicBezTo>
                                  <a:pt x="15956" y="6371"/>
                                  <a:pt x="15944" y="6358"/>
                                  <a:pt x="15944" y="6358"/>
                                </a:cubicBezTo>
                                <a:cubicBezTo>
                                  <a:pt x="15910" y="6318"/>
                                  <a:pt x="15898" y="6278"/>
                                  <a:pt x="15898" y="6225"/>
                                </a:cubicBezTo>
                                <a:cubicBezTo>
                                  <a:pt x="15898" y="6171"/>
                                  <a:pt x="15910" y="6132"/>
                                  <a:pt x="15944" y="6092"/>
                                </a:cubicBezTo>
                                <a:close/>
                                <a:moveTo>
                                  <a:pt x="15542" y="6038"/>
                                </a:moveTo>
                                <a:cubicBezTo>
                                  <a:pt x="15542" y="6012"/>
                                  <a:pt x="15553" y="5999"/>
                                  <a:pt x="15565" y="5985"/>
                                </a:cubicBezTo>
                                <a:cubicBezTo>
                                  <a:pt x="15576" y="5972"/>
                                  <a:pt x="15588" y="5972"/>
                                  <a:pt x="15599" y="5972"/>
                                </a:cubicBezTo>
                                <a:lnTo>
                                  <a:pt x="15875" y="6092"/>
                                </a:lnTo>
                                <a:cubicBezTo>
                                  <a:pt x="15852" y="6132"/>
                                  <a:pt x="15841" y="6171"/>
                                  <a:pt x="15841" y="6225"/>
                                </a:cubicBezTo>
                                <a:cubicBezTo>
                                  <a:pt x="15841" y="6278"/>
                                  <a:pt x="15852" y="6318"/>
                                  <a:pt x="15875" y="6371"/>
                                </a:cubicBezTo>
                                <a:lnTo>
                                  <a:pt x="15599" y="6477"/>
                                </a:lnTo>
                                <a:cubicBezTo>
                                  <a:pt x="15588" y="6477"/>
                                  <a:pt x="15576" y="6477"/>
                                  <a:pt x="15565" y="6464"/>
                                </a:cubicBezTo>
                                <a:cubicBezTo>
                                  <a:pt x="15553" y="6451"/>
                                  <a:pt x="15542" y="6437"/>
                                  <a:pt x="15542" y="6411"/>
                                </a:cubicBezTo>
                                <a:lnTo>
                                  <a:pt x="15542" y="6038"/>
                                </a:lnTo>
                                <a:close/>
                                <a:moveTo>
                                  <a:pt x="2747" y="4868"/>
                                </a:moveTo>
                                <a:cubicBezTo>
                                  <a:pt x="2747" y="4868"/>
                                  <a:pt x="2747" y="4868"/>
                                  <a:pt x="2747" y="4868"/>
                                </a:cubicBezTo>
                                <a:lnTo>
                                  <a:pt x="2449" y="4988"/>
                                </a:lnTo>
                                <a:cubicBezTo>
                                  <a:pt x="2414" y="4948"/>
                                  <a:pt x="2357" y="4921"/>
                                  <a:pt x="2299" y="4921"/>
                                </a:cubicBezTo>
                                <a:cubicBezTo>
                                  <a:pt x="2242" y="4921"/>
                                  <a:pt x="2196" y="4948"/>
                                  <a:pt x="2150" y="4988"/>
                                </a:cubicBezTo>
                                <a:lnTo>
                                  <a:pt x="1851" y="4868"/>
                                </a:lnTo>
                                <a:cubicBezTo>
                                  <a:pt x="1851" y="4868"/>
                                  <a:pt x="1851" y="4868"/>
                                  <a:pt x="1851" y="4868"/>
                                </a:cubicBezTo>
                                <a:cubicBezTo>
                                  <a:pt x="1816" y="4868"/>
                                  <a:pt x="1793" y="4868"/>
                                  <a:pt x="1770" y="4895"/>
                                </a:cubicBezTo>
                                <a:cubicBezTo>
                                  <a:pt x="1747" y="4921"/>
                                  <a:pt x="1736" y="4961"/>
                                  <a:pt x="1736" y="5001"/>
                                </a:cubicBezTo>
                                <a:lnTo>
                                  <a:pt x="1736" y="5373"/>
                                </a:lnTo>
                                <a:cubicBezTo>
                                  <a:pt x="1736" y="5413"/>
                                  <a:pt x="1747" y="5453"/>
                                  <a:pt x="1770" y="5480"/>
                                </a:cubicBezTo>
                                <a:cubicBezTo>
                                  <a:pt x="1793" y="5493"/>
                                  <a:pt x="1816" y="5506"/>
                                  <a:pt x="1839" y="5506"/>
                                </a:cubicBezTo>
                                <a:cubicBezTo>
                                  <a:pt x="1851" y="5506"/>
                                  <a:pt x="1851" y="5506"/>
                                  <a:pt x="1862" y="5506"/>
                                </a:cubicBezTo>
                                <a:cubicBezTo>
                                  <a:pt x="1862" y="5506"/>
                                  <a:pt x="1862" y="5506"/>
                                  <a:pt x="1862" y="5506"/>
                                </a:cubicBezTo>
                                <a:lnTo>
                                  <a:pt x="2035" y="5440"/>
                                </a:lnTo>
                                <a:cubicBezTo>
                                  <a:pt x="1954" y="5533"/>
                                  <a:pt x="1908" y="5653"/>
                                  <a:pt x="1908" y="5786"/>
                                </a:cubicBezTo>
                                <a:lnTo>
                                  <a:pt x="1908" y="6304"/>
                                </a:lnTo>
                                <a:lnTo>
                                  <a:pt x="1908" y="6304"/>
                                </a:lnTo>
                                <a:cubicBezTo>
                                  <a:pt x="1839" y="6304"/>
                                  <a:pt x="1782" y="6371"/>
                                  <a:pt x="1782" y="6451"/>
                                </a:cubicBezTo>
                                <a:cubicBezTo>
                                  <a:pt x="1782" y="6531"/>
                                  <a:pt x="1839" y="6597"/>
                                  <a:pt x="1908" y="6597"/>
                                </a:cubicBezTo>
                                <a:lnTo>
                                  <a:pt x="2161" y="6597"/>
                                </a:lnTo>
                                <a:lnTo>
                                  <a:pt x="2161" y="6624"/>
                                </a:lnTo>
                                <a:cubicBezTo>
                                  <a:pt x="2161" y="6717"/>
                                  <a:pt x="2230" y="6797"/>
                                  <a:pt x="2311" y="6797"/>
                                </a:cubicBezTo>
                                <a:cubicBezTo>
                                  <a:pt x="2391" y="6797"/>
                                  <a:pt x="2460" y="6717"/>
                                  <a:pt x="2460" y="6624"/>
                                </a:cubicBezTo>
                                <a:lnTo>
                                  <a:pt x="2460" y="6597"/>
                                </a:lnTo>
                                <a:lnTo>
                                  <a:pt x="2713" y="6597"/>
                                </a:lnTo>
                                <a:cubicBezTo>
                                  <a:pt x="2782" y="6597"/>
                                  <a:pt x="2839" y="6531"/>
                                  <a:pt x="2839" y="6451"/>
                                </a:cubicBezTo>
                                <a:cubicBezTo>
                                  <a:pt x="2839" y="6371"/>
                                  <a:pt x="2782" y="6304"/>
                                  <a:pt x="2713" y="6304"/>
                                </a:cubicBezTo>
                                <a:lnTo>
                                  <a:pt x="2713" y="6304"/>
                                </a:lnTo>
                                <a:lnTo>
                                  <a:pt x="2713" y="5786"/>
                                </a:lnTo>
                                <a:cubicBezTo>
                                  <a:pt x="2713" y="5653"/>
                                  <a:pt x="2667" y="5533"/>
                                  <a:pt x="2586" y="5440"/>
                                </a:cubicBezTo>
                                <a:lnTo>
                                  <a:pt x="2759" y="5506"/>
                                </a:lnTo>
                                <a:cubicBezTo>
                                  <a:pt x="2759" y="5506"/>
                                  <a:pt x="2759" y="5506"/>
                                  <a:pt x="2759" y="5506"/>
                                </a:cubicBezTo>
                                <a:cubicBezTo>
                                  <a:pt x="2770" y="5506"/>
                                  <a:pt x="2770" y="5506"/>
                                  <a:pt x="2782" y="5506"/>
                                </a:cubicBezTo>
                                <a:cubicBezTo>
                                  <a:pt x="2805" y="5506"/>
                                  <a:pt x="2828" y="5493"/>
                                  <a:pt x="2851" y="5480"/>
                                </a:cubicBezTo>
                                <a:cubicBezTo>
                                  <a:pt x="2874" y="5453"/>
                                  <a:pt x="2885" y="5413"/>
                                  <a:pt x="2885" y="5373"/>
                                </a:cubicBezTo>
                                <a:lnTo>
                                  <a:pt x="2885" y="5001"/>
                                </a:lnTo>
                                <a:cubicBezTo>
                                  <a:pt x="2885" y="4961"/>
                                  <a:pt x="2874" y="4921"/>
                                  <a:pt x="2851" y="4895"/>
                                </a:cubicBezTo>
                                <a:cubicBezTo>
                                  <a:pt x="2805" y="4868"/>
                                  <a:pt x="2782" y="4868"/>
                                  <a:pt x="2747" y="4868"/>
                                </a:cubicBezTo>
                                <a:close/>
                                <a:moveTo>
                                  <a:pt x="2184" y="5054"/>
                                </a:moveTo>
                                <a:cubicBezTo>
                                  <a:pt x="2184" y="5054"/>
                                  <a:pt x="2184" y="5054"/>
                                  <a:pt x="2184" y="5054"/>
                                </a:cubicBezTo>
                                <a:cubicBezTo>
                                  <a:pt x="2219" y="5014"/>
                                  <a:pt x="2253" y="4988"/>
                                  <a:pt x="2299" y="4988"/>
                                </a:cubicBezTo>
                                <a:cubicBezTo>
                                  <a:pt x="2345" y="4988"/>
                                  <a:pt x="2391" y="5014"/>
                                  <a:pt x="2414" y="5054"/>
                                </a:cubicBezTo>
                                <a:lnTo>
                                  <a:pt x="2414" y="5054"/>
                                </a:lnTo>
                                <a:cubicBezTo>
                                  <a:pt x="2437" y="5094"/>
                                  <a:pt x="2460" y="5134"/>
                                  <a:pt x="2460" y="5187"/>
                                </a:cubicBezTo>
                                <a:cubicBezTo>
                                  <a:pt x="2460" y="5240"/>
                                  <a:pt x="2449" y="5280"/>
                                  <a:pt x="2414" y="5320"/>
                                </a:cubicBezTo>
                                <a:cubicBezTo>
                                  <a:pt x="2414" y="5320"/>
                                  <a:pt x="2403" y="5333"/>
                                  <a:pt x="2403" y="5333"/>
                                </a:cubicBezTo>
                                <a:cubicBezTo>
                                  <a:pt x="2391" y="5333"/>
                                  <a:pt x="2391" y="5333"/>
                                  <a:pt x="2391" y="5347"/>
                                </a:cubicBezTo>
                                <a:cubicBezTo>
                                  <a:pt x="2368" y="5373"/>
                                  <a:pt x="2334" y="5373"/>
                                  <a:pt x="2299" y="5373"/>
                                </a:cubicBezTo>
                                <a:cubicBezTo>
                                  <a:pt x="2265" y="5373"/>
                                  <a:pt x="2230" y="5360"/>
                                  <a:pt x="2196" y="5333"/>
                                </a:cubicBezTo>
                                <a:cubicBezTo>
                                  <a:pt x="2196" y="5333"/>
                                  <a:pt x="2196" y="5333"/>
                                  <a:pt x="2196" y="5333"/>
                                </a:cubicBezTo>
                                <a:cubicBezTo>
                                  <a:pt x="2196" y="5333"/>
                                  <a:pt x="2184" y="5320"/>
                                  <a:pt x="2184" y="5320"/>
                                </a:cubicBezTo>
                                <a:cubicBezTo>
                                  <a:pt x="2150" y="5280"/>
                                  <a:pt x="2138" y="5240"/>
                                  <a:pt x="2138" y="5187"/>
                                </a:cubicBezTo>
                                <a:cubicBezTo>
                                  <a:pt x="2138" y="5134"/>
                                  <a:pt x="2150" y="5094"/>
                                  <a:pt x="2184" y="5054"/>
                                </a:cubicBezTo>
                                <a:close/>
                                <a:moveTo>
                                  <a:pt x="2265" y="5679"/>
                                </a:moveTo>
                                <a:cubicBezTo>
                                  <a:pt x="2253" y="5679"/>
                                  <a:pt x="2242" y="5693"/>
                                  <a:pt x="2242" y="5706"/>
                                </a:cubicBezTo>
                                <a:lnTo>
                                  <a:pt x="2242" y="5746"/>
                                </a:lnTo>
                                <a:cubicBezTo>
                                  <a:pt x="2230" y="5746"/>
                                  <a:pt x="2219" y="5759"/>
                                  <a:pt x="2207" y="5759"/>
                                </a:cubicBezTo>
                                <a:lnTo>
                                  <a:pt x="2196" y="5759"/>
                                </a:lnTo>
                                <a:lnTo>
                                  <a:pt x="2196" y="5733"/>
                                </a:lnTo>
                                <a:cubicBezTo>
                                  <a:pt x="2196" y="5719"/>
                                  <a:pt x="2184" y="5706"/>
                                  <a:pt x="2173" y="5706"/>
                                </a:cubicBezTo>
                                <a:cubicBezTo>
                                  <a:pt x="2161" y="5706"/>
                                  <a:pt x="2150" y="5719"/>
                                  <a:pt x="2150" y="5733"/>
                                </a:cubicBezTo>
                                <a:lnTo>
                                  <a:pt x="2150" y="5799"/>
                                </a:lnTo>
                                <a:lnTo>
                                  <a:pt x="2127" y="5812"/>
                                </a:lnTo>
                                <a:cubicBezTo>
                                  <a:pt x="2127" y="5812"/>
                                  <a:pt x="2115" y="5812"/>
                                  <a:pt x="2115" y="5812"/>
                                </a:cubicBezTo>
                                <a:cubicBezTo>
                                  <a:pt x="2115" y="5812"/>
                                  <a:pt x="2115" y="5812"/>
                                  <a:pt x="2115" y="5799"/>
                                </a:cubicBezTo>
                                <a:lnTo>
                                  <a:pt x="2150" y="5373"/>
                                </a:lnTo>
                                <a:lnTo>
                                  <a:pt x="2161" y="5373"/>
                                </a:lnTo>
                                <a:cubicBezTo>
                                  <a:pt x="2161" y="5373"/>
                                  <a:pt x="2161" y="5373"/>
                                  <a:pt x="2161" y="5373"/>
                                </a:cubicBezTo>
                                <a:cubicBezTo>
                                  <a:pt x="2161" y="5373"/>
                                  <a:pt x="2161" y="5373"/>
                                  <a:pt x="2173" y="5373"/>
                                </a:cubicBezTo>
                                <a:cubicBezTo>
                                  <a:pt x="2207" y="5400"/>
                                  <a:pt x="2253" y="5427"/>
                                  <a:pt x="2299" y="5427"/>
                                </a:cubicBezTo>
                                <a:cubicBezTo>
                                  <a:pt x="2345" y="5427"/>
                                  <a:pt x="2391" y="541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cubicBezTo>
                                  <a:pt x="2426" y="5373"/>
                                  <a:pt x="2426" y="5373"/>
                                  <a:pt x="2426" y="5373"/>
                                </a:cubicBezTo>
                                <a:lnTo>
                                  <a:pt x="2426" y="5373"/>
                                </a:lnTo>
                                <a:lnTo>
                                  <a:pt x="2426" y="5387"/>
                                </a:lnTo>
                                <a:cubicBezTo>
                                  <a:pt x="2426" y="5387"/>
                                  <a:pt x="2426" y="5387"/>
                                  <a:pt x="2426" y="5387"/>
                                </a:cubicBezTo>
                                <a:lnTo>
                                  <a:pt x="2460" y="5812"/>
                                </a:lnTo>
                                <a:cubicBezTo>
                                  <a:pt x="2460" y="5812"/>
                                  <a:pt x="2460" y="5826"/>
                                  <a:pt x="2460" y="5826"/>
                                </a:cubicBezTo>
                                <a:cubicBezTo>
                                  <a:pt x="2460" y="5826"/>
                                  <a:pt x="2460" y="5826"/>
                                  <a:pt x="2449" y="5826"/>
                                </a:cubicBezTo>
                                <a:lnTo>
                                  <a:pt x="2357" y="5772"/>
                                </a:lnTo>
                                <a:cubicBezTo>
                                  <a:pt x="2334" y="5759"/>
                                  <a:pt x="2299" y="5746"/>
                                  <a:pt x="2265" y="5746"/>
                                </a:cubicBezTo>
                                <a:lnTo>
                                  <a:pt x="2265" y="5719"/>
                                </a:lnTo>
                                <a:cubicBezTo>
                                  <a:pt x="2288" y="5693"/>
                                  <a:pt x="2276" y="5679"/>
                                  <a:pt x="2265" y="5679"/>
                                </a:cubicBezTo>
                                <a:close/>
                                <a:moveTo>
                                  <a:pt x="1839" y="5427"/>
                                </a:moveTo>
                                <a:cubicBezTo>
                                  <a:pt x="1828" y="5427"/>
                                  <a:pt x="1816" y="5427"/>
                                  <a:pt x="1805" y="5413"/>
                                </a:cubicBezTo>
                                <a:cubicBezTo>
                                  <a:pt x="1793" y="5400"/>
                                  <a:pt x="1782" y="5387"/>
                                  <a:pt x="1782" y="5360"/>
                                </a:cubicBezTo>
                                <a:lnTo>
                                  <a:pt x="1782" y="4988"/>
                                </a:lnTo>
                                <a:cubicBezTo>
                                  <a:pt x="1782" y="4961"/>
                                  <a:pt x="1793" y="4948"/>
                                  <a:pt x="1805" y="4934"/>
                                </a:cubicBezTo>
                                <a:cubicBezTo>
                                  <a:pt x="1816" y="4921"/>
                                  <a:pt x="1828" y="4921"/>
                                  <a:pt x="1839" y="4921"/>
                                </a:cubicBezTo>
                                <a:lnTo>
                                  <a:pt x="2115" y="5041"/>
                                </a:lnTo>
                                <a:cubicBezTo>
                                  <a:pt x="2092" y="5081"/>
                                  <a:pt x="2081" y="5121"/>
                                  <a:pt x="2081" y="5174"/>
                                </a:cubicBezTo>
                                <a:cubicBezTo>
                                  <a:pt x="2081" y="5227"/>
                                  <a:pt x="2092" y="5267"/>
                                  <a:pt x="2115" y="5320"/>
                                </a:cubicBezTo>
                                <a:lnTo>
                                  <a:pt x="1839" y="5427"/>
                                </a:lnTo>
                                <a:close/>
                                <a:moveTo>
                                  <a:pt x="2403" y="6597"/>
                                </a:moveTo>
                                <a:cubicBezTo>
                                  <a:pt x="2403" y="6664"/>
                                  <a:pt x="2357" y="6717"/>
                                  <a:pt x="2299" y="6717"/>
                                </a:cubicBezTo>
                                <a:cubicBezTo>
                                  <a:pt x="2242" y="6717"/>
                                  <a:pt x="2196" y="6664"/>
                                  <a:pt x="2196" y="6597"/>
                                </a:cubicBezTo>
                                <a:lnTo>
                                  <a:pt x="2196" y="6570"/>
                                </a:lnTo>
                                <a:lnTo>
                                  <a:pt x="2391" y="6570"/>
                                </a:lnTo>
                                <a:lnTo>
                                  <a:pt x="2391" y="6597"/>
                                </a:lnTo>
                                <a:close/>
                                <a:moveTo>
                                  <a:pt x="2644" y="5759"/>
                                </a:moveTo>
                                <a:lnTo>
                                  <a:pt x="2644" y="6278"/>
                                </a:lnTo>
                                <a:lnTo>
                                  <a:pt x="2586" y="6278"/>
                                </a:lnTo>
                                <a:lnTo>
                                  <a:pt x="2586" y="6251"/>
                                </a:lnTo>
                                <a:cubicBezTo>
                                  <a:pt x="2586" y="6238"/>
                                  <a:pt x="2575" y="6225"/>
                                  <a:pt x="2563" y="6225"/>
                                </a:cubicBezTo>
                                <a:cubicBezTo>
                                  <a:pt x="2552" y="6225"/>
                                  <a:pt x="2540" y="6238"/>
                                  <a:pt x="2540" y="6251"/>
                                </a:cubicBezTo>
                                <a:lnTo>
                                  <a:pt x="2540" y="6278"/>
                                </a:lnTo>
                                <a:lnTo>
                                  <a:pt x="2495" y="6278"/>
                                </a:lnTo>
                                <a:cubicBezTo>
                                  <a:pt x="2495" y="6265"/>
                                  <a:pt x="2483" y="6251"/>
                                  <a:pt x="2472" y="6251"/>
                                </a:cubicBezTo>
                                <a:cubicBezTo>
                                  <a:pt x="2460" y="6251"/>
                                  <a:pt x="2449" y="6265"/>
                                  <a:pt x="2449" y="6278"/>
                                </a:cubicBezTo>
                                <a:lnTo>
                                  <a:pt x="2253" y="6278"/>
                                </a:lnTo>
                                <a:cubicBezTo>
                                  <a:pt x="2242" y="6278"/>
                                  <a:pt x="2230" y="6291"/>
                                  <a:pt x="2230" y="6304"/>
                                </a:cubicBezTo>
                                <a:cubicBezTo>
                                  <a:pt x="2230" y="6318"/>
                                  <a:pt x="2242" y="6331"/>
                                  <a:pt x="2253" y="6331"/>
                                </a:cubicBezTo>
                                <a:lnTo>
                                  <a:pt x="2724" y="6331"/>
                                </a:lnTo>
                                <a:cubicBezTo>
                                  <a:pt x="2759" y="6331"/>
                                  <a:pt x="2793" y="6371"/>
                                  <a:pt x="2793" y="6411"/>
                                </a:cubicBezTo>
                                <a:cubicBezTo>
                                  <a:pt x="2793" y="6451"/>
                                  <a:pt x="2759" y="6491"/>
                                  <a:pt x="2724" y="6491"/>
                                </a:cubicBezTo>
                                <a:lnTo>
                                  <a:pt x="1920" y="6491"/>
                                </a:lnTo>
                                <a:cubicBezTo>
                                  <a:pt x="1885" y="6491"/>
                                  <a:pt x="1851" y="6451"/>
                                  <a:pt x="1851" y="6411"/>
                                </a:cubicBezTo>
                                <a:cubicBezTo>
                                  <a:pt x="1851" y="6371"/>
                                  <a:pt x="1885" y="6331"/>
                                  <a:pt x="1920" y="6331"/>
                                </a:cubicBezTo>
                                <a:lnTo>
                                  <a:pt x="2081" y="6331"/>
                                </a:lnTo>
                                <a:cubicBezTo>
                                  <a:pt x="2092" y="6331"/>
                                  <a:pt x="2104" y="6318"/>
                                  <a:pt x="2104" y="6304"/>
                                </a:cubicBezTo>
                                <a:cubicBezTo>
                                  <a:pt x="2104" y="6291"/>
                                  <a:pt x="2092" y="6278"/>
                                  <a:pt x="2081" y="6278"/>
                                </a:cubicBezTo>
                                <a:lnTo>
                                  <a:pt x="1989" y="6278"/>
                                </a:lnTo>
                                <a:lnTo>
                                  <a:pt x="1989" y="5759"/>
                                </a:lnTo>
                                <a:cubicBezTo>
                                  <a:pt x="1989" y="5639"/>
                                  <a:pt x="2035" y="5520"/>
                                  <a:pt x="2115" y="5453"/>
                                </a:cubicBezTo>
                                <a:lnTo>
                                  <a:pt x="2081" y="5799"/>
                                </a:lnTo>
                                <a:cubicBezTo>
                                  <a:pt x="2081" y="5826"/>
                                  <a:pt x="2092" y="5852"/>
                                  <a:pt x="2104" y="5866"/>
                                </a:cubicBezTo>
                                <a:cubicBezTo>
                                  <a:pt x="2127" y="5879"/>
                                  <a:pt x="2150" y="5879"/>
                                  <a:pt x="2173" y="5866"/>
                                </a:cubicBezTo>
                                <a:lnTo>
                                  <a:pt x="2265" y="5812"/>
                                </a:lnTo>
                                <a:cubicBezTo>
                                  <a:pt x="2299" y="5786"/>
                                  <a:pt x="2357" y="5786"/>
                                  <a:pt x="2391" y="5812"/>
                                </a:cubicBezTo>
                                <a:lnTo>
                                  <a:pt x="2483" y="5866"/>
                                </a:lnTo>
                                <a:cubicBezTo>
                                  <a:pt x="2495" y="5866"/>
                                  <a:pt x="2506" y="5879"/>
                                  <a:pt x="2518" y="5879"/>
                                </a:cubicBezTo>
                                <a:cubicBezTo>
                                  <a:pt x="2529" y="5879"/>
                                  <a:pt x="2540" y="5879"/>
                                  <a:pt x="2552" y="5866"/>
                                </a:cubicBezTo>
                                <a:cubicBezTo>
                                  <a:pt x="2575" y="5852"/>
                                  <a:pt x="2586" y="5826"/>
                                  <a:pt x="2575" y="5799"/>
                                </a:cubicBezTo>
                                <a:lnTo>
                                  <a:pt x="2540" y="5440"/>
                                </a:lnTo>
                                <a:cubicBezTo>
                                  <a:pt x="2586" y="5520"/>
                                  <a:pt x="2644" y="5639"/>
                                  <a:pt x="2644" y="5759"/>
                                </a:cubicBezTo>
                                <a:close/>
                                <a:moveTo>
                                  <a:pt x="2816" y="5360"/>
                                </a:moveTo>
                                <a:cubicBezTo>
                                  <a:pt x="2816" y="5387"/>
                                  <a:pt x="2805" y="5400"/>
                                  <a:pt x="2793" y="5413"/>
                                </a:cubicBezTo>
                                <a:cubicBezTo>
                                  <a:pt x="2782" y="5427"/>
                                  <a:pt x="2770" y="5427"/>
                                  <a:pt x="2759" y="5427"/>
                                </a:cubicBezTo>
                                <a:lnTo>
                                  <a:pt x="2483" y="5320"/>
                                </a:lnTo>
                                <a:cubicBezTo>
                                  <a:pt x="2506" y="5280"/>
                                  <a:pt x="2518" y="5227"/>
                                  <a:pt x="2518" y="5174"/>
                                </a:cubicBezTo>
                                <a:cubicBezTo>
                                  <a:pt x="2518" y="5121"/>
                                  <a:pt x="2506" y="5081"/>
                                  <a:pt x="2483" y="5041"/>
                                </a:cubicBezTo>
                                <a:lnTo>
                                  <a:pt x="2759" y="4921"/>
                                </a:lnTo>
                                <a:cubicBezTo>
                                  <a:pt x="2770" y="4921"/>
                                  <a:pt x="2782" y="4921"/>
                                  <a:pt x="2793" y="4934"/>
                                </a:cubicBezTo>
                                <a:cubicBezTo>
                                  <a:pt x="2805" y="4948"/>
                                  <a:pt x="2816" y="4961"/>
                                  <a:pt x="2816" y="4988"/>
                                </a:cubicBezTo>
                                <a:lnTo>
                                  <a:pt x="2816" y="5360"/>
                                </a:lnTo>
                                <a:close/>
                                <a:moveTo>
                                  <a:pt x="2299" y="5121"/>
                                </a:moveTo>
                                <a:cubicBezTo>
                                  <a:pt x="2311" y="5121"/>
                                  <a:pt x="2322" y="5134"/>
                                  <a:pt x="2334" y="5134"/>
                                </a:cubicBezTo>
                                <a:cubicBezTo>
                                  <a:pt x="2345" y="5147"/>
                                  <a:pt x="2345" y="5161"/>
                                  <a:pt x="2345" y="5174"/>
                                </a:cubicBezTo>
                                <a:cubicBezTo>
                                  <a:pt x="2345" y="5187"/>
                                  <a:pt x="2357" y="5200"/>
                                  <a:pt x="2368" y="5200"/>
                                </a:cubicBezTo>
                                <a:cubicBezTo>
                                  <a:pt x="2380" y="5200"/>
                                  <a:pt x="2391" y="5187"/>
                                  <a:pt x="2391" y="5174"/>
                                </a:cubicBezTo>
                                <a:cubicBezTo>
                                  <a:pt x="2391" y="5134"/>
                                  <a:pt x="2380" y="5107"/>
                                  <a:pt x="2368" y="5094"/>
                                </a:cubicBezTo>
                                <a:cubicBezTo>
                                  <a:pt x="2345" y="5067"/>
                                  <a:pt x="2322" y="5054"/>
                                  <a:pt x="2288" y="5054"/>
                                </a:cubicBezTo>
                                <a:cubicBezTo>
                                  <a:pt x="2276" y="5054"/>
                                  <a:pt x="2265" y="5067"/>
                                  <a:pt x="2265" y="5081"/>
                                </a:cubicBezTo>
                                <a:cubicBezTo>
                                  <a:pt x="2276" y="5107"/>
                                  <a:pt x="2288" y="5121"/>
                                  <a:pt x="2299" y="5121"/>
                                </a:cubicBezTo>
                                <a:close/>
                                <a:moveTo>
                                  <a:pt x="2747" y="4961"/>
                                </a:moveTo>
                                <a:cubicBezTo>
                                  <a:pt x="2736" y="4974"/>
                                  <a:pt x="2736" y="4988"/>
                                  <a:pt x="2747" y="5001"/>
                                </a:cubicBezTo>
                                <a:lnTo>
                                  <a:pt x="2747" y="5094"/>
                                </a:lnTo>
                                <a:cubicBezTo>
                                  <a:pt x="2747" y="5107"/>
                                  <a:pt x="2759" y="5121"/>
                                  <a:pt x="2770" y="5121"/>
                                </a:cubicBezTo>
                                <a:cubicBezTo>
                                  <a:pt x="2782" y="5121"/>
                                  <a:pt x="2793" y="5107"/>
                                  <a:pt x="2793" y="5094"/>
                                </a:cubicBezTo>
                                <a:lnTo>
                                  <a:pt x="2793" y="5001"/>
                                </a:lnTo>
                                <a:cubicBezTo>
                                  <a:pt x="2793" y="4988"/>
                                  <a:pt x="2793" y="4974"/>
                                  <a:pt x="2782" y="4974"/>
                                </a:cubicBezTo>
                                <a:cubicBezTo>
                                  <a:pt x="2770" y="4948"/>
                                  <a:pt x="2759" y="4948"/>
                                  <a:pt x="2747" y="4961"/>
                                </a:cubicBezTo>
                                <a:close/>
                                <a:moveTo>
                                  <a:pt x="1851" y="5280"/>
                                </a:moveTo>
                                <a:cubicBezTo>
                                  <a:pt x="1851" y="5267"/>
                                  <a:pt x="1839" y="5254"/>
                                  <a:pt x="1828" y="5254"/>
                                </a:cubicBezTo>
                                <a:cubicBezTo>
                                  <a:pt x="1816" y="5254"/>
                                  <a:pt x="1805" y="5267"/>
                                  <a:pt x="1805" y="5280"/>
                                </a:cubicBezTo>
                                <a:lnTo>
                                  <a:pt x="1805" y="5373"/>
                                </a:lnTo>
                                <a:cubicBezTo>
                                  <a:pt x="1805" y="5387"/>
                                  <a:pt x="1805" y="5400"/>
                                  <a:pt x="1816" y="5400"/>
                                </a:cubicBezTo>
                                <a:cubicBezTo>
                                  <a:pt x="1816" y="5400"/>
                                  <a:pt x="1828" y="5413"/>
                                  <a:pt x="1839" y="5413"/>
                                </a:cubicBezTo>
                                <a:cubicBezTo>
                                  <a:pt x="1851" y="5413"/>
                                  <a:pt x="1851" y="5413"/>
                                  <a:pt x="1862" y="5400"/>
                                </a:cubicBezTo>
                                <a:cubicBezTo>
                                  <a:pt x="1874" y="5387"/>
                                  <a:pt x="1874" y="5373"/>
                                  <a:pt x="1862" y="5360"/>
                                </a:cubicBezTo>
                                <a:lnTo>
                                  <a:pt x="1862" y="5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" name="Shape"/>
                        <wps:cNvSpPr/>
                        <wps:spPr>
                          <a:xfrm>
                            <a:off x="694267" y="654585"/>
                            <a:ext cx="2007376" cy="9441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9233" extrusionOk="0">
                                <a:moveTo>
                                  <a:pt x="20097" y="17189"/>
                                </a:moveTo>
                                <a:cubicBezTo>
                                  <a:pt x="20097" y="17189"/>
                                  <a:pt x="20247" y="16620"/>
                                  <a:pt x="20439" y="15145"/>
                                </a:cubicBezTo>
                                <a:cubicBezTo>
                                  <a:pt x="18444" y="18172"/>
                                  <a:pt x="16709" y="15766"/>
                                  <a:pt x="14960" y="12636"/>
                                </a:cubicBezTo>
                                <a:cubicBezTo>
                                  <a:pt x="13854" y="10644"/>
                                  <a:pt x="12788" y="9868"/>
                                  <a:pt x="12173" y="9584"/>
                                </a:cubicBezTo>
                                <a:cubicBezTo>
                                  <a:pt x="12228" y="9299"/>
                                  <a:pt x="12255" y="9015"/>
                                  <a:pt x="12255" y="8678"/>
                                </a:cubicBezTo>
                                <a:cubicBezTo>
                                  <a:pt x="12255" y="8678"/>
                                  <a:pt x="12255" y="8652"/>
                                  <a:pt x="12255" y="8652"/>
                                </a:cubicBezTo>
                                <a:cubicBezTo>
                                  <a:pt x="14086" y="8549"/>
                                  <a:pt x="15794" y="8083"/>
                                  <a:pt x="16545" y="7359"/>
                                </a:cubicBezTo>
                                <a:cubicBezTo>
                                  <a:pt x="17392" y="6531"/>
                                  <a:pt x="19305" y="2496"/>
                                  <a:pt x="18594" y="1280"/>
                                </a:cubicBezTo>
                                <a:cubicBezTo>
                                  <a:pt x="17023" y="-1488"/>
                                  <a:pt x="14291" y="892"/>
                                  <a:pt x="13184" y="2263"/>
                                </a:cubicBezTo>
                                <a:cubicBezTo>
                                  <a:pt x="12487" y="3117"/>
                                  <a:pt x="11763" y="4901"/>
                                  <a:pt x="11326" y="6117"/>
                                </a:cubicBezTo>
                                <a:cubicBezTo>
                                  <a:pt x="11162" y="5988"/>
                                  <a:pt x="10984" y="5936"/>
                                  <a:pt x="10807" y="5936"/>
                                </a:cubicBezTo>
                                <a:cubicBezTo>
                                  <a:pt x="10629" y="5936"/>
                                  <a:pt x="10452" y="6014"/>
                                  <a:pt x="10288" y="6117"/>
                                </a:cubicBezTo>
                                <a:cubicBezTo>
                                  <a:pt x="9850" y="4901"/>
                                  <a:pt x="9126" y="3117"/>
                                  <a:pt x="8430" y="2263"/>
                                </a:cubicBezTo>
                                <a:cubicBezTo>
                                  <a:pt x="7309" y="892"/>
                                  <a:pt x="4591" y="-1488"/>
                                  <a:pt x="3019" y="1280"/>
                                </a:cubicBezTo>
                                <a:cubicBezTo>
                                  <a:pt x="2309" y="2522"/>
                                  <a:pt x="4222" y="6531"/>
                                  <a:pt x="5069" y="7359"/>
                                </a:cubicBezTo>
                                <a:cubicBezTo>
                                  <a:pt x="5820" y="8083"/>
                                  <a:pt x="7514" y="8549"/>
                                  <a:pt x="9345" y="8652"/>
                                </a:cubicBezTo>
                                <a:cubicBezTo>
                                  <a:pt x="9345" y="8652"/>
                                  <a:pt x="9345" y="8678"/>
                                  <a:pt x="9345" y="8678"/>
                                </a:cubicBezTo>
                                <a:cubicBezTo>
                                  <a:pt x="9345" y="8989"/>
                                  <a:pt x="9372" y="9299"/>
                                  <a:pt x="9427" y="9584"/>
                                </a:cubicBezTo>
                                <a:cubicBezTo>
                                  <a:pt x="8798" y="9868"/>
                                  <a:pt x="7746" y="10644"/>
                                  <a:pt x="6654" y="12610"/>
                                </a:cubicBezTo>
                                <a:cubicBezTo>
                                  <a:pt x="4905" y="15740"/>
                                  <a:pt x="3170" y="18146"/>
                                  <a:pt x="1175" y="15119"/>
                                </a:cubicBezTo>
                                <a:cubicBezTo>
                                  <a:pt x="1366" y="16594"/>
                                  <a:pt x="1517" y="17163"/>
                                  <a:pt x="1517" y="17163"/>
                                </a:cubicBezTo>
                                <a:cubicBezTo>
                                  <a:pt x="1517" y="17163"/>
                                  <a:pt x="410" y="17551"/>
                                  <a:pt x="0" y="16413"/>
                                </a:cubicBezTo>
                                <a:cubicBezTo>
                                  <a:pt x="533" y="18456"/>
                                  <a:pt x="2364" y="20112"/>
                                  <a:pt x="4222" y="18715"/>
                                </a:cubicBezTo>
                                <a:cubicBezTo>
                                  <a:pt x="6080" y="17318"/>
                                  <a:pt x="7132" y="14990"/>
                                  <a:pt x="7869" y="13179"/>
                                </a:cubicBezTo>
                                <a:cubicBezTo>
                                  <a:pt x="8443" y="11782"/>
                                  <a:pt x="9044" y="10825"/>
                                  <a:pt x="9646" y="10334"/>
                                </a:cubicBezTo>
                                <a:cubicBezTo>
                                  <a:pt x="9905" y="10981"/>
                                  <a:pt x="10329" y="11394"/>
                                  <a:pt x="10793" y="11394"/>
                                </a:cubicBezTo>
                                <a:cubicBezTo>
                                  <a:pt x="11258" y="11394"/>
                                  <a:pt x="11681" y="10981"/>
                                  <a:pt x="11941" y="10308"/>
                                </a:cubicBezTo>
                                <a:cubicBezTo>
                                  <a:pt x="12542" y="10774"/>
                                  <a:pt x="13157" y="11757"/>
                                  <a:pt x="13731" y="13153"/>
                                </a:cubicBezTo>
                                <a:cubicBezTo>
                                  <a:pt x="14468" y="14964"/>
                                  <a:pt x="15520" y="17292"/>
                                  <a:pt x="17378" y="18689"/>
                                </a:cubicBezTo>
                                <a:cubicBezTo>
                                  <a:pt x="19236" y="20086"/>
                                  <a:pt x="21067" y="18405"/>
                                  <a:pt x="21600" y="16387"/>
                                </a:cubicBezTo>
                                <a:cubicBezTo>
                                  <a:pt x="21190" y="17577"/>
                                  <a:pt x="20097" y="17189"/>
                                  <a:pt x="20097" y="17189"/>
                                </a:cubicBezTo>
                                <a:close/>
                                <a:moveTo>
                                  <a:pt x="6312" y="5962"/>
                                </a:moveTo>
                                <a:cubicBezTo>
                                  <a:pt x="5246" y="5083"/>
                                  <a:pt x="4058" y="3375"/>
                                  <a:pt x="4577" y="2341"/>
                                </a:cubicBezTo>
                                <a:cubicBezTo>
                                  <a:pt x="5096" y="1306"/>
                                  <a:pt x="6312" y="2108"/>
                                  <a:pt x="7501" y="3065"/>
                                </a:cubicBezTo>
                                <a:cubicBezTo>
                                  <a:pt x="8279" y="3686"/>
                                  <a:pt x="9277" y="5445"/>
                                  <a:pt x="9878" y="6583"/>
                                </a:cubicBezTo>
                                <a:cubicBezTo>
                                  <a:pt x="9687" y="6893"/>
                                  <a:pt x="9536" y="7307"/>
                                  <a:pt x="9441" y="7773"/>
                                </a:cubicBezTo>
                                <a:cubicBezTo>
                                  <a:pt x="8471" y="7307"/>
                                  <a:pt x="7063" y="6583"/>
                                  <a:pt x="6312" y="5962"/>
                                </a:cubicBezTo>
                                <a:close/>
                                <a:moveTo>
                                  <a:pt x="14113" y="3065"/>
                                </a:moveTo>
                                <a:cubicBezTo>
                                  <a:pt x="15302" y="2108"/>
                                  <a:pt x="16518" y="1332"/>
                                  <a:pt x="17037" y="2341"/>
                                </a:cubicBezTo>
                                <a:cubicBezTo>
                                  <a:pt x="17556" y="3349"/>
                                  <a:pt x="16367" y="5083"/>
                                  <a:pt x="15302" y="5962"/>
                                </a:cubicBezTo>
                                <a:cubicBezTo>
                                  <a:pt x="14537" y="6583"/>
                                  <a:pt x="13129" y="7333"/>
                                  <a:pt x="12159" y="7773"/>
                                </a:cubicBezTo>
                                <a:cubicBezTo>
                                  <a:pt x="12077" y="7307"/>
                                  <a:pt x="11927" y="6919"/>
                                  <a:pt x="11736" y="6609"/>
                                </a:cubicBezTo>
                                <a:cubicBezTo>
                                  <a:pt x="12323" y="5445"/>
                                  <a:pt x="13321" y="3686"/>
                                  <a:pt x="14113" y="30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" name="Shape"/>
                        <wps:cNvSpPr/>
                        <wps:spPr>
                          <a:xfrm>
                            <a:off x="0" y="163518"/>
                            <a:ext cx="1349794" cy="1397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82" h="21588" extrusionOk="0">
                                <a:moveTo>
                                  <a:pt x="21582" y="1538"/>
                                </a:moveTo>
                                <a:cubicBezTo>
                                  <a:pt x="21582" y="1538"/>
                                  <a:pt x="21501" y="1557"/>
                                  <a:pt x="21338" y="1597"/>
                                </a:cubicBezTo>
                                <a:cubicBezTo>
                                  <a:pt x="21176" y="1636"/>
                                  <a:pt x="20953" y="1695"/>
                                  <a:pt x="20668" y="1734"/>
                                </a:cubicBezTo>
                                <a:cubicBezTo>
                                  <a:pt x="20608" y="1734"/>
                                  <a:pt x="20567" y="1754"/>
                                  <a:pt x="20506" y="1754"/>
                                </a:cubicBezTo>
                                <a:cubicBezTo>
                                  <a:pt x="20445" y="1479"/>
                                  <a:pt x="20323" y="1224"/>
                                  <a:pt x="20181" y="989"/>
                                </a:cubicBezTo>
                                <a:cubicBezTo>
                                  <a:pt x="20100" y="851"/>
                                  <a:pt x="19999" y="714"/>
                                  <a:pt x="19897" y="596"/>
                                </a:cubicBezTo>
                                <a:cubicBezTo>
                                  <a:pt x="19796" y="478"/>
                                  <a:pt x="19674" y="361"/>
                                  <a:pt x="19552" y="263"/>
                                </a:cubicBezTo>
                                <a:cubicBezTo>
                                  <a:pt x="19430" y="165"/>
                                  <a:pt x="19288" y="86"/>
                                  <a:pt x="19126" y="47"/>
                                </a:cubicBezTo>
                                <a:cubicBezTo>
                                  <a:pt x="18963" y="-12"/>
                                  <a:pt x="18780" y="-12"/>
                                  <a:pt x="18618" y="27"/>
                                </a:cubicBezTo>
                                <a:cubicBezTo>
                                  <a:pt x="18537" y="47"/>
                                  <a:pt x="18456" y="86"/>
                                  <a:pt x="18374" y="125"/>
                                </a:cubicBezTo>
                                <a:lnTo>
                                  <a:pt x="18354" y="145"/>
                                </a:lnTo>
                                <a:lnTo>
                                  <a:pt x="18334" y="165"/>
                                </a:lnTo>
                                <a:cubicBezTo>
                                  <a:pt x="18314" y="184"/>
                                  <a:pt x="18293" y="184"/>
                                  <a:pt x="18293" y="204"/>
                                </a:cubicBezTo>
                                <a:cubicBezTo>
                                  <a:pt x="18273" y="223"/>
                                  <a:pt x="18232" y="263"/>
                                  <a:pt x="18212" y="282"/>
                                </a:cubicBezTo>
                                <a:cubicBezTo>
                                  <a:pt x="18111" y="400"/>
                                  <a:pt x="18029" y="557"/>
                                  <a:pt x="18009" y="714"/>
                                </a:cubicBezTo>
                                <a:cubicBezTo>
                                  <a:pt x="17989" y="871"/>
                                  <a:pt x="18009" y="1028"/>
                                  <a:pt x="18070" y="1165"/>
                                </a:cubicBezTo>
                                <a:cubicBezTo>
                                  <a:pt x="18131" y="1302"/>
                                  <a:pt x="18212" y="1420"/>
                                  <a:pt x="18314" y="1518"/>
                                </a:cubicBezTo>
                                <a:cubicBezTo>
                                  <a:pt x="18517" y="1714"/>
                                  <a:pt x="18740" y="1852"/>
                                  <a:pt x="18983" y="1930"/>
                                </a:cubicBezTo>
                                <a:cubicBezTo>
                                  <a:pt x="19227" y="2009"/>
                                  <a:pt x="19450" y="2048"/>
                                  <a:pt x="19674" y="2068"/>
                                </a:cubicBezTo>
                                <a:cubicBezTo>
                                  <a:pt x="19938" y="2087"/>
                                  <a:pt x="20161" y="2068"/>
                                  <a:pt x="20384" y="2028"/>
                                </a:cubicBezTo>
                                <a:cubicBezTo>
                                  <a:pt x="20425" y="2283"/>
                                  <a:pt x="20405" y="2558"/>
                                  <a:pt x="20303" y="2813"/>
                                </a:cubicBezTo>
                                <a:cubicBezTo>
                                  <a:pt x="20202" y="3107"/>
                                  <a:pt x="20019" y="3343"/>
                                  <a:pt x="19755" y="3539"/>
                                </a:cubicBezTo>
                                <a:cubicBezTo>
                                  <a:pt x="19511" y="3735"/>
                                  <a:pt x="19207" y="3872"/>
                                  <a:pt x="18902" y="3971"/>
                                </a:cubicBezTo>
                                <a:cubicBezTo>
                                  <a:pt x="18598" y="4069"/>
                                  <a:pt x="18273" y="4088"/>
                                  <a:pt x="17948" y="4049"/>
                                </a:cubicBezTo>
                                <a:cubicBezTo>
                                  <a:pt x="17623" y="4010"/>
                                  <a:pt x="17299" y="3931"/>
                                  <a:pt x="16994" y="3814"/>
                                </a:cubicBezTo>
                                <a:cubicBezTo>
                                  <a:pt x="16832" y="3755"/>
                                  <a:pt x="16690" y="3696"/>
                                  <a:pt x="16547" y="3617"/>
                                </a:cubicBezTo>
                                <a:cubicBezTo>
                                  <a:pt x="16547" y="3617"/>
                                  <a:pt x="16568" y="3598"/>
                                  <a:pt x="16568" y="3598"/>
                                </a:cubicBezTo>
                                <a:lnTo>
                                  <a:pt x="16608" y="3559"/>
                                </a:lnTo>
                                <a:lnTo>
                                  <a:pt x="16649" y="3539"/>
                                </a:lnTo>
                                <a:lnTo>
                                  <a:pt x="16690" y="3519"/>
                                </a:lnTo>
                                <a:lnTo>
                                  <a:pt x="16710" y="3500"/>
                                </a:lnTo>
                                <a:lnTo>
                                  <a:pt x="16710" y="3500"/>
                                </a:lnTo>
                                <a:cubicBezTo>
                                  <a:pt x="16710" y="3500"/>
                                  <a:pt x="16730" y="3480"/>
                                  <a:pt x="16730" y="3480"/>
                                </a:cubicBezTo>
                                <a:lnTo>
                                  <a:pt x="16791" y="3421"/>
                                </a:lnTo>
                                <a:cubicBezTo>
                                  <a:pt x="16832" y="3382"/>
                                  <a:pt x="16872" y="3323"/>
                                  <a:pt x="16913" y="3284"/>
                                </a:cubicBezTo>
                                <a:cubicBezTo>
                                  <a:pt x="17055" y="3088"/>
                                  <a:pt x="17136" y="2852"/>
                                  <a:pt x="17177" y="2637"/>
                                </a:cubicBezTo>
                                <a:cubicBezTo>
                                  <a:pt x="17197" y="2519"/>
                                  <a:pt x="17197" y="2401"/>
                                  <a:pt x="17177" y="2303"/>
                                </a:cubicBezTo>
                                <a:cubicBezTo>
                                  <a:pt x="17177" y="2244"/>
                                  <a:pt x="17156" y="2185"/>
                                  <a:pt x="17156" y="2126"/>
                                </a:cubicBezTo>
                                <a:cubicBezTo>
                                  <a:pt x="17156" y="2107"/>
                                  <a:pt x="17136" y="2068"/>
                                  <a:pt x="17136" y="2048"/>
                                </a:cubicBezTo>
                                <a:lnTo>
                                  <a:pt x="17116" y="2009"/>
                                </a:lnTo>
                                <a:lnTo>
                                  <a:pt x="17116" y="1989"/>
                                </a:lnTo>
                                <a:lnTo>
                                  <a:pt x="17116" y="1989"/>
                                </a:lnTo>
                                <a:cubicBezTo>
                                  <a:pt x="17116" y="1989"/>
                                  <a:pt x="17116" y="1969"/>
                                  <a:pt x="17116" y="1969"/>
                                </a:cubicBezTo>
                                <a:cubicBezTo>
                                  <a:pt x="17035" y="1754"/>
                                  <a:pt x="16913" y="1557"/>
                                  <a:pt x="16730" y="1420"/>
                                </a:cubicBezTo>
                                <a:cubicBezTo>
                                  <a:pt x="16568" y="1283"/>
                                  <a:pt x="16344" y="1185"/>
                                  <a:pt x="16141" y="1145"/>
                                </a:cubicBezTo>
                                <a:cubicBezTo>
                                  <a:pt x="16040" y="1126"/>
                                  <a:pt x="15938" y="1126"/>
                                  <a:pt x="15817" y="1126"/>
                                </a:cubicBezTo>
                                <a:cubicBezTo>
                                  <a:pt x="15756" y="1126"/>
                                  <a:pt x="15715" y="1145"/>
                                  <a:pt x="15654" y="1145"/>
                                </a:cubicBezTo>
                                <a:cubicBezTo>
                                  <a:pt x="15634" y="1145"/>
                                  <a:pt x="15614" y="1165"/>
                                  <a:pt x="15573" y="1165"/>
                                </a:cubicBezTo>
                                <a:lnTo>
                                  <a:pt x="15512" y="1185"/>
                                </a:lnTo>
                                <a:cubicBezTo>
                                  <a:pt x="15512" y="1185"/>
                                  <a:pt x="15492" y="1185"/>
                                  <a:pt x="15492" y="1185"/>
                                </a:cubicBezTo>
                                <a:lnTo>
                                  <a:pt x="15492" y="1185"/>
                                </a:lnTo>
                                <a:lnTo>
                                  <a:pt x="15471" y="1185"/>
                                </a:lnTo>
                                <a:lnTo>
                                  <a:pt x="15431" y="1204"/>
                                </a:lnTo>
                                <a:cubicBezTo>
                                  <a:pt x="15411" y="1204"/>
                                  <a:pt x="15390" y="1224"/>
                                  <a:pt x="15370" y="1244"/>
                                </a:cubicBezTo>
                                <a:cubicBezTo>
                                  <a:pt x="15329" y="1263"/>
                                  <a:pt x="15289" y="1283"/>
                                  <a:pt x="15248" y="1322"/>
                                </a:cubicBezTo>
                                <a:cubicBezTo>
                                  <a:pt x="15167" y="1381"/>
                                  <a:pt x="15086" y="1440"/>
                                  <a:pt x="15025" y="1518"/>
                                </a:cubicBezTo>
                                <a:cubicBezTo>
                                  <a:pt x="14964" y="1597"/>
                                  <a:pt x="14923" y="1675"/>
                                  <a:pt x="14883" y="1754"/>
                                </a:cubicBezTo>
                                <a:cubicBezTo>
                                  <a:pt x="14842" y="1832"/>
                                  <a:pt x="14822" y="1930"/>
                                  <a:pt x="14822" y="2009"/>
                                </a:cubicBezTo>
                                <a:cubicBezTo>
                                  <a:pt x="14822" y="2028"/>
                                  <a:pt x="14822" y="2048"/>
                                  <a:pt x="14822" y="2068"/>
                                </a:cubicBezTo>
                                <a:cubicBezTo>
                                  <a:pt x="14822" y="2087"/>
                                  <a:pt x="14822" y="2107"/>
                                  <a:pt x="14822" y="2126"/>
                                </a:cubicBezTo>
                                <a:cubicBezTo>
                                  <a:pt x="14822" y="2166"/>
                                  <a:pt x="14822" y="2205"/>
                                  <a:pt x="14842" y="2264"/>
                                </a:cubicBezTo>
                                <a:cubicBezTo>
                                  <a:pt x="14842" y="2283"/>
                                  <a:pt x="14842" y="2303"/>
                                  <a:pt x="14862" y="2323"/>
                                </a:cubicBezTo>
                                <a:lnTo>
                                  <a:pt x="14883" y="2381"/>
                                </a:lnTo>
                                <a:lnTo>
                                  <a:pt x="14883" y="2421"/>
                                </a:lnTo>
                                <a:lnTo>
                                  <a:pt x="14903" y="2460"/>
                                </a:lnTo>
                                <a:cubicBezTo>
                                  <a:pt x="14903" y="2480"/>
                                  <a:pt x="14923" y="2499"/>
                                  <a:pt x="14923" y="2519"/>
                                </a:cubicBezTo>
                                <a:cubicBezTo>
                                  <a:pt x="15005" y="2676"/>
                                  <a:pt x="15126" y="2793"/>
                                  <a:pt x="15248" y="2872"/>
                                </a:cubicBezTo>
                                <a:cubicBezTo>
                                  <a:pt x="15390" y="2950"/>
                                  <a:pt x="15532" y="2970"/>
                                  <a:pt x="15674" y="2970"/>
                                </a:cubicBezTo>
                                <a:cubicBezTo>
                                  <a:pt x="15735" y="2970"/>
                                  <a:pt x="15817" y="2950"/>
                                  <a:pt x="15877" y="2931"/>
                                </a:cubicBezTo>
                                <a:cubicBezTo>
                                  <a:pt x="15938" y="2911"/>
                                  <a:pt x="15999" y="2892"/>
                                  <a:pt x="16060" y="2852"/>
                                </a:cubicBezTo>
                                <a:cubicBezTo>
                                  <a:pt x="16162" y="2774"/>
                                  <a:pt x="16243" y="2676"/>
                                  <a:pt x="16284" y="2578"/>
                                </a:cubicBezTo>
                                <a:cubicBezTo>
                                  <a:pt x="16324" y="2480"/>
                                  <a:pt x="16344" y="2362"/>
                                  <a:pt x="16324" y="2264"/>
                                </a:cubicBezTo>
                                <a:cubicBezTo>
                                  <a:pt x="16324" y="2244"/>
                                  <a:pt x="16324" y="2205"/>
                                  <a:pt x="16304" y="2185"/>
                                </a:cubicBezTo>
                                <a:cubicBezTo>
                                  <a:pt x="16304" y="2166"/>
                                  <a:pt x="16304" y="2166"/>
                                  <a:pt x="16304" y="2146"/>
                                </a:cubicBezTo>
                                <a:lnTo>
                                  <a:pt x="16304" y="2126"/>
                                </a:lnTo>
                                <a:cubicBezTo>
                                  <a:pt x="16304" y="2107"/>
                                  <a:pt x="16304" y="2107"/>
                                  <a:pt x="16304" y="2107"/>
                                </a:cubicBezTo>
                                <a:cubicBezTo>
                                  <a:pt x="16284" y="2068"/>
                                  <a:pt x="16263" y="2028"/>
                                  <a:pt x="16243" y="1989"/>
                                </a:cubicBezTo>
                                <a:cubicBezTo>
                                  <a:pt x="16202" y="1930"/>
                                  <a:pt x="16121" y="1871"/>
                                  <a:pt x="16081" y="1852"/>
                                </a:cubicBezTo>
                                <a:cubicBezTo>
                                  <a:pt x="15959" y="1793"/>
                                  <a:pt x="15857" y="1793"/>
                                  <a:pt x="15776" y="1793"/>
                                </a:cubicBezTo>
                                <a:cubicBezTo>
                                  <a:pt x="15735" y="1793"/>
                                  <a:pt x="15715" y="1813"/>
                                  <a:pt x="15695" y="1813"/>
                                </a:cubicBezTo>
                                <a:cubicBezTo>
                                  <a:pt x="15674" y="1813"/>
                                  <a:pt x="15674" y="1813"/>
                                  <a:pt x="15674" y="1813"/>
                                </a:cubicBezTo>
                                <a:cubicBezTo>
                                  <a:pt x="15654" y="1813"/>
                                  <a:pt x="15634" y="1832"/>
                                  <a:pt x="15654" y="1852"/>
                                </a:cubicBezTo>
                                <a:cubicBezTo>
                                  <a:pt x="15654" y="1871"/>
                                  <a:pt x="15674" y="1891"/>
                                  <a:pt x="15695" y="1871"/>
                                </a:cubicBezTo>
                                <a:cubicBezTo>
                                  <a:pt x="15695" y="1871"/>
                                  <a:pt x="15735" y="1852"/>
                                  <a:pt x="15776" y="1852"/>
                                </a:cubicBezTo>
                                <a:cubicBezTo>
                                  <a:pt x="15837" y="1852"/>
                                  <a:pt x="15918" y="1852"/>
                                  <a:pt x="16020" y="1911"/>
                                </a:cubicBezTo>
                                <a:cubicBezTo>
                                  <a:pt x="16060" y="1930"/>
                                  <a:pt x="16121" y="1989"/>
                                  <a:pt x="16141" y="2028"/>
                                </a:cubicBezTo>
                                <a:cubicBezTo>
                                  <a:pt x="16162" y="2048"/>
                                  <a:pt x="16182" y="2087"/>
                                  <a:pt x="16182" y="2126"/>
                                </a:cubicBezTo>
                                <a:cubicBezTo>
                                  <a:pt x="16182" y="2126"/>
                                  <a:pt x="16182" y="2146"/>
                                  <a:pt x="16182" y="2146"/>
                                </a:cubicBezTo>
                                <a:lnTo>
                                  <a:pt x="16182" y="2166"/>
                                </a:lnTo>
                                <a:cubicBezTo>
                                  <a:pt x="16182" y="2185"/>
                                  <a:pt x="16182" y="2185"/>
                                  <a:pt x="16182" y="2205"/>
                                </a:cubicBezTo>
                                <a:cubicBezTo>
                                  <a:pt x="16182" y="2225"/>
                                  <a:pt x="16182" y="2244"/>
                                  <a:pt x="16182" y="2264"/>
                                </a:cubicBezTo>
                                <a:cubicBezTo>
                                  <a:pt x="16182" y="2342"/>
                                  <a:pt x="16182" y="2421"/>
                                  <a:pt x="16141" y="2499"/>
                                </a:cubicBezTo>
                                <a:cubicBezTo>
                                  <a:pt x="16101" y="2578"/>
                                  <a:pt x="16040" y="2656"/>
                                  <a:pt x="15959" y="2715"/>
                                </a:cubicBezTo>
                                <a:cubicBezTo>
                                  <a:pt x="15918" y="2735"/>
                                  <a:pt x="15857" y="2754"/>
                                  <a:pt x="15817" y="2774"/>
                                </a:cubicBezTo>
                                <a:cubicBezTo>
                                  <a:pt x="15796" y="2774"/>
                                  <a:pt x="15756" y="2793"/>
                                  <a:pt x="15735" y="2793"/>
                                </a:cubicBezTo>
                                <a:cubicBezTo>
                                  <a:pt x="15715" y="2793"/>
                                  <a:pt x="15674" y="2793"/>
                                  <a:pt x="15654" y="2793"/>
                                </a:cubicBezTo>
                                <a:cubicBezTo>
                                  <a:pt x="15532" y="2793"/>
                                  <a:pt x="15431" y="2754"/>
                                  <a:pt x="15309" y="2695"/>
                                </a:cubicBezTo>
                                <a:cubicBezTo>
                                  <a:pt x="15208" y="2637"/>
                                  <a:pt x="15126" y="2538"/>
                                  <a:pt x="15065" y="2421"/>
                                </a:cubicBezTo>
                                <a:cubicBezTo>
                                  <a:pt x="15065" y="2401"/>
                                  <a:pt x="15045" y="2381"/>
                                  <a:pt x="15045" y="2381"/>
                                </a:cubicBezTo>
                                <a:lnTo>
                                  <a:pt x="15045" y="2362"/>
                                </a:lnTo>
                                <a:cubicBezTo>
                                  <a:pt x="15045" y="2362"/>
                                  <a:pt x="15045" y="2362"/>
                                  <a:pt x="15045" y="2362"/>
                                </a:cubicBezTo>
                                <a:lnTo>
                                  <a:pt x="15045" y="2362"/>
                                </a:lnTo>
                                <a:lnTo>
                                  <a:pt x="15045" y="2342"/>
                                </a:lnTo>
                                <a:lnTo>
                                  <a:pt x="15025" y="2283"/>
                                </a:lnTo>
                                <a:cubicBezTo>
                                  <a:pt x="15025" y="2264"/>
                                  <a:pt x="15025" y="2244"/>
                                  <a:pt x="15025" y="2244"/>
                                </a:cubicBezTo>
                                <a:cubicBezTo>
                                  <a:pt x="15025" y="2205"/>
                                  <a:pt x="15025" y="2185"/>
                                  <a:pt x="15025" y="2146"/>
                                </a:cubicBezTo>
                                <a:cubicBezTo>
                                  <a:pt x="15025" y="2126"/>
                                  <a:pt x="15025" y="2107"/>
                                  <a:pt x="15025" y="2087"/>
                                </a:cubicBezTo>
                                <a:cubicBezTo>
                                  <a:pt x="15025" y="2068"/>
                                  <a:pt x="15025" y="2048"/>
                                  <a:pt x="15025" y="2028"/>
                                </a:cubicBezTo>
                                <a:cubicBezTo>
                                  <a:pt x="15025" y="1969"/>
                                  <a:pt x="15065" y="1891"/>
                                  <a:pt x="15086" y="1832"/>
                                </a:cubicBezTo>
                                <a:cubicBezTo>
                                  <a:pt x="15106" y="1773"/>
                                  <a:pt x="15147" y="1714"/>
                                  <a:pt x="15208" y="1656"/>
                                </a:cubicBezTo>
                                <a:cubicBezTo>
                                  <a:pt x="15248" y="1597"/>
                                  <a:pt x="15309" y="1557"/>
                                  <a:pt x="15370" y="1518"/>
                                </a:cubicBezTo>
                                <a:cubicBezTo>
                                  <a:pt x="15411" y="1499"/>
                                  <a:pt x="15431" y="1479"/>
                                  <a:pt x="15471" y="1459"/>
                                </a:cubicBezTo>
                                <a:cubicBezTo>
                                  <a:pt x="15492" y="1459"/>
                                  <a:pt x="15512" y="1440"/>
                                  <a:pt x="15532" y="1440"/>
                                </a:cubicBezTo>
                                <a:lnTo>
                                  <a:pt x="15573" y="1420"/>
                                </a:lnTo>
                                <a:lnTo>
                                  <a:pt x="15634" y="1401"/>
                                </a:lnTo>
                                <a:cubicBezTo>
                                  <a:pt x="15654" y="1401"/>
                                  <a:pt x="15674" y="1381"/>
                                  <a:pt x="15695" y="1381"/>
                                </a:cubicBezTo>
                                <a:cubicBezTo>
                                  <a:pt x="15735" y="1381"/>
                                  <a:pt x="15776" y="1361"/>
                                  <a:pt x="15817" y="1361"/>
                                </a:cubicBezTo>
                                <a:cubicBezTo>
                                  <a:pt x="15898" y="1361"/>
                                  <a:pt x="15979" y="1361"/>
                                  <a:pt x="16060" y="1381"/>
                                </a:cubicBezTo>
                                <a:cubicBezTo>
                                  <a:pt x="16223" y="1420"/>
                                  <a:pt x="16385" y="1499"/>
                                  <a:pt x="16507" y="1597"/>
                                </a:cubicBezTo>
                                <a:cubicBezTo>
                                  <a:pt x="16629" y="1714"/>
                                  <a:pt x="16730" y="1852"/>
                                  <a:pt x="16791" y="2028"/>
                                </a:cubicBezTo>
                                <a:cubicBezTo>
                                  <a:pt x="16791" y="2028"/>
                                  <a:pt x="16791" y="2028"/>
                                  <a:pt x="16791" y="2028"/>
                                </a:cubicBezTo>
                                <a:lnTo>
                                  <a:pt x="16791" y="2028"/>
                                </a:lnTo>
                                <a:lnTo>
                                  <a:pt x="16791" y="2048"/>
                                </a:lnTo>
                                <a:lnTo>
                                  <a:pt x="16791" y="2087"/>
                                </a:lnTo>
                                <a:cubicBezTo>
                                  <a:pt x="16791" y="2107"/>
                                  <a:pt x="16811" y="2126"/>
                                  <a:pt x="16811" y="2146"/>
                                </a:cubicBezTo>
                                <a:cubicBezTo>
                                  <a:pt x="16811" y="2185"/>
                                  <a:pt x="16832" y="2225"/>
                                  <a:pt x="16832" y="2283"/>
                                </a:cubicBezTo>
                                <a:cubicBezTo>
                                  <a:pt x="16832" y="2381"/>
                                  <a:pt x="16832" y="2460"/>
                                  <a:pt x="16811" y="2558"/>
                                </a:cubicBezTo>
                                <a:cubicBezTo>
                                  <a:pt x="16791" y="2735"/>
                                  <a:pt x="16710" y="2911"/>
                                  <a:pt x="16588" y="3068"/>
                                </a:cubicBezTo>
                                <a:cubicBezTo>
                                  <a:pt x="16568" y="3107"/>
                                  <a:pt x="16527" y="3147"/>
                                  <a:pt x="16487" y="3186"/>
                                </a:cubicBezTo>
                                <a:lnTo>
                                  <a:pt x="16426" y="3245"/>
                                </a:lnTo>
                                <a:lnTo>
                                  <a:pt x="16365" y="3304"/>
                                </a:lnTo>
                                <a:lnTo>
                                  <a:pt x="16324" y="3323"/>
                                </a:lnTo>
                                <a:lnTo>
                                  <a:pt x="16304" y="3343"/>
                                </a:lnTo>
                                <a:cubicBezTo>
                                  <a:pt x="16284" y="3362"/>
                                  <a:pt x="16263" y="3382"/>
                                  <a:pt x="16243" y="3382"/>
                                </a:cubicBezTo>
                                <a:cubicBezTo>
                                  <a:pt x="16223" y="3402"/>
                                  <a:pt x="16182" y="3421"/>
                                  <a:pt x="16162" y="3421"/>
                                </a:cubicBezTo>
                                <a:cubicBezTo>
                                  <a:pt x="15837" y="3245"/>
                                  <a:pt x="15532" y="3068"/>
                                  <a:pt x="15228" y="2872"/>
                                </a:cubicBezTo>
                                <a:cubicBezTo>
                                  <a:pt x="15086" y="2793"/>
                                  <a:pt x="14964" y="2695"/>
                                  <a:pt x="14842" y="2617"/>
                                </a:cubicBezTo>
                                <a:cubicBezTo>
                                  <a:pt x="14720" y="2538"/>
                                  <a:pt x="14578" y="2440"/>
                                  <a:pt x="14456" y="2362"/>
                                </a:cubicBezTo>
                                <a:cubicBezTo>
                                  <a:pt x="14213" y="2185"/>
                                  <a:pt x="13969" y="2009"/>
                                  <a:pt x="13726" y="1852"/>
                                </a:cubicBezTo>
                                <a:cubicBezTo>
                                  <a:pt x="13259" y="1518"/>
                                  <a:pt x="12792" y="1224"/>
                                  <a:pt x="12325" y="989"/>
                                </a:cubicBezTo>
                                <a:cubicBezTo>
                                  <a:pt x="12102" y="871"/>
                                  <a:pt x="11858" y="773"/>
                                  <a:pt x="11635" y="694"/>
                                </a:cubicBezTo>
                                <a:cubicBezTo>
                                  <a:pt x="11411" y="616"/>
                                  <a:pt x="11188" y="557"/>
                                  <a:pt x="10985" y="498"/>
                                </a:cubicBezTo>
                                <a:cubicBezTo>
                                  <a:pt x="10782" y="459"/>
                                  <a:pt x="10579" y="420"/>
                                  <a:pt x="10396" y="400"/>
                                </a:cubicBezTo>
                                <a:cubicBezTo>
                                  <a:pt x="10214" y="380"/>
                                  <a:pt x="10051" y="380"/>
                                  <a:pt x="9889" y="400"/>
                                </a:cubicBezTo>
                                <a:cubicBezTo>
                                  <a:pt x="9584" y="420"/>
                                  <a:pt x="9361" y="459"/>
                                  <a:pt x="9199" y="498"/>
                                </a:cubicBezTo>
                                <a:cubicBezTo>
                                  <a:pt x="9158" y="518"/>
                                  <a:pt x="9117" y="518"/>
                                  <a:pt x="9077" y="537"/>
                                </a:cubicBezTo>
                                <a:cubicBezTo>
                                  <a:pt x="8996" y="557"/>
                                  <a:pt x="8914" y="577"/>
                                  <a:pt x="8853" y="596"/>
                                </a:cubicBezTo>
                                <a:cubicBezTo>
                                  <a:pt x="8813" y="596"/>
                                  <a:pt x="8793" y="616"/>
                                  <a:pt x="8752" y="635"/>
                                </a:cubicBezTo>
                                <a:lnTo>
                                  <a:pt x="8732" y="635"/>
                                </a:lnTo>
                                <a:cubicBezTo>
                                  <a:pt x="8711" y="635"/>
                                  <a:pt x="8732" y="635"/>
                                  <a:pt x="8711" y="635"/>
                                </a:cubicBezTo>
                                <a:lnTo>
                                  <a:pt x="8691" y="635"/>
                                </a:lnTo>
                                <a:lnTo>
                                  <a:pt x="8650" y="655"/>
                                </a:lnTo>
                                <a:lnTo>
                                  <a:pt x="8569" y="694"/>
                                </a:lnTo>
                                <a:lnTo>
                                  <a:pt x="8468" y="753"/>
                                </a:lnTo>
                                <a:lnTo>
                                  <a:pt x="8427" y="773"/>
                                </a:lnTo>
                                <a:cubicBezTo>
                                  <a:pt x="8407" y="773"/>
                                  <a:pt x="8407" y="792"/>
                                  <a:pt x="8387" y="792"/>
                                </a:cubicBezTo>
                                <a:lnTo>
                                  <a:pt x="8305" y="851"/>
                                </a:lnTo>
                                <a:cubicBezTo>
                                  <a:pt x="8244" y="890"/>
                                  <a:pt x="8204" y="930"/>
                                  <a:pt x="8143" y="989"/>
                                </a:cubicBezTo>
                                <a:cubicBezTo>
                                  <a:pt x="8102" y="1008"/>
                                  <a:pt x="8082" y="1047"/>
                                  <a:pt x="8062" y="1087"/>
                                </a:cubicBezTo>
                                <a:cubicBezTo>
                                  <a:pt x="8021" y="1047"/>
                                  <a:pt x="7960" y="989"/>
                                  <a:pt x="7920" y="949"/>
                                </a:cubicBezTo>
                                <a:cubicBezTo>
                                  <a:pt x="7514" y="616"/>
                                  <a:pt x="7026" y="380"/>
                                  <a:pt x="6519" y="282"/>
                                </a:cubicBezTo>
                                <a:cubicBezTo>
                                  <a:pt x="6011" y="165"/>
                                  <a:pt x="5484" y="165"/>
                                  <a:pt x="4996" y="282"/>
                                </a:cubicBezTo>
                                <a:cubicBezTo>
                                  <a:pt x="4753" y="341"/>
                                  <a:pt x="4509" y="420"/>
                                  <a:pt x="4286" y="518"/>
                                </a:cubicBezTo>
                                <a:lnTo>
                                  <a:pt x="4205" y="557"/>
                                </a:lnTo>
                                <a:lnTo>
                                  <a:pt x="4123" y="596"/>
                                </a:lnTo>
                                <a:lnTo>
                                  <a:pt x="4042" y="635"/>
                                </a:lnTo>
                                <a:cubicBezTo>
                                  <a:pt x="4022" y="655"/>
                                  <a:pt x="3981" y="655"/>
                                  <a:pt x="3961" y="675"/>
                                </a:cubicBezTo>
                                <a:cubicBezTo>
                                  <a:pt x="3900" y="714"/>
                                  <a:pt x="3859" y="734"/>
                                  <a:pt x="3799" y="773"/>
                                </a:cubicBezTo>
                                <a:cubicBezTo>
                                  <a:pt x="3758" y="812"/>
                                  <a:pt x="3697" y="851"/>
                                  <a:pt x="3656" y="890"/>
                                </a:cubicBezTo>
                                <a:cubicBezTo>
                                  <a:pt x="3474" y="1047"/>
                                  <a:pt x="3311" y="1224"/>
                                  <a:pt x="3169" y="1420"/>
                                </a:cubicBezTo>
                                <a:cubicBezTo>
                                  <a:pt x="3047" y="1616"/>
                                  <a:pt x="2946" y="1832"/>
                                  <a:pt x="2905" y="2068"/>
                                </a:cubicBezTo>
                                <a:cubicBezTo>
                                  <a:pt x="2865" y="2283"/>
                                  <a:pt x="2865" y="2519"/>
                                  <a:pt x="2885" y="2735"/>
                                </a:cubicBezTo>
                                <a:cubicBezTo>
                                  <a:pt x="2905" y="2950"/>
                                  <a:pt x="2966" y="3147"/>
                                  <a:pt x="3068" y="3343"/>
                                </a:cubicBezTo>
                                <a:cubicBezTo>
                                  <a:pt x="3108" y="3441"/>
                                  <a:pt x="3149" y="3519"/>
                                  <a:pt x="3210" y="3598"/>
                                </a:cubicBezTo>
                                <a:cubicBezTo>
                                  <a:pt x="3088" y="3559"/>
                                  <a:pt x="2966" y="3539"/>
                                  <a:pt x="2824" y="3519"/>
                                </a:cubicBezTo>
                                <a:cubicBezTo>
                                  <a:pt x="2601" y="3500"/>
                                  <a:pt x="2378" y="3500"/>
                                  <a:pt x="2134" y="3539"/>
                                </a:cubicBezTo>
                                <a:cubicBezTo>
                                  <a:pt x="1911" y="3578"/>
                                  <a:pt x="1687" y="3676"/>
                                  <a:pt x="1464" y="3794"/>
                                </a:cubicBezTo>
                                <a:cubicBezTo>
                                  <a:pt x="1261" y="3912"/>
                                  <a:pt x="1078" y="4069"/>
                                  <a:pt x="916" y="4265"/>
                                </a:cubicBezTo>
                                <a:cubicBezTo>
                                  <a:pt x="875" y="4304"/>
                                  <a:pt x="835" y="4363"/>
                                  <a:pt x="794" y="4402"/>
                                </a:cubicBezTo>
                                <a:cubicBezTo>
                                  <a:pt x="753" y="4461"/>
                                  <a:pt x="733" y="4500"/>
                                  <a:pt x="693" y="4559"/>
                                </a:cubicBezTo>
                                <a:cubicBezTo>
                                  <a:pt x="672" y="4579"/>
                                  <a:pt x="652" y="4618"/>
                                  <a:pt x="652" y="4638"/>
                                </a:cubicBezTo>
                                <a:lnTo>
                                  <a:pt x="611" y="4716"/>
                                </a:lnTo>
                                <a:lnTo>
                                  <a:pt x="571" y="4795"/>
                                </a:lnTo>
                                <a:lnTo>
                                  <a:pt x="530" y="4873"/>
                                </a:lnTo>
                                <a:cubicBezTo>
                                  <a:pt x="429" y="5089"/>
                                  <a:pt x="347" y="5324"/>
                                  <a:pt x="287" y="5560"/>
                                </a:cubicBezTo>
                                <a:cubicBezTo>
                                  <a:pt x="165" y="6031"/>
                                  <a:pt x="165" y="6541"/>
                                  <a:pt x="287" y="7031"/>
                                </a:cubicBezTo>
                                <a:cubicBezTo>
                                  <a:pt x="408" y="7522"/>
                                  <a:pt x="652" y="7992"/>
                                  <a:pt x="977" y="8385"/>
                                </a:cubicBezTo>
                                <a:cubicBezTo>
                                  <a:pt x="1017" y="8444"/>
                                  <a:pt x="1058" y="8483"/>
                                  <a:pt x="1119" y="8522"/>
                                </a:cubicBezTo>
                                <a:cubicBezTo>
                                  <a:pt x="1078" y="8542"/>
                                  <a:pt x="1058" y="8581"/>
                                  <a:pt x="1017" y="8601"/>
                                </a:cubicBezTo>
                                <a:cubicBezTo>
                                  <a:pt x="956" y="8640"/>
                                  <a:pt x="916" y="8699"/>
                                  <a:pt x="875" y="8757"/>
                                </a:cubicBezTo>
                                <a:lnTo>
                                  <a:pt x="814" y="8836"/>
                                </a:lnTo>
                                <a:cubicBezTo>
                                  <a:pt x="814" y="8856"/>
                                  <a:pt x="794" y="8856"/>
                                  <a:pt x="794" y="8875"/>
                                </a:cubicBezTo>
                                <a:lnTo>
                                  <a:pt x="774" y="8914"/>
                                </a:lnTo>
                                <a:lnTo>
                                  <a:pt x="713" y="9013"/>
                                </a:lnTo>
                                <a:lnTo>
                                  <a:pt x="672" y="9091"/>
                                </a:lnTo>
                                <a:lnTo>
                                  <a:pt x="652" y="9130"/>
                                </a:lnTo>
                                <a:lnTo>
                                  <a:pt x="652" y="9150"/>
                                </a:lnTo>
                                <a:cubicBezTo>
                                  <a:pt x="652" y="9150"/>
                                  <a:pt x="652" y="9150"/>
                                  <a:pt x="652" y="9169"/>
                                </a:cubicBezTo>
                                <a:lnTo>
                                  <a:pt x="652" y="9189"/>
                                </a:lnTo>
                                <a:cubicBezTo>
                                  <a:pt x="632" y="9228"/>
                                  <a:pt x="632" y="9248"/>
                                  <a:pt x="611" y="9287"/>
                                </a:cubicBezTo>
                                <a:cubicBezTo>
                                  <a:pt x="591" y="9366"/>
                                  <a:pt x="571" y="9444"/>
                                  <a:pt x="550" y="9503"/>
                                </a:cubicBezTo>
                                <a:cubicBezTo>
                                  <a:pt x="530" y="9542"/>
                                  <a:pt x="530" y="9581"/>
                                  <a:pt x="510" y="9621"/>
                                </a:cubicBezTo>
                                <a:cubicBezTo>
                                  <a:pt x="469" y="9778"/>
                                  <a:pt x="429" y="9993"/>
                                  <a:pt x="408" y="10288"/>
                                </a:cubicBezTo>
                                <a:cubicBezTo>
                                  <a:pt x="408" y="10425"/>
                                  <a:pt x="408" y="10602"/>
                                  <a:pt x="408" y="10778"/>
                                </a:cubicBezTo>
                                <a:cubicBezTo>
                                  <a:pt x="429" y="10955"/>
                                  <a:pt x="449" y="11151"/>
                                  <a:pt x="510" y="11347"/>
                                </a:cubicBezTo>
                                <a:cubicBezTo>
                                  <a:pt x="550" y="11543"/>
                                  <a:pt x="632" y="11759"/>
                                  <a:pt x="713" y="11975"/>
                                </a:cubicBezTo>
                                <a:cubicBezTo>
                                  <a:pt x="794" y="12191"/>
                                  <a:pt x="896" y="12407"/>
                                  <a:pt x="1017" y="12642"/>
                                </a:cubicBezTo>
                                <a:cubicBezTo>
                                  <a:pt x="1241" y="13093"/>
                                  <a:pt x="1545" y="13544"/>
                                  <a:pt x="1911" y="13996"/>
                                </a:cubicBezTo>
                                <a:cubicBezTo>
                                  <a:pt x="2093" y="14231"/>
                                  <a:pt x="2256" y="14466"/>
                                  <a:pt x="2438" y="14702"/>
                                </a:cubicBezTo>
                                <a:cubicBezTo>
                                  <a:pt x="2520" y="14820"/>
                                  <a:pt x="2621" y="14937"/>
                                  <a:pt x="2702" y="15075"/>
                                </a:cubicBezTo>
                                <a:cubicBezTo>
                                  <a:pt x="2784" y="15192"/>
                                  <a:pt x="2885" y="15330"/>
                                  <a:pt x="2966" y="15447"/>
                                </a:cubicBezTo>
                                <a:cubicBezTo>
                                  <a:pt x="3169" y="15742"/>
                                  <a:pt x="3352" y="16036"/>
                                  <a:pt x="3535" y="16350"/>
                                </a:cubicBezTo>
                                <a:cubicBezTo>
                                  <a:pt x="3514" y="16369"/>
                                  <a:pt x="3494" y="16409"/>
                                  <a:pt x="3494" y="16428"/>
                                </a:cubicBezTo>
                                <a:cubicBezTo>
                                  <a:pt x="3474" y="16448"/>
                                  <a:pt x="3453" y="16468"/>
                                  <a:pt x="3453" y="16487"/>
                                </a:cubicBezTo>
                                <a:lnTo>
                                  <a:pt x="3433" y="16507"/>
                                </a:lnTo>
                                <a:lnTo>
                                  <a:pt x="3413" y="16546"/>
                                </a:lnTo>
                                <a:lnTo>
                                  <a:pt x="3352" y="16605"/>
                                </a:lnTo>
                                <a:lnTo>
                                  <a:pt x="3291" y="16664"/>
                                </a:lnTo>
                                <a:cubicBezTo>
                                  <a:pt x="3250" y="16703"/>
                                  <a:pt x="3210" y="16723"/>
                                  <a:pt x="3169" y="16762"/>
                                </a:cubicBezTo>
                                <a:cubicBezTo>
                                  <a:pt x="3007" y="16880"/>
                                  <a:pt x="2824" y="16938"/>
                                  <a:pt x="2641" y="16978"/>
                                </a:cubicBezTo>
                                <a:cubicBezTo>
                                  <a:pt x="2540" y="16997"/>
                                  <a:pt x="2459" y="16997"/>
                                  <a:pt x="2357" y="16997"/>
                                </a:cubicBezTo>
                                <a:cubicBezTo>
                                  <a:pt x="2317" y="16997"/>
                                  <a:pt x="2256" y="16997"/>
                                  <a:pt x="2215" y="16978"/>
                                </a:cubicBezTo>
                                <a:cubicBezTo>
                                  <a:pt x="2195" y="16978"/>
                                  <a:pt x="2174" y="16978"/>
                                  <a:pt x="2154" y="16958"/>
                                </a:cubicBezTo>
                                <a:lnTo>
                                  <a:pt x="2114" y="16938"/>
                                </a:lnTo>
                                <a:lnTo>
                                  <a:pt x="2093" y="16938"/>
                                </a:lnTo>
                                <a:lnTo>
                                  <a:pt x="2093" y="16938"/>
                                </a:lnTo>
                                <a:cubicBezTo>
                                  <a:pt x="2093" y="16938"/>
                                  <a:pt x="2093" y="16938"/>
                                  <a:pt x="2093" y="16938"/>
                                </a:cubicBezTo>
                                <a:cubicBezTo>
                                  <a:pt x="1931" y="16880"/>
                                  <a:pt x="1768" y="16801"/>
                                  <a:pt x="1647" y="16664"/>
                                </a:cubicBezTo>
                                <a:cubicBezTo>
                                  <a:pt x="1525" y="16546"/>
                                  <a:pt x="1444" y="16389"/>
                                  <a:pt x="1423" y="16232"/>
                                </a:cubicBezTo>
                                <a:cubicBezTo>
                                  <a:pt x="1403" y="16154"/>
                                  <a:pt x="1403" y="16075"/>
                                  <a:pt x="1403" y="15997"/>
                                </a:cubicBezTo>
                                <a:cubicBezTo>
                                  <a:pt x="1403" y="15957"/>
                                  <a:pt x="1403" y="15918"/>
                                  <a:pt x="1423" y="15879"/>
                                </a:cubicBezTo>
                                <a:cubicBezTo>
                                  <a:pt x="1423" y="15859"/>
                                  <a:pt x="1423" y="15840"/>
                                  <a:pt x="1444" y="15820"/>
                                </a:cubicBezTo>
                                <a:lnTo>
                                  <a:pt x="1464" y="15761"/>
                                </a:lnTo>
                                <a:lnTo>
                                  <a:pt x="1484" y="15722"/>
                                </a:lnTo>
                                <a:cubicBezTo>
                                  <a:pt x="1484" y="15702"/>
                                  <a:pt x="1505" y="15683"/>
                                  <a:pt x="1505" y="15663"/>
                                </a:cubicBezTo>
                                <a:cubicBezTo>
                                  <a:pt x="1525" y="15624"/>
                                  <a:pt x="1545" y="15604"/>
                                  <a:pt x="1565" y="15565"/>
                                </a:cubicBezTo>
                                <a:cubicBezTo>
                                  <a:pt x="1606" y="15506"/>
                                  <a:pt x="1667" y="15447"/>
                                  <a:pt x="1708" y="15408"/>
                                </a:cubicBezTo>
                                <a:cubicBezTo>
                                  <a:pt x="1768" y="15369"/>
                                  <a:pt x="1829" y="15330"/>
                                  <a:pt x="1890" y="15290"/>
                                </a:cubicBezTo>
                                <a:cubicBezTo>
                                  <a:pt x="1951" y="15271"/>
                                  <a:pt x="2032" y="15232"/>
                                  <a:pt x="2093" y="15232"/>
                                </a:cubicBezTo>
                                <a:cubicBezTo>
                                  <a:pt x="2114" y="15232"/>
                                  <a:pt x="2134" y="15232"/>
                                  <a:pt x="2154" y="15232"/>
                                </a:cubicBezTo>
                                <a:cubicBezTo>
                                  <a:pt x="2174" y="15232"/>
                                  <a:pt x="2195" y="15232"/>
                                  <a:pt x="2215" y="15232"/>
                                </a:cubicBezTo>
                                <a:cubicBezTo>
                                  <a:pt x="2256" y="15232"/>
                                  <a:pt x="2296" y="15232"/>
                                  <a:pt x="2317" y="15232"/>
                                </a:cubicBezTo>
                                <a:cubicBezTo>
                                  <a:pt x="2337" y="15232"/>
                                  <a:pt x="2357" y="15232"/>
                                  <a:pt x="2357" y="15232"/>
                                </a:cubicBezTo>
                                <a:lnTo>
                                  <a:pt x="2418" y="15251"/>
                                </a:lnTo>
                                <a:lnTo>
                                  <a:pt x="2438" y="15251"/>
                                </a:lnTo>
                                <a:lnTo>
                                  <a:pt x="2438" y="15251"/>
                                </a:lnTo>
                                <a:cubicBezTo>
                                  <a:pt x="2438" y="15251"/>
                                  <a:pt x="2438" y="15251"/>
                                  <a:pt x="2438" y="15251"/>
                                </a:cubicBezTo>
                                <a:lnTo>
                                  <a:pt x="2459" y="15251"/>
                                </a:lnTo>
                                <a:cubicBezTo>
                                  <a:pt x="2479" y="15251"/>
                                  <a:pt x="2499" y="15251"/>
                                  <a:pt x="2499" y="15271"/>
                                </a:cubicBezTo>
                                <a:cubicBezTo>
                                  <a:pt x="2621" y="15330"/>
                                  <a:pt x="2723" y="15408"/>
                                  <a:pt x="2783" y="15506"/>
                                </a:cubicBezTo>
                                <a:cubicBezTo>
                                  <a:pt x="2844" y="15604"/>
                                  <a:pt x="2885" y="15722"/>
                                  <a:pt x="2885" y="15840"/>
                                </a:cubicBezTo>
                                <a:cubicBezTo>
                                  <a:pt x="2885" y="15859"/>
                                  <a:pt x="2885" y="15899"/>
                                  <a:pt x="2885" y="15918"/>
                                </a:cubicBezTo>
                                <a:cubicBezTo>
                                  <a:pt x="2885" y="15938"/>
                                  <a:pt x="2885" y="15977"/>
                                  <a:pt x="2865" y="15997"/>
                                </a:cubicBezTo>
                                <a:cubicBezTo>
                                  <a:pt x="2844" y="16036"/>
                                  <a:pt x="2824" y="16095"/>
                                  <a:pt x="2804" y="16134"/>
                                </a:cubicBezTo>
                                <a:cubicBezTo>
                                  <a:pt x="2743" y="16213"/>
                                  <a:pt x="2662" y="16271"/>
                                  <a:pt x="2580" y="16311"/>
                                </a:cubicBezTo>
                                <a:cubicBezTo>
                                  <a:pt x="2499" y="16350"/>
                                  <a:pt x="2418" y="16369"/>
                                  <a:pt x="2337" y="16350"/>
                                </a:cubicBezTo>
                                <a:cubicBezTo>
                                  <a:pt x="2317" y="16350"/>
                                  <a:pt x="2296" y="16350"/>
                                  <a:pt x="2276" y="16350"/>
                                </a:cubicBezTo>
                                <a:cubicBezTo>
                                  <a:pt x="2256" y="16350"/>
                                  <a:pt x="2256" y="16350"/>
                                  <a:pt x="2235" y="16350"/>
                                </a:cubicBezTo>
                                <a:lnTo>
                                  <a:pt x="2215" y="16350"/>
                                </a:lnTo>
                                <a:cubicBezTo>
                                  <a:pt x="2215" y="16350"/>
                                  <a:pt x="2215" y="16350"/>
                                  <a:pt x="2195" y="16350"/>
                                </a:cubicBezTo>
                                <a:cubicBezTo>
                                  <a:pt x="2154" y="16330"/>
                                  <a:pt x="2134" y="16330"/>
                                  <a:pt x="2093" y="16311"/>
                                </a:cubicBezTo>
                                <a:cubicBezTo>
                                  <a:pt x="2032" y="16271"/>
                                  <a:pt x="1992" y="16232"/>
                                  <a:pt x="1971" y="16193"/>
                                </a:cubicBezTo>
                                <a:cubicBezTo>
                                  <a:pt x="1911" y="16095"/>
                                  <a:pt x="1911" y="16016"/>
                                  <a:pt x="1911" y="15957"/>
                                </a:cubicBezTo>
                                <a:cubicBezTo>
                                  <a:pt x="1911" y="15899"/>
                                  <a:pt x="1931" y="15859"/>
                                  <a:pt x="1931" y="15879"/>
                                </a:cubicBezTo>
                                <a:cubicBezTo>
                                  <a:pt x="1931" y="15859"/>
                                  <a:pt x="1931" y="15840"/>
                                  <a:pt x="1911" y="15840"/>
                                </a:cubicBezTo>
                                <a:cubicBezTo>
                                  <a:pt x="1890" y="15840"/>
                                  <a:pt x="1870" y="15840"/>
                                  <a:pt x="1870" y="15859"/>
                                </a:cubicBezTo>
                                <a:cubicBezTo>
                                  <a:pt x="1870" y="15859"/>
                                  <a:pt x="1870" y="15859"/>
                                  <a:pt x="1870" y="15879"/>
                                </a:cubicBezTo>
                                <a:cubicBezTo>
                                  <a:pt x="1870" y="15899"/>
                                  <a:pt x="1850" y="15918"/>
                                  <a:pt x="1850" y="15957"/>
                                </a:cubicBezTo>
                                <a:cubicBezTo>
                                  <a:pt x="1850" y="16016"/>
                                  <a:pt x="1850" y="16134"/>
                                  <a:pt x="1911" y="16252"/>
                                </a:cubicBezTo>
                                <a:cubicBezTo>
                                  <a:pt x="1951" y="16311"/>
                                  <a:pt x="1992" y="16369"/>
                                  <a:pt x="2053" y="16409"/>
                                </a:cubicBezTo>
                                <a:cubicBezTo>
                                  <a:pt x="2093" y="16428"/>
                                  <a:pt x="2134" y="16448"/>
                                  <a:pt x="2174" y="16468"/>
                                </a:cubicBezTo>
                                <a:cubicBezTo>
                                  <a:pt x="2174" y="16468"/>
                                  <a:pt x="2174" y="16468"/>
                                  <a:pt x="2195" y="16468"/>
                                </a:cubicBezTo>
                                <a:lnTo>
                                  <a:pt x="2215" y="16468"/>
                                </a:lnTo>
                                <a:cubicBezTo>
                                  <a:pt x="2235" y="16468"/>
                                  <a:pt x="2235" y="16468"/>
                                  <a:pt x="2256" y="16468"/>
                                </a:cubicBezTo>
                                <a:cubicBezTo>
                                  <a:pt x="2276" y="16468"/>
                                  <a:pt x="2296" y="16468"/>
                                  <a:pt x="2337" y="16487"/>
                                </a:cubicBezTo>
                                <a:cubicBezTo>
                                  <a:pt x="2438" y="16507"/>
                                  <a:pt x="2540" y="16487"/>
                                  <a:pt x="2662" y="16448"/>
                                </a:cubicBezTo>
                                <a:cubicBezTo>
                                  <a:pt x="2763" y="16409"/>
                                  <a:pt x="2865" y="16330"/>
                                  <a:pt x="2946" y="16232"/>
                                </a:cubicBezTo>
                                <a:cubicBezTo>
                                  <a:pt x="2987" y="16173"/>
                                  <a:pt x="3007" y="16114"/>
                                  <a:pt x="3027" y="16056"/>
                                </a:cubicBezTo>
                                <a:cubicBezTo>
                                  <a:pt x="3047" y="15997"/>
                                  <a:pt x="3068" y="15918"/>
                                  <a:pt x="3068" y="15859"/>
                                </a:cubicBezTo>
                                <a:cubicBezTo>
                                  <a:pt x="3068" y="15722"/>
                                  <a:pt x="3047" y="15565"/>
                                  <a:pt x="2966" y="15447"/>
                                </a:cubicBezTo>
                                <a:cubicBezTo>
                                  <a:pt x="2885" y="15310"/>
                                  <a:pt x="2763" y="15192"/>
                                  <a:pt x="2601" y="15134"/>
                                </a:cubicBezTo>
                                <a:cubicBezTo>
                                  <a:pt x="2580" y="15114"/>
                                  <a:pt x="2560" y="15114"/>
                                  <a:pt x="2540" y="15114"/>
                                </a:cubicBezTo>
                                <a:lnTo>
                                  <a:pt x="2499" y="15094"/>
                                </a:lnTo>
                                <a:lnTo>
                                  <a:pt x="2459" y="15094"/>
                                </a:lnTo>
                                <a:lnTo>
                                  <a:pt x="2398" y="15075"/>
                                </a:lnTo>
                                <a:cubicBezTo>
                                  <a:pt x="2377" y="15075"/>
                                  <a:pt x="2357" y="15075"/>
                                  <a:pt x="2337" y="15055"/>
                                </a:cubicBezTo>
                                <a:cubicBezTo>
                                  <a:pt x="2296" y="15055"/>
                                  <a:pt x="2256" y="15055"/>
                                  <a:pt x="2195" y="15035"/>
                                </a:cubicBezTo>
                                <a:cubicBezTo>
                                  <a:pt x="2174" y="15035"/>
                                  <a:pt x="2154" y="15035"/>
                                  <a:pt x="2134" y="15035"/>
                                </a:cubicBezTo>
                                <a:cubicBezTo>
                                  <a:pt x="2114" y="15035"/>
                                  <a:pt x="2093" y="15035"/>
                                  <a:pt x="2073" y="15035"/>
                                </a:cubicBezTo>
                                <a:cubicBezTo>
                                  <a:pt x="1992" y="15035"/>
                                  <a:pt x="1890" y="15075"/>
                                  <a:pt x="1809" y="15094"/>
                                </a:cubicBezTo>
                                <a:cubicBezTo>
                                  <a:pt x="1728" y="15134"/>
                                  <a:pt x="1647" y="15173"/>
                                  <a:pt x="1565" y="15232"/>
                                </a:cubicBezTo>
                                <a:cubicBezTo>
                                  <a:pt x="1484" y="15290"/>
                                  <a:pt x="1423" y="15369"/>
                                  <a:pt x="1362" y="15447"/>
                                </a:cubicBezTo>
                                <a:cubicBezTo>
                                  <a:pt x="1342" y="15487"/>
                                  <a:pt x="1302" y="15526"/>
                                  <a:pt x="1281" y="15565"/>
                                </a:cubicBezTo>
                                <a:cubicBezTo>
                                  <a:pt x="1261" y="15585"/>
                                  <a:pt x="1261" y="15604"/>
                                  <a:pt x="1241" y="15624"/>
                                </a:cubicBezTo>
                                <a:lnTo>
                                  <a:pt x="1220" y="15663"/>
                                </a:lnTo>
                                <a:lnTo>
                                  <a:pt x="1220" y="15683"/>
                                </a:lnTo>
                                <a:lnTo>
                                  <a:pt x="1220" y="15683"/>
                                </a:lnTo>
                                <a:cubicBezTo>
                                  <a:pt x="1220" y="15683"/>
                                  <a:pt x="1220" y="15702"/>
                                  <a:pt x="1220" y="15702"/>
                                </a:cubicBezTo>
                                <a:lnTo>
                                  <a:pt x="1200" y="15761"/>
                                </a:lnTo>
                                <a:cubicBezTo>
                                  <a:pt x="1200" y="15781"/>
                                  <a:pt x="1180" y="15801"/>
                                  <a:pt x="1180" y="15840"/>
                                </a:cubicBezTo>
                                <a:cubicBezTo>
                                  <a:pt x="1180" y="15899"/>
                                  <a:pt x="1159" y="15938"/>
                                  <a:pt x="1159" y="15997"/>
                                </a:cubicBezTo>
                                <a:cubicBezTo>
                                  <a:pt x="1159" y="16095"/>
                                  <a:pt x="1159" y="16193"/>
                                  <a:pt x="1180" y="16311"/>
                                </a:cubicBezTo>
                                <a:cubicBezTo>
                                  <a:pt x="1220" y="16507"/>
                                  <a:pt x="1322" y="16703"/>
                                  <a:pt x="1464" y="16880"/>
                                </a:cubicBezTo>
                                <a:cubicBezTo>
                                  <a:pt x="1606" y="17056"/>
                                  <a:pt x="1809" y="17174"/>
                                  <a:pt x="2032" y="17252"/>
                                </a:cubicBezTo>
                                <a:cubicBezTo>
                                  <a:pt x="2032" y="17252"/>
                                  <a:pt x="2053" y="17252"/>
                                  <a:pt x="2053" y="17252"/>
                                </a:cubicBezTo>
                                <a:lnTo>
                                  <a:pt x="2053" y="17252"/>
                                </a:lnTo>
                                <a:lnTo>
                                  <a:pt x="2073" y="17252"/>
                                </a:lnTo>
                                <a:lnTo>
                                  <a:pt x="2114" y="17272"/>
                                </a:lnTo>
                                <a:cubicBezTo>
                                  <a:pt x="2134" y="17272"/>
                                  <a:pt x="2174" y="17292"/>
                                  <a:pt x="2195" y="17292"/>
                                </a:cubicBezTo>
                                <a:cubicBezTo>
                                  <a:pt x="2256" y="17311"/>
                                  <a:pt x="2317" y="17311"/>
                                  <a:pt x="2377" y="17311"/>
                                </a:cubicBezTo>
                                <a:cubicBezTo>
                                  <a:pt x="2499" y="17331"/>
                                  <a:pt x="2621" y="17311"/>
                                  <a:pt x="2723" y="17311"/>
                                </a:cubicBezTo>
                                <a:cubicBezTo>
                                  <a:pt x="2966" y="17272"/>
                                  <a:pt x="3190" y="17193"/>
                                  <a:pt x="3393" y="17056"/>
                                </a:cubicBezTo>
                                <a:cubicBezTo>
                                  <a:pt x="3453" y="17017"/>
                                  <a:pt x="3494" y="16978"/>
                                  <a:pt x="3535" y="16938"/>
                                </a:cubicBezTo>
                                <a:lnTo>
                                  <a:pt x="3596" y="16880"/>
                                </a:lnTo>
                                <a:cubicBezTo>
                                  <a:pt x="3596" y="16880"/>
                                  <a:pt x="3596" y="16880"/>
                                  <a:pt x="3616" y="16860"/>
                                </a:cubicBezTo>
                                <a:lnTo>
                                  <a:pt x="3616" y="16860"/>
                                </a:lnTo>
                                <a:lnTo>
                                  <a:pt x="3636" y="16840"/>
                                </a:lnTo>
                                <a:lnTo>
                                  <a:pt x="3656" y="16801"/>
                                </a:lnTo>
                                <a:lnTo>
                                  <a:pt x="3677" y="16762"/>
                                </a:lnTo>
                                <a:lnTo>
                                  <a:pt x="3717" y="16723"/>
                                </a:lnTo>
                                <a:cubicBezTo>
                                  <a:pt x="3717" y="16723"/>
                                  <a:pt x="3738" y="16703"/>
                                  <a:pt x="3738" y="16703"/>
                                </a:cubicBezTo>
                                <a:cubicBezTo>
                                  <a:pt x="3799" y="16840"/>
                                  <a:pt x="3880" y="16997"/>
                                  <a:pt x="3941" y="17135"/>
                                </a:cubicBezTo>
                                <a:cubicBezTo>
                                  <a:pt x="4062" y="17429"/>
                                  <a:pt x="4144" y="17743"/>
                                  <a:pt x="4184" y="18057"/>
                                </a:cubicBezTo>
                                <a:cubicBezTo>
                                  <a:pt x="4225" y="18371"/>
                                  <a:pt x="4184" y="18684"/>
                                  <a:pt x="4103" y="18979"/>
                                </a:cubicBezTo>
                                <a:cubicBezTo>
                                  <a:pt x="4002" y="19273"/>
                                  <a:pt x="3859" y="19567"/>
                                  <a:pt x="3656" y="19803"/>
                                </a:cubicBezTo>
                                <a:cubicBezTo>
                                  <a:pt x="3453" y="20038"/>
                                  <a:pt x="3190" y="20234"/>
                                  <a:pt x="2905" y="20332"/>
                                </a:cubicBezTo>
                                <a:cubicBezTo>
                                  <a:pt x="2641" y="20411"/>
                                  <a:pt x="2377" y="20431"/>
                                  <a:pt x="2093" y="20411"/>
                                </a:cubicBezTo>
                                <a:cubicBezTo>
                                  <a:pt x="2134" y="20215"/>
                                  <a:pt x="2154" y="19979"/>
                                  <a:pt x="2134" y="19724"/>
                                </a:cubicBezTo>
                                <a:cubicBezTo>
                                  <a:pt x="2114" y="19508"/>
                                  <a:pt x="2073" y="19293"/>
                                  <a:pt x="1992" y="19057"/>
                                </a:cubicBezTo>
                                <a:cubicBezTo>
                                  <a:pt x="1911" y="18841"/>
                                  <a:pt x="1768" y="18606"/>
                                  <a:pt x="1565" y="18410"/>
                                </a:cubicBezTo>
                                <a:cubicBezTo>
                                  <a:pt x="1464" y="18312"/>
                                  <a:pt x="1342" y="18233"/>
                                  <a:pt x="1200" y="18174"/>
                                </a:cubicBezTo>
                                <a:cubicBezTo>
                                  <a:pt x="1058" y="18116"/>
                                  <a:pt x="896" y="18096"/>
                                  <a:pt x="733" y="18116"/>
                                </a:cubicBezTo>
                                <a:cubicBezTo>
                                  <a:pt x="571" y="18135"/>
                                  <a:pt x="408" y="18214"/>
                                  <a:pt x="287" y="18312"/>
                                </a:cubicBezTo>
                                <a:cubicBezTo>
                                  <a:pt x="246" y="18331"/>
                                  <a:pt x="226" y="18371"/>
                                  <a:pt x="205" y="18390"/>
                                </a:cubicBezTo>
                                <a:cubicBezTo>
                                  <a:pt x="185" y="18410"/>
                                  <a:pt x="185" y="18410"/>
                                  <a:pt x="165" y="18429"/>
                                </a:cubicBezTo>
                                <a:lnTo>
                                  <a:pt x="144" y="18449"/>
                                </a:lnTo>
                                <a:lnTo>
                                  <a:pt x="124" y="18469"/>
                                </a:lnTo>
                                <a:cubicBezTo>
                                  <a:pt x="84" y="18547"/>
                                  <a:pt x="43" y="18606"/>
                                  <a:pt x="23" y="18704"/>
                                </a:cubicBezTo>
                                <a:cubicBezTo>
                                  <a:pt x="-18" y="18861"/>
                                  <a:pt x="2" y="19038"/>
                                  <a:pt x="43" y="19195"/>
                                </a:cubicBezTo>
                                <a:cubicBezTo>
                                  <a:pt x="104" y="19351"/>
                                  <a:pt x="185" y="19489"/>
                                  <a:pt x="266" y="19607"/>
                                </a:cubicBezTo>
                                <a:cubicBezTo>
                                  <a:pt x="368" y="19724"/>
                                  <a:pt x="469" y="19842"/>
                                  <a:pt x="611" y="19940"/>
                                </a:cubicBezTo>
                                <a:cubicBezTo>
                                  <a:pt x="733" y="20038"/>
                                  <a:pt x="875" y="20136"/>
                                  <a:pt x="1017" y="20215"/>
                                </a:cubicBezTo>
                                <a:cubicBezTo>
                                  <a:pt x="1261" y="20352"/>
                                  <a:pt x="1525" y="20470"/>
                                  <a:pt x="1829" y="20529"/>
                                </a:cubicBezTo>
                                <a:cubicBezTo>
                                  <a:pt x="1829" y="20587"/>
                                  <a:pt x="1809" y="20646"/>
                                  <a:pt x="1809" y="20686"/>
                                </a:cubicBezTo>
                                <a:cubicBezTo>
                                  <a:pt x="1768" y="20960"/>
                                  <a:pt x="1708" y="21176"/>
                                  <a:pt x="1667" y="21333"/>
                                </a:cubicBezTo>
                                <a:cubicBezTo>
                                  <a:pt x="1626" y="21490"/>
                                  <a:pt x="1606" y="21568"/>
                                  <a:pt x="1606" y="21568"/>
                                </a:cubicBezTo>
                                <a:lnTo>
                                  <a:pt x="1647" y="21588"/>
                                </a:lnTo>
                                <a:cubicBezTo>
                                  <a:pt x="1647" y="21588"/>
                                  <a:pt x="1667" y="21568"/>
                                  <a:pt x="1687" y="21529"/>
                                </a:cubicBezTo>
                                <a:cubicBezTo>
                                  <a:pt x="1708" y="21490"/>
                                  <a:pt x="1748" y="21451"/>
                                  <a:pt x="1768" y="21372"/>
                                </a:cubicBezTo>
                                <a:cubicBezTo>
                                  <a:pt x="1850" y="21235"/>
                                  <a:pt x="1951" y="21019"/>
                                  <a:pt x="2032" y="20744"/>
                                </a:cubicBezTo>
                                <a:cubicBezTo>
                                  <a:pt x="2053" y="20686"/>
                                  <a:pt x="2053" y="20627"/>
                                  <a:pt x="2073" y="20587"/>
                                </a:cubicBezTo>
                                <a:cubicBezTo>
                                  <a:pt x="2377" y="20627"/>
                                  <a:pt x="2702" y="20607"/>
                                  <a:pt x="3007" y="20529"/>
                                </a:cubicBezTo>
                                <a:cubicBezTo>
                                  <a:pt x="3352" y="20431"/>
                                  <a:pt x="3656" y="20215"/>
                                  <a:pt x="3880" y="19940"/>
                                </a:cubicBezTo>
                                <a:cubicBezTo>
                                  <a:pt x="4002" y="19803"/>
                                  <a:pt x="4083" y="19665"/>
                                  <a:pt x="4164" y="19508"/>
                                </a:cubicBezTo>
                                <a:cubicBezTo>
                                  <a:pt x="4184" y="19469"/>
                                  <a:pt x="4205" y="19430"/>
                                  <a:pt x="4225" y="19391"/>
                                </a:cubicBezTo>
                                <a:lnTo>
                                  <a:pt x="4245" y="19371"/>
                                </a:lnTo>
                                <a:lnTo>
                                  <a:pt x="4245" y="19351"/>
                                </a:lnTo>
                                <a:lnTo>
                                  <a:pt x="4245" y="19332"/>
                                </a:lnTo>
                                <a:lnTo>
                                  <a:pt x="4265" y="19273"/>
                                </a:lnTo>
                                <a:lnTo>
                                  <a:pt x="4286" y="19214"/>
                                </a:lnTo>
                                <a:lnTo>
                                  <a:pt x="4306" y="19155"/>
                                </a:lnTo>
                                <a:cubicBezTo>
                                  <a:pt x="4326" y="19116"/>
                                  <a:pt x="4347" y="19077"/>
                                  <a:pt x="4347" y="19038"/>
                                </a:cubicBezTo>
                                <a:cubicBezTo>
                                  <a:pt x="4387" y="18881"/>
                                  <a:pt x="4428" y="18704"/>
                                  <a:pt x="4448" y="18528"/>
                                </a:cubicBezTo>
                                <a:cubicBezTo>
                                  <a:pt x="4468" y="18351"/>
                                  <a:pt x="4448" y="18174"/>
                                  <a:pt x="4428" y="18017"/>
                                </a:cubicBezTo>
                                <a:cubicBezTo>
                                  <a:pt x="4387" y="17684"/>
                                  <a:pt x="4286" y="17350"/>
                                  <a:pt x="4144" y="17056"/>
                                </a:cubicBezTo>
                                <a:cubicBezTo>
                                  <a:pt x="4062" y="16880"/>
                                  <a:pt x="3981" y="16703"/>
                                  <a:pt x="3880" y="16546"/>
                                </a:cubicBezTo>
                                <a:cubicBezTo>
                                  <a:pt x="3900" y="16526"/>
                                  <a:pt x="3900" y="16507"/>
                                  <a:pt x="3920" y="16487"/>
                                </a:cubicBezTo>
                                <a:cubicBezTo>
                                  <a:pt x="4062" y="16271"/>
                                  <a:pt x="4123" y="16036"/>
                                  <a:pt x="4144" y="15781"/>
                                </a:cubicBezTo>
                                <a:cubicBezTo>
                                  <a:pt x="4144" y="15663"/>
                                  <a:pt x="4144" y="15526"/>
                                  <a:pt x="4144" y="15408"/>
                                </a:cubicBezTo>
                                <a:cubicBezTo>
                                  <a:pt x="4123" y="15290"/>
                                  <a:pt x="4103" y="15173"/>
                                  <a:pt x="4062" y="15055"/>
                                </a:cubicBezTo>
                                <a:cubicBezTo>
                                  <a:pt x="3920" y="14584"/>
                                  <a:pt x="3697" y="14153"/>
                                  <a:pt x="3413" y="13721"/>
                                </a:cubicBezTo>
                                <a:cubicBezTo>
                                  <a:pt x="3149" y="13309"/>
                                  <a:pt x="2844" y="12917"/>
                                  <a:pt x="2499" y="12524"/>
                                </a:cubicBezTo>
                                <a:cubicBezTo>
                                  <a:pt x="2337" y="12328"/>
                                  <a:pt x="2174" y="12132"/>
                                  <a:pt x="1992" y="11955"/>
                                </a:cubicBezTo>
                                <a:cubicBezTo>
                                  <a:pt x="1829" y="11779"/>
                                  <a:pt x="1647" y="11583"/>
                                  <a:pt x="1505" y="11386"/>
                                </a:cubicBezTo>
                                <a:cubicBezTo>
                                  <a:pt x="1342" y="11190"/>
                                  <a:pt x="1200" y="10974"/>
                                  <a:pt x="1099" y="10759"/>
                                </a:cubicBezTo>
                                <a:cubicBezTo>
                                  <a:pt x="977" y="10543"/>
                                  <a:pt x="875" y="10307"/>
                                  <a:pt x="835" y="10072"/>
                                </a:cubicBezTo>
                                <a:cubicBezTo>
                                  <a:pt x="794" y="9836"/>
                                  <a:pt x="794" y="9581"/>
                                  <a:pt x="855" y="9366"/>
                                </a:cubicBezTo>
                                <a:cubicBezTo>
                                  <a:pt x="855" y="9346"/>
                                  <a:pt x="875" y="9307"/>
                                  <a:pt x="875" y="9287"/>
                                </a:cubicBezTo>
                                <a:lnTo>
                                  <a:pt x="875" y="9268"/>
                                </a:lnTo>
                                <a:cubicBezTo>
                                  <a:pt x="875" y="9268"/>
                                  <a:pt x="875" y="9268"/>
                                  <a:pt x="875" y="9268"/>
                                </a:cubicBezTo>
                                <a:lnTo>
                                  <a:pt x="875" y="9248"/>
                                </a:lnTo>
                                <a:lnTo>
                                  <a:pt x="896" y="9209"/>
                                </a:lnTo>
                                <a:lnTo>
                                  <a:pt x="936" y="9111"/>
                                </a:lnTo>
                                <a:lnTo>
                                  <a:pt x="977" y="9032"/>
                                </a:lnTo>
                                <a:lnTo>
                                  <a:pt x="997" y="8993"/>
                                </a:lnTo>
                                <a:cubicBezTo>
                                  <a:pt x="997" y="8973"/>
                                  <a:pt x="1017" y="8973"/>
                                  <a:pt x="1017" y="8954"/>
                                </a:cubicBezTo>
                                <a:lnTo>
                                  <a:pt x="1058" y="8875"/>
                                </a:lnTo>
                                <a:cubicBezTo>
                                  <a:pt x="1099" y="8836"/>
                                  <a:pt x="1139" y="8777"/>
                                  <a:pt x="1180" y="8738"/>
                                </a:cubicBezTo>
                                <a:cubicBezTo>
                                  <a:pt x="1200" y="8718"/>
                                  <a:pt x="1241" y="8679"/>
                                  <a:pt x="1261" y="8659"/>
                                </a:cubicBezTo>
                                <a:cubicBezTo>
                                  <a:pt x="1362" y="8757"/>
                                  <a:pt x="1464" y="8856"/>
                                  <a:pt x="1586" y="8934"/>
                                </a:cubicBezTo>
                                <a:cubicBezTo>
                                  <a:pt x="1789" y="9091"/>
                                  <a:pt x="2032" y="9228"/>
                                  <a:pt x="2296" y="9287"/>
                                </a:cubicBezTo>
                                <a:cubicBezTo>
                                  <a:pt x="2438" y="9326"/>
                                  <a:pt x="2581" y="9346"/>
                                  <a:pt x="2723" y="9326"/>
                                </a:cubicBezTo>
                                <a:cubicBezTo>
                                  <a:pt x="2804" y="9307"/>
                                  <a:pt x="2865" y="9287"/>
                                  <a:pt x="2926" y="9248"/>
                                </a:cubicBezTo>
                                <a:cubicBezTo>
                                  <a:pt x="2946" y="9228"/>
                                  <a:pt x="2966" y="9228"/>
                                  <a:pt x="2966" y="9209"/>
                                </a:cubicBezTo>
                                <a:cubicBezTo>
                                  <a:pt x="2987" y="9189"/>
                                  <a:pt x="3007" y="9169"/>
                                  <a:pt x="3007" y="9169"/>
                                </a:cubicBezTo>
                                <a:lnTo>
                                  <a:pt x="3027" y="9150"/>
                                </a:lnTo>
                                <a:cubicBezTo>
                                  <a:pt x="3027" y="9150"/>
                                  <a:pt x="3027" y="9150"/>
                                  <a:pt x="3027" y="9130"/>
                                </a:cubicBezTo>
                                <a:lnTo>
                                  <a:pt x="3027" y="9111"/>
                                </a:lnTo>
                                <a:cubicBezTo>
                                  <a:pt x="3027" y="9091"/>
                                  <a:pt x="3047" y="9071"/>
                                  <a:pt x="3047" y="9052"/>
                                </a:cubicBezTo>
                                <a:cubicBezTo>
                                  <a:pt x="3047" y="9032"/>
                                  <a:pt x="3068" y="9013"/>
                                  <a:pt x="3068" y="8993"/>
                                </a:cubicBezTo>
                                <a:cubicBezTo>
                                  <a:pt x="3068" y="8973"/>
                                  <a:pt x="3068" y="8954"/>
                                  <a:pt x="3068" y="8934"/>
                                </a:cubicBezTo>
                                <a:lnTo>
                                  <a:pt x="3068" y="8875"/>
                                </a:lnTo>
                                <a:cubicBezTo>
                                  <a:pt x="3068" y="8856"/>
                                  <a:pt x="3047" y="8836"/>
                                  <a:pt x="3047" y="8816"/>
                                </a:cubicBezTo>
                                <a:cubicBezTo>
                                  <a:pt x="3027" y="8738"/>
                                  <a:pt x="2987" y="8679"/>
                                  <a:pt x="2926" y="8640"/>
                                </a:cubicBezTo>
                                <a:cubicBezTo>
                                  <a:pt x="2824" y="8542"/>
                                  <a:pt x="2723" y="8463"/>
                                  <a:pt x="2581" y="8404"/>
                                </a:cubicBezTo>
                                <a:cubicBezTo>
                                  <a:pt x="2337" y="8287"/>
                                  <a:pt x="2053" y="8228"/>
                                  <a:pt x="1769" y="8267"/>
                                </a:cubicBezTo>
                                <a:cubicBezTo>
                                  <a:pt x="1586" y="8287"/>
                                  <a:pt x="1423" y="8345"/>
                                  <a:pt x="1261" y="8444"/>
                                </a:cubicBezTo>
                                <a:cubicBezTo>
                                  <a:pt x="1220" y="8385"/>
                                  <a:pt x="1180" y="8345"/>
                                  <a:pt x="1139" y="8287"/>
                                </a:cubicBezTo>
                                <a:cubicBezTo>
                                  <a:pt x="835" y="7894"/>
                                  <a:pt x="632" y="7463"/>
                                  <a:pt x="550" y="7011"/>
                                </a:cubicBezTo>
                                <a:cubicBezTo>
                                  <a:pt x="469" y="6560"/>
                                  <a:pt x="490" y="6089"/>
                                  <a:pt x="611" y="5677"/>
                                </a:cubicBezTo>
                                <a:cubicBezTo>
                                  <a:pt x="632" y="5579"/>
                                  <a:pt x="672" y="5462"/>
                                  <a:pt x="713" y="5363"/>
                                </a:cubicBezTo>
                                <a:cubicBezTo>
                                  <a:pt x="733" y="5305"/>
                                  <a:pt x="753" y="5265"/>
                                  <a:pt x="774" y="5207"/>
                                </a:cubicBezTo>
                                <a:lnTo>
                                  <a:pt x="774" y="5187"/>
                                </a:lnTo>
                                <a:cubicBezTo>
                                  <a:pt x="774" y="5187"/>
                                  <a:pt x="774" y="5167"/>
                                  <a:pt x="774" y="5187"/>
                                </a:cubicBezTo>
                                <a:lnTo>
                                  <a:pt x="774" y="5167"/>
                                </a:lnTo>
                                <a:lnTo>
                                  <a:pt x="794" y="5128"/>
                                </a:lnTo>
                                <a:lnTo>
                                  <a:pt x="835" y="5050"/>
                                </a:lnTo>
                                <a:lnTo>
                                  <a:pt x="875" y="4971"/>
                                </a:lnTo>
                                <a:lnTo>
                                  <a:pt x="916" y="4912"/>
                                </a:lnTo>
                                <a:lnTo>
                                  <a:pt x="956" y="4853"/>
                                </a:lnTo>
                                <a:cubicBezTo>
                                  <a:pt x="977" y="4834"/>
                                  <a:pt x="977" y="4814"/>
                                  <a:pt x="997" y="4795"/>
                                </a:cubicBezTo>
                                <a:cubicBezTo>
                                  <a:pt x="1017" y="4755"/>
                                  <a:pt x="1058" y="4716"/>
                                  <a:pt x="1078" y="4657"/>
                                </a:cubicBezTo>
                                <a:cubicBezTo>
                                  <a:pt x="1119" y="4618"/>
                                  <a:pt x="1139" y="4579"/>
                                  <a:pt x="1180" y="4539"/>
                                </a:cubicBezTo>
                                <a:cubicBezTo>
                                  <a:pt x="1444" y="4226"/>
                                  <a:pt x="1809" y="4010"/>
                                  <a:pt x="2195" y="3931"/>
                                </a:cubicBezTo>
                                <a:cubicBezTo>
                                  <a:pt x="2581" y="3853"/>
                                  <a:pt x="2987" y="3892"/>
                                  <a:pt x="3332" y="4029"/>
                                </a:cubicBezTo>
                                <a:cubicBezTo>
                                  <a:pt x="3494" y="4088"/>
                                  <a:pt x="3656" y="4186"/>
                                  <a:pt x="3799" y="4304"/>
                                </a:cubicBezTo>
                                <a:cubicBezTo>
                                  <a:pt x="3941" y="4422"/>
                                  <a:pt x="4042" y="4539"/>
                                  <a:pt x="4103" y="4677"/>
                                </a:cubicBezTo>
                                <a:cubicBezTo>
                                  <a:pt x="4123" y="4716"/>
                                  <a:pt x="4144" y="4755"/>
                                  <a:pt x="4144" y="4775"/>
                                </a:cubicBezTo>
                                <a:cubicBezTo>
                                  <a:pt x="4164" y="4814"/>
                                  <a:pt x="4164" y="4853"/>
                                  <a:pt x="4164" y="4893"/>
                                </a:cubicBezTo>
                                <a:cubicBezTo>
                                  <a:pt x="4164" y="4932"/>
                                  <a:pt x="4164" y="4971"/>
                                  <a:pt x="4184" y="5010"/>
                                </a:cubicBezTo>
                                <a:cubicBezTo>
                                  <a:pt x="4184" y="5050"/>
                                  <a:pt x="4184" y="5089"/>
                                  <a:pt x="4184" y="5128"/>
                                </a:cubicBezTo>
                                <a:cubicBezTo>
                                  <a:pt x="4164" y="5265"/>
                                  <a:pt x="4123" y="5422"/>
                                  <a:pt x="4022" y="5520"/>
                                </a:cubicBezTo>
                                <a:cubicBezTo>
                                  <a:pt x="3941" y="5638"/>
                                  <a:pt x="3819" y="5717"/>
                                  <a:pt x="3697" y="5775"/>
                                </a:cubicBezTo>
                                <a:cubicBezTo>
                                  <a:pt x="3575" y="5834"/>
                                  <a:pt x="3433" y="5854"/>
                                  <a:pt x="3311" y="5834"/>
                                </a:cubicBezTo>
                                <a:cubicBezTo>
                                  <a:pt x="3250" y="5834"/>
                                  <a:pt x="3190" y="5815"/>
                                  <a:pt x="3129" y="5795"/>
                                </a:cubicBezTo>
                                <a:cubicBezTo>
                                  <a:pt x="3068" y="5775"/>
                                  <a:pt x="3027" y="5736"/>
                                  <a:pt x="2987" y="5697"/>
                                </a:cubicBezTo>
                                <a:cubicBezTo>
                                  <a:pt x="2946" y="5658"/>
                                  <a:pt x="2905" y="5619"/>
                                  <a:pt x="2885" y="5579"/>
                                </a:cubicBezTo>
                                <a:cubicBezTo>
                                  <a:pt x="2865" y="5560"/>
                                  <a:pt x="2865" y="5540"/>
                                  <a:pt x="2844" y="5501"/>
                                </a:cubicBezTo>
                                <a:cubicBezTo>
                                  <a:pt x="2824" y="5481"/>
                                  <a:pt x="2824" y="5442"/>
                                  <a:pt x="2804" y="5422"/>
                                </a:cubicBezTo>
                                <a:cubicBezTo>
                                  <a:pt x="2763" y="5324"/>
                                  <a:pt x="2743" y="5226"/>
                                  <a:pt x="2763" y="5128"/>
                                </a:cubicBezTo>
                                <a:cubicBezTo>
                                  <a:pt x="2763" y="5089"/>
                                  <a:pt x="2784" y="5050"/>
                                  <a:pt x="2804" y="5010"/>
                                </a:cubicBezTo>
                                <a:cubicBezTo>
                                  <a:pt x="2824" y="4971"/>
                                  <a:pt x="2844" y="4932"/>
                                  <a:pt x="2865" y="4912"/>
                                </a:cubicBezTo>
                                <a:cubicBezTo>
                                  <a:pt x="2926" y="4853"/>
                                  <a:pt x="2987" y="4814"/>
                                  <a:pt x="3047" y="4795"/>
                                </a:cubicBezTo>
                                <a:cubicBezTo>
                                  <a:pt x="3108" y="4775"/>
                                  <a:pt x="3169" y="4775"/>
                                  <a:pt x="3230" y="4775"/>
                                </a:cubicBezTo>
                                <a:cubicBezTo>
                                  <a:pt x="3291" y="4775"/>
                                  <a:pt x="3332" y="4795"/>
                                  <a:pt x="3372" y="4814"/>
                                </a:cubicBezTo>
                                <a:cubicBezTo>
                                  <a:pt x="3413" y="4834"/>
                                  <a:pt x="3433" y="4873"/>
                                  <a:pt x="3453" y="4893"/>
                                </a:cubicBezTo>
                                <a:cubicBezTo>
                                  <a:pt x="3474" y="4912"/>
                                  <a:pt x="3474" y="4932"/>
                                  <a:pt x="3494" y="4951"/>
                                </a:cubicBezTo>
                                <a:cubicBezTo>
                                  <a:pt x="3494" y="4971"/>
                                  <a:pt x="3514" y="4971"/>
                                  <a:pt x="3514" y="4971"/>
                                </a:cubicBezTo>
                                <a:lnTo>
                                  <a:pt x="3514" y="4971"/>
                                </a:lnTo>
                                <a:cubicBezTo>
                                  <a:pt x="3514" y="4991"/>
                                  <a:pt x="3535" y="4991"/>
                                  <a:pt x="3535" y="4991"/>
                                </a:cubicBezTo>
                                <a:cubicBezTo>
                                  <a:pt x="3555" y="4991"/>
                                  <a:pt x="3555" y="4971"/>
                                  <a:pt x="3555" y="4951"/>
                                </a:cubicBezTo>
                                <a:cubicBezTo>
                                  <a:pt x="3555" y="4951"/>
                                  <a:pt x="3555" y="4951"/>
                                  <a:pt x="3555" y="4932"/>
                                </a:cubicBezTo>
                                <a:cubicBezTo>
                                  <a:pt x="3555" y="4912"/>
                                  <a:pt x="3535" y="4893"/>
                                  <a:pt x="3514" y="4873"/>
                                </a:cubicBezTo>
                                <a:cubicBezTo>
                                  <a:pt x="3494" y="4853"/>
                                  <a:pt x="3474" y="4814"/>
                                  <a:pt x="3433" y="4775"/>
                                </a:cubicBezTo>
                                <a:cubicBezTo>
                                  <a:pt x="3393" y="4736"/>
                                  <a:pt x="3332" y="4716"/>
                                  <a:pt x="3271" y="4716"/>
                                </a:cubicBezTo>
                                <a:cubicBezTo>
                                  <a:pt x="3210" y="4696"/>
                                  <a:pt x="3129" y="4716"/>
                                  <a:pt x="3047" y="4736"/>
                                </a:cubicBezTo>
                                <a:cubicBezTo>
                                  <a:pt x="2966" y="4755"/>
                                  <a:pt x="2885" y="4814"/>
                                  <a:pt x="2824" y="4873"/>
                                </a:cubicBezTo>
                                <a:cubicBezTo>
                                  <a:pt x="2784" y="4912"/>
                                  <a:pt x="2763" y="4951"/>
                                  <a:pt x="2743" y="4991"/>
                                </a:cubicBezTo>
                                <a:cubicBezTo>
                                  <a:pt x="2723" y="5030"/>
                                  <a:pt x="2702" y="5089"/>
                                  <a:pt x="2702" y="5148"/>
                                </a:cubicBezTo>
                                <a:cubicBezTo>
                                  <a:pt x="2682" y="5265"/>
                                  <a:pt x="2702" y="5363"/>
                                  <a:pt x="2743" y="5481"/>
                                </a:cubicBezTo>
                                <a:cubicBezTo>
                                  <a:pt x="2743" y="5520"/>
                                  <a:pt x="2763" y="5540"/>
                                  <a:pt x="2784" y="5560"/>
                                </a:cubicBezTo>
                                <a:cubicBezTo>
                                  <a:pt x="2804" y="5599"/>
                                  <a:pt x="2804" y="5619"/>
                                  <a:pt x="2824" y="5638"/>
                                </a:cubicBezTo>
                                <a:cubicBezTo>
                                  <a:pt x="2865" y="5697"/>
                                  <a:pt x="2905" y="5756"/>
                                  <a:pt x="2946" y="5795"/>
                                </a:cubicBezTo>
                                <a:cubicBezTo>
                                  <a:pt x="3007" y="5834"/>
                                  <a:pt x="3068" y="5874"/>
                                  <a:pt x="3129" y="5913"/>
                                </a:cubicBezTo>
                                <a:cubicBezTo>
                                  <a:pt x="3190" y="5952"/>
                                  <a:pt x="3271" y="5972"/>
                                  <a:pt x="3352" y="5972"/>
                                </a:cubicBezTo>
                                <a:cubicBezTo>
                                  <a:pt x="3514" y="5991"/>
                                  <a:pt x="3677" y="5972"/>
                                  <a:pt x="3819" y="5932"/>
                                </a:cubicBezTo>
                                <a:cubicBezTo>
                                  <a:pt x="3981" y="5874"/>
                                  <a:pt x="4123" y="5775"/>
                                  <a:pt x="4245" y="5638"/>
                                </a:cubicBezTo>
                                <a:cubicBezTo>
                                  <a:pt x="4367" y="5501"/>
                                  <a:pt x="4448" y="5344"/>
                                  <a:pt x="4469" y="5148"/>
                                </a:cubicBezTo>
                                <a:lnTo>
                                  <a:pt x="4469" y="5108"/>
                                </a:lnTo>
                                <a:cubicBezTo>
                                  <a:pt x="4469" y="5089"/>
                                  <a:pt x="4469" y="5089"/>
                                  <a:pt x="4469" y="5069"/>
                                </a:cubicBezTo>
                                <a:lnTo>
                                  <a:pt x="4469" y="5030"/>
                                </a:lnTo>
                                <a:lnTo>
                                  <a:pt x="4469" y="5010"/>
                                </a:lnTo>
                                <a:lnTo>
                                  <a:pt x="4469" y="5010"/>
                                </a:lnTo>
                                <a:cubicBezTo>
                                  <a:pt x="4469" y="4991"/>
                                  <a:pt x="4469" y="5010"/>
                                  <a:pt x="4469" y="4991"/>
                                </a:cubicBezTo>
                                <a:cubicBezTo>
                                  <a:pt x="4469" y="4951"/>
                                  <a:pt x="4469" y="4893"/>
                                  <a:pt x="4469" y="4853"/>
                                </a:cubicBezTo>
                                <a:cubicBezTo>
                                  <a:pt x="4469" y="4814"/>
                                  <a:pt x="4448" y="4755"/>
                                  <a:pt x="4428" y="4716"/>
                                </a:cubicBezTo>
                                <a:cubicBezTo>
                                  <a:pt x="4408" y="4677"/>
                                  <a:pt x="4408" y="4618"/>
                                  <a:pt x="4387" y="4579"/>
                                </a:cubicBezTo>
                                <a:cubicBezTo>
                                  <a:pt x="4347" y="4500"/>
                                  <a:pt x="4306" y="4422"/>
                                  <a:pt x="4266" y="4363"/>
                                </a:cubicBezTo>
                                <a:cubicBezTo>
                                  <a:pt x="4306" y="4363"/>
                                  <a:pt x="4347" y="4363"/>
                                  <a:pt x="4408" y="4363"/>
                                </a:cubicBezTo>
                                <a:cubicBezTo>
                                  <a:pt x="4408" y="4363"/>
                                  <a:pt x="4408" y="4363"/>
                                  <a:pt x="4428" y="4363"/>
                                </a:cubicBezTo>
                                <a:lnTo>
                                  <a:pt x="4428" y="4363"/>
                                </a:lnTo>
                                <a:lnTo>
                                  <a:pt x="4448" y="4363"/>
                                </a:lnTo>
                                <a:lnTo>
                                  <a:pt x="4489" y="4363"/>
                                </a:lnTo>
                                <a:cubicBezTo>
                                  <a:pt x="4509" y="4363"/>
                                  <a:pt x="4509" y="4363"/>
                                  <a:pt x="4529" y="4363"/>
                                </a:cubicBezTo>
                                <a:lnTo>
                                  <a:pt x="4570" y="4363"/>
                                </a:lnTo>
                                <a:cubicBezTo>
                                  <a:pt x="4773" y="4343"/>
                                  <a:pt x="4935" y="4265"/>
                                  <a:pt x="5078" y="4147"/>
                                </a:cubicBezTo>
                                <a:cubicBezTo>
                                  <a:pt x="5220" y="4029"/>
                                  <a:pt x="5321" y="3892"/>
                                  <a:pt x="5382" y="3735"/>
                                </a:cubicBezTo>
                                <a:cubicBezTo>
                                  <a:pt x="5443" y="3578"/>
                                  <a:pt x="5463" y="3421"/>
                                  <a:pt x="5423" y="3284"/>
                                </a:cubicBezTo>
                                <a:cubicBezTo>
                                  <a:pt x="5402" y="3205"/>
                                  <a:pt x="5382" y="3147"/>
                                  <a:pt x="5362" y="3068"/>
                                </a:cubicBezTo>
                                <a:cubicBezTo>
                                  <a:pt x="5321" y="3009"/>
                                  <a:pt x="5281" y="2950"/>
                                  <a:pt x="5240" y="2892"/>
                                </a:cubicBezTo>
                                <a:cubicBezTo>
                                  <a:pt x="5199" y="2833"/>
                                  <a:pt x="5138" y="2793"/>
                                  <a:pt x="5078" y="2774"/>
                                </a:cubicBezTo>
                                <a:cubicBezTo>
                                  <a:pt x="5057" y="2754"/>
                                  <a:pt x="5017" y="2735"/>
                                  <a:pt x="4996" y="2735"/>
                                </a:cubicBezTo>
                                <a:cubicBezTo>
                                  <a:pt x="4976" y="2715"/>
                                  <a:pt x="4935" y="2715"/>
                                  <a:pt x="4915" y="2695"/>
                                </a:cubicBezTo>
                                <a:cubicBezTo>
                                  <a:pt x="4793" y="2656"/>
                                  <a:pt x="4672" y="2637"/>
                                  <a:pt x="4570" y="2656"/>
                                </a:cubicBezTo>
                                <a:cubicBezTo>
                                  <a:pt x="4509" y="2656"/>
                                  <a:pt x="4469" y="2676"/>
                                  <a:pt x="4408" y="2695"/>
                                </a:cubicBezTo>
                                <a:cubicBezTo>
                                  <a:pt x="4367" y="2715"/>
                                  <a:pt x="4306" y="2754"/>
                                  <a:pt x="4286" y="2774"/>
                                </a:cubicBezTo>
                                <a:cubicBezTo>
                                  <a:pt x="4205" y="2833"/>
                                  <a:pt x="4164" y="2911"/>
                                  <a:pt x="4144" y="2990"/>
                                </a:cubicBezTo>
                                <a:cubicBezTo>
                                  <a:pt x="4123" y="3068"/>
                                  <a:pt x="4123" y="3147"/>
                                  <a:pt x="4123" y="3205"/>
                                </a:cubicBezTo>
                                <a:cubicBezTo>
                                  <a:pt x="4144" y="3264"/>
                                  <a:pt x="4164" y="3323"/>
                                  <a:pt x="4184" y="3362"/>
                                </a:cubicBezTo>
                                <a:cubicBezTo>
                                  <a:pt x="4225" y="3402"/>
                                  <a:pt x="4245" y="3421"/>
                                  <a:pt x="4286" y="3441"/>
                                </a:cubicBezTo>
                                <a:cubicBezTo>
                                  <a:pt x="4306" y="3460"/>
                                  <a:pt x="4347" y="3460"/>
                                  <a:pt x="4347" y="3480"/>
                                </a:cubicBezTo>
                                <a:cubicBezTo>
                                  <a:pt x="4367" y="3480"/>
                                  <a:pt x="4367" y="3480"/>
                                  <a:pt x="4367" y="3480"/>
                                </a:cubicBezTo>
                                <a:cubicBezTo>
                                  <a:pt x="4387" y="3480"/>
                                  <a:pt x="4387" y="3480"/>
                                  <a:pt x="4387" y="3460"/>
                                </a:cubicBezTo>
                                <a:cubicBezTo>
                                  <a:pt x="4387" y="3441"/>
                                  <a:pt x="4387" y="3441"/>
                                  <a:pt x="4367" y="3421"/>
                                </a:cubicBezTo>
                                <a:lnTo>
                                  <a:pt x="4367" y="3421"/>
                                </a:lnTo>
                                <a:cubicBezTo>
                                  <a:pt x="4367" y="3421"/>
                                  <a:pt x="4367" y="3421"/>
                                  <a:pt x="4347" y="3421"/>
                                </a:cubicBezTo>
                                <a:cubicBezTo>
                                  <a:pt x="4326" y="3421"/>
                                  <a:pt x="4306" y="3402"/>
                                  <a:pt x="4286" y="3382"/>
                                </a:cubicBezTo>
                                <a:cubicBezTo>
                                  <a:pt x="4266" y="3362"/>
                                  <a:pt x="4225" y="3343"/>
                                  <a:pt x="4205" y="3304"/>
                                </a:cubicBezTo>
                                <a:cubicBezTo>
                                  <a:pt x="4184" y="3264"/>
                                  <a:pt x="4164" y="3225"/>
                                  <a:pt x="4164" y="3166"/>
                                </a:cubicBezTo>
                                <a:cubicBezTo>
                                  <a:pt x="4164" y="3107"/>
                                  <a:pt x="4164" y="3048"/>
                                  <a:pt x="4184" y="2990"/>
                                </a:cubicBezTo>
                                <a:cubicBezTo>
                                  <a:pt x="4205" y="2931"/>
                                  <a:pt x="4245" y="2852"/>
                                  <a:pt x="4306" y="2813"/>
                                </a:cubicBezTo>
                                <a:cubicBezTo>
                                  <a:pt x="4347" y="2793"/>
                                  <a:pt x="4367" y="2774"/>
                                  <a:pt x="4408" y="2754"/>
                                </a:cubicBezTo>
                                <a:cubicBezTo>
                                  <a:pt x="4448" y="2735"/>
                                  <a:pt x="4489" y="2735"/>
                                  <a:pt x="4529" y="2715"/>
                                </a:cubicBezTo>
                                <a:cubicBezTo>
                                  <a:pt x="4631" y="2695"/>
                                  <a:pt x="4732" y="2715"/>
                                  <a:pt x="4834" y="2754"/>
                                </a:cubicBezTo>
                                <a:cubicBezTo>
                                  <a:pt x="4854" y="2754"/>
                                  <a:pt x="4895" y="2774"/>
                                  <a:pt x="4915" y="2793"/>
                                </a:cubicBezTo>
                                <a:cubicBezTo>
                                  <a:pt x="4935" y="2813"/>
                                  <a:pt x="4956" y="2813"/>
                                  <a:pt x="4996" y="2833"/>
                                </a:cubicBezTo>
                                <a:cubicBezTo>
                                  <a:pt x="5037" y="2852"/>
                                  <a:pt x="5078" y="2892"/>
                                  <a:pt x="5118" y="2931"/>
                                </a:cubicBezTo>
                                <a:cubicBezTo>
                                  <a:pt x="5159" y="2970"/>
                                  <a:pt x="5179" y="3029"/>
                                  <a:pt x="5220" y="3068"/>
                                </a:cubicBezTo>
                                <a:cubicBezTo>
                                  <a:pt x="5240" y="3127"/>
                                  <a:pt x="5260" y="3186"/>
                                  <a:pt x="5260" y="3245"/>
                                </a:cubicBezTo>
                                <a:cubicBezTo>
                                  <a:pt x="5281" y="3362"/>
                                  <a:pt x="5260" y="3500"/>
                                  <a:pt x="5199" y="3617"/>
                                </a:cubicBezTo>
                                <a:cubicBezTo>
                                  <a:pt x="5138" y="3735"/>
                                  <a:pt x="5057" y="3853"/>
                                  <a:pt x="4935" y="3931"/>
                                </a:cubicBezTo>
                                <a:cubicBezTo>
                                  <a:pt x="4814" y="4010"/>
                                  <a:pt x="4672" y="4069"/>
                                  <a:pt x="4529" y="4088"/>
                                </a:cubicBezTo>
                                <a:cubicBezTo>
                                  <a:pt x="4489" y="4088"/>
                                  <a:pt x="4448" y="4088"/>
                                  <a:pt x="4408" y="4088"/>
                                </a:cubicBezTo>
                                <a:cubicBezTo>
                                  <a:pt x="4367" y="4088"/>
                                  <a:pt x="4326" y="4088"/>
                                  <a:pt x="4286" y="4069"/>
                                </a:cubicBezTo>
                                <a:cubicBezTo>
                                  <a:pt x="4245" y="4049"/>
                                  <a:pt x="4205" y="4049"/>
                                  <a:pt x="4164" y="4049"/>
                                </a:cubicBezTo>
                                <a:cubicBezTo>
                                  <a:pt x="4123" y="4029"/>
                                  <a:pt x="4083" y="4029"/>
                                  <a:pt x="4063" y="4010"/>
                                </a:cubicBezTo>
                                <a:cubicBezTo>
                                  <a:pt x="3920" y="3951"/>
                                  <a:pt x="3778" y="3833"/>
                                  <a:pt x="3677" y="3716"/>
                                </a:cubicBezTo>
                                <a:cubicBezTo>
                                  <a:pt x="3555" y="3578"/>
                                  <a:pt x="3474" y="3441"/>
                                  <a:pt x="3393" y="3264"/>
                                </a:cubicBezTo>
                                <a:cubicBezTo>
                                  <a:pt x="3250" y="2931"/>
                                  <a:pt x="3210" y="2538"/>
                                  <a:pt x="3291" y="2166"/>
                                </a:cubicBezTo>
                                <a:cubicBezTo>
                                  <a:pt x="3372" y="1793"/>
                                  <a:pt x="3596" y="1440"/>
                                  <a:pt x="3920" y="1185"/>
                                </a:cubicBezTo>
                                <a:cubicBezTo>
                                  <a:pt x="3961" y="1145"/>
                                  <a:pt x="4002" y="1126"/>
                                  <a:pt x="4042" y="1087"/>
                                </a:cubicBezTo>
                                <a:cubicBezTo>
                                  <a:pt x="4083" y="1067"/>
                                  <a:pt x="4123" y="1028"/>
                                  <a:pt x="4184" y="1008"/>
                                </a:cubicBezTo>
                                <a:cubicBezTo>
                                  <a:pt x="4205" y="989"/>
                                  <a:pt x="4225" y="989"/>
                                  <a:pt x="4245" y="969"/>
                                </a:cubicBezTo>
                                <a:lnTo>
                                  <a:pt x="4306" y="930"/>
                                </a:lnTo>
                                <a:lnTo>
                                  <a:pt x="4367" y="890"/>
                                </a:lnTo>
                                <a:lnTo>
                                  <a:pt x="4448" y="851"/>
                                </a:lnTo>
                                <a:lnTo>
                                  <a:pt x="4509" y="851"/>
                                </a:lnTo>
                                <a:lnTo>
                                  <a:pt x="4550" y="832"/>
                                </a:lnTo>
                                <a:lnTo>
                                  <a:pt x="4550" y="832"/>
                                </a:lnTo>
                                <a:cubicBezTo>
                                  <a:pt x="4550" y="832"/>
                                  <a:pt x="4550" y="832"/>
                                  <a:pt x="4550" y="832"/>
                                </a:cubicBezTo>
                                <a:lnTo>
                                  <a:pt x="4570" y="832"/>
                                </a:lnTo>
                                <a:cubicBezTo>
                                  <a:pt x="4631" y="812"/>
                                  <a:pt x="4671" y="792"/>
                                  <a:pt x="4732" y="773"/>
                                </a:cubicBezTo>
                                <a:cubicBezTo>
                                  <a:pt x="4834" y="734"/>
                                  <a:pt x="4956" y="694"/>
                                  <a:pt x="5057" y="675"/>
                                </a:cubicBezTo>
                                <a:cubicBezTo>
                                  <a:pt x="5504" y="557"/>
                                  <a:pt x="5971" y="537"/>
                                  <a:pt x="6438" y="616"/>
                                </a:cubicBezTo>
                                <a:cubicBezTo>
                                  <a:pt x="6905" y="694"/>
                                  <a:pt x="7371" y="890"/>
                                  <a:pt x="7757" y="1185"/>
                                </a:cubicBezTo>
                                <a:cubicBezTo>
                                  <a:pt x="7818" y="1224"/>
                                  <a:pt x="7859" y="1263"/>
                                  <a:pt x="7920" y="1302"/>
                                </a:cubicBezTo>
                                <a:cubicBezTo>
                                  <a:pt x="7818" y="1459"/>
                                  <a:pt x="7757" y="1616"/>
                                  <a:pt x="7737" y="1793"/>
                                </a:cubicBezTo>
                                <a:cubicBezTo>
                                  <a:pt x="7696" y="2068"/>
                                  <a:pt x="7757" y="2342"/>
                                  <a:pt x="7879" y="2578"/>
                                </a:cubicBezTo>
                                <a:cubicBezTo>
                                  <a:pt x="7940" y="2695"/>
                                  <a:pt x="8021" y="2813"/>
                                  <a:pt x="8123" y="2911"/>
                                </a:cubicBezTo>
                                <a:cubicBezTo>
                                  <a:pt x="8184" y="2950"/>
                                  <a:pt x="8244" y="2990"/>
                                  <a:pt x="8305" y="3029"/>
                                </a:cubicBezTo>
                                <a:cubicBezTo>
                                  <a:pt x="8326" y="3029"/>
                                  <a:pt x="8346" y="3048"/>
                                  <a:pt x="8366" y="3048"/>
                                </a:cubicBezTo>
                                <a:lnTo>
                                  <a:pt x="8427" y="3048"/>
                                </a:lnTo>
                                <a:cubicBezTo>
                                  <a:pt x="8447" y="3048"/>
                                  <a:pt x="8468" y="3048"/>
                                  <a:pt x="8488" y="3048"/>
                                </a:cubicBezTo>
                                <a:cubicBezTo>
                                  <a:pt x="8508" y="3048"/>
                                  <a:pt x="8529" y="3048"/>
                                  <a:pt x="8549" y="3029"/>
                                </a:cubicBezTo>
                                <a:cubicBezTo>
                                  <a:pt x="8569" y="3029"/>
                                  <a:pt x="8590" y="3009"/>
                                  <a:pt x="8610" y="3009"/>
                                </a:cubicBezTo>
                                <a:lnTo>
                                  <a:pt x="8630" y="3009"/>
                                </a:lnTo>
                                <a:cubicBezTo>
                                  <a:pt x="8630" y="3009"/>
                                  <a:pt x="8650" y="3009"/>
                                  <a:pt x="8650" y="2990"/>
                                </a:cubicBezTo>
                                <a:lnTo>
                                  <a:pt x="8671" y="2970"/>
                                </a:lnTo>
                                <a:cubicBezTo>
                                  <a:pt x="8691" y="2970"/>
                                  <a:pt x="8691" y="2950"/>
                                  <a:pt x="8711" y="2931"/>
                                </a:cubicBezTo>
                                <a:cubicBezTo>
                                  <a:pt x="8732" y="2911"/>
                                  <a:pt x="8732" y="2911"/>
                                  <a:pt x="8752" y="2892"/>
                                </a:cubicBezTo>
                                <a:cubicBezTo>
                                  <a:pt x="8793" y="2833"/>
                                  <a:pt x="8833" y="2754"/>
                                  <a:pt x="8833" y="2695"/>
                                </a:cubicBezTo>
                                <a:cubicBezTo>
                                  <a:pt x="8853" y="2558"/>
                                  <a:pt x="8833" y="2421"/>
                                  <a:pt x="8793" y="2283"/>
                                </a:cubicBezTo>
                                <a:cubicBezTo>
                                  <a:pt x="8711" y="2028"/>
                                  <a:pt x="8569" y="1793"/>
                                  <a:pt x="8427" y="1597"/>
                                </a:cubicBezTo>
                                <a:cubicBezTo>
                                  <a:pt x="8346" y="1479"/>
                                  <a:pt x="8244" y="1381"/>
                                  <a:pt x="8143" y="1283"/>
                                </a:cubicBezTo>
                                <a:cubicBezTo>
                                  <a:pt x="8163" y="1263"/>
                                  <a:pt x="8184" y="1224"/>
                                  <a:pt x="8224" y="1204"/>
                                </a:cubicBezTo>
                                <a:cubicBezTo>
                                  <a:pt x="8265" y="1165"/>
                                  <a:pt x="8326" y="1126"/>
                                  <a:pt x="8366" y="1087"/>
                                </a:cubicBezTo>
                                <a:lnTo>
                                  <a:pt x="8447" y="1047"/>
                                </a:lnTo>
                                <a:cubicBezTo>
                                  <a:pt x="8468" y="1047"/>
                                  <a:pt x="8468" y="1028"/>
                                  <a:pt x="8488" y="1028"/>
                                </a:cubicBezTo>
                                <a:lnTo>
                                  <a:pt x="8529" y="1008"/>
                                </a:lnTo>
                                <a:lnTo>
                                  <a:pt x="8610" y="969"/>
                                </a:lnTo>
                                <a:lnTo>
                                  <a:pt x="8711" y="930"/>
                                </a:lnTo>
                                <a:lnTo>
                                  <a:pt x="8752" y="910"/>
                                </a:lnTo>
                                <a:lnTo>
                                  <a:pt x="8772" y="910"/>
                                </a:lnTo>
                                <a:cubicBezTo>
                                  <a:pt x="8772" y="910"/>
                                  <a:pt x="8793" y="910"/>
                                  <a:pt x="8772" y="910"/>
                                </a:cubicBezTo>
                                <a:lnTo>
                                  <a:pt x="8793" y="910"/>
                                </a:lnTo>
                                <a:cubicBezTo>
                                  <a:pt x="8813" y="910"/>
                                  <a:pt x="8853" y="890"/>
                                  <a:pt x="8874" y="890"/>
                                </a:cubicBezTo>
                                <a:cubicBezTo>
                                  <a:pt x="9117" y="832"/>
                                  <a:pt x="9361" y="812"/>
                                  <a:pt x="9605" y="871"/>
                                </a:cubicBezTo>
                                <a:cubicBezTo>
                                  <a:pt x="9848" y="910"/>
                                  <a:pt x="10092" y="1008"/>
                                  <a:pt x="10315" y="1126"/>
                                </a:cubicBezTo>
                                <a:cubicBezTo>
                                  <a:pt x="10538" y="1244"/>
                                  <a:pt x="10762" y="1381"/>
                                  <a:pt x="10965" y="1518"/>
                                </a:cubicBezTo>
                                <a:cubicBezTo>
                                  <a:pt x="11168" y="1675"/>
                                  <a:pt x="11371" y="1832"/>
                                  <a:pt x="11553" y="1989"/>
                                </a:cubicBezTo>
                                <a:cubicBezTo>
                                  <a:pt x="11756" y="2146"/>
                                  <a:pt x="11939" y="2323"/>
                                  <a:pt x="12142" y="2480"/>
                                </a:cubicBezTo>
                                <a:cubicBezTo>
                                  <a:pt x="12548" y="2793"/>
                                  <a:pt x="12954" y="3088"/>
                                  <a:pt x="13381" y="3362"/>
                                </a:cubicBezTo>
                                <a:cubicBezTo>
                                  <a:pt x="13807" y="3617"/>
                                  <a:pt x="14253" y="3853"/>
                                  <a:pt x="14761" y="3990"/>
                                </a:cubicBezTo>
                                <a:cubicBezTo>
                                  <a:pt x="14883" y="4029"/>
                                  <a:pt x="15005" y="4049"/>
                                  <a:pt x="15126" y="4069"/>
                                </a:cubicBezTo>
                                <a:cubicBezTo>
                                  <a:pt x="15248" y="4088"/>
                                  <a:pt x="15390" y="4088"/>
                                  <a:pt x="15512" y="4069"/>
                                </a:cubicBezTo>
                                <a:cubicBezTo>
                                  <a:pt x="15776" y="4049"/>
                                  <a:pt x="16020" y="3971"/>
                                  <a:pt x="16243" y="3853"/>
                                </a:cubicBezTo>
                                <a:cubicBezTo>
                                  <a:pt x="16263" y="3833"/>
                                  <a:pt x="16284" y="3833"/>
                                  <a:pt x="16304" y="3814"/>
                                </a:cubicBezTo>
                                <a:cubicBezTo>
                                  <a:pt x="16487" y="3912"/>
                                  <a:pt x="16649" y="3990"/>
                                  <a:pt x="16832" y="4069"/>
                                </a:cubicBezTo>
                                <a:cubicBezTo>
                                  <a:pt x="17136" y="4206"/>
                                  <a:pt x="17481" y="4304"/>
                                  <a:pt x="17826" y="4343"/>
                                </a:cubicBezTo>
                                <a:cubicBezTo>
                                  <a:pt x="18009" y="4363"/>
                                  <a:pt x="18171" y="4363"/>
                                  <a:pt x="18354" y="4363"/>
                                </a:cubicBezTo>
                                <a:cubicBezTo>
                                  <a:pt x="18537" y="4343"/>
                                  <a:pt x="18720" y="4324"/>
                                  <a:pt x="18882" y="4265"/>
                                </a:cubicBezTo>
                                <a:cubicBezTo>
                                  <a:pt x="18923" y="4245"/>
                                  <a:pt x="18963" y="4245"/>
                                  <a:pt x="19004" y="4226"/>
                                </a:cubicBezTo>
                                <a:lnTo>
                                  <a:pt x="19065" y="4206"/>
                                </a:lnTo>
                                <a:lnTo>
                                  <a:pt x="19126" y="4186"/>
                                </a:lnTo>
                                <a:lnTo>
                                  <a:pt x="19187" y="4167"/>
                                </a:lnTo>
                                <a:lnTo>
                                  <a:pt x="19207" y="4167"/>
                                </a:lnTo>
                                <a:lnTo>
                                  <a:pt x="19227" y="4167"/>
                                </a:lnTo>
                                <a:lnTo>
                                  <a:pt x="19247" y="4147"/>
                                </a:lnTo>
                                <a:cubicBezTo>
                                  <a:pt x="19288" y="4128"/>
                                  <a:pt x="19329" y="4108"/>
                                  <a:pt x="19369" y="4088"/>
                                </a:cubicBezTo>
                                <a:cubicBezTo>
                                  <a:pt x="19532" y="4010"/>
                                  <a:pt x="19674" y="3912"/>
                                  <a:pt x="19816" y="3814"/>
                                </a:cubicBezTo>
                                <a:cubicBezTo>
                                  <a:pt x="20100" y="3598"/>
                                  <a:pt x="20323" y="3304"/>
                                  <a:pt x="20425" y="2970"/>
                                </a:cubicBezTo>
                                <a:cubicBezTo>
                                  <a:pt x="20526" y="2676"/>
                                  <a:pt x="20547" y="2362"/>
                                  <a:pt x="20486" y="2068"/>
                                </a:cubicBezTo>
                                <a:cubicBezTo>
                                  <a:pt x="20547" y="2048"/>
                                  <a:pt x="20608" y="2048"/>
                                  <a:pt x="20648" y="2028"/>
                                </a:cubicBezTo>
                                <a:cubicBezTo>
                                  <a:pt x="20953" y="1950"/>
                                  <a:pt x="21156" y="1852"/>
                                  <a:pt x="21298" y="1773"/>
                                </a:cubicBezTo>
                                <a:cubicBezTo>
                                  <a:pt x="21379" y="1734"/>
                                  <a:pt x="21420" y="1714"/>
                                  <a:pt x="21460" y="1695"/>
                                </a:cubicBezTo>
                                <a:cubicBezTo>
                                  <a:pt x="21501" y="1675"/>
                                  <a:pt x="21521" y="1656"/>
                                  <a:pt x="21521" y="1656"/>
                                </a:cubicBezTo>
                                <a:lnTo>
                                  <a:pt x="21582" y="1538"/>
                                </a:lnTo>
                                <a:close/>
                                <a:moveTo>
                                  <a:pt x="19653" y="1773"/>
                                </a:moveTo>
                                <a:cubicBezTo>
                                  <a:pt x="19450" y="1754"/>
                                  <a:pt x="19247" y="1714"/>
                                  <a:pt x="19044" y="1636"/>
                                </a:cubicBezTo>
                                <a:cubicBezTo>
                                  <a:pt x="18841" y="1557"/>
                                  <a:pt x="18638" y="1459"/>
                                  <a:pt x="18476" y="1302"/>
                                </a:cubicBezTo>
                                <a:cubicBezTo>
                                  <a:pt x="18395" y="1224"/>
                                  <a:pt x="18334" y="1126"/>
                                  <a:pt x="18293" y="1028"/>
                                </a:cubicBezTo>
                                <a:cubicBezTo>
                                  <a:pt x="18253" y="930"/>
                                  <a:pt x="18232" y="812"/>
                                  <a:pt x="18232" y="714"/>
                                </a:cubicBezTo>
                                <a:cubicBezTo>
                                  <a:pt x="18253" y="616"/>
                                  <a:pt x="18293" y="498"/>
                                  <a:pt x="18374" y="420"/>
                                </a:cubicBezTo>
                                <a:cubicBezTo>
                                  <a:pt x="18395" y="400"/>
                                  <a:pt x="18415" y="380"/>
                                  <a:pt x="18435" y="361"/>
                                </a:cubicBezTo>
                                <a:cubicBezTo>
                                  <a:pt x="18456" y="361"/>
                                  <a:pt x="18456" y="341"/>
                                  <a:pt x="18476" y="341"/>
                                </a:cubicBezTo>
                                <a:lnTo>
                                  <a:pt x="18496" y="322"/>
                                </a:lnTo>
                                <a:lnTo>
                                  <a:pt x="18517" y="302"/>
                                </a:lnTo>
                                <a:cubicBezTo>
                                  <a:pt x="18557" y="263"/>
                                  <a:pt x="18618" y="243"/>
                                  <a:pt x="18679" y="223"/>
                                </a:cubicBezTo>
                                <a:cubicBezTo>
                                  <a:pt x="18801" y="184"/>
                                  <a:pt x="18923" y="204"/>
                                  <a:pt x="19044" y="243"/>
                                </a:cubicBezTo>
                                <a:cubicBezTo>
                                  <a:pt x="19166" y="282"/>
                                  <a:pt x="19288" y="341"/>
                                  <a:pt x="19410" y="420"/>
                                </a:cubicBezTo>
                                <a:cubicBezTo>
                                  <a:pt x="19532" y="498"/>
                                  <a:pt x="19633" y="596"/>
                                  <a:pt x="19735" y="714"/>
                                </a:cubicBezTo>
                                <a:cubicBezTo>
                                  <a:pt x="19836" y="832"/>
                                  <a:pt x="19917" y="949"/>
                                  <a:pt x="19999" y="1067"/>
                                </a:cubicBezTo>
                                <a:cubicBezTo>
                                  <a:pt x="20120" y="1283"/>
                                  <a:pt x="20222" y="1518"/>
                                  <a:pt x="20283" y="1754"/>
                                </a:cubicBezTo>
                                <a:cubicBezTo>
                                  <a:pt x="20100" y="1793"/>
                                  <a:pt x="19877" y="1793"/>
                                  <a:pt x="19653" y="1773"/>
                                </a:cubicBezTo>
                                <a:close/>
                                <a:moveTo>
                                  <a:pt x="1809" y="20352"/>
                                </a:moveTo>
                                <a:cubicBezTo>
                                  <a:pt x="1565" y="20293"/>
                                  <a:pt x="1322" y="20195"/>
                                  <a:pt x="1099" y="20077"/>
                                </a:cubicBezTo>
                                <a:cubicBezTo>
                                  <a:pt x="977" y="19999"/>
                                  <a:pt x="835" y="19920"/>
                                  <a:pt x="733" y="19822"/>
                                </a:cubicBezTo>
                                <a:cubicBezTo>
                                  <a:pt x="611" y="19724"/>
                                  <a:pt x="510" y="19626"/>
                                  <a:pt x="429" y="19508"/>
                                </a:cubicBezTo>
                                <a:cubicBezTo>
                                  <a:pt x="347" y="19391"/>
                                  <a:pt x="266" y="19273"/>
                                  <a:pt x="246" y="19155"/>
                                </a:cubicBezTo>
                                <a:cubicBezTo>
                                  <a:pt x="205" y="19038"/>
                                  <a:pt x="205" y="18900"/>
                                  <a:pt x="226" y="18802"/>
                                </a:cubicBezTo>
                                <a:cubicBezTo>
                                  <a:pt x="246" y="18743"/>
                                  <a:pt x="266" y="18704"/>
                                  <a:pt x="307" y="18645"/>
                                </a:cubicBezTo>
                                <a:lnTo>
                                  <a:pt x="327" y="18626"/>
                                </a:lnTo>
                                <a:lnTo>
                                  <a:pt x="347" y="18606"/>
                                </a:lnTo>
                                <a:cubicBezTo>
                                  <a:pt x="347" y="18606"/>
                                  <a:pt x="368" y="18586"/>
                                  <a:pt x="368" y="18567"/>
                                </a:cubicBezTo>
                                <a:cubicBezTo>
                                  <a:pt x="388" y="18547"/>
                                  <a:pt x="408" y="18528"/>
                                  <a:pt x="429" y="18508"/>
                                </a:cubicBezTo>
                                <a:cubicBezTo>
                                  <a:pt x="530" y="18429"/>
                                  <a:pt x="632" y="18390"/>
                                  <a:pt x="733" y="18371"/>
                                </a:cubicBezTo>
                                <a:cubicBezTo>
                                  <a:pt x="835" y="18351"/>
                                  <a:pt x="956" y="18371"/>
                                  <a:pt x="1058" y="18429"/>
                                </a:cubicBezTo>
                                <a:cubicBezTo>
                                  <a:pt x="1159" y="18469"/>
                                  <a:pt x="1261" y="18547"/>
                                  <a:pt x="1342" y="18606"/>
                                </a:cubicBezTo>
                                <a:cubicBezTo>
                                  <a:pt x="1505" y="18763"/>
                                  <a:pt x="1606" y="18959"/>
                                  <a:pt x="1687" y="19155"/>
                                </a:cubicBezTo>
                                <a:cubicBezTo>
                                  <a:pt x="1768" y="19351"/>
                                  <a:pt x="1809" y="19548"/>
                                  <a:pt x="1829" y="19744"/>
                                </a:cubicBezTo>
                                <a:cubicBezTo>
                                  <a:pt x="1829" y="19960"/>
                                  <a:pt x="1829" y="20156"/>
                                  <a:pt x="1809" y="20352"/>
                                </a:cubicBezTo>
                                <a:close/>
                                <a:moveTo>
                                  <a:pt x="855" y="10876"/>
                                </a:moveTo>
                                <a:cubicBezTo>
                                  <a:pt x="977" y="11112"/>
                                  <a:pt x="1119" y="11328"/>
                                  <a:pt x="1261" y="11543"/>
                                </a:cubicBezTo>
                                <a:cubicBezTo>
                                  <a:pt x="1423" y="11759"/>
                                  <a:pt x="1586" y="11955"/>
                                  <a:pt x="1748" y="12151"/>
                                </a:cubicBezTo>
                                <a:cubicBezTo>
                                  <a:pt x="1911" y="12348"/>
                                  <a:pt x="2073" y="12544"/>
                                  <a:pt x="2235" y="12720"/>
                                </a:cubicBezTo>
                                <a:cubicBezTo>
                                  <a:pt x="2398" y="12917"/>
                                  <a:pt x="2540" y="13113"/>
                                  <a:pt x="2682" y="13309"/>
                                </a:cubicBezTo>
                                <a:cubicBezTo>
                                  <a:pt x="2824" y="13505"/>
                                  <a:pt x="2966" y="13701"/>
                                  <a:pt x="3088" y="13898"/>
                                </a:cubicBezTo>
                                <a:cubicBezTo>
                                  <a:pt x="3352" y="14290"/>
                                  <a:pt x="3575" y="14702"/>
                                  <a:pt x="3697" y="15134"/>
                                </a:cubicBezTo>
                                <a:cubicBezTo>
                                  <a:pt x="3717" y="15232"/>
                                  <a:pt x="3758" y="15349"/>
                                  <a:pt x="3758" y="15447"/>
                                </a:cubicBezTo>
                                <a:cubicBezTo>
                                  <a:pt x="3778" y="15545"/>
                                  <a:pt x="3778" y="15663"/>
                                  <a:pt x="3778" y="15761"/>
                                </a:cubicBezTo>
                                <a:cubicBezTo>
                                  <a:pt x="3758" y="15918"/>
                                  <a:pt x="3717" y="16075"/>
                                  <a:pt x="3656" y="16213"/>
                                </a:cubicBezTo>
                                <a:cubicBezTo>
                                  <a:pt x="3656" y="16213"/>
                                  <a:pt x="3656" y="16193"/>
                                  <a:pt x="3636" y="16193"/>
                                </a:cubicBezTo>
                                <a:cubicBezTo>
                                  <a:pt x="3474" y="15918"/>
                                  <a:pt x="3291" y="15644"/>
                                  <a:pt x="3108" y="15389"/>
                                </a:cubicBezTo>
                                <a:cubicBezTo>
                                  <a:pt x="2926" y="15134"/>
                                  <a:pt x="2763" y="14878"/>
                                  <a:pt x="2581" y="14623"/>
                                </a:cubicBezTo>
                                <a:cubicBezTo>
                                  <a:pt x="2418" y="14368"/>
                                  <a:pt x="2256" y="14133"/>
                                  <a:pt x="2114" y="13878"/>
                                </a:cubicBezTo>
                                <a:cubicBezTo>
                                  <a:pt x="1809" y="13387"/>
                                  <a:pt x="1545" y="12936"/>
                                  <a:pt x="1302" y="12505"/>
                                </a:cubicBezTo>
                                <a:cubicBezTo>
                                  <a:pt x="1180" y="12289"/>
                                  <a:pt x="1078" y="12073"/>
                                  <a:pt x="997" y="11877"/>
                                </a:cubicBezTo>
                                <a:cubicBezTo>
                                  <a:pt x="916" y="11681"/>
                                  <a:pt x="835" y="11484"/>
                                  <a:pt x="774" y="11288"/>
                                </a:cubicBezTo>
                                <a:cubicBezTo>
                                  <a:pt x="713" y="11092"/>
                                  <a:pt x="672" y="10916"/>
                                  <a:pt x="652" y="10759"/>
                                </a:cubicBezTo>
                                <a:cubicBezTo>
                                  <a:pt x="611" y="10602"/>
                                  <a:pt x="611" y="10445"/>
                                  <a:pt x="591" y="10288"/>
                                </a:cubicBezTo>
                                <a:cubicBezTo>
                                  <a:pt x="591" y="10248"/>
                                  <a:pt x="591" y="10209"/>
                                  <a:pt x="591" y="10190"/>
                                </a:cubicBezTo>
                                <a:cubicBezTo>
                                  <a:pt x="591" y="10190"/>
                                  <a:pt x="591" y="10190"/>
                                  <a:pt x="591" y="10190"/>
                                </a:cubicBezTo>
                                <a:cubicBezTo>
                                  <a:pt x="672" y="10445"/>
                                  <a:pt x="753" y="10660"/>
                                  <a:pt x="855" y="10876"/>
                                </a:cubicBezTo>
                                <a:close/>
                                <a:moveTo>
                                  <a:pt x="1850" y="8404"/>
                                </a:moveTo>
                                <a:cubicBezTo>
                                  <a:pt x="2093" y="8365"/>
                                  <a:pt x="2357" y="8424"/>
                                  <a:pt x="2581" y="8522"/>
                                </a:cubicBezTo>
                                <a:cubicBezTo>
                                  <a:pt x="2682" y="8581"/>
                                  <a:pt x="2804" y="8640"/>
                                  <a:pt x="2885" y="8738"/>
                                </a:cubicBezTo>
                                <a:cubicBezTo>
                                  <a:pt x="2926" y="8777"/>
                                  <a:pt x="2966" y="8836"/>
                                  <a:pt x="2987" y="8875"/>
                                </a:cubicBezTo>
                                <a:cubicBezTo>
                                  <a:pt x="3007" y="8914"/>
                                  <a:pt x="3007" y="8973"/>
                                  <a:pt x="2987" y="9013"/>
                                </a:cubicBezTo>
                                <a:cubicBezTo>
                                  <a:pt x="2946" y="9111"/>
                                  <a:pt x="2844" y="9169"/>
                                  <a:pt x="2743" y="9189"/>
                                </a:cubicBezTo>
                                <a:cubicBezTo>
                                  <a:pt x="2621" y="9209"/>
                                  <a:pt x="2499" y="9189"/>
                                  <a:pt x="2378" y="9150"/>
                                </a:cubicBezTo>
                                <a:cubicBezTo>
                                  <a:pt x="2134" y="9091"/>
                                  <a:pt x="1911" y="8954"/>
                                  <a:pt x="1728" y="8797"/>
                                </a:cubicBezTo>
                                <a:cubicBezTo>
                                  <a:pt x="1626" y="8718"/>
                                  <a:pt x="1525" y="8640"/>
                                  <a:pt x="1444" y="8542"/>
                                </a:cubicBezTo>
                                <a:cubicBezTo>
                                  <a:pt x="1565" y="8463"/>
                                  <a:pt x="1708" y="8424"/>
                                  <a:pt x="1850" y="8404"/>
                                </a:cubicBezTo>
                                <a:close/>
                                <a:moveTo>
                                  <a:pt x="8346" y="1695"/>
                                </a:moveTo>
                                <a:cubicBezTo>
                                  <a:pt x="8508" y="1891"/>
                                  <a:pt x="8630" y="2087"/>
                                  <a:pt x="8711" y="2323"/>
                                </a:cubicBezTo>
                                <a:cubicBezTo>
                                  <a:pt x="8752" y="2440"/>
                                  <a:pt x="8772" y="2558"/>
                                  <a:pt x="8752" y="2676"/>
                                </a:cubicBezTo>
                                <a:cubicBezTo>
                                  <a:pt x="8752" y="2735"/>
                                  <a:pt x="8732" y="2774"/>
                                  <a:pt x="8691" y="2833"/>
                                </a:cubicBezTo>
                                <a:cubicBezTo>
                                  <a:pt x="8691" y="2833"/>
                                  <a:pt x="8671" y="2852"/>
                                  <a:pt x="8671" y="2872"/>
                                </a:cubicBezTo>
                                <a:cubicBezTo>
                                  <a:pt x="8671" y="2872"/>
                                  <a:pt x="8650" y="2892"/>
                                  <a:pt x="8650" y="2892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30" y="2911"/>
                                  <a:pt x="8630" y="2911"/>
                                  <a:pt x="8630" y="2911"/>
                                </a:cubicBezTo>
                                <a:lnTo>
                                  <a:pt x="8630" y="2911"/>
                                </a:lnTo>
                                <a:cubicBezTo>
                                  <a:pt x="8610" y="2911"/>
                                  <a:pt x="8610" y="2931"/>
                                  <a:pt x="8590" y="2931"/>
                                </a:cubicBezTo>
                                <a:cubicBezTo>
                                  <a:pt x="8549" y="2950"/>
                                  <a:pt x="8488" y="2950"/>
                                  <a:pt x="8447" y="2931"/>
                                </a:cubicBezTo>
                                <a:cubicBezTo>
                                  <a:pt x="8407" y="2911"/>
                                  <a:pt x="8346" y="2872"/>
                                  <a:pt x="8305" y="2833"/>
                                </a:cubicBezTo>
                                <a:cubicBezTo>
                                  <a:pt x="8224" y="2754"/>
                                  <a:pt x="8143" y="2656"/>
                                  <a:pt x="8082" y="2538"/>
                                </a:cubicBezTo>
                                <a:cubicBezTo>
                                  <a:pt x="7960" y="2323"/>
                                  <a:pt x="7920" y="2068"/>
                                  <a:pt x="7960" y="1832"/>
                                </a:cubicBezTo>
                                <a:cubicBezTo>
                                  <a:pt x="7981" y="1695"/>
                                  <a:pt x="8041" y="1557"/>
                                  <a:pt x="8123" y="1440"/>
                                </a:cubicBezTo>
                                <a:cubicBezTo>
                                  <a:pt x="8163" y="1499"/>
                                  <a:pt x="8265" y="1597"/>
                                  <a:pt x="8346" y="1695"/>
                                </a:cubicBezTo>
                                <a:close/>
                                <a:moveTo>
                                  <a:pt x="15553" y="3696"/>
                                </a:moveTo>
                                <a:cubicBezTo>
                                  <a:pt x="15451" y="3696"/>
                                  <a:pt x="15350" y="3696"/>
                                  <a:pt x="15228" y="3676"/>
                                </a:cubicBezTo>
                                <a:cubicBezTo>
                                  <a:pt x="15126" y="3657"/>
                                  <a:pt x="15005" y="3637"/>
                                  <a:pt x="14903" y="3617"/>
                                </a:cubicBezTo>
                                <a:cubicBezTo>
                                  <a:pt x="14456" y="3500"/>
                                  <a:pt x="14050" y="3284"/>
                                  <a:pt x="13624" y="3029"/>
                                </a:cubicBezTo>
                                <a:cubicBezTo>
                                  <a:pt x="13421" y="2911"/>
                                  <a:pt x="13218" y="2774"/>
                                  <a:pt x="13015" y="2637"/>
                                </a:cubicBezTo>
                                <a:cubicBezTo>
                                  <a:pt x="12812" y="2499"/>
                                  <a:pt x="12609" y="2342"/>
                                  <a:pt x="12406" y="2205"/>
                                </a:cubicBezTo>
                                <a:cubicBezTo>
                                  <a:pt x="12203" y="2048"/>
                                  <a:pt x="12000" y="1891"/>
                                  <a:pt x="11817" y="1734"/>
                                </a:cubicBezTo>
                                <a:cubicBezTo>
                                  <a:pt x="11614" y="1577"/>
                                  <a:pt x="11411" y="1420"/>
                                  <a:pt x="11188" y="1263"/>
                                </a:cubicBezTo>
                                <a:cubicBezTo>
                                  <a:pt x="10965" y="1106"/>
                                  <a:pt x="10741" y="969"/>
                                  <a:pt x="10498" y="871"/>
                                </a:cubicBezTo>
                                <a:cubicBezTo>
                                  <a:pt x="10274" y="773"/>
                                  <a:pt x="10051" y="694"/>
                                  <a:pt x="9808" y="635"/>
                                </a:cubicBezTo>
                                <a:cubicBezTo>
                                  <a:pt x="9808" y="635"/>
                                  <a:pt x="9808" y="635"/>
                                  <a:pt x="9808" y="635"/>
                                </a:cubicBezTo>
                                <a:cubicBezTo>
                                  <a:pt x="9848" y="635"/>
                                  <a:pt x="9868" y="635"/>
                                  <a:pt x="9909" y="635"/>
                                </a:cubicBezTo>
                                <a:cubicBezTo>
                                  <a:pt x="10051" y="635"/>
                                  <a:pt x="10214" y="655"/>
                                  <a:pt x="10396" y="694"/>
                                </a:cubicBezTo>
                                <a:cubicBezTo>
                                  <a:pt x="10579" y="714"/>
                                  <a:pt x="10762" y="753"/>
                                  <a:pt x="10944" y="812"/>
                                </a:cubicBezTo>
                                <a:cubicBezTo>
                                  <a:pt x="11147" y="871"/>
                                  <a:pt x="11350" y="930"/>
                                  <a:pt x="11553" y="1028"/>
                                </a:cubicBezTo>
                                <a:cubicBezTo>
                                  <a:pt x="11756" y="1106"/>
                                  <a:pt x="11980" y="1204"/>
                                  <a:pt x="12203" y="1322"/>
                                </a:cubicBezTo>
                                <a:cubicBezTo>
                                  <a:pt x="12650" y="1557"/>
                                  <a:pt x="13117" y="1813"/>
                                  <a:pt x="13624" y="2107"/>
                                </a:cubicBezTo>
                                <a:cubicBezTo>
                                  <a:pt x="13868" y="2244"/>
                                  <a:pt x="14132" y="2401"/>
                                  <a:pt x="14396" y="2558"/>
                                </a:cubicBezTo>
                                <a:cubicBezTo>
                                  <a:pt x="14659" y="2715"/>
                                  <a:pt x="14903" y="2892"/>
                                  <a:pt x="15187" y="3068"/>
                                </a:cubicBezTo>
                                <a:cubicBezTo>
                                  <a:pt x="15451" y="3245"/>
                                  <a:pt x="15735" y="3402"/>
                                  <a:pt x="16020" y="3578"/>
                                </a:cubicBezTo>
                                <a:cubicBezTo>
                                  <a:pt x="16020" y="3578"/>
                                  <a:pt x="16040" y="3578"/>
                                  <a:pt x="16040" y="3598"/>
                                </a:cubicBezTo>
                                <a:cubicBezTo>
                                  <a:pt x="15877" y="3637"/>
                                  <a:pt x="15715" y="3676"/>
                                  <a:pt x="15553" y="36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" name="Shape"/>
                        <wps:cNvSpPr/>
                        <wps:spPr>
                          <a:xfrm>
                            <a:off x="1981200" y="3236918"/>
                            <a:ext cx="1347770" cy="13947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570" h="21588" extrusionOk="0">
                                <a:moveTo>
                                  <a:pt x="21519" y="2398"/>
                                </a:moveTo>
                                <a:cubicBezTo>
                                  <a:pt x="21458" y="2241"/>
                                  <a:pt x="21376" y="2103"/>
                                  <a:pt x="21275" y="1985"/>
                                </a:cubicBezTo>
                                <a:cubicBezTo>
                                  <a:pt x="21173" y="1867"/>
                                  <a:pt x="21072" y="1749"/>
                                  <a:pt x="20929" y="1651"/>
                                </a:cubicBezTo>
                                <a:cubicBezTo>
                                  <a:pt x="20808" y="1553"/>
                                  <a:pt x="20665" y="1454"/>
                                  <a:pt x="20523" y="1376"/>
                                </a:cubicBezTo>
                                <a:cubicBezTo>
                                  <a:pt x="20279" y="1238"/>
                                  <a:pt x="20015" y="1120"/>
                                  <a:pt x="19731" y="1061"/>
                                </a:cubicBezTo>
                                <a:cubicBezTo>
                                  <a:pt x="19731" y="1002"/>
                                  <a:pt x="19751" y="943"/>
                                  <a:pt x="19751" y="904"/>
                                </a:cubicBezTo>
                                <a:cubicBezTo>
                                  <a:pt x="19792" y="629"/>
                                  <a:pt x="19852" y="413"/>
                                  <a:pt x="19893" y="256"/>
                                </a:cubicBezTo>
                                <a:cubicBezTo>
                                  <a:pt x="19934" y="98"/>
                                  <a:pt x="19954" y="20"/>
                                  <a:pt x="19954" y="20"/>
                                </a:cubicBezTo>
                                <a:lnTo>
                                  <a:pt x="19913" y="0"/>
                                </a:lnTo>
                                <a:cubicBezTo>
                                  <a:pt x="19913" y="0"/>
                                  <a:pt x="19893" y="20"/>
                                  <a:pt x="19873" y="59"/>
                                </a:cubicBezTo>
                                <a:cubicBezTo>
                                  <a:pt x="19852" y="98"/>
                                  <a:pt x="19812" y="138"/>
                                  <a:pt x="19792" y="216"/>
                                </a:cubicBezTo>
                                <a:cubicBezTo>
                                  <a:pt x="19710" y="354"/>
                                  <a:pt x="19609" y="570"/>
                                  <a:pt x="19527" y="845"/>
                                </a:cubicBezTo>
                                <a:cubicBezTo>
                                  <a:pt x="19507" y="904"/>
                                  <a:pt x="19507" y="963"/>
                                  <a:pt x="19487" y="1002"/>
                                </a:cubicBezTo>
                                <a:cubicBezTo>
                                  <a:pt x="19182" y="963"/>
                                  <a:pt x="18857" y="983"/>
                                  <a:pt x="18552" y="1061"/>
                                </a:cubicBezTo>
                                <a:cubicBezTo>
                                  <a:pt x="18207" y="1160"/>
                                  <a:pt x="17902" y="1376"/>
                                  <a:pt x="17678" y="1651"/>
                                </a:cubicBezTo>
                                <a:cubicBezTo>
                                  <a:pt x="17556" y="1789"/>
                                  <a:pt x="17475" y="1926"/>
                                  <a:pt x="17394" y="2083"/>
                                </a:cubicBezTo>
                                <a:cubicBezTo>
                                  <a:pt x="17373" y="2123"/>
                                  <a:pt x="17353" y="2162"/>
                                  <a:pt x="17333" y="2201"/>
                                </a:cubicBezTo>
                                <a:lnTo>
                                  <a:pt x="17312" y="2221"/>
                                </a:lnTo>
                                <a:lnTo>
                                  <a:pt x="17312" y="2241"/>
                                </a:lnTo>
                                <a:lnTo>
                                  <a:pt x="17312" y="2260"/>
                                </a:lnTo>
                                <a:lnTo>
                                  <a:pt x="17292" y="2319"/>
                                </a:lnTo>
                                <a:lnTo>
                                  <a:pt x="17272" y="2378"/>
                                </a:lnTo>
                                <a:lnTo>
                                  <a:pt x="17252" y="2437"/>
                                </a:lnTo>
                                <a:cubicBezTo>
                                  <a:pt x="17231" y="2476"/>
                                  <a:pt x="17211" y="2516"/>
                                  <a:pt x="17211" y="2555"/>
                                </a:cubicBezTo>
                                <a:cubicBezTo>
                                  <a:pt x="17170" y="2712"/>
                                  <a:pt x="17130" y="2889"/>
                                  <a:pt x="17109" y="3066"/>
                                </a:cubicBezTo>
                                <a:cubicBezTo>
                                  <a:pt x="17089" y="3243"/>
                                  <a:pt x="17109" y="3420"/>
                                  <a:pt x="17130" y="3577"/>
                                </a:cubicBezTo>
                                <a:cubicBezTo>
                                  <a:pt x="17170" y="3911"/>
                                  <a:pt x="17272" y="4245"/>
                                  <a:pt x="17414" y="4540"/>
                                </a:cubicBezTo>
                                <a:cubicBezTo>
                                  <a:pt x="17495" y="4717"/>
                                  <a:pt x="17577" y="4894"/>
                                  <a:pt x="17678" y="5051"/>
                                </a:cubicBezTo>
                                <a:cubicBezTo>
                                  <a:pt x="17658" y="5071"/>
                                  <a:pt x="17658" y="5090"/>
                                  <a:pt x="17638" y="5110"/>
                                </a:cubicBezTo>
                                <a:cubicBezTo>
                                  <a:pt x="17495" y="5326"/>
                                  <a:pt x="17434" y="5562"/>
                                  <a:pt x="17414" y="5818"/>
                                </a:cubicBezTo>
                                <a:cubicBezTo>
                                  <a:pt x="17414" y="5936"/>
                                  <a:pt x="17414" y="6073"/>
                                  <a:pt x="17414" y="6191"/>
                                </a:cubicBezTo>
                                <a:cubicBezTo>
                                  <a:pt x="17434" y="6309"/>
                                  <a:pt x="17455" y="6427"/>
                                  <a:pt x="17495" y="6545"/>
                                </a:cubicBezTo>
                                <a:cubicBezTo>
                                  <a:pt x="17638" y="7017"/>
                                  <a:pt x="17861" y="7449"/>
                                  <a:pt x="18146" y="7881"/>
                                </a:cubicBezTo>
                                <a:cubicBezTo>
                                  <a:pt x="18410" y="8294"/>
                                  <a:pt x="18715" y="8687"/>
                                  <a:pt x="19060" y="9080"/>
                                </a:cubicBezTo>
                                <a:cubicBezTo>
                                  <a:pt x="19223" y="9277"/>
                                  <a:pt x="19385" y="9473"/>
                                  <a:pt x="19568" y="9650"/>
                                </a:cubicBezTo>
                                <a:cubicBezTo>
                                  <a:pt x="19731" y="9827"/>
                                  <a:pt x="19913" y="10024"/>
                                  <a:pt x="20056" y="10220"/>
                                </a:cubicBezTo>
                                <a:cubicBezTo>
                                  <a:pt x="20218" y="10417"/>
                                  <a:pt x="20361" y="10633"/>
                                  <a:pt x="20462" y="10849"/>
                                </a:cubicBezTo>
                                <a:cubicBezTo>
                                  <a:pt x="20584" y="11065"/>
                                  <a:pt x="20686" y="11301"/>
                                  <a:pt x="20726" y="11537"/>
                                </a:cubicBezTo>
                                <a:cubicBezTo>
                                  <a:pt x="20767" y="11773"/>
                                  <a:pt x="20767" y="12028"/>
                                  <a:pt x="20706" y="12245"/>
                                </a:cubicBezTo>
                                <a:cubicBezTo>
                                  <a:pt x="20706" y="12264"/>
                                  <a:pt x="20686" y="12303"/>
                                  <a:pt x="20686" y="12323"/>
                                </a:cubicBezTo>
                                <a:lnTo>
                                  <a:pt x="20686" y="12343"/>
                                </a:lnTo>
                                <a:cubicBezTo>
                                  <a:pt x="20686" y="12343"/>
                                  <a:pt x="20686" y="12343"/>
                                  <a:pt x="20686" y="12343"/>
                                </a:cubicBezTo>
                                <a:lnTo>
                                  <a:pt x="20686" y="12362"/>
                                </a:lnTo>
                                <a:lnTo>
                                  <a:pt x="20665" y="12402"/>
                                </a:lnTo>
                                <a:lnTo>
                                  <a:pt x="20625" y="12500"/>
                                </a:lnTo>
                                <a:lnTo>
                                  <a:pt x="20584" y="12579"/>
                                </a:lnTo>
                                <a:lnTo>
                                  <a:pt x="20564" y="12618"/>
                                </a:lnTo>
                                <a:cubicBezTo>
                                  <a:pt x="20564" y="12638"/>
                                  <a:pt x="20543" y="12638"/>
                                  <a:pt x="20543" y="12657"/>
                                </a:cubicBezTo>
                                <a:lnTo>
                                  <a:pt x="20503" y="12736"/>
                                </a:lnTo>
                                <a:cubicBezTo>
                                  <a:pt x="20462" y="12775"/>
                                  <a:pt x="20421" y="12834"/>
                                  <a:pt x="20381" y="12873"/>
                                </a:cubicBezTo>
                                <a:cubicBezTo>
                                  <a:pt x="20361" y="12893"/>
                                  <a:pt x="20320" y="12932"/>
                                  <a:pt x="20300" y="12952"/>
                                </a:cubicBezTo>
                                <a:cubicBezTo>
                                  <a:pt x="20198" y="12854"/>
                                  <a:pt x="20096" y="12756"/>
                                  <a:pt x="19974" y="12677"/>
                                </a:cubicBezTo>
                                <a:cubicBezTo>
                                  <a:pt x="19771" y="12520"/>
                                  <a:pt x="19527" y="12382"/>
                                  <a:pt x="19263" y="12323"/>
                                </a:cubicBezTo>
                                <a:cubicBezTo>
                                  <a:pt x="19121" y="12284"/>
                                  <a:pt x="18979" y="12264"/>
                                  <a:pt x="18837" y="12284"/>
                                </a:cubicBezTo>
                                <a:cubicBezTo>
                                  <a:pt x="18755" y="12304"/>
                                  <a:pt x="18694" y="12323"/>
                                  <a:pt x="18633" y="12362"/>
                                </a:cubicBezTo>
                                <a:cubicBezTo>
                                  <a:pt x="18613" y="12382"/>
                                  <a:pt x="18593" y="12382"/>
                                  <a:pt x="18593" y="12402"/>
                                </a:cubicBezTo>
                                <a:cubicBezTo>
                                  <a:pt x="18572" y="12421"/>
                                  <a:pt x="18552" y="12441"/>
                                  <a:pt x="18552" y="12441"/>
                                </a:cubicBezTo>
                                <a:lnTo>
                                  <a:pt x="18532" y="12461"/>
                                </a:lnTo>
                                <a:cubicBezTo>
                                  <a:pt x="18532" y="12461"/>
                                  <a:pt x="18532" y="12461"/>
                                  <a:pt x="18532" y="12480"/>
                                </a:cubicBezTo>
                                <a:lnTo>
                                  <a:pt x="18532" y="12500"/>
                                </a:lnTo>
                                <a:cubicBezTo>
                                  <a:pt x="18532" y="12520"/>
                                  <a:pt x="18511" y="12539"/>
                                  <a:pt x="18511" y="12559"/>
                                </a:cubicBezTo>
                                <a:cubicBezTo>
                                  <a:pt x="18511" y="12579"/>
                                  <a:pt x="18491" y="12598"/>
                                  <a:pt x="18491" y="12618"/>
                                </a:cubicBezTo>
                                <a:cubicBezTo>
                                  <a:pt x="18491" y="12638"/>
                                  <a:pt x="18491" y="12657"/>
                                  <a:pt x="18491" y="12677"/>
                                </a:cubicBezTo>
                                <a:lnTo>
                                  <a:pt x="18491" y="12736"/>
                                </a:lnTo>
                                <a:cubicBezTo>
                                  <a:pt x="18491" y="12756"/>
                                  <a:pt x="18511" y="12775"/>
                                  <a:pt x="18511" y="12795"/>
                                </a:cubicBezTo>
                                <a:cubicBezTo>
                                  <a:pt x="18532" y="12873"/>
                                  <a:pt x="18572" y="12932"/>
                                  <a:pt x="18633" y="12972"/>
                                </a:cubicBezTo>
                                <a:cubicBezTo>
                                  <a:pt x="18735" y="13070"/>
                                  <a:pt x="18837" y="13149"/>
                                  <a:pt x="18979" y="13208"/>
                                </a:cubicBezTo>
                                <a:cubicBezTo>
                                  <a:pt x="19223" y="13326"/>
                                  <a:pt x="19507" y="13384"/>
                                  <a:pt x="19792" y="13345"/>
                                </a:cubicBezTo>
                                <a:cubicBezTo>
                                  <a:pt x="19974" y="13326"/>
                                  <a:pt x="20137" y="13267"/>
                                  <a:pt x="20300" y="13168"/>
                                </a:cubicBezTo>
                                <a:cubicBezTo>
                                  <a:pt x="20340" y="13227"/>
                                  <a:pt x="20381" y="13267"/>
                                  <a:pt x="20421" y="13326"/>
                                </a:cubicBezTo>
                                <a:cubicBezTo>
                                  <a:pt x="20726" y="13719"/>
                                  <a:pt x="20929" y="14151"/>
                                  <a:pt x="21011" y="14603"/>
                                </a:cubicBezTo>
                                <a:cubicBezTo>
                                  <a:pt x="21092" y="15055"/>
                                  <a:pt x="21072" y="15527"/>
                                  <a:pt x="20950" y="15940"/>
                                </a:cubicBezTo>
                                <a:cubicBezTo>
                                  <a:pt x="20929" y="16038"/>
                                  <a:pt x="20889" y="16156"/>
                                  <a:pt x="20848" y="16254"/>
                                </a:cubicBezTo>
                                <a:cubicBezTo>
                                  <a:pt x="20828" y="16313"/>
                                  <a:pt x="20808" y="16352"/>
                                  <a:pt x="20787" y="16411"/>
                                </a:cubicBezTo>
                                <a:lnTo>
                                  <a:pt x="20787" y="16431"/>
                                </a:lnTo>
                                <a:cubicBezTo>
                                  <a:pt x="20787" y="16431"/>
                                  <a:pt x="20787" y="16451"/>
                                  <a:pt x="20787" y="16431"/>
                                </a:cubicBezTo>
                                <a:lnTo>
                                  <a:pt x="20787" y="16451"/>
                                </a:lnTo>
                                <a:lnTo>
                                  <a:pt x="20767" y="16490"/>
                                </a:lnTo>
                                <a:lnTo>
                                  <a:pt x="20726" y="16568"/>
                                </a:lnTo>
                                <a:lnTo>
                                  <a:pt x="20686" y="16647"/>
                                </a:lnTo>
                                <a:lnTo>
                                  <a:pt x="20645" y="16706"/>
                                </a:lnTo>
                                <a:lnTo>
                                  <a:pt x="20604" y="16765"/>
                                </a:lnTo>
                                <a:cubicBezTo>
                                  <a:pt x="20584" y="16785"/>
                                  <a:pt x="20584" y="16804"/>
                                  <a:pt x="20564" y="16824"/>
                                </a:cubicBezTo>
                                <a:cubicBezTo>
                                  <a:pt x="20543" y="16863"/>
                                  <a:pt x="20503" y="16903"/>
                                  <a:pt x="20482" y="16962"/>
                                </a:cubicBezTo>
                                <a:cubicBezTo>
                                  <a:pt x="20442" y="17001"/>
                                  <a:pt x="20421" y="17040"/>
                                  <a:pt x="20381" y="17079"/>
                                </a:cubicBezTo>
                                <a:cubicBezTo>
                                  <a:pt x="20117" y="17394"/>
                                  <a:pt x="19751" y="17610"/>
                                  <a:pt x="19365" y="17689"/>
                                </a:cubicBezTo>
                                <a:cubicBezTo>
                                  <a:pt x="18979" y="17767"/>
                                  <a:pt x="18572" y="17728"/>
                                  <a:pt x="18227" y="17590"/>
                                </a:cubicBezTo>
                                <a:cubicBezTo>
                                  <a:pt x="18064" y="17532"/>
                                  <a:pt x="17902" y="17433"/>
                                  <a:pt x="17760" y="17315"/>
                                </a:cubicBezTo>
                                <a:cubicBezTo>
                                  <a:pt x="17617" y="17197"/>
                                  <a:pt x="17516" y="17079"/>
                                  <a:pt x="17455" y="16942"/>
                                </a:cubicBezTo>
                                <a:cubicBezTo>
                                  <a:pt x="17434" y="16903"/>
                                  <a:pt x="17414" y="16863"/>
                                  <a:pt x="17414" y="16844"/>
                                </a:cubicBezTo>
                                <a:cubicBezTo>
                                  <a:pt x="17394" y="16804"/>
                                  <a:pt x="17394" y="16765"/>
                                  <a:pt x="17394" y="16726"/>
                                </a:cubicBezTo>
                                <a:cubicBezTo>
                                  <a:pt x="17394" y="16686"/>
                                  <a:pt x="17394" y="16647"/>
                                  <a:pt x="17374" y="16608"/>
                                </a:cubicBezTo>
                                <a:cubicBezTo>
                                  <a:pt x="17374" y="16568"/>
                                  <a:pt x="17374" y="16529"/>
                                  <a:pt x="17374" y="16490"/>
                                </a:cubicBezTo>
                                <a:cubicBezTo>
                                  <a:pt x="17394" y="16352"/>
                                  <a:pt x="17434" y="16195"/>
                                  <a:pt x="17536" y="16097"/>
                                </a:cubicBezTo>
                                <a:cubicBezTo>
                                  <a:pt x="17617" y="15979"/>
                                  <a:pt x="17739" y="15900"/>
                                  <a:pt x="17861" y="15841"/>
                                </a:cubicBezTo>
                                <a:cubicBezTo>
                                  <a:pt x="17983" y="15782"/>
                                  <a:pt x="18125" y="15763"/>
                                  <a:pt x="18247" y="15782"/>
                                </a:cubicBezTo>
                                <a:cubicBezTo>
                                  <a:pt x="18308" y="15782"/>
                                  <a:pt x="18369" y="15802"/>
                                  <a:pt x="18430" y="15822"/>
                                </a:cubicBezTo>
                                <a:cubicBezTo>
                                  <a:pt x="18491" y="15841"/>
                                  <a:pt x="18532" y="15881"/>
                                  <a:pt x="18572" y="15920"/>
                                </a:cubicBezTo>
                                <a:cubicBezTo>
                                  <a:pt x="18613" y="15959"/>
                                  <a:pt x="18654" y="15998"/>
                                  <a:pt x="18674" y="16038"/>
                                </a:cubicBezTo>
                                <a:cubicBezTo>
                                  <a:pt x="18694" y="16057"/>
                                  <a:pt x="18694" y="16077"/>
                                  <a:pt x="18715" y="16116"/>
                                </a:cubicBezTo>
                                <a:cubicBezTo>
                                  <a:pt x="18735" y="16136"/>
                                  <a:pt x="18735" y="16175"/>
                                  <a:pt x="18755" y="16195"/>
                                </a:cubicBezTo>
                                <a:cubicBezTo>
                                  <a:pt x="18796" y="16293"/>
                                  <a:pt x="18816" y="16392"/>
                                  <a:pt x="18796" y="16490"/>
                                </a:cubicBezTo>
                                <a:cubicBezTo>
                                  <a:pt x="18796" y="16529"/>
                                  <a:pt x="18776" y="16568"/>
                                  <a:pt x="18755" y="16608"/>
                                </a:cubicBezTo>
                                <a:cubicBezTo>
                                  <a:pt x="18735" y="16647"/>
                                  <a:pt x="18715" y="16686"/>
                                  <a:pt x="18694" y="16706"/>
                                </a:cubicBezTo>
                                <a:cubicBezTo>
                                  <a:pt x="18633" y="16765"/>
                                  <a:pt x="18572" y="16804"/>
                                  <a:pt x="18511" y="16824"/>
                                </a:cubicBezTo>
                                <a:cubicBezTo>
                                  <a:pt x="18450" y="16844"/>
                                  <a:pt x="18390" y="16844"/>
                                  <a:pt x="18329" y="16844"/>
                                </a:cubicBezTo>
                                <a:cubicBezTo>
                                  <a:pt x="18268" y="16844"/>
                                  <a:pt x="18227" y="16824"/>
                                  <a:pt x="18186" y="16804"/>
                                </a:cubicBezTo>
                                <a:cubicBezTo>
                                  <a:pt x="18146" y="16785"/>
                                  <a:pt x="18125" y="16745"/>
                                  <a:pt x="18105" y="16726"/>
                                </a:cubicBezTo>
                                <a:cubicBezTo>
                                  <a:pt x="18085" y="16706"/>
                                  <a:pt x="18085" y="16686"/>
                                  <a:pt x="18064" y="16667"/>
                                </a:cubicBezTo>
                                <a:cubicBezTo>
                                  <a:pt x="18064" y="16647"/>
                                  <a:pt x="18044" y="16647"/>
                                  <a:pt x="18044" y="16647"/>
                                </a:cubicBezTo>
                                <a:lnTo>
                                  <a:pt x="18044" y="16647"/>
                                </a:lnTo>
                                <a:cubicBezTo>
                                  <a:pt x="18044" y="16627"/>
                                  <a:pt x="18024" y="16627"/>
                                  <a:pt x="18024" y="16627"/>
                                </a:cubicBezTo>
                                <a:cubicBezTo>
                                  <a:pt x="18003" y="16627"/>
                                  <a:pt x="18003" y="16647"/>
                                  <a:pt x="18003" y="16667"/>
                                </a:cubicBezTo>
                                <a:cubicBezTo>
                                  <a:pt x="18003" y="16667"/>
                                  <a:pt x="18003" y="16667"/>
                                  <a:pt x="18003" y="16686"/>
                                </a:cubicBezTo>
                                <a:cubicBezTo>
                                  <a:pt x="18003" y="16706"/>
                                  <a:pt x="18024" y="16726"/>
                                  <a:pt x="18044" y="16745"/>
                                </a:cubicBezTo>
                                <a:cubicBezTo>
                                  <a:pt x="18064" y="16765"/>
                                  <a:pt x="18085" y="16804"/>
                                  <a:pt x="18125" y="16844"/>
                                </a:cubicBezTo>
                                <a:cubicBezTo>
                                  <a:pt x="18166" y="16883"/>
                                  <a:pt x="18227" y="16903"/>
                                  <a:pt x="18288" y="16903"/>
                                </a:cubicBezTo>
                                <a:cubicBezTo>
                                  <a:pt x="18349" y="16922"/>
                                  <a:pt x="18430" y="16903"/>
                                  <a:pt x="18511" y="16883"/>
                                </a:cubicBezTo>
                                <a:cubicBezTo>
                                  <a:pt x="18593" y="16863"/>
                                  <a:pt x="18674" y="16804"/>
                                  <a:pt x="18735" y="16745"/>
                                </a:cubicBezTo>
                                <a:cubicBezTo>
                                  <a:pt x="18776" y="16706"/>
                                  <a:pt x="18796" y="16667"/>
                                  <a:pt x="18816" y="16627"/>
                                </a:cubicBezTo>
                                <a:cubicBezTo>
                                  <a:pt x="18837" y="16588"/>
                                  <a:pt x="18857" y="16529"/>
                                  <a:pt x="18857" y="16470"/>
                                </a:cubicBezTo>
                                <a:cubicBezTo>
                                  <a:pt x="18877" y="16352"/>
                                  <a:pt x="18857" y="16254"/>
                                  <a:pt x="18816" y="16136"/>
                                </a:cubicBezTo>
                                <a:cubicBezTo>
                                  <a:pt x="18816" y="16097"/>
                                  <a:pt x="18796" y="16077"/>
                                  <a:pt x="18776" y="16057"/>
                                </a:cubicBezTo>
                                <a:cubicBezTo>
                                  <a:pt x="18755" y="16018"/>
                                  <a:pt x="18755" y="15998"/>
                                  <a:pt x="18735" y="15979"/>
                                </a:cubicBezTo>
                                <a:cubicBezTo>
                                  <a:pt x="18694" y="15920"/>
                                  <a:pt x="18654" y="15861"/>
                                  <a:pt x="18613" y="15822"/>
                                </a:cubicBezTo>
                                <a:cubicBezTo>
                                  <a:pt x="18552" y="15782"/>
                                  <a:pt x="18491" y="15743"/>
                                  <a:pt x="18430" y="15704"/>
                                </a:cubicBezTo>
                                <a:cubicBezTo>
                                  <a:pt x="18369" y="15664"/>
                                  <a:pt x="18288" y="15645"/>
                                  <a:pt x="18207" y="15645"/>
                                </a:cubicBezTo>
                                <a:cubicBezTo>
                                  <a:pt x="18044" y="15625"/>
                                  <a:pt x="17882" y="15645"/>
                                  <a:pt x="17739" y="15684"/>
                                </a:cubicBezTo>
                                <a:cubicBezTo>
                                  <a:pt x="17577" y="15743"/>
                                  <a:pt x="17434" y="15841"/>
                                  <a:pt x="17313" y="15979"/>
                                </a:cubicBezTo>
                                <a:cubicBezTo>
                                  <a:pt x="17191" y="16116"/>
                                  <a:pt x="17109" y="16274"/>
                                  <a:pt x="17089" y="16470"/>
                                </a:cubicBezTo>
                                <a:lnTo>
                                  <a:pt x="17089" y="16510"/>
                                </a:lnTo>
                                <a:cubicBezTo>
                                  <a:pt x="17089" y="16529"/>
                                  <a:pt x="17089" y="16529"/>
                                  <a:pt x="17089" y="16549"/>
                                </a:cubicBezTo>
                                <a:lnTo>
                                  <a:pt x="17089" y="16588"/>
                                </a:lnTo>
                                <a:lnTo>
                                  <a:pt x="17089" y="16608"/>
                                </a:lnTo>
                                <a:lnTo>
                                  <a:pt x="17089" y="16608"/>
                                </a:lnTo>
                                <a:cubicBezTo>
                                  <a:pt x="17089" y="16627"/>
                                  <a:pt x="17089" y="16608"/>
                                  <a:pt x="17089" y="16627"/>
                                </a:cubicBezTo>
                                <a:cubicBezTo>
                                  <a:pt x="17089" y="16667"/>
                                  <a:pt x="17089" y="16726"/>
                                  <a:pt x="17089" y="16765"/>
                                </a:cubicBezTo>
                                <a:cubicBezTo>
                                  <a:pt x="17089" y="16804"/>
                                  <a:pt x="17109" y="16863"/>
                                  <a:pt x="17130" y="16903"/>
                                </a:cubicBezTo>
                                <a:cubicBezTo>
                                  <a:pt x="17150" y="16942"/>
                                  <a:pt x="17150" y="17001"/>
                                  <a:pt x="17170" y="17040"/>
                                </a:cubicBezTo>
                                <a:cubicBezTo>
                                  <a:pt x="17211" y="17119"/>
                                  <a:pt x="17252" y="17197"/>
                                  <a:pt x="17292" y="17256"/>
                                </a:cubicBezTo>
                                <a:cubicBezTo>
                                  <a:pt x="17252" y="17256"/>
                                  <a:pt x="17211" y="17256"/>
                                  <a:pt x="17150" y="17256"/>
                                </a:cubicBezTo>
                                <a:cubicBezTo>
                                  <a:pt x="17150" y="17256"/>
                                  <a:pt x="17150" y="17256"/>
                                  <a:pt x="17130" y="17256"/>
                                </a:cubicBezTo>
                                <a:lnTo>
                                  <a:pt x="17130" y="17256"/>
                                </a:lnTo>
                                <a:lnTo>
                                  <a:pt x="17109" y="17256"/>
                                </a:lnTo>
                                <a:lnTo>
                                  <a:pt x="17069" y="17256"/>
                                </a:lnTo>
                                <a:cubicBezTo>
                                  <a:pt x="17048" y="17256"/>
                                  <a:pt x="17048" y="17256"/>
                                  <a:pt x="17028" y="17256"/>
                                </a:cubicBezTo>
                                <a:lnTo>
                                  <a:pt x="16987" y="17256"/>
                                </a:lnTo>
                                <a:cubicBezTo>
                                  <a:pt x="16784" y="17276"/>
                                  <a:pt x="16622" y="17355"/>
                                  <a:pt x="16479" y="17473"/>
                                </a:cubicBezTo>
                                <a:cubicBezTo>
                                  <a:pt x="16337" y="17591"/>
                                  <a:pt x="16236" y="17728"/>
                                  <a:pt x="16175" y="17885"/>
                                </a:cubicBezTo>
                                <a:cubicBezTo>
                                  <a:pt x="16114" y="18043"/>
                                  <a:pt x="16093" y="18200"/>
                                  <a:pt x="16134" y="18337"/>
                                </a:cubicBezTo>
                                <a:cubicBezTo>
                                  <a:pt x="16154" y="18416"/>
                                  <a:pt x="16175" y="18475"/>
                                  <a:pt x="16195" y="18554"/>
                                </a:cubicBezTo>
                                <a:cubicBezTo>
                                  <a:pt x="16236" y="18613"/>
                                  <a:pt x="16276" y="18671"/>
                                  <a:pt x="16317" y="18730"/>
                                </a:cubicBezTo>
                                <a:cubicBezTo>
                                  <a:pt x="16358" y="18789"/>
                                  <a:pt x="16418" y="18829"/>
                                  <a:pt x="16479" y="18848"/>
                                </a:cubicBezTo>
                                <a:cubicBezTo>
                                  <a:pt x="16500" y="18868"/>
                                  <a:pt x="16540" y="18888"/>
                                  <a:pt x="16561" y="18888"/>
                                </a:cubicBezTo>
                                <a:cubicBezTo>
                                  <a:pt x="16581" y="18907"/>
                                  <a:pt x="16622" y="18907"/>
                                  <a:pt x="16642" y="18927"/>
                                </a:cubicBezTo>
                                <a:cubicBezTo>
                                  <a:pt x="16764" y="18966"/>
                                  <a:pt x="16886" y="18986"/>
                                  <a:pt x="16987" y="18966"/>
                                </a:cubicBezTo>
                                <a:cubicBezTo>
                                  <a:pt x="17048" y="18966"/>
                                  <a:pt x="17089" y="18947"/>
                                  <a:pt x="17150" y="18927"/>
                                </a:cubicBezTo>
                                <a:cubicBezTo>
                                  <a:pt x="17191" y="18907"/>
                                  <a:pt x="17252" y="18868"/>
                                  <a:pt x="17272" y="18848"/>
                                </a:cubicBezTo>
                                <a:cubicBezTo>
                                  <a:pt x="17353" y="18789"/>
                                  <a:pt x="17394" y="18711"/>
                                  <a:pt x="17414" y="18632"/>
                                </a:cubicBezTo>
                                <a:cubicBezTo>
                                  <a:pt x="17434" y="18554"/>
                                  <a:pt x="17434" y="18475"/>
                                  <a:pt x="17434" y="18416"/>
                                </a:cubicBezTo>
                                <a:cubicBezTo>
                                  <a:pt x="17414" y="18357"/>
                                  <a:pt x="17394" y="18298"/>
                                  <a:pt x="17374" y="18259"/>
                                </a:cubicBezTo>
                                <a:cubicBezTo>
                                  <a:pt x="17333" y="18219"/>
                                  <a:pt x="17313" y="18200"/>
                                  <a:pt x="17272" y="18180"/>
                                </a:cubicBezTo>
                                <a:cubicBezTo>
                                  <a:pt x="17252" y="18160"/>
                                  <a:pt x="17211" y="18160"/>
                                  <a:pt x="17211" y="18141"/>
                                </a:cubicBezTo>
                                <a:cubicBezTo>
                                  <a:pt x="17191" y="18141"/>
                                  <a:pt x="17191" y="18141"/>
                                  <a:pt x="17191" y="18141"/>
                                </a:cubicBezTo>
                                <a:cubicBezTo>
                                  <a:pt x="17170" y="18141"/>
                                  <a:pt x="17170" y="18141"/>
                                  <a:pt x="17170" y="18160"/>
                                </a:cubicBezTo>
                                <a:cubicBezTo>
                                  <a:pt x="17170" y="18180"/>
                                  <a:pt x="17170" y="18180"/>
                                  <a:pt x="17191" y="18200"/>
                                </a:cubicBezTo>
                                <a:lnTo>
                                  <a:pt x="17191" y="18200"/>
                                </a:lnTo>
                                <a:cubicBezTo>
                                  <a:pt x="17191" y="18200"/>
                                  <a:pt x="17191" y="18200"/>
                                  <a:pt x="17211" y="18200"/>
                                </a:cubicBezTo>
                                <a:cubicBezTo>
                                  <a:pt x="17231" y="18200"/>
                                  <a:pt x="17252" y="18219"/>
                                  <a:pt x="17272" y="18239"/>
                                </a:cubicBezTo>
                                <a:cubicBezTo>
                                  <a:pt x="17292" y="18259"/>
                                  <a:pt x="17333" y="18278"/>
                                  <a:pt x="17353" y="18318"/>
                                </a:cubicBezTo>
                                <a:cubicBezTo>
                                  <a:pt x="17374" y="18357"/>
                                  <a:pt x="17394" y="18396"/>
                                  <a:pt x="17394" y="18455"/>
                                </a:cubicBezTo>
                                <a:cubicBezTo>
                                  <a:pt x="17394" y="18514"/>
                                  <a:pt x="17394" y="18573"/>
                                  <a:pt x="17374" y="18632"/>
                                </a:cubicBezTo>
                                <a:cubicBezTo>
                                  <a:pt x="17353" y="18691"/>
                                  <a:pt x="17313" y="18770"/>
                                  <a:pt x="17252" y="18809"/>
                                </a:cubicBezTo>
                                <a:cubicBezTo>
                                  <a:pt x="17211" y="18829"/>
                                  <a:pt x="17191" y="18848"/>
                                  <a:pt x="17150" y="18868"/>
                                </a:cubicBezTo>
                                <a:cubicBezTo>
                                  <a:pt x="17109" y="18888"/>
                                  <a:pt x="17069" y="18888"/>
                                  <a:pt x="17028" y="18907"/>
                                </a:cubicBezTo>
                                <a:cubicBezTo>
                                  <a:pt x="16927" y="18927"/>
                                  <a:pt x="16825" y="18907"/>
                                  <a:pt x="16723" y="18868"/>
                                </a:cubicBezTo>
                                <a:cubicBezTo>
                                  <a:pt x="16703" y="18868"/>
                                  <a:pt x="16662" y="18848"/>
                                  <a:pt x="16642" y="18829"/>
                                </a:cubicBezTo>
                                <a:cubicBezTo>
                                  <a:pt x="16622" y="18809"/>
                                  <a:pt x="16601" y="18809"/>
                                  <a:pt x="16561" y="18789"/>
                                </a:cubicBezTo>
                                <a:cubicBezTo>
                                  <a:pt x="16520" y="18770"/>
                                  <a:pt x="16479" y="18730"/>
                                  <a:pt x="16439" y="18691"/>
                                </a:cubicBezTo>
                                <a:cubicBezTo>
                                  <a:pt x="16398" y="18652"/>
                                  <a:pt x="16378" y="18593"/>
                                  <a:pt x="16337" y="18554"/>
                                </a:cubicBezTo>
                                <a:cubicBezTo>
                                  <a:pt x="16317" y="18495"/>
                                  <a:pt x="16297" y="18436"/>
                                  <a:pt x="16297" y="18377"/>
                                </a:cubicBezTo>
                                <a:cubicBezTo>
                                  <a:pt x="16276" y="18259"/>
                                  <a:pt x="16297" y="18121"/>
                                  <a:pt x="16358" y="18003"/>
                                </a:cubicBezTo>
                                <a:cubicBezTo>
                                  <a:pt x="16418" y="17885"/>
                                  <a:pt x="16500" y="17767"/>
                                  <a:pt x="16622" y="17689"/>
                                </a:cubicBezTo>
                                <a:cubicBezTo>
                                  <a:pt x="16744" y="17610"/>
                                  <a:pt x="16886" y="17551"/>
                                  <a:pt x="17028" y="17532"/>
                                </a:cubicBezTo>
                                <a:cubicBezTo>
                                  <a:pt x="17069" y="17532"/>
                                  <a:pt x="17109" y="17532"/>
                                  <a:pt x="17150" y="17532"/>
                                </a:cubicBezTo>
                                <a:cubicBezTo>
                                  <a:pt x="17191" y="17532"/>
                                  <a:pt x="17231" y="17532"/>
                                  <a:pt x="17272" y="17551"/>
                                </a:cubicBezTo>
                                <a:cubicBezTo>
                                  <a:pt x="17313" y="17571"/>
                                  <a:pt x="17353" y="17571"/>
                                  <a:pt x="17394" y="17571"/>
                                </a:cubicBezTo>
                                <a:cubicBezTo>
                                  <a:pt x="17434" y="17591"/>
                                  <a:pt x="17475" y="17591"/>
                                  <a:pt x="17495" y="17610"/>
                                </a:cubicBezTo>
                                <a:cubicBezTo>
                                  <a:pt x="17638" y="17669"/>
                                  <a:pt x="17780" y="17787"/>
                                  <a:pt x="17882" y="17905"/>
                                </a:cubicBezTo>
                                <a:cubicBezTo>
                                  <a:pt x="18003" y="18043"/>
                                  <a:pt x="18085" y="18180"/>
                                  <a:pt x="18166" y="18357"/>
                                </a:cubicBezTo>
                                <a:cubicBezTo>
                                  <a:pt x="18308" y="18691"/>
                                  <a:pt x="18349" y="19084"/>
                                  <a:pt x="18268" y="19458"/>
                                </a:cubicBezTo>
                                <a:cubicBezTo>
                                  <a:pt x="18186" y="19831"/>
                                  <a:pt x="17963" y="20185"/>
                                  <a:pt x="17638" y="20440"/>
                                </a:cubicBezTo>
                                <a:cubicBezTo>
                                  <a:pt x="17597" y="20480"/>
                                  <a:pt x="17556" y="20499"/>
                                  <a:pt x="17516" y="20539"/>
                                </a:cubicBezTo>
                                <a:cubicBezTo>
                                  <a:pt x="17475" y="20558"/>
                                  <a:pt x="17434" y="20598"/>
                                  <a:pt x="17374" y="20617"/>
                                </a:cubicBezTo>
                                <a:cubicBezTo>
                                  <a:pt x="17353" y="20637"/>
                                  <a:pt x="17333" y="20637"/>
                                  <a:pt x="17313" y="20657"/>
                                </a:cubicBezTo>
                                <a:lnTo>
                                  <a:pt x="17252" y="20696"/>
                                </a:lnTo>
                                <a:lnTo>
                                  <a:pt x="17191" y="20735"/>
                                </a:lnTo>
                                <a:lnTo>
                                  <a:pt x="17109" y="20774"/>
                                </a:lnTo>
                                <a:lnTo>
                                  <a:pt x="17028" y="20814"/>
                                </a:lnTo>
                                <a:lnTo>
                                  <a:pt x="16987" y="20833"/>
                                </a:lnTo>
                                <a:lnTo>
                                  <a:pt x="16987" y="20833"/>
                                </a:lnTo>
                                <a:cubicBezTo>
                                  <a:pt x="16987" y="20833"/>
                                  <a:pt x="16987" y="20833"/>
                                  <a:pt x="16987" y="20833"/>
                                </a:cubicBezTo>
                                <a:lnTo>
                                  <a:pt x="16967" y="20833"/>
                                </a:lnTo>
                                <a:cubicBezTo>
                                  <a:pt x="16906" y="20853"/>
                                  <a:pt x="16866" y="20873"/>
                                  <a:pt x="16805" y="20892"/>
                                </a:cubicBezTo>
                                <a:cubicBezTo>
                                  <a:pt x="16703" y="20932"/>
                                  <a:pt x="16581" y="20971"/>
                                  <a:pt x="16479" y="20991"/>
                                </a:cubicBezTo>
                                <a:cubicBezTo>
                                  <a:pt x="16032" y="21109"/>
                                  <a:pt x="15565" y="21128"/>
                                  <a:pt x="15098" y="21050"/>
                                </a:cubicBezTo>
                                <a:cubicBezTo>
                                  <a:pt x="14630" y="20971"/>
                                  <a:pt x="14163" y="20774"/>
                                  <a:pt x="13777" y="20480"/>
                                </a:cubicBezTo>
                                <a:cubicBezTo>
                                  <a:pt x="13716" y="20440"/>
                                  <a:pt x="13675" y="20401"/>
                                  <a:pt x="13614" y="20362"/>
                                </a:cubicBezTo>
                                <a:cubicBezTo>
                                  <a:pt x="13716" y="20205"/>
                                  <a:pt x="13777" y="20047"/>
                                  <a:pt x="13797" y="19870"/>
                                </a:cubicBezTo>
                                <a:cubicBezTo>
                                  <a:pt x="13838" y="19595"/>
                                  <a:pt x="13777" y="19320"/>
                                  <a:pt x="13655" y="19084"/>
                                </a:cubicBezTo>
                                <a:cubicBezTo>
                                  <a:pt x="13594" y="18966"/>
                                  <a:pt x="13513" y="18848"/>
                                  <a:pt x="13411" y="18750"/>
                                </a:cubicBezTo>
                                <a:cubicBezTo>
                                  <a:pt x="13350" y="18711"/>
                                  <a:pt x="13289" y="18671"/>
                                  <a:pt x="13228" y="18632"/>
                                </a:cubicBezTo>
                                <a:cubicBezTo>
                                  <a:pt x="13208" y="18632"/>
                                  <a:pt x="13188" y="18613"/>
                                  <a:pt x="13167" y="18613"/>
                                </a:cubicBezTo>
                                <a:lnTo>
                                  <a:pt x="13106" y="18613"/>
                                </a:lnTo>
                                <a:cubicBezTo>
                                  <a:pt x="13086" y="18613"/>
                                  <a:pt x="13066" y="18613"/>
                                  <a:pt x="13045" y="18613"/>
                                </a:cubicBezTo>
                                <a:cubicBezTo>
                                  <a:pt x="13025" y="18613"/>
                                  <a:pt x="13005" y="18613"/>
                                  <a:pt x="12984" y="18632"/>
                                </a:cubicBezTo>
                                <a:cubicBezTo>
                                  <a:pt x="12964" y="18632"/>
                                  <a:pt x="12944" y="18652"/>
                                  <a:pt x="12923" y="18652"/>
                                </a:cubicBezTo>
                                <a:lnTo>
                                  <a:pt x="12903" y="18652"/>
                                </a:lnTo>
                                <a:cubicBezTo>
                                  <a:pt x="12903" y="18652"/>
                                  <a:pt x="12883" y="18652"/>
                                  <a:pt x="12883" y="18671"/>
                                </a:cubicBezTo>
                                <a:lnTo>
                                  <a:pt x="12863" y="18691"/>
                                </a:lnTo>
                                <a:cubicBezTo>
                                  <a:pt x="12842" y="18691"/>
                                  <a:pt x="12842" y="18711"/>
                                  <a:pt x="12822" y="18730"/>
                                </a:cubicBezTo>
                                <a:cubicBezTo>
                                  <a:pt x="12802" y="18750"/>
                                  <a:pt x="12802" y="18750"/>
                                  <a:pt x="12781" y="18770"/>
                                </a:cubicBezTo>
                                <a:cubicBezTo>
                                  <a:pt x="12741" y="18829"/>
                                  <a:pt x="12700" y="18907"/>
                                  <a:pt x="12700" y="18966"/>
                                </a:cubicBezTo>
                                <a:cubicBezTo>
                                  <a:pt x="12680" y="19104"/>
                                  <a:pt x="12700" y="19241"/>
                                  <a:pt x="12741" y="19379"/>
                                </a:cubicBezTo>
                                <a:cubicBezTo>
                                  <a:pt x="12822" y="19635"/>
                                  <a:pt x="12964" y="19870"/>
                                  <a:pt x="13106" y="20067"/>
                                </a:cubicBezTo>
                                <a:cubicBezTo>
                                  <a:pt x="13188" y="20185"/>
                                  <a:pt x="13289" y="20283"/>
                                  <a:pt x="13391" y="20381"/>
                                </a:cubicBezTo>
                                <a:cubicBezTo>
                                  <a:pt x="13371" y="20401"/>
                                  <a:pt x="13350" y="20440"/>
                                  <a:pt x="13310" y="20460"/>
                                </a:cubicBezTo>
                                <a:cubicBezTo>
                                  <a:pt x="13269" y="20499"/>
                                  <a:pt x="13208" y="20539"/>
                                  <a:pt x="13167" y="20578"/>
                                </a:cubicBezTo>
                                <a:lnTo>
                                  <a:pt x="13086" y="20617"/>
                                </a:lnTo>
                                <a:cubicBezTo>
                                  <a:pt x="13066" y="20617"/>
                                  <a:pt x="13066" y="20637"/>
                                  <a:pt x="13045" y="20637"/>
                                </a:cubicBezTo>
                                <a:lnTo>
                                  <a:pt x="13005" y="20657"/>
                                </a:lnTo>
                                <a:lnTo>
                                  <a:pt x="12923" y="20696"/>
                                </a:lnTo>
                                <a:lnTo>
                                  <a:pt x="12822" y="20735"/>
                                </a:lnTo>
                                <a:lnTo>
                                  <a:pt x="12781" y="20755"/>
                                </a:lnTo>
                                <a:lnTo>
                                  <a:pt x="12761" y="20755"/>
                                </a:lnTo>
                                <a:cubicBezTo>
                                  <a:pt x="12761" y="20755"/>
                                  <a:pt x="12741" y="20755"/>
                                  <a:pt x="12761" y="20755"/>
                                </a:cubicBezTo>
                                <a:lnTo>
                                  <a:pt x="12741" y="20755"/>
                                </a:lnTo>
                                <a:cubicBezTo>
                                  <a:pt x="12720" y="20755"/>
                                  <a:pt x="12680" y="20775"/>
                                  <a:pt x="12659" y="20775"/>
                                </a:cubicBezTo>
                                <a:cubicBezTo>
                                  <a:pt x="12415" y="20833"/>
                                  <a:pt x="12172" y="20853"/>
                                  <a:pt x="11928" y="20794"/>
                                </a:cubicBezTo>
                                <a:cubicBezTo>
                                  <a:pt x="11684" y="20755"/>
                                  <a:pt x="11440" y="20657"/>
                                  <a:pt x="11217" y="20539"/>
                                </a:cubicBezTo>
                                <a:cubicBezTo>
                                  <a:pt x="10993" y="20421"/>
                                  <a:pt x="10770" y="20283"/>
                                  <a:pt x="10566" y="20146"/>
                                </a:cubicBezTo>
                                <a:cubicBezTo>
                                  <a:pt x="10363" y="19988"/>
                                  <a:pt x="10160" y="19831"/>
                                  <a:pt x="9977" y="19674"/>
                                </a:cubicBezTo>
                                <a:cubicBezTo>
                                  <a:pt x="9774" y="19517"/>
                                  <a:pt x="9591" y="19340"/>
                                  <a:pt x="9388" y="19183"/>
                                </a:cubicBezTo>
                                <a:cubicBezTo>
                                  <a:pt x="8981" y="18868"/>
                                  <a:pt x="8575" y="18573"/>
                                  <a:pt x="8148" y="18298"/>
                                </a:cubicBezTo>
                                <a:cubicBezTo>
                                  <a:pt x="7722" y="18043"/>
                                  <a:pt x="7275" y="17807"/>
                                  <a:pt x="6767" y="17669"/>
                                </a:cubicBezTo>
                                <a:cubicBezTo>
                                  <a:pt x="6645" y="17630"/>
                                  <a:pt x="6523" y="17610"/>
                                  <a:pt x="6401" y="17591"/>
                                </a:cubicBezTo>
                                <a:cubicBezTo>
                                  <a:pt x="6279" y="17571"/>
                                  <a:pt x="6137" y="17571"/>
                                  <a:pt x="6015" y="17591"/>
                                </a:cubicBezTo>
                                <a:cubicBezTo>
                                  <a:pt x="5751" y="17610"/>
                                  <a:pt x="5507" y="17689"/>
                                  <a:pt x="5283" y="17807"/>
                                </a:cubicBezTo>
                                <a:cubicBezTo>
                                  <a:pt x="5263" y="17826"/>
                                  <a:pt x="5243" y="17826"/>
                                  <a:pt x="5222" y="17846"/>
                                </a:cubicBezTo>
                                <a:cubicBezTo>
                                  <a:pt x="5039" y="17748"/>
                                  <a:pt x="4877" y="17669"/>
                                  <a:pt x="4694" y="17591"/>
                                </a:cubicBezTo>
                                <a:cubicBezTo>
                                  <a:pt x="4389" y="17453"/>
                                  <a:pt x="4044" y="17355"/>
                                  <a:pt x="3698" y="17315"/>
                                </a:cubicBezTo>
                                <a:cubicBezTo>
                                  <a:pt x="3515" y="17296"/>
                                  <a:pt x="3353" y="17296"/>
                                  <a:pt x="3170" y="17296"/>
                                </a:cubicBezTo>
                                <a:cubicBezTo>
                                  <a:pt x="2987" y="17315"/>
                                  <a:pt x="2804" y="17335"/>
                                  <a:pt x="2642" y="17394"/>
                                </a:cubicBezTo>
                                <a:cubicBezTo>
                                  <a:pt x="2601" y="17414"/>
                                  <a:pt x="2560" y="17414"/>
                                  <a:pt x="2520" y="17433"/>
                                </a:cubicBezTo>
                                <a:lnTo>
                                  <a:pt x="2459" y="17453"/>
                                </a:lnTo>
                                <a:lnTo>
                                  <a:pt x="2398" y="17473"/>
                                </a:lnTo>
                                <a:lnTo>
                                  <a:pt x="2337" y="17492"/>
                                </a:lnTo>
                                <a:lnTo>
                                  <a:pt x="2316" y="17492"/>
                                </a:lnTo>
                                <a:lnTo>
                                  <a:pt x="2296" y="17492"/>
                                </a:lnTo>
                                <a:lnTo>
                                  <a:pt x="2276" y="17512"/>
                                </a:lnTo>
                                <a:cubicBezTo>
                                  <a:pt x="2235" y="17532"/>
                                  <a:pt x="2195" y="17551"/>
                                  <a:pt x="2154" y="17571"/>
                                </a:cubicBezTo>
                                <a:cubicBezTo>
                                  <a:pt x="1991" y="17650"/>
                                  <a:pt x="1849" y="17748"/>
                                  <a:pt x="1707" y="17846"/>
                                </a:cubicBezTo>
                                <a:cubicBezTo>
                                  <a:pt x="1422" y="18062"/>
                                  <a:pt x="1199" y="18357"/>
                                  <a:pt x="1097" y="18691"/>
                                </a:cubicBezTo>
                                <a:cubicBezTo>
                                  <a:pt x="996" y="18986"/>
                                  <a:pt x="975" y="19300"/>
                                  <a:pt x="1036" y="19595"/>
                                </a:cubicBezTo>
                                <a:cubicBezTo>
                                  <a:pt x="975" y="19615"/>
                                  <a:pt x="914" y="19615"/>
                                  <a:pt x="874" y="19635"/>
                                </a:cubicBezTo>
                                <a:cubicBezTo>
                                  <a:pt x="569" y="19713"/>
                                  <a:pt x="366" y="19811"/>
                                  <a:pt x="224" y="19890"/>
                                </a:cubicBezTo>
                                <a:cubicBezTo>
                                  <a:pt x="142" y="19929"/>
                                  <a:pt x="102" y="19949"/>
                                  <a:pt x="61" y="19969"/>
                                </a:cubicBezTo>
                                <a:cubicBezTo>
                                  <a:pt x="20" y="19988"/>
                                  <a:pt x="0" y="20008"/>
                                  <a:pt x="0" y="20008"/>
                                </a:cubicBezTo>
                                <a:lnTo>
                                  <a:pt x="20" y="20047"/>
                                </a:lnTo>
                                <a:cubicBezTo>
                                  <a:pt x="20" y="20047"/>
                                  <a:pt x="102" y="20028"/>
                                  <a:pt x="264" y="19988"/>
                                </a:cubicBezTo>
                                <a:cubicBezTo>
                                  <a:pt x="427" y="19949"/>
                                  <a:pt x="650" y="19890"/>
                                  <a:pt x="935" y="19851"/>
                                </a:cubicBezTo>
                                <a:cubicBezTo>
                                  <a:pt x="996" y="19851"/>
                                  <a:pt x="1036" y="19831"/>
                                  <a:pt x="1097" y="19831"/>
                                </a:cubicBezTo>
                                <a:cubicBezTo>
                                  <a:pt x="1158" y="20106"/>
                                  <a:pt x="1280" y="20362"/>
                                  <a:pt x="1422" y="20598"/>
                                </a:cubicBezTo>
                                <a:cubicBezTo>
                                  <a:pt x="1504" y="20735"/>
                                  <a:pt x="1605" y="20873"/>
                                  <a:pt x="1707" y="20991"/>
                                </a:cubicBezTo>
                                <a:cubicBezTo>
                                  <a:pt x="1808" y="21109"/>
                                  <a:pt x="1930" y="21227"/>
                                  <a:pt x="2052" y="21325"/>
                                </a:cubicBezTo>
                                <a:cubicBezTo>
                                  <a:pt x="2174" y="21423"/>
                                  <a:pt x="2316" y="21502"/>
                                  <a:pt x="2479" y="21541"/>
                                </a:cubicBezTo>
                                <a:cubicBezTo>
                                  <a:pt x="2642" y="21600"/>
                                  <a:pt x="2824" y="21600"/>
                                  <a:pt x="2987" y="21561"/>
                                </a:cubicBezTo>
                                <a:cubicBezTo>
                                  <a:pt x="3068" y="21541"/>
                                  <a:pt x="3150" y="21502"/>
                                  <a:pt x="3231" y="21462"/>
                                </a:cubicBezTo>
                                <a:lnTo>
                                  <a:pt x="3251" y="21443"/>
                                </a:lnTo>
                                <a:lnTo>
                                  <a:pt x="3272" y="21423"/>
                                </a:lnTo>
                                <a:cubicBezTo>
                                  <a:pt x="3292" y="21403"/>
                                  <a:pt x="3312" y="21403"/>
                                  <a:pt x="3312" y="21384"/>
                                </a:cubicBezTo>
                                <a:cubicBezTo>
                                  <a:pt x="3332" y="21364"/>
                                  <a:pt x="3373" y="21325"/>
                                  <a:pt x="3393" y="21305"/>
                                </a:cubicBezTo>
                                <a:cubicBezTo>
                                  <a:pt x="3495" y="21187"/>
                                  <a:pt x="3576" y="21030"/>
                                  <a:pt x="3597" y="20873"/>
                                </a:cubicBezTo>
                                <a:cubicBezTo>
                                  <a:pt x="3617" y="20716"/>
                                  <a:pt x="3597" y="20558"/>
                                  <a:pt x="3536" y="20421"/>
                                </a:cubicBezTo>
                                <a:cubicBezTo>
                                  <a:pt x="3475" y="20283"/>
                                  <a:pt x="3393" y="20165"/>
                                  <a:pt x="3292" y="20067"/>
                                </a:cubicBezTo>
                                <a:cubicBezTo>
                                  <a:pt x="3089" y="19870"/>
                                  <a:pt x="2865" y="19733"/>
                                  <a:pt x="2621" y="19654"/>
                                </a:cubicBezTo>
                                <a:cubicBezTo>
                                  <a:pt x="2377" y="19576"/>
                                  <a:pt x="2154" y="19536"/>
                                  <a:pt x="1930" y="19517"/>
                                </a:cubicBezTo>
                                <a:cubicBezTo>
                                  <a:pt x="1666" y="19497"/>
                                  <a:pt x="1443" y="19517"/>
                                  <a:pt x="1219" y="19556"/>
                                </a:cubicBezTo>
                                <a:cubicBezTo>
                                  <a:pt x="1179" y="19300"/>
                                  <a:pt x="1199" y="19025"/>
                                  <a:pt x="1300" y="18770"/>
                                </a:cubicBezTo>
                                <a:cubicBezTo>
                                  <a:pt x="1402" y="18475"/>
                                  <a:pt x="1585" y="18239"/>
                                  <a:pt x="1849" y="18043"/>
                                </a:cubicBezTo>
                                <a:cubicBezTo>
                                  <a:pt x="2093" y="17846"/>
                                  <a:pt x="2398" y="17708"/>
                                  <a:pt x="2703" y="17610"/>
                                </a:cubicBezTo>
                                <a:cubicBezTo>
                                  <a:pt x="3007" y="17512"/>
                                  <a:pt x="3332" y="17492"/>
                                  <a:pt x="3658" y="17532"/>
                                </a:cubicBezTo>
                                <a:cubicBezTo>
                                  <a:pt x="3983" y="17571"/>
                                  <a:pt x="4308" y="17650"/>
                                  <a:pt x="4613" y="17767"/>
                                </a:cubicBezTo>
                                <a:cubicBezTo>
                                  <a:pt x="4775" y="17826"/>
                                  <a:pt x="4917" y="17885"/>
                                  <a:pt x="5060" y="17964"/>
                                </a:cubicBezTo>
                                <a:cubicBezTo>
                                  <a:pt x="5060" y="17964"/>
                                  <a:pt x="5039" y="17984"/>
                                  <a:pt x="5039" y="17984"/>
                                </a:cubicBezTo>
                                <a:lnTo>
                                  <a:pt x="4999" y="18023"/>
                                </a:lnTo>
                                <a:lnTo>
                                  <a:pt x="4958" y="18043"/>
                                </a:lnTo>
                                <a:lnTo>
                                  <a:pt x="4917" y="18062"/>
                                </a:lnTo>
                                <a:lnTo>
                                  <a:pt x="4897" y="18082"/>
                                </a:lnTo>
                                <a:lnTo>
                                  <a:pt x="4897" y="18082"/>
                                </a:lnTo>
                                <a:cubicBezTo>
                                  <a:pt x="4897" y="18082"/>
                                  <a:pt x="4877" y="18102"/>
                                  <a:pt x="4877" y="18102"/>
                                </a:cubicBezTo>
                                <a:lnTo>
                                  <a:pt x="4816" y="18161"/>
                                </a:lnTo>
                                <a:cubicBezTo>
                                  <a:pt x="4775" y="18200"/>
                                  <a:pt x="4735" y="18259"/>
                                  <a:pt x="4694" y="18298"/>
                                </a:cubicBezTo>
                                <a:cubicBezTo>
                                  <a:pt x="4552" y="18495"/>
                                  <a:pt x="4470" y="18731"/>
                                  <a:pt x="4430" y="18947"/>
                                </a:cubicBezTo>
                                <a:cubicBezTo>
                                  <a:pt x="4409" y="19065"/>
                                  <a:pt x="4409" y="19183"/>
                                  <a:pt x="4430" y="19281"/>
                                </a:cubicBezTo>
                                <a:cubicBezTo>
                                  <a:pt x="4430" y="19340"/>
                                  <a:pt x="4450" y="19399"/>
                                  <a:pt x="4450" y="19458"/>
                                </a:cubicBezTo>
                                <a:cubicBezTo>
                                  <a:pt x="4450" y="19477"/>
                                  <a:pt x="4470" y="19517"/>
                                  <a:pt x="4470" y="19536"/>
                                </a:cubicBezTo>
                                <a:lnTo>
                                  <a:pt x="4491" y="19576"/>
                                </a:lnTo>
                                <a:lnTo>
                                  <a:pt x="4491" y="19595"/>
                                </a:lnTo>
                                <a:lnTo>
                                  <a:pt x="4491" y="19595"/>
                                </a:lnTo>
                                <a:cubicBezTo>
                                  <a:pt x="4491" y="19595"/>
                                  <a:pt x="4491" y="19615"/>
                                  <a:pt x="4491" y="19615"/>
                                </a:cubicBezTo>
                                <a:cubicBezTo>
                                  <a:pt x="4572" y="19831"/>
                                  <a:pt x="4694" y="20028"/>
                                  <a:pt x="4877" y="20165"/>
                                </a:cubicBezTo>
                                <a:cubicBezTo>
                                  <a:pt x="5039" y="20303"/>
                                  <a:pt x="5263" y="20401"/>
                                  <a:pt x="5466" y="20440"/>
                                </a:cubicBezTo>
                                <a:cubicBezTo>
                                  <a:pt x="5568" y="20460"/>
                                  <a:pt x="5669" y="20460"/>
                                  <a:pt x="5791" y="20460"/>
                                </a:cubicBezTo>
                                <a:cubicBezTo>
                                  <a:pt x="5852" y="20460"/>
                                  <a:pt x="5893" y="20440"/>
                                  <a:pt x="5954" y="20440"/>
                                </a:cubicBezTo>
                                <a:cubicBezTo>
                                  <a:pt x="5974" y="20440"/>
                                  <a:pt x="5994" y="20421"/>
                                  <a:pt x="6035" y="20421"/>
                                </a:cubicBezTo>
                                <a:lnTo>
                                  <a:pt x="6096" y="20401"/>
                                </a:lnTo>
                                <a:cubicBezTo>
                                  <a:pt x="6096" y="20401"/>
                                  <a:pt x="6116" y="20401"/>
                                  <a:pt x="6116" y="20401"/>
                                </a:cubicBezTo>
                                <a:lnTo>
                                  <a:pt x="6116" y="20401"/>
                                </a:lnTo>
                                <a:lnTo>
                                  <a:pt x="6137" y="20401"/>
                                </a:lnTo>
                                <a:lnTo>
                                  <a:pt x="6177" y="20381"/>
                                </a:lnTo>
                                <a:cubicBezTo>
                                  <a:pt x="6198" y="20381"/>
                                  <a:pt x="6218" y="20362"/>
                                  <a:pt x="6238" y="20342"/>
                                </a:cubicBezTo>
                                <a:cubicBezTo>
                                  <a:pt x="6279" y="20322"/>
                                  <a:pt x="6320" y="20303"/>
                                  <a:pt x="6360" y="20264"/>
                                </a:cubicBezTo>
                                <a:cubicBezTo>
                                  <a:pt x="6441" y="20205"/>
                                  <a:pt x="6523" y="20146"/>
                                  <a:pt x="6584" y="20067"/>
                                </a:cubicBezTo>
                                <a:cubicBezTo>
                                  <a:pt x="6645" y="19988"/>
                                  <a:pt x="6685" y="19910"/>
                                  <a:pt x="6726" y="19831"/>
                                </a:cubicBezTo>
                                <a:cubicBezTo>
                                  <a:pt x="6767" y="19753"/>
                                  <a:pt x="6787" y="19654"/>
                                  <a:pt x="6787" y="19576"/>
                                </a:cubicBezTo>
                                <a:cubicBezTo>
                                  <a:pt x="6787" y="19556"/>
                                  <a:pt x="6787" y="19536"/>
                                  <a:pt x="6787" y="19517"/>
                                </a:cubicBezTo>
                                <a:cubicBezTo>
                                  <a:pt x="6787" y="19497"/>
                                  <a:pt x="6787" y="19477"/>
                                  <a:pt x="6787" y="19458"/>
                                </a:cubicBezTo>
                                <a:cubicBezTo>
                                  <a:pt x="6787" y="19418"/>
                                  <a:pt x="6787" y="19379"/>
                                  <a:pt x="6767" y="19320"/>
                                </a:cubicBezTo>
                                <a:cubicBezTo>
                                  <a:pt x="6767" y="19300"/>
                                  <a:pt x="6767" y="19281"/>
                                  <a:pt x="6746" y="19261"/>
                                </a:cubicBezTo>
                                <a:lnTo>
                                  <a:pt x="6726" y="19202"/>
                                </a:lnTo>
                                <a:lnTo>
                                  <a:pt x="6726" y="19163"/>
                                </a:lnTo>
                                <a:lnTo>
                                  <a:pt x="6706" y="19124"/>
                                </a:lnTo>
                                <a:cubicBezTo>
                                  <a:pt x="6706" y="19104"/>
                                  <a:pt x="6685" y="19084"/>
                                  <a:pt x="6685" y="19065"/>
                                </a:cubicBezTo>
                                <a:cubicBezTo>
                                  <a:pt x="6604" y="18907"/>
                                  <a:pt x="6482" y="18789"/>
                                  <a:pt x="6360" y="18711"/>
                                </a:cubicBezTo>
                                <a:cubicBezTo>
                                  <a:pt x="6218" y="18632"/>
                                  <a:pt x="6076" y="18613"/>
                                  <a:pt x="5933" y="18613"/>
                                </a:cubicBezTo>
                                <a:cubicBezTo>
                                  <a:pt x="5872" y="18613"/>
                                  <a:pt x="5791" y="18632"/>
                                  <a:pt x="5730" y="18652"/>
                                </a:cubicBezTo>
                                <a:cubicBezTo>
                                  <a:pt x="5669" y="18672"/>
                                  <a:pt x="5608" y="18691"/>
                                  <a:pt x="5547" y="18731"/>
                                </a:cubicBezTo>
                                <a:cubicBezTo>
                                  <a:pt x="5446" y="18809"/>
                                  <a:pt x="5364" y="18907"/>
                                  <a:pt x="5324" y="19006"/>
                                </a:cubicBezTo>
                                <a:cubicBezTo>
                                  <a:pt x="5283" y="19104"/>
                                  <a:pt x="5263" y="19222"/>
                                  <a:pt x="5283" y="19320"/>
                                </a:cubicBezTo>
                                <a:cubicBezTo>
                                  <a:pt x="5283" y="19340"/>
                                  <a:pt x="5283" y="19379"/>
                                  <a:pt x="5304" y="19399"/>
                                </a:cubicBezTo>
                                <a:cubicBezTo>
                                  <a:pt x="5304" y="19418"/>
                                  <a:pt x="5304" y="19418"/>
                                  <a:pt x="5304" y="19438"/>
                                </a:cubicBezTo>
                                <a:lnTo>
                                  <a:pt x="5304" y="19458"/>
                                </a:lnTo>
                                <a:cubicBezTo>
                                  <a:pt x="5304" y="19477"/>
                                  <a:pt x="5304" y="19477"/>
                                  <a:pt x="5304" y="19477"/>
                                </a:cubicBezTo>
                                <a:cubicBezTo>
                                  <a:pt x="5324" y="19517"/>
                                  <a:pt x="5344" y="19556"/>
                                  <a:pt x="5364" y="19595"/>
                                </a:cubicBezTo>
                                <a:cubicBezTo>
                                  <a:pt x="5405" y="19654"/>
                                  <a:pt x="5486" y="19713"/>
                                  <a:pt x="5527" y="19733"/>
                                </a:cubicBezTo>
                                <a:cubicBezTo>
                                  <a:pt x="5649" y="19792"/>
                                  <a:pt x="5751" y="19792"/>
                                  <a:pt x="5832" y="19792"/>
                                </a:cubicBezTo>
                                <a:cubicBezTo>
                                  <a:pt x="5872" y="19792"/>
                                  <a:pt x="5893" y="19772"/>
                                  <a:pt x="5913" y="19772"/>
                                </a:cubicBezTo>
                                <a:cubicBezTo>
                                  <a:pt x="5933" y="19772"/>
                                  <a:pt x="5933" y="19772"/>
                                  <a:pt x="5933" y="19772"/>
                                </a:cubicBezTo>
                                <a:cubicBezTo>
                                  <a:pt x="5954" y="19772"/>
                                  <a:pt x="5974" y="19753"/>
                                  <a:pt x="5954" y="19733"/>
                                </a:cubicBezTo>
                                <a:cubicBezTo>
                                  <a:pt x="5954" y="19713"/>
                                  <a:pt x="5933" y="19694"/>
                                  <a:pt x="5913" y="19713"/>
                                </a:cubicBezTo>
                                <a:cubicBezTo>
                                  <a:pt x="5913" y="19713"/>
                                  <a:pt x="5872" y="19733"/>
                                  <a:pt x="5832" y="19733"/>
                                </a:cubicBezTo>
                                <a:cubicBezTo>
                                  <a:pt x="5771" y="19733"/>
                                  <a:pt x="5690" y="19733"/>
                                  <a:pt x="5588" y="19674"/>
                                </a:cubicBezTo>
                                <a:cubicBezTo>
                                  <a:pt x="5547" y="19654"/>
                                  <a:pt x="5486" y="19595"/>
                                  <a:pt x="5466" y="19556"/>
                                </a:cubicBezTo>
                                <a:cubicBezTo>
                                  <a:pt x="5446" y="19536"/>
                                  <a:pt x="5425" y="19497"/>
                                  <a:pt x="5425" y="19458"/>
                                </a:cubicBezTo>
                                <a:cubicBezTo>
                                  <a:pt x="5425" y="19458"/>
                                  <a:pt x="5425" y="19438"/>
                                  <a:pt x="5425" y="19438"/>
                                </a:cubicBezTo>
                                <a:lnTo>
                                  <a:pt x="5425" y="19418"/>
                                </a:lnTo>
                                <a:cubicBezTo>
                                  <a:pt x="5425" y="19399"/>
                                  <a:pt x="5425" y="19399"/>
                                  <a:pt x="5425" y="19379"/>
                                </a:cubicBezTo>
                                <a:cubicBezTo>
                                  <a:pt x="5425" y="19359"/>
                                  <a:pt x="5425" y="19340"/>
                                  <a:pt x="5425" y="19320"/>
                                </a:cubicBezTo>
                                <a:cubicBezTo>
                                  <a:pt x="5425" y="19242"/>
                                  <a:pt x="5425" y="19163"/>
                                  <a:pt x="5466" y="19084"/>
                                </a:cubicBezTo>
                                <a:cubicBezTo>
                                  <a:pt x="5507" y="19006"/>
                                  <a:pt x="5568" y="18927"/>
                                  <a:pt x="5649" y="18868"/>
                                </a:cubicBezTo>
                                <a:cubicBezTo>
                                  <a:pt x="5690" y="18848"/>
                                  <a:pt x="5751" y="18829"/>
                                  <a:pt x="5791" y="18809"/>
                                </a:cubicBezTo>
                                <a:cubicBezTo>
                                  <a:pt x="5812" y="18809"/>
                                  <a:pt x="5852" y="18789"/>
                                  <a:pt x="5872" y="18789"/>
                                </a:cubicBezTo>
                                <a:cubicBezTo>
                                  <a:pt x="5893" y="18789"/>
                                  <a:pt x="5933" y="18789"/>
                                  <a:pt x="5954" y="18789"/>
                                </a:cubicBezTo>
                                <a:cubicBezTo>
                                  <a:pt x="6076" y="18789"/>
                                  <a:pt x="6177" y="18829"/>
                                  <a:pt x="6299" y="18888"/>
                                </a:cubicBezTo>
                                <a:cubicBezTo>
                                  <a:pt x="6401" y="18947"/>
                                  <a:pt x="6482" y="19045"/>
                                  <a:pt x="6543" y="19163"/>
                                </a:cubicBezTo>
                                <a:cubicBezTo>
                                  <a:pt x="6543" y="19183"/>
                                  <a:pt x="6563" y="19202"/>
                                  <a:pt x="6563" y="19202"/>
                                </a:cubicBezTo>
                                <a:lnTo>
                                  <a:pt x="6563" y="19222"/>
                                </a:lnTo>
                                <a:cubicBezTo>
                                  <a:pt x="6563" y="19222"/>
                                  <a:pt x="6563" y="19222"/>
                                  <a:pt x="6563" y="19222"/>
                                </a:cubicBezTo>
                                <a:lnTo>
                                  <a:pt x="6563" y="19222"/>
                                </a:lnTo>
                                <a:lnTo>
                                  <a:pt x="6563" y="19242"/>
                                </a:lnTo>
                                <a:lnTo>
                                  <a:pt x="6584" y="19300"/>
                                </a:lnTo>
                                <a:cubicBezTo>
                                  <a:pt x="6584" y="19320"/>
                                  <a:pt x="6584" y="19340"/>
                                  <a:pt x="6584" y="19340"/>
                                </a:cubicBezTo>
                                <a:cubicBezTo>
                                  <a:pt x="6584" y="19379"/>
                                  <a:pt x="6584" y="19399"/>
                                  <a:pt x="6584" y="19438"/>
                                </a:cubicBezTo>
                                <a:cubicBezTo>
                                  <a:pt x="6584" y="19458"/>
                                  <a:pt x="6584" y="19477"/>
                                  <a:pt x="6584" y="19497"/>
                                </a:cubicBezTo>
                                <a:cubicBezTo>
                                  <a:pt x="6584" y="19517"/>
                                  <a:pt x="6584" y="19536"/>
                                  <a:pt x="6584" y="19556"/>
                                </a:cubicBezTo>
                                <a:cubicBezTo>
                                  <a:pt x="6584" y="19615"/>
                                  <a:pt x="6543" y="19694"/>
                                  <a:pt x="6523" y="19753"/>
                                </a:cubicBezTo>
                                <a:cubicBezTo>
                                  <a:pt x="6502" y="19811"/>
                                  <a:pt x="6462" y="19870"/>
                                  <a:pt x="6401" y="19929"/>
                                </a:cubicBezTo>
                                <a:cubicBezTo>
                                  <a:pt x="6360" y="19988"/>
                                  <a:pt x="6299" y="20028"/>
                                  <a:pt x="6238" y="20067"/>
                                </a:cubicBezTo>
                                <a:cubicBezTo>
                                  <a:pt x="6198" y="20087"/>
                                  <a:pt x="6177" y="20106"/>
                                  <a:pt x="6137" y="20126"/>
                                </a:cubicBezTo>
                                <a:cubicBezTo>
                                  <a:pt x="6116" y="20126"/>
                                  <a:pt x="6096" y="20146"/>
                                  <a:pt x="6076" y="20146"/>
                                </a:cubicBezTo>
                                <a:lnTo>
                                  <a:pt x="6035" y="20165"/>
                                </a:lnTo>
                                <a:lnTo>
                                  <a:pt x="5974" y="20185"/>
                                </a:lnTo>
                                <a:cubicBezTo>
                                  <a:pt x="5954" y="20185"/>
                                  <a:pt x="5933" y="20205"/>
                                  <a:pt x="5913" y="20205"/>
                                </a:cubicBezTo>
                                <a:cubicBezTo>
                                  <a:pt x="5872" y="20205"/>
                                  <a:pt x="5832" y="20224"/>
                                  <a:pt x="5791" y="20224"/>
                                </a:cubicBezTo>
                                <a:cubicBezTo>
                                  <a:pt x="5710" y="20224"/>
                                  <a:pt x="5629" y="20224"/>
                                  <a:pt x="5547" y="20205"/>
                                </a:cubicBezTo>
                                <a:cubicBezTo>
                                  <a:pt x="5385" y="20165"/>
                                  <a:pt x="5222" y="20087"/>
                                  <a:pt x="5100" y="19988"/>
                                </a:cubicBezTo>
                                <a:cubicBezTo>
                                  <a:pt x="4978" y="19870"/>
                                  <a:pt x="4877" y="19733"/>
                                  <a:pt x="4816" y="19556"/>
                                </a:cubicBezTo>
                                <a:cubicBezTo>
                                  <a:pt x="4816" y="19556"/>
                                  <a:pt x="4816" y="19556"/>
                                  <a:pt x="4816" y="19556"/>
                                </a:cubicBezTo>
                                <a:lnTo>
                                  <a:pt x="4816" y="19556"/>
                                </a:lnTo>
                                <a:lnTo>
                                  <a:pt x="4816" y="19536"/>
                                </a:lnTo>
                                <a:lnTo>
                                  <a:pt x="4816" y="19497"/>
                                </a:lnTo>
                                <a:cubicBezTo>
                                  <a:pt x="4816" y="19477"/>
                                  <a:pt x="4796" y="19458"/>
                                  <a:pt x="4796" y="19438"/>
                                </a:cubicBezTo>
                                <a:cubicBezTo>
                                  <a:pt x="4796" y="19399"/>
                                  <a:pt x="4775" y="19359"/>
                                  <a:pt x="4775" y="19300"/>
                                </a:cubicBezTo>
                                <a:cubicBezTo>
                                  <a:pt x="4775" y="19202"/>
                                  <a:pt x="4775" y="19124"/>
                                  <a:pt x="4796" y="19025"/>
                                </a:cubicBezTo>
                                <a:cubicBezTo>
                                  <a:pt x="4816" y="18848"/>
                                  <a:pt x="4897" y="18672"/>
                                  <a:pt x="5019" y="18514"/>
                                </a:cubicBezTo>
                                <a:cubicBezTo>
                                  <a:pt x="5039" y="18475"/>
                                  <a:pt x="5080" y="18436"/>
                                  <a:pt x="5121" y="18396"/>
                                </a:cubicBezTo>
                                <a:lnTo>
                                  <a:pt x="5182" y="18337"/>
                                </a:lnTo>
                                <a:lnTo>
                                  <a:pt x="5243" y="18278"/>
                                </a:lnTo>
                                <a:lnTo>
                                  <a:pt x="5283" y="18259"/>
                                </a:lnTo>
                                <a:lnTo>
                                  <a:pt x="5304" y="18239"/>
                                </a:lnTo>
                                <a:cubicBezTo>
                                  <a:pt x="5324" y="18219"/>
                                  <a:pt x="5344" y="18200"/>
                                  <a:pt x="5364" y="18200"/>
                                </a:cubicBezTo>
                                <a:cubicBezTo>
                                  <a:pt x="5385" y="18180"/>
                                  <a:pt x="5425" y="18161"/>
                                  <a:pt x="5446" y="18161"/>
                                </a:cubicBezTo>
                                <a:cubicBezTo>
                                  <a:pt x="5771" y="18337"/>
                                  <a:pt x="6076" y="18514"/>
                                  <a:pt x="6380" y="18711"/>
                                </a:cubicBezTo>
                                <a:cubicBezTo>
                                  <a:pt x="6523" y="18789"/>
                                  <a:pt x="6645" y="18888"/>
                                  <a:pt x="6767" y="18966"/>
                                </a:cubicBezTo>
                                <a:cubicBezTo>
                                  <a:pt x="6888" y="19045"/>
                                  <a:pt x="7031" y="19143"/>
                                  <a:pt x="7153" y="19222"/>
                                </a:cubicBezTo>
                                <a:cubicBezTo>
                                  <a:pt x="7396" y="19399"/>
                                  <a:pt x="7640" y="19576"/>
                                  <a:pt x="7884" y="19733"/>
                                </a:cubicBezTo>
                                <a:cubicBezTo>
                                  <a:pt x="8352" y="20067"/>
                                  <a:pt x="8819" y="20362"/>
                                  <a:pt x="9286" y="20598"/>
                                </a:cubicBezTo>
                                <a:cubicBezTo>
                                  <a:pt x="9510" y="20716"/>
                                  <a:pt x="9754" y="20814"/>
                                  <a:pt x="9977" y="20892"/>
                                </a:cubicBezTo>
                                <a:cubicBezTo>
                                  <a:pt x="10201" y="20971"/>
                                  <a:pt x="10424" y="21030"/>
                                  <a:pt x="10627" y="21089"/>
                                </a:cubicBezTo>
                                <a:cubicBezTo>
                                  <a:pt x="10831" y="21128"/>
                                  <a:pt x="11034" y="21168"/>
                                  <a:pt x="11217" y="21187"/>
                                </a:cubicBezTo>
                                <a:cubicBezTo>
                                  <a:pt x="11400" y="21207"/>
                                  <a:pt x="11562" y="21207"/>
                                  <a:pt x="11725" y="21187"/>
                                </a:cubicBezTo>
                                <a:cubicBezTo>
                                  <a:pt x="12029" y="21168"/>
                                  <a:pt x="12253" y="21128"/>
                                  <a:pt x="12416" y="21089"/>
                                </a:cubicBezTo>
                                <a:cubicBezTo>
                                  <a:pt x="12456" y="21069"/>
                                  <a:pt x="12497" y="21069"/>
                                  <a:pt x="12537" y="21050"/>
                                </a:cubicBezTo>
                                <a:cubicBezTo>
                                  <a:pt x="12619" y="21030"/>
                                  <a:pt x="12700" y="21010"/>
                                  <a:pt x="12761" y="20991"/>
                                </a:cubicBezTo>
                                <a:cubicBezTo>
                                  <a:pt x="12802" y="20991"/>
                                  <a:pt x="12822" y="20971"/>
                                  <a:pt x="12863" y="20951"/>
                                </a:cubicBezTo>
                                <a:lnTo>
                                  <a:pt x="12883" y="20951"/>
                                </a:lnTo>
                                <a:cubicBezTo>
                                  <a:pt x="12903" y="20951"/>
                                  <a:pt x="12883" y="20951"/>
                                  <a:pt x="12903" y="20951"/>
                                </a:cubicBezTo>
                                <a:lnTo>
                                  <a:pt x="12924" y="20951"/>
                                </a:lnTo>
                                <a:lnTo>
                                  <a:pt x="12964" y="20932"/>
                                </a:lnTo>
                                <a:lnTo>
                                  <a:pt x="13045" y="20892"/>
                                </a:lnTo>
                                <a:lnTo>
                                  <a:pt x="13147" y="20833"/>
                                </a:lnTo>
                                <a:lnTo>
                                  <a:pt x="13188" y="20814"/>
                                </a:lnTo>
                                <a:cubicBezTo>
                                  <a:pt x="13208" y="20814"/>
                                  <a:pt x="13208" y="20794"/>
                                  <a:pt x="13228" y="20794"/>
                                </a:cubicBezTo>
                                <a:lnTo>
                                  <a:pt x="13310" y="20735"/>
                                </a:lnTo>
                                <a:cubicBezTo>
                                  <a:pt x="13371" y="20696"/>
                                  <a:pt x="13411" y="20657"/>
                                  <a:pt x="13472" y="20598"/>
                                </a:cubicBezTo>
                                <a:cubicBezTo>
                                  <a:pt x="13513" y="20578"/>
                                  <a:pt x="13533" y="20539"/>
                                  <a:pt x="13553" y="20499"/>
                                </a:cubicBezTo>
                                <a:cubicBezTo>
                                  <a:pt x="13594" y="20539"/>
                                  <a:pt x="13655" y="20598"/>
                                  <a:pt x="13696" y="20637"/>
                                </a:cubicBezTo>
                                <a:cubicBezTo>
                                  <a:pt x="14102" y="20971"/>
                                  <a:pt x="14590" y="21207"/>
                                  <a:pt x="15098" y="21305"/>
                                </a:cubicBezTo>
                                <a:cubicBezTo>
                                  <a:pt x="15606" y="21423"/>
                                  <a:pt x="16134" y="21423"/>
                                  <a:pt x="16622" y="21305"/>
                                </a:cubicBezTo>
                                <a:cubicBezTo>
                                  <a:pt x="16866" y="21246"/>
                                  <a:pt x="17109" y="21168"/>
                                  <a:pt x="17333" y="21069"/>
                                </a:cubicBezTo>
                                <a:lnTo>
                                  <a:pt x="17414" y="21030"/>
                                </a:lnTo>
                                <a:lnTo>
                                  <a:pt x="17496" y="20991"/>
                                </a:lnTo>
                                <a:lnTo>
                                  <a:pt x="17577" y="20951"/>
                                </a:lnTo>
                                <a:cubicBezTo>
                                  <a:pt x="17597" y="20932"/>
                                  <a:pt x="17638" y="20932"/>
                                  <a:pt x="17658" y="20912"/>
                                </a:cubicBezTo>
                                <a:cubicBezTo>
                                  <a:pt x="17719" y="20873"/>
                                  <a:pt x="17760" y="20853"/>
                                  <a:pt x="17821" y="20814"/>
                                </a:cubicBezTo>
                                <a:cubicBezTo>
                                  <a:pt x="17861" y="20774"/>
                                  <a:pt x="17922" y="20735"/>
                                  <a:pt x="17963" y="20696"/>
                                </a:cubicBezTo>
                                <a:cubicBezTo>
                                  <a:pt x="18146" y="20539"/>
                                  <a:pt x="18308" y="20362"/>
                                  <a:pt x="18451" y="20165"/>
                                </a:cubicBezTo>
                                <a:cubicBezTo>
                                  <a:pt x="18572" y="19969"/>
                                  <a:pt x="18674" y="19752"/>
                                  <a:pt x="18715" y="19517"/>
                                </a:cubicBezTo>
                                <a:cubicBezTo>
                                  <a:pt x="18755" y="19300"/>
                                  <a:pt x="18755" y="19065"/>
                                  <a:pt x="18735" y="18848"/>
                                </a:cubicBezTo>
                                <a:cubicBezTo>
                                  <a:pt x="18715" y="18632"/>
                                  <a:pt x="18654" y="18436"/>
                                  <a:pt x="18552" y="18239"/>
                                </a:cubicBezTo>
                                <a:cubicBezTo>
                                  <a:pt x="18512" y="18141"/>
                                  <a:pt x="18471" y="18062"/>
                                  <a:pt x="18410" y="17984"/>
                                </a:cubicBezTo>
                                <a:cubicBezTo>
                                  <a:pt x="18532" y="18023"/>
                                  <a:pt x="18654" y="18043"/>
                                  <a:pt x="18796" y="18062"/>
                                </a:cubicBezTo>
                                <a:cubicBezTo>
                                  <a:pt x="19020" y="18082"/>
                                  <a:pt x="19243" y="18082"/>
                                  <a:pt x="19487" y="18043"/>
                                </a:cubicBezTo>
                                <a:cubicBezTo>
                                  <a:pt x="19710" y="18003"/>
                                  <a:pt x="19934" y="17905"/>
                                  <a:pt x="20157" y="17787"/>
                                </a:cubicBezTo>
                                <a:cubicBezTo>
                                  <a:pt x="20361" y="17669"/>
                                  <a:pt x="20544" y="17512"/>
                                  <a:pt x="20706" y="17315"/>
                                </a:cubicBezTo>
                                <a:cubicBezTo>
                                  <a:pt x="20747" y="17276"/>
                                  <a:pt x="20787" y="17217"/>
                                  <a:pt x="20828" y="17178"/>
                                </a:cubicBezTo>
                                <a:cubicBezTo>
                                  <a:pt x="20869" y="17119"/>
                                  <a:pt x="20889" y="17080"/>
                                  <a:pt x="20930" y="17021"/>
                                </a:cubicBezTo>
                                <a:cubicBezTo>
                                  <a:pt x="20950" y="17001"/>
                                  <a:pt x="20970" y="16962"/>
                                  <a:pt x="20970" y="16942"/>
                                </a:cubicBezTo>
                                <a:lnTo>
                                  <a:pt x="21011" y="16863"/>
                                </a:lnTo>
                                <a:lnTo>
                                  <a:pt x="21052" y="16785"/>
                                </a:lnTo>
                                <a:lnTo>
                                  <a:pt x="21092" y="16706"/>
                                </a:lnTo>
                                <a:cubicBezTo>
                                  <a:pt x="21194" y="16490"/>
                                  <a:pt x="21275" y="16254"/>
                                  <a:pt x="21336" y="16018"/>
                                </a:cubicBezTo>
                                <a:cubicBezTo>
                                  <a:pt x="21458" y="15547"/>
                                  <a:pt x="21458" y="15035"/>
                                  <a:pt x="21336" y="14544"/>
                                </a:cubicBezTo>
                                <a:cubicBezTo>
                                  <a:pt x="21214" y="14053"/>
                                  <a:pt x="20970" y="13581"/>
                                  <a:pt x="20645" y="13188"/>
                                </a:cubicBezTo>
                                <a:cubicBezTo>
                                  <a:pt x="20604" y="13129"/>
                                  <a:pt x="20564" y="13090"/>
                                  <a:pt x="20503" y="13050"/>
                                </a:cubicBezTo>
                                <a:cubicBezTo>
                                  <a:pt x="20544" y="13031"/>
                                  <a:pt x="20564" y="12991"/>
                                  <a:pt x="20604" y="12972"/>
                                </a:cubicBezTo>
                                <a:cubicBezTo>
                                  <a:pt x="20665" y="12932"/>
                                  <a:pt x="20706" y="12874"/>
                                  <a:pt x="20747" y="12815"/>
                                </a:cubicBezTo>
                                <a:lnTo>
                                  <a:pt x="20808" y="12736"/>
                                </a:lnTo>
                                <a:cubicBezTo>
                                  <a:pt x="20808" y="12716"/>
                                  <a:pt x="20828" y="12716"/>
                                  <a:pt x="20828" y="12697"/>
                                </a:cubicBezTo>
                                <a:lnTo>
                                  <a:pt x="20848" y="12657"/>
                                </a:lnTo>
                                <a:lnTo>
                                  <a:pt x="20909" y="12559"/>
                                </a:lnTo>
                                <a:lnTo>
                                  <a:pt x="20950" y="12480"/>
                                </a:lnTo>
                                <a:lnTo>
                                  <a:pt x="20970" y="12441"/>
                                </a:lnTo>
                                <a:lnTo>
                                  <a:pt x="20970" y="12421"/>
                                </a:lnTo>
                                <a:cubicBezTo>
                                  <a:pt x="20970" y="12421"/>
                                  <a:pt x="20970" y="12421"/>
                                  <a:pt x="20970" y="12402"/>
                                </a:cubicBezTo>
                                <a:lnTo>
                                  <a:pt x="20970" y="12382"/>
                                </a:lnTo>
                                <a:cubicBezTo>
                                  <a:pt x="20991" y="12343"/>
                                  <a:pt x="20991" y="12323"/>
                                  <a:pt x="21011" y="12284"/>
                                </a:cubicBezTo>
                                <a:cubicBezTo>
                                  <a:pt x="21031" y="12205"/>
                                  <a:pt x="21052" y="12127"/>
                                  <a:pt x="21072" y="12068"/>
                                </a:cubicBezTo>
                                <a:cubicBezTo>
                                  <a:pt x="21092" y="12028"/>
                                  <a:pt x="21092" y="11989"/>
                                  <a:pt x="21112" y="11950"/>
                                </a:cubicBezTo>
                                <a:cubicBezTo>
                                  <a:pt x="21153" y="11793"/>
                                  <a:pt x="21194" y="11576"/>
                                  <a:pt x="21214" y="11282"/>
                                </a:cubicBezTo>
                                <a:cubicBezTo>
                                  <a:pt x="21214" y="11144"/>
                                  <a:pt x="21214" y="10967"/>
                                  <a:pt x="21214" y="10790"/>
                                </a:cubicBezTo>
                                <a:cubicBezTo>
                                  <a:pt x="21194" y="10613"/>
                                  <a:pt x="21173" y="10417"/>
                                  <a:pt x="21112" y="10220"/>
                                </a:cubicBezTo>
                                <a:cubicBezTo>
                                  <a:pt x="21072" y="10024"/>
                                  <a:pt x="20991" y="9807"/>
                                  <a:pt x="20909" y="9591"/>
                                </a:cubicBezTo>
                                <a:cubicBezTo>
                                  <a:pt x="20828" y="9375"/>
                                  <a:pt x="20726" y="9159"/>
                                  <a:pt x="20604" y="8923"/>
                                </a:cubicBezTo>
                                <a:cubicBezTo>
                                  <a:pt x="20381" y="8471"/>
                                  <a:pt x="20076" y="8019"/>
                                  <a:pt x="19710" y="7567"/>
                                </a:cubicBezTo>
                                <a:cubicBezTo>
                                  <a:pt x="19528" y="7331"/>
                                  <a:pt x="19365" y="7095"/>
                                  <a:pt x="19182" y="6859"/>
                                </a:cubicBezTo>
                                <a:cubicBezTo>
                                  <a:pt x="19101" y="6741"/>
                                  <a:pt x="18999" y="6623"/>
                                  <a:pt x="18918" y="6486"/>
                                </a:cubicBezTo>
                                <a:cubicBezTo>
                                  <a:pt x="18837" y="6368"/>
                                  <a:pt x="18735" y="6230"/>
                                  <a:pt x="18654" y="6112"/>
                                </a:cubicBezTo>
                                <a:cubicBezTo>
                                  <a:pt x="18451" y="5818"/>
                                  <a:pt x="18268" y="5523"/>
                                  <a:pt x="18085" y="5208"/>
                                </a:cubicBezTo>
                                <a:cubicBezTo>
                                  <a:pt x="18105" y="5189"/>
                                  <a:pt x="18125" y="5149"/>
                                  <a:pt x="18125" y="5130"/>
                                </a:cubicBezTo>
                                <a:cubicBezTo>
                                  <a:pt x="18146" y="5110"/>
                                  <a:pt x="18166" y="5090"/>
                                  <a:pt x="18166" y="5071"/>
                                </a:cubicBezTo>
                                <a:lnTo>
                                  <a:pt x="18186" y="5051"/>
                                </a:lnTo>
                                <a:lnTo>
                                  <a:pt x="18207" y="5012"/>
                                </a:lnTo>
                                <a:lnTo>
                                  <a:pt x="18268" y="4953"/>
                                </a:lnTo>
                                <a:lnTo>
                                  <a:pt x="18329" y="4894"/>
                                </a:lnTo>
                                <a:cubicBezTo>
                                  <a:pt x="18369" y="4855"/>
                                  <a:pt x="18410" y="4835"/>
                                  <a:pt x="18451" y="4796"/>
                                </a:cubicBezTo>
                                <a:cubicBezTo>
                                  <a:pt x="18613" y="4678"/>
                                  <a:pt x="18796" y="4619"/>
                                  <a:pt x="18979" y="4579"/>
                                </a:cubicBezTo>
                                <a:cubicBezTo>
                                  <a:pt x="19080" y="4560"/>
                                  <a:pt x="19162" y="4560"/>
                                  <a:pt x="19263" y="4560"/>
                                </a:cubicBezTo>
                                <a:cubicBezTo>
                                  <a:pt x="19304" y="4560"/>
                                  <a:pt x="19365" y="4560"/>
                                  <a:pt x="19406" y="4579"/>
                                </a:cubicBezTo>
                                <a:cubicBezTo>
                                  <a:pt x="19426" y="4579"/>
                                  <a:pt x="19446" y="4579"/>
                                  <a:pt x="19467" y="4599"/>
                                </a:cubicBezTo>
                                <a:lnTo>
                                  <a:pt x="19507" y="4619"/>
                                </a:lnTo>
                                <a:lnTo>
                                  <a:pt x="19528" y="4619"/>
                                </a:lnTo>
                                <a:lnTo>
                                  <a:pt x="19528" y="4619"/>
                                </a:lnTo>
                                <a:cubicBezTo>
                                  <a:pt x="19528" y="4619"/>
                                  <a:pt x="19528" y="4619"/>
                                  <a:pt x="19528" y="4619"/>
                                </a:cubicBezTo>
                                <a:cubicBezTo>
                                  <a:pt x="19690" y="4678"/>
                                  <a:pt x="19853" y="4756"/>
                                  <a:pt x="19975" y="4894"/>
                                </a:cubicBezTo>
                                <a:cubicBezTo>
                                  <a:pt x="20096" y="5012"/>
                                  <a:pt x="20178" y="5169"/>
                                  <a:pt x="20198" y="5326"/>
                                </a:cubicBezTo>
                                <a:cubicBezTo>
                                  <a:pt x="20218" y="5405"/>
                                  <a:pt x="20218" y="5484"/>
                                  <a:pt x="20218" y="5562"/>
                                </a:cubicBezTo>
                                <a:cubicBezTo>
                                  <a:pt x="20218" y="5601"/>
                                  <a:pt x="20218" y="5641"/>
                                  <a:pt x="20198" y="5680"/>
                                </a:cubicBezTo>
                                <a:cubicBezTo>
                                  <a:pt x="20198" y="5700"/>
                                  <a:pt x="20198" y="5719"/>
                                  <a:pt x="20178" y="5739"/>
                                </a:cubicBezTo>
                                <a:lnTo>
                                  <a:pt x="20157" y="5798"/>
                                </a:lnTo>
                                <a:lnTo>
                                  <a:pt x="20137" y="5837"/>
                                </a:lnTo>
                                <a:cubicBezTo>
                                  <a:pt x="20137" y="5857"/>
                                  <a:pt x="20117" y="5877"/>
                                  <a:pt x="20117" y="5896"/>
                                </a:cubicBezTo>
                                <a:cubicBezTo>
                                  <a:pt x="20096" y="5936"/>
                                  <a:pt x="20076" y="5955"/>
                                  <a:pt x="20056" y="5995"/>
                                </a:cubicBezTo>
                                <a:cubicBezTo>
                                  <a:pt x="20015" y="6054"/>
                                  <a:pt x="19954" y="6113"/>
                                  <a:pt x="19914" y="6152"/>
                                </a:cubicBezTo>
                                <a:cubicBezTo>
                                  <a:pt x="19853" y="6191"/>
                                  <a:pt x="19792" y="6230"/>
                                  <a:pt x="19731" y="6270"/>
                                </a:cubicBezTo>
                                <a:cubicBezTo>
                                  <a:pt x="19670" y="6289"/>
                                  <a:pt x="19588" y="6329"/>
                                  <a:pt x="19528" y="6329"/>
                                </a:cubicBezTo>
                                <a:cubicBezTo>
                                  <a:pt x="19507" y="6329"/>
                                  <a:pt x="19487" y="6329"/>
                                  <a:pt x="19467" y="6329"/>
                                </a:cubicBezTo>
                                <a:cubicBezTo>
                                  <a:pt x="19446" y="6329"/>
                                  <a:pt x="19426" y="6329"/>
                                  <a:pt x="19406" y="6329"/>
                                </a:cubicBezTo>
                                <a:cubicBezTo>
                                  <a:pt x="19365" y="6329"/>
                                  <a:pt x="19324" y="6329"/>
                                  <a:pt x="19304" y="6329"/>
                                </a:cubicBezTo>
                                <a:cubicBezTo>
                                  <a:pt x="19284" y="6329"/>
                                  <a:pt x="19263" y="6329"/>
                                  <a:pt x="19263" y="6329"/>
                                </a:cubicBezTo>
                                <a:lnTo>
                                  <a:pt x="19202" y="6309"/>
                                </a:lnTo>
                                <a:lnTo>
                                  <a:pt x="19182" y="6309"/>
                                </a:lnTo>
                                <a:lnTo>
                                  <a:pt x="19182" y="6309"/>
                                </a:lnTo>
                                <a:cubicBezTo>
                                  <a:pt x="19182" y="6309"/>
                                  <a:pt x="19182" y="6309"/>
                                  <a:pt x="19182" y="6309"/>
                                </a:cubicBezTo>
                                <a:lnTo>
                                  <a:pt x="19162" y="6309"/>
                                </a:lnTo>
                                <a:cubicBezTo>
                                  <a:pt x="19141" y="6309"/>
                                  <a:pt x="19121" y="6309"/>
                                  <a:pt x="19121" y="6289"/>
                                </a:cubicBezTo>
                                <a:cubicBezTo>
                                  <a:pt x="18999" y="6230"/>
                                  <a:pt x="18898" y="6152"/>
                                  <a:pt x="18837" y="6054"/>
                                </a:cubicBezTo>
                                <a:cubicBezTo>
                                  <a:pt x="18776" y="5955"/>
                                  <a:pt x="18735" y="5837"/>
                                  <a:pt x="18735" y="5719"/>
                                </a:cubicBezTo>
                                <a:cubicBezTo>
                                  <a:pt x="18735" y="5700"/>
                                  <a:pt x="18735" y="5660"/>
                                  <a:pt x="18735" y="5641"/>
                                </a:cubicBezTo>
                                <a:cubicBezTo>
                                  <a:pt x="18735" y="5621"/>
                                  <a:pt x="18735" y="5582"/>
                                  <a:pt x="18755" y="5562"/>
                                </a:cubicBezTo>
                                <a:cubicBezTo>
                                  <a:pt x="18776" y="5523"/>
                                  <a:pt x="18796" y="5464"/>
                                  <a:pt x="18816" y="5425"/>
                                </a:cubicBezTo>
                                <a:cubicBezTo>
                                  <a:pt x="18877" y="5346"/>
                                  <a:pt x="18959" y="5287"/>
                                  <a:pt x="19040" y="5248"/>
                                </a:cubicBezTo>
                                <a:cubicBezTo>
                                  <a:pt x="19121" y="5208"/>
                                  <a:pt x="19202" y="5189"/>
                                  <a:pt x="19284" y="5208"/>
                                </a:cubicBezTo>
                                <a:cubicBezTo>
                                  <a:pt x="19304" y="5208"/>
                                  <a:pt x="19324" y="5208"/>
                                  <a:pt x="19345" y="5208"/>
                                </a:cubicBezTo>
                                <a:cubicBezTo>
                                  <a:pt x="19365" y="5208"/>
                                  <a:pt x="19365" y="5208"/>
                                  <a:pt x="19385" y="5208"/>
                                </a:cubicBezTo>
                                <a:lnTo>
                                  <a:pt x="19406" y="5208"/>
                                </a:lnTo>
                                <a:cubicBezTo>
                                  <a:pt x="19406" y="5208"/>
                                  <a:pt x="19406" y="5208"/>
                                  <a:pt x="19426" y="5208"/>
                                </a:cubicBezTo>
                                <a:cubicBezTo>
                                  <a:pt x="19467" y="5228"/>
                                  <a:pt x="19487" y="5228"/>
                                  <a:pt x="19528" y="5248"/>
                                </a:cubicBezTo>
                                <a:cubicBezTo>
                                  <a:pt x="19588" y="5287"/>
                                  <a:pt x="19629" y="5326"/>
                                  <a:pt x="19649" y="5366"/>
                                </a:cubicBezTo>
                                <a:cubicBezTo>
                                  <a:pt x="19710" y="5464"/>
                                  <a:pt x="19710" y="5543"/>
                                  <a:pt x="19710" y="5601"/>
                                </a:cubicBezTo>
                                <a:cubicBezTo>
                                  <a:pt x="19710" y="5660"/>
                                  <a:pt x="19690" y="5700"/>
                                  <a:pt x="19690" y="5680"/>
                                </a:cubicBezTo>
                                <a:cubicBezTo>
                                  <a:pt x="19690" y="5700"/>
                                  <a:pt x="19690" y="5719"/>
                                  <a:pt x="19710" y="5719"/>
                                </a:cubicBezTo>
                                <a:cubicBezTo>
                                  <a:pt x="19731" y="5719"/>
                                  <a:pt x="19751" y="5719"/>
                                  <a:pt x="19751" y="5700"/>
                                </a:cubicBezTo>
                                <a:cubicBezTo>
                                  <a:pt x="19751" y="5700"/>
                                  <a:pt x="19751" y="5700"/>
                                  <a:pt x="19751" y="5680"/>
                                </a:cubicBezTo>
                                <a:cubicBezTo>
                                  <a:pt x="19751" y="5660"/>
                                  <a:pt x="19771" y="5641"/>
                                  <a:pt x="19771" y="5601"/>
                                </a:cubicBezTo>
                                <a:cubicBezTo>
                                  <a:pt x="19771" y="5543"/>
                                  <a:pt x="19771" y="5425"/>
                                  <a:pt x="19710" y="5307"/>
                                </a:cubicBezTo>
                                <a:cubicBezTo>
                                  <a:pt x="19670" y="5248"/>
                                  <a:pt x="19629" y="5189"/>
                                  <a:pt x="19568" y="5149"/>
                                </a:cubicBezTo>
                                <a:cubicBezTo>
                                  <a:pt x="19528" y="5130"/>
                                  <a:pt x="19487" y="5110"/>
                                  <a:pt x="19446" y="5090"/>
                                </a:cubicBezTo>
                                <a:cubicBezTo>
                                  <a:pt x="19446" y="5090"/>
                                  <a:pt x="19446" y="5090"/>
                                  <a:pt x="19426" y="5090"/>
                                </a:cubicBezTo>
                                <a:lnTo>
                                  <a:pt x="19406" y="5090"/>
                                </a:lnTo>
                                <a:cubicBezTo>
                                  <a:pt x="19385" y="5090"/>
                                  <a:pt x="19385" y="5090"/>
                                  <a:pt x="19365" y="5090"/>
                                </a:cubicBezTo>
                                <a:cubicBezTo>
                                  <a:pt x="19345" y="5090"/>
                                  <a:pt x="19324" y="5090"/>
                                  <a:pt x="19284" y="5071"/>
                                </a:cubicBezTo>
                                <a:cubicBezTo>
                                  <a:pt x="19182" y="5051"/>
                                  <a:pt x="19080" y="5071"/>
                                  <a:pt x="18959" y="5110"/>
                                </a:cubicBezTo>
                                <a:cubicBezTo>
                                  <a:pt x="18857" y="5149"/>
                                  <a:pt x="18755" y="5228"/>
                                  <a:pt x="18674" y="5326"/>
                                </a:cubicBezTo>
                                <a:cubicBezTo>
                                  <a:pt x="18633" y="5385"/>
                                  <a:pt x="18613" y="5444"/>
                                  <a:pt x="18593" y="5503"/>
                                </a:cubicBezTo>
                                <a:cubicBezTo>
                                  <a:pt x="18572" y="5562"/>
                                  <a:pt x="18552" y="5641"/>
                                  <a:pt x="18552" y="5700"/>
                                </a:cubicBezTo>
                                <a:cubicBezTo>
                                  <a:pt x="18552" y="5837"/>
                                  <a:pt x="18572" y="5995"/>
                                  <a:pt x="18654" y="6113"/>
                                </a:cubicBezTo>
                                <a:cubicBezTo>
                                  <a:pt x="18735" y="6250"/>
                                  <a:pt x="18857" y="6368"/>
                                  <a:pt x="19020" y="6427"/>
                                </a:cubicBezTo>
                                <a:cubicBezTo>
                                  <a:pt x="19040" y="6447"/>
                                  <a:pt x="19060" y="6447"/>
                                  <a:pt x="19080" y="6447"/>
                                </a:cubicBezTo>
                                <a:lnTo>
                                  <a:pt x="19121" y="6466"/>
                                </a:lnTo>
                                <a:lnTo>
                                  <a:pt x="19162" y="6466"/>
                                </a:lnTo>
                                <a:lnTo>
                                  <a:pt x="19223" y="6486"/>
                                </a:lnTo>
                                <a:cubicBezTo>
                                  <a:pt x="19243" y="6486"/>
                                  <a:pt x="19263" y="6486"/>
                                  <a:pt x="19284" y="6506"/>
                                </a:cubicBezTo>
                                <a:cubicBezTo>
                                  <a:pt x="19324" y="6506"/>
                                  <a:pt x="19365" y="6506"/>
                                  <a:pt x="19426" y="6525"/>
                                </a:cubicBezTo>
                                <a:cubicBezTo>
                                  <a:pt x="19446" y="6525"/>
                                  <a:pt x="19467" y="6525"/>
                                  <a:pt x="19487" y="6525"/>
                                </a:cubicBezTo>
                                <a:cubicBezTo>
                                  <a:pt x="19507" y="6525"/>
                                  <a:pt x="19528" y="6525"/>
                                  <a:pt x="19548" y="6525"/>
                                </a:cubicBezTo>
                                <a:cubicBezTo>
                                  <a:pt x="19629" y="6525"/>
                                  <a:pt x="19731" y="6486"/>
                                  <a:pt x="19812" y="6466"/>
                                </a:cubicBezTo>
                                <a:cubicBezTo>
                                  <a:pt x="19893" y="6427"/>
                                  <a:pt x="19975" y="6388"/>
                                  <a:pt x="20056" y="6329"/>
                                </a:cubicBezTo>
                                <a:cubicBezTo>
                                  <a:pt x="20137" y="6270"/>
                                  <a:pt x="20198" y="6191"/>
                                  <a:pt x="20259" y="6113"/>
                                </a:cubicBezTo>
                                <a:cubicBezTo>
                                  <a:pt x="20279" y="6073"/>
                                  <a:pt x="20320" y="6034"/>
                                  <a:pt x="20340" y="5995"/>
                                </a:cubicBezTo>
                                <a:cubicBezTo>
                                  <a:pt x="20361" y="5975"/>
                                  <a:pt x="20361" y="5955"/>
                                  <a:pt x="20381" y="5936"/>
                                </a:cubicBezTo>
                                <a:lnTo>
                                  <a:pt x="20401" y="5896"/>
                                </a:lnTo>
                                <a:lnTo>
                                  <a:pt x="20401" y="5877"/>
                                </a:lnTo>
                                <a:lnTo>
                                  <a:pt x="20401" y="5877"/>
                                </a:lnTo>
                                <a:cubicBezTo>
                                  <a:pt x="20401" y="5877"/>
                                  <a:pt x="20401" y="5857"/>
                                  <a:pt x="20401" y="5857"/>
                                </a:cubicBezTo>
                                <a:lnTo>
                                  <a:pt x="20422" y="5798"/>
                                </a:lnTo>
                                <a:cubicBezTo>
                                  <a:pt x="20422" y="5778"/>
                                  <a:pt x="20442" y="5759"/>
                                  <a:pt x="20442" y="5719"/>
                                </a:cubicBezTo>
                                <a:cubicBezTo>
                                  <a:pt x="20442" y="5660"/>
                                  <a:pt x="20462" y="5621"/>
                                  <a:pt x="20462" y="5562"/>
                                </a:cubicBezTo>
                                <a:cubicBezTo>
                                  <a:pt x="20462" y="5464"/>
                                  <a:pt x="20462" y="5366"/>
                                  <a:pt x="20442" y="5248"/>
                                </a:cubicBezTo>
                                <a:cubicBezTo>
                                  <a:pt x="20401" y="5051"/>
                                  <a:pt x="20300" y="4855"/>
                                  <a:pt x="20157" y="4678"/>
                                </a:cubicBezTo>
                                <a:cubicBezTo>
                                  <a:pt x="20015" y="4501"/>
                                  <a:pt x="19812" y="4383"/>
                                  <a:pt x="19588" y="4304"/>
                                </a:cubicBezTo>
                                <a:cubicBezTo>
                                  <a:pt x="19588" y="4304"/>
                                  <a:pt x="19568" y="4304"/>
                                  <a:pt x="19568" y="4304"/>
                                </a:cubicBezTo>
                                <a:lnTo>
                                  <a:pt x="19568" y="4304"/>
                                </a:lnTo>
                                <a:lnTo>
                                  <a:pt x="19548" y="4304"/>
                                </a:lnTo>
                                <a:lnTo>
                                  <a:pt x="19507" y="4285"/>
                                </a:lnTo>
                                <a:cubicBezTo>
                                  <a:pt x="19487" y="4285"/>
                                  <a:pt x="19446" y="4265"/>
                                  <a:pt x="19426" y="4265"/>
                                </a:cubicBezTo>
                                <a:cubicBezTo>
                                  <a:pt x="19365" y="4245"/>
                                  <a:pt x="19304" y="4245"/>
                                  <a:pt x="19243" y="4245"/>
                                </a:cubicBezTo>
                                <a:cubicBezTo>
                                  <a:pt x="19121" y="4226"/>
                                  <a:pt x="18999" y="4245"/>
                                  <a:pt x="18898" y="4245"/>
                                </a:cubicBezTo>
                                <a:cubicBezTo>
                                  <a:pt x="18654" y="4285"/>
                                  <a:pt x="18430" y="4363"/>
                                  <a:pt x="18227" y="4501"/>
                                </a:cubicBezTo>
                                <a:cubicBezTo>
                                  <a:pt x="18166" y="4540"/>
                                  <a:pt x="18125" y="4579"/>
                                  <a:pt x="18085" y="4619"/>
                                </a:cubicBezTo>
                                <a:lnTo>
                                  <a:pt x="18024" y="4678"/>
                                </a:lnTo>
                                <a:cubicBezTo>
                                  <a:pt x="18024" y="4678"/>
                                  <a:pt x="18024" y="4678"/>
                                  <a:pt x="18003" y="4697"/>
                                </a:cubicBezTo>
                                <a:lnTo>
                                  <a:pt x="18003" y="4697"/>
                                </a:lnTo>
                                <a:lnTo>
                                  <a:pt x="17881" y="4796"/>
                                </a:lnTo>
                                <a:lnTo>
                                  <a:pt x="17861" y="4835"/>
                                </a:lnTo>
                                <a:lnTo>
                                  <a:pt x="17841" y="4874"/>
                                </a:lnTo>
                                <a:lnTo>
                                  <a:pt x="17800" y="4914"/>
                                </a:lnTo>
                                <a:cubicBezTo>
                                  <a:pt x="17800" y="4914"/>
                                  <a:pt x="17780" y="4933"/>
                                  <a:pt x="17780" y="4933"/>
                                </a:cubicBezTo>
                                <a:cubicBezTo>
                                  <a:pt x="17719" y="4796"/>
                                  <a:pt x="17638" y="4638"/>
                                  <a:pt x="17577" y="4501"/>
                                </a:cubicBezTo>
                                <a:cubicBezTo>
                                  <a:pt x="17455" y="4206"/>
                                  <a:pt x="17373" y="3892"/>
                                  <a:pt x="17333" y="3577"/>
                                </a:cubicBezTo>
                                <a:cubicBezTo>
                                  <a:pt x="17292" y="3263"/>
                                  <a:pt x="17333" y="2948"/>
                                  <a:pt x="17414" y="2653"/>
                                </a:cubicBezTo>
                                <a:cubicBezTo>
                                  <a:pt x="17516" y="2359"/>
                                  <a:pt x="17658" y="2064"/>
                                  <a:pt x="17861" y="1828"/>
                                </a:cubicBezTo>
                                <a:cubicBezTo>
                                  <a:pt x="18064" y="1592"/>
                                  <a:pt x="18329" y="1395"/>
                                  <a:pt x="18613" y="1297"/>
                                </a:cubicBezTo>
                                <a:cubicBezTo>
                                  <a:pt x="18877" y="1219"/>
                                  <a:pt x="19141" y="1199"/>
                                  <a:pt x="19426" y="1219"/>
                                </a:cubicBezTo>
                                <a:cubicBezTo>
                                  <a:pt x="19385" y="1415"/>
                                  <a:pt x="19365" y="1651"/>
                                  <a:pt x="19385" y="1906"/>
                                </a:cubicBezTo>
                                <a:cubicBezTo>
                                  <a:pt x="19405" y="2123"/>
                                  <a:pt x="19446" y="2339"/>
                                  <a:pt x="19527" y="2575"/>
                                </a:cubicBezTo>
                                <a:cubicBezTo>
                                  <a:pt x="19609" y="2791"/>
                                  <a:pt x="19751" y="3027"/>
                                  <a:pt x="19954" y="3223"/>
                                </a:cubicBezTo>
                                <a:cubicBezTo>
                                  <a:pt x="20056" y="3322"/>
                                  <a:pt x="20178" y="3400"/>
                                  <a:pt x="20320" y="3459"/>
                                </a:cubicBezTo>
                                <a:cubicBezTo>
                                  <a:pt x="20462" y="3518"/>
                                  <a:pt x="20625" y="3538"/>
                                  <a:pt x="20787" y="3518"/>
                                </a:cubicBezTo>
                                <a:cubicBezTo>
                                  <a:pt x="20950" y="3498"/>
                                  <a:pt x="21112" y="3420"/>
                                  <a:pt x="21234" y="3322"/>
                                </a:cubicBezTo>
                                <a:cubicBezTo>
                                  <a:pt x="21275" y="3302"/>
                                  <a:pt x="21295" y="3263"/>
                                  <a:pt x="21316" y="3243"/>
                                </a:cubicBezTo>
                                <a:cubicBezTo>
                                  <a:pt x="21336" y="3223"/>
                                  <a:pt x="21336" y="3223"/>
                                  <a:pt x="21356" y="3204"/>
                                </a:cubicBezTo>
                                <a:lnTo>
                                  <a:pt x="21376" y="3184"/>
                                </a:lnTo>
                                <a:lnTo>
                                  <a:pt x="21397" y="3164"/>
                                </a:lnTo>
                                <a:cubicBezTo>
                                  <a:pt x="21437" y="3086"/>
                                  <a:pt x="21478" y="3027"/>
                                  <a:pt x="21498" y="2928"/>
                                </a:cubicBezTo>
                                <a:cubicBezTo>
                                  <a:pt x="21600" y="2732"/>
                                  <a:pt x="21580" y="2555"/>
                                  <a:pt x="21519" y="2398"/>
                                </a:cubicBezTo>
                                <a:close/>
                                <a:moveTo>
                                  <a:pt x="19690" y="13227"/>
                                </a:moveTo>
                                <a:cubicBezTo>
                                  <a:pt x="19446" y="13267"/>
                                  <a:pt x="19182" y="13208"/>
                                  <a:pt x="18958" y="13109"/>
                                </a:cubicBezTo>
                                <a:cubicBezTo>
                                  <a:pt x="18857" y="13050"/>
                                  <a:pt x="18735" y="12991"/>
                                  <a:pt x="18654" y="12893"/>
                                </a:cubicBezTo>
                                <a:cubicBezTo>
                                  <a:pt x="18613" y="12854"/>
                                  <a:pt x="18572" y="12795"/>
                                  <a:pt x="18552" y="12756"/>
                                </a:cubicBezTo>
                                <a:cubicBezTo>
                                  <a:pt x="18532" y="12716"/>
                                  <a:pt x="18532" y="12657"/>
                                  <a:pt x="18552" y="12618"/>
                                </a:cubicBezTo>
                                <a:cubicBezTo>
                                  <a:pt x="18593" y="12520"/>
                                  <a:pt x="18694" y="12461"/>
                                  <a:pt x="18796" y="12441"/>
                                </a:cubicBezTo>
                                <a:cubicBezTo>
                                  <a:pt x="18918" y="12421"/>
                                  <a:pt x="19040" y="12441"/>
                                  <a:pt x="19162" y="12480"/>
                                </a:cubicBezTo>
                                <a:cubicBezTo>
                                  <a:pt x="19405" y="12539"/>
                                  <a:pt x="19629" y="12677"/>
                                  <a:pt x="19812" y="12834"/>
                                </a:cubicBezTo>
                                <a:cubicBezTo>
                                  <a:pt x="19913" y="12913"/>
                                  <a:pt x="20015" y="12991"/>
                                  <a:pt x="20096" y="13090"/>
                                </a:cubicBezTo>
                                <a:cubicBezTo>
                                  <a:pt x="19974" y="13149"/>
                                  <a:pt x="19832" y="13208"/>
                                  <a:pt x="19690" y="13227"/>
                                </a:cubicBezTo>
                                <a:close/>
                                <a:moveTo>
                                  <a:pt x="1869" y="19851"/>
                                </a:moveTo>
                                <a:cubicBezTo>
                                  <a:pt x="2073" y="19870"/>
                                  <a:pt x="2276" y="19910"/>
                                  <a:pt x="2479" y="19988"/>
                                </a:cubicBezTo>
                                <a:cubicBezTo>
                                  <a:pt x="2682" y="20067"/>
                                  <a:pt x="2885" y="20165"/>
                                  <a:pt x="3048" y="20322"/>
                                </a:cubicBezTo>
                                <a:cubicBezTo>
                                  <a:pt x="3129" y="20401"/>
                                  <a:pt x="3190" y="20499"/>
                                  <a:pt x="3231" y="20598"/>
                                </a:cubicBezTo>
                                <a:cubicBezTo>
                                  <a:pt x="3271" y="20696"/>
                                  <a:pt x="3292" y="20814"/>
                                  <a:pt x="3292" y="20912"/>
                                </a:cubicBezTo>
                                <a:cubicBezTo>
                                  <a:pt x="3271" y="21010"/>
                                  <a:pt x="3231" y="21128"/>
                                  <a:pt x="3149" y="21207"/>
                                </a:cubicBezTo>
                                <a:cubicBezTo>
                                  <a:pt x="3129" y="21227"/>
                                  <a:pt x="3109" y="21246"/>
                                  <a:pt x="3089" y="21266"/>
                                </a:cubicBezTo>
                                <a:cubicBezTo>
                                  <a:pt x="3068" y="21266"/>
                                  <a:pt x="3068" y="21285"/>
                                  <a:pt x="3048" y="21285"/>
                                </a:cubicBezTo>
                                <a:lnTo>
                                  <a:pt x="3028" y="21305"/>
                                </a:lnTo>
                                <a:lnTo>
                                  <a:pt x="3007" y="21325"/>
                                </a:lnTo>
                                <a:cubicBezTo>
                                  <a:pt x="2967" y="21364"/>
                                  <a:pt x="2906" y="21384"/>
                                  <a:pt x="2845" y="21403"/>
                                </a:cubicBezTo>
                                <a:cubicBezTo>
                                  <a:pt x="2723" y="21443"/>
                                  <a:pt x="2601" y="21423"/>
                                  <a:pt x="2479" y="21384"/>
                                </a:cubicBezTo>
                                <a:cubicBezTo>
                                  <a:pt x="2357" y="21344"/>
                                  <a:pt x="2235" y="21285"/>
                                  <a:pt x="2113" y="21207"/>
                                </a:cubicBezTo>
                                <a:cubicBezTo>
                                  <a:pt x="1991" y="21128"/>
                                  <a:pt x="1890" y="21030"/>
                                  <a:pt x="1788" y="20912"/>
                                </a:cubicBezTo>
                                <a:cubicBezTo>
                                  <a:pt x="1686" y="20794"/>
                                  <a:pt x="1605" y="20676"/>
                                  <a:pt x="1524" y="20558"/>
                                </a:cubicBezTo>
                                <a:cubicBezTo>
                                  <a:pt x="1402" y="20342"/>
                                  <a:pt x="1300" y="20106"/>
                                  <a:pt x="1239" y="19870"/>
                                </a:cubicBezTo>
                                <a:cubicBezTo>
                                  <a:pt x="1422" y="19851"/>
                                  <a:pt x="1626" y="19851"/>
                                  <a:pt x="1869" y="19851"/>
                                </a:cubicBezTo>
                                <a:close/>
                                <a:moveTo>
                                  <a:pt x="11725" y="21010"/>
                                </a:moveTo>
                                <a:cubicBezTo>
                                  <a:pt x="11684" y="21010"/>
                                  <a:pt x="11664" y="21010"/>
                                  <a:pt x="11623" y="21010"/>
                                </a:cubicBezTo>
                                <a:cubicBezTo>
                                  <a:pt x="11481" y="21010"/>
                                  <a:pt x="11318" y="20991"/>
                                  <a:pt x="11135" y="20951"/>
                                </a:cubicBezTo>
                                <a:cubicBezTo>
                                  <a:pt x="10952" y="20932"/>
                                  <a:pt x="10769" y="20892"/>
                                  <a:pt x="10587" y="20833"/>
                                </a:cubicBezTo>
                                <a:cubicBezTo>
                                  <a:pt x="10383" y="20774"/>
                                  <a:pt x="10180" y="20715"/>
                                  <a:pt x="9977" y="20617"/>
                                </a:cubicBezTo>
                                <a:cubicBezTo>
                                  <a:pt x="9774" y="20539"/>
                                  <a:pt x="9550" y="20440"/>
                                  <a:pt x="9327" y="20322"/>
                                </a:cubicBezTo>
                                <a:cubicBezTo>
                                  <a:pt x="8880" y="20087"/>
                                  <a:pt x="8412" y="19831"/>
                                  <a:pt x="7904" y="19536"/>
                                </a:cubicBezTo>
                                <a:cubicBezTo>
                                  <a:pt x="7661" y="19399"/>
                                  <a:pt x="7396" y="19241"/>
                                  <a:pt x="7132" y="19084"/>
                                </a:cubicBezTo>
                                <a:cubicBezTo>
                                  <a:pt x="6868" y="18927"/>
                                  <a:pt x="6624" y="18750"/>
                                  <a:pt x="6340" y="18573"/>
                                </a:cubicBezTo>
                                <a:cubicBezTo>
                                  <a:pt x="6076" y="18396"/>
                                  <a:pt x="5791" y="18239"/>
                                  <a:pt x="5507" y="18062"/>
                                </a:cubicBezTo>
                                <a:cubicBezTo>
                                  <a:pt x="5507" y="18062"/>
                                  <a:pt x="5486" y="18062"/>
                                  <a:pt x="5486" y="18043"/>
                                </a:cubicBezTo>
                                <a:cubicBezTo>
                                  <a:pt x="5629" y="17984"/>
                                  <a:pt x="5791" y="17944"/>
                                  <a:pt x="5954" y="17925"/>
                                </a:cubicBezTo>
                                <a:cubicBezTo>
                                  <a:pt x="6055" y="17925"/>
                                  <a:pt x="6157" y="17925"/>
                                  <a:pt x="6279" y="17944"/>
                                </a:cubicBezTo>
                                <a:cubicBezTo>
                                  <a:pt x="6380" y="17964"/>
                                  <a:pt x="6502" y="17984"/>
                                  <a:pt x="6604" y="18003"/>
                                </a:cubicBezTo>
                                <a:cubicBezTo>
                                  <a:pt x="7051" y="18121"/>
                                  <a:pt x="7457" y="18337"/>
                                  <a:pt x="7884" y="18593"/>
                                </a:cubicBezTo>
                                <a:cubicBezTo>
                                  <a:pt x="8087" y="18711"/>
                                  <a:pt x="8290" y="18848"/>
                                  <a:pt x="8494" y="18986"/>
                                </a:cubicBezTo>
                                <a:cubicBezTo>
                                  <a:pt x="8697" y="19124"/>
                                  <a:pt x="8900" y="19281"/>
                                  <a:pt x="9103" y="19418"/>
                                </a:cubicBezTo>
                                <a:cubicBezTo>
                                  <a:pt x="9306" y="19576"/>
                                  <a:pt x="9510" y="19733"/>
                                  <a:pt x="9692" y="19890"/>
                                </a:cubicBezTo>
                                <a:cubicBezTo>
                                  <a:pt x="9896" y="20047"/>
                                  <a:pt x="10099" y="20204"/>
                                  <a:pt x="10322" y="20362"/>
                                </a:cubicBezTo>
                                <a:cubicBezTo>
                                  <a:pt x="10546" y="20519"/>
                                  <a:pt x="10769" y="20657"/>
                                  <a:pt x="11013" y="20755"/>
                                </a:cubicBezTo>
                                <a:cubicBezTo>
                                  <a:pt x="11257" y="20873"/>
                                  <a:pt x="11481" y="20971"/>
                                  <a:pt x="11725" y="21010"/>
                                </a:cubicBezTo>
                                <a:cubicBezTo>
                                  <a:pt x="11725" y="21010"/>
                                  <a:pt x="11725" y="21010"/>
                                  <a:pt x="11725" y="21010"/>
                                </a:cubicBezTo>
                                <a:close/>
                                <a:moveTo>
                                  <a:pt x="13452" y="20224"/>
                                </a:moveTo>
                                <a:cubicBezTo>
                                  <a:pt x="13350" y="20146"/>
                                  <a:pt x="13269" y="20047"/>
                                  <a:pt x="13188" y="19949"/>
                                </a:cubicBezTo>
                                <a:cubicBezTo>
                                  <a:pt x="13025" y="19752"/>
                                  <a:pt x="12903" y="19556"/>
                                  <a:pt x="12822" y="19320"/>
                                </a:cubicBezTo>
                                <a:cubicBezTo>
                                  <a:pt x="12781" y="19202"/>
                                  <a:pt x="12761" y="19084"/>
                                  <a:pt x="12781" y="18966"/>
                                </a:cubicBezTo>
                                <a:cubicBezTo>
                                  <a:pt x="12781" y="18907"/>
                                  <a:pt x="12801" y="18868"/>
                                  <a:pt x="12842" y="18809"/>
                                </a:cubicBezTo>
                                <a:cubicBezTo>
                                  <a:pt x="12842" y="18809"/>
                                  <a:pt x="12862" y="18789"/>
                                  <a:pt x="12862" y="18770"/>
                                </a:cubicBezTo>
                                <a:cubicBezTo>
                                  <a:pt x="12862" y="18770"/>
                                  <a:pt x="12883" y="18750"/>
                                  <a:pt x="12883" y="1875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03" y="18730"/>
                                  <a:pt x="12903" y="18730"/>
                                  <a:pt x="12903" y="18730"/>
                                </a:cubicBezTo>
                                <a:lnTo>
                                  <a:pt x="12903" y="18730"/>
                                </a:lnTo>
                                <a:cubicBezTo>
                                  <a:pt x="12923" y="18730"/>
                                  <a:pt x="12923" y="18711"/>
                                  <a:pt x="12944" y="18711"/>
                                </a:cubicBezTo>
                                <a:cubicBezTo>
                                  <a:pt x="12984" y="18691"/>
                                  <a:pt x="13045" y="18691"/>
                                  <a:pt x="13086" y="18711"/>
                                </a:cubicBezTo>
                                <a:cubicBezTo>
                                  <a:pt x="13127" y="18730"/>
                                  <a:pt x="13188" y="18770"/>
                                  <a:pt x="13228" y="18809"/>
                                </a:cubicBezTo>
                                <a:cubicBezTo>
                                  <a:pt x="13309" y="18888"/>
                                  <a:pt x="13391" y="18986"/>
                                  <a:pt x="13452" y="19104"/>
                                </a:cubicBezTo>
                                <a:cubicBezTo>
                                  <a:pt x="13574" y="19320"/>
                                  <a:pt x="13614" y="19576"/>
                                  <a:pt x="13574" y="19811"/>
                                </a:cubicBezTo>
                                <a:cubicBezTo>
                                  <a:pt x="13594" y="19969"/>
                                  <a:pt x="13533" y="20106"/>
                                  <a:pt x="13452" y="20224"/>
                                </a:cubicBezTo>
                                <a:close/>
                                <a:moveTo>
                                  <a:pt x="17739" y="5837"/>
                                </a:moveTo>
                                <a:cubicBezTo>
                                  <a:pt x="17760" y="5680"/>
                                  <a:pt x="17800" y="5523"/>
                                  <a:pt x="17861" y="5385"/>
                                </a:cubicBezTo>
                                <a:cubicBezTo>
                                  <a:pt x="17861" y="5385"/>
                                  <a:pt x="17861" y="5405"/>
                                  <a:pt x="17881" y="5405"/>
                                </a:cubicBezTo>
                                <a:cubicBezTo>
                                  <a:pt x="18044" y="5680"/>
                                  <a:pt x="18227" y="5955"/>
                                  <a:pt x="18410" y="6211"/>
                                </a:cubicBezTo>
                                <a:cubicBezTo>
                                  <a:pt x="18593" y="6466"/>
                                  <a:pt x="18755" y="6722"/>
                                  <a:pt x="18938" y="6977"/>
                                </a:cubicBezTo>
                                <a:cubicBezTo>
                                  <a:pt x="19101" y="7233"/>
                                  <a:pt x="19263" y="7469"/>
                                  <a:pt x="19405" y="7724"/>
                                </a:cubicBezTo>
                                <a:cubicBezTo>
                                  <a:pt x="19710" y="8215"/>
                                  <a:pt x="19974" y="8667"/>
                                  <a:pt x="20218" y="9100"/>
                                </a:cubicBezTo>
                                <a:cubicBezTo>
                                  <a:pt x="20340" y="9316"/>
                                  <a:pt x="20442" y="9532"/>
                                  <a:pt x="20523" y="9729"/>
                                </a:cubicBezTo>
                                <a:cubicBezTo>
                                  <a:pt x="20604" y="9925"/>
                                  <a:pt x="20686" y="10122"/>
                                  <a:pt x="20747" y="10318"/>
                                </a:cubicBezTo>
                                <a:cubicBezTo>
                                  <a:pt x="20807" y="10515"/>
                                  <a:pt x="20848" y="10692"/>
                                  <a:pt x="20868" y="10849"/>
                                </a:cubicBezTo>
                                <a:cubicBezTo>
                                  <a:pt x="20909" y="11006"/>
                                  <a:pt x="20909" y="11164"/>
                                  <a:pt x="20929" y="11321"/>
                                </a:cubicBezTo>
                                <a:cubicBezTo>
                                  <a:pt x="20929" y="11360"/>
                                  <a:pt x="20929" y="11399"/>
                                  <a:pt x="20929" y="11419"/>
                                </a:cubicBezTo>
                                <a:cubicBezTo>
                                  <a:pt x="20929" y="11419"/>
                                  <a:pt x="20929" y="11419"/>
                                  <a:pt x="20929" y="11419"/>
                                </a:cubicBezTo>
                                <a:cubicBezTo>
                                  <a:pt x="20889" y="11183"/>
                                  <a:pt x="20787" y="10967"/>
                                  <a:pt x="20686" y="10751"/>
                                </a:cubicBezTo>
                                <a:cubicBezTo>
                                  <a:pt x="20564" y="10515"/>
                                  <a:pt x="20421" y="10299"/>
                                  <a:pt x="20279" y="10083"/>
                                </a:cubicBezTo>
                                <a:cubicBezTo>
                                  <a:pt x="20117" y="9866"/>
                                  <a:pt x="19954" y="9670"/>
                                  <a:pt x="19791" y="9473"/>
                                </a:cubicBezTo>
                                <a:cubicBezTo>
                                  <a:pt x="19629" y="9277"/>
                                  <a:pt x="19466" y="9080"/>
                                  <a:pt x="19304" y="8903"/>
                                </a:cubicBezTo>
                                <a:cubicBezTo>
                                  <a:pt x="19141" y="8707"/>
                                  <a:pt x="18999" y="8510"/>
                                  <a:pt x="18857" y="8314"/>
                                </a:cubicBezTo>
                                <a:cubicBezTo>
                                  <a:pt x="18715" y="8117"/>
                                  <a:pt x="18572" y="7921"/>
                                  <a:pt x="18450" y="7724"/>
                                </a:cubicBezTo>
                                <a:cubicBezTo>
                                  <a:pt x="18186" y="7331"/>
                                  <a:pt x="17963" y="6918"/>
                                  <a:pt x="17841" y="6486"/>
                                </a:cubicBezTo>
                                <a:cubicBezTo>
                                  <a:pt x="17820" y="6388"/>
                                  <a:pt x="17780" y="6270"/>
                                  <a:pt x="17780" y="6171"/>
                                </a:cubicBezTo>
                                <a:cubicBezTo>
                                  <a:pt x="17739" y="6053"/>
                                  <a:pt x="17719" y="5955"/>
                                  <a:pt x="17739" y="5837"/>
                                </a:cubicBezTo>
                                <a:close/>
                                <a:moveTo>
                                  <a:pt x="21316" y="2830"/>
                                </a:moveTo>
                                <a:cubicBezTo>
                                  <a:pt x="21295" y="2889"/>
                                  <a:pt x="21275" y="2928"/>
                                  <a:pt x="21234" y="2987"/>
                                </a:cubicBezTo>
                                <a:lnTo>
                                  <a:pt x="21214" y="3007"/>
                                </a:lnTo>
                                <a:lnTo>
                                  <a:pt x="21194" y="3027"/>
                                </a:lnTo>
                                <a:cubicBezTo>
                                  <a:pt x="21194" y="3027"/>
                                  <a:pt x="21173" y="3046"/>
                                  <a:pt x="21173" y="3066"/>
                                </a:cubicBezTo>
                                <a:cubicBezTo>
                                  <a:pt x="21153" y="3086"/>
                                  <a:pt x="21133" y="3105"/>
                                  <a:pt x="21112" y="3125"/>
                                </a:cubicBezTo>
                                <a:cubicBezTo>
                                  <a:pt x="21011" y="3204"/>
                                  <a:pt x="20909" y="3243"/>
                                  <a:pt x="20808" y="3263"/>
                                </a:cubicBezTo>
                                <a:cubicBezTo>
                                  <a:pt x="20706" y="3282"/>
                                  <a:pt x="20584" y="3263"/>
                                  <a:pt x="20482" y="3204"/>
                                </a:cubicBezTo>
                                <a:cubicBezTo>
                                  <a:pt x="20381" y="3164"/>
                                  <a:pt x="20279" y="3086"/>
                                  <a:pt x="20198" y="3027"/>
                                </a:cubicBezTo>
                                <a:cubicBezTo>
                                  <a:pt x="20035" y="2870"/>
                                  <a:pt x="19934" y="2673"/>
                                  <a:pt x="19853" y="2476"/>
                                </a:cubicBezTo>
                                <a:cubicBezTo>
                                  <a:pt x="19771" y="2280"/>
                                  <a:pt x="19731" y="2083"/>
                                  <a:pt x="19710" y="1887"/>
                                </a:cubicBezTo>
                                <a:cubicBezTo>
                                  <a:pt x="19690" y="1671"/>
                                  <a:pt x="19690" y="1454"/>
                                  <a:pt x="19710" y="1278"/>
                                </a:cubicBezTo>
                                <a:cubicBezTo>
                                  <a:pt x="19954" y="1336"/>
                                  <a:pt x="20198" y="1435"/>
                                  <a:pt x="20421" y="1553"/>
                                </a:cubicBezTo>
                                <a:cubicBezTo>
                                  <a:pt x="20543" y="1631"/>
                                  <a:pt x="20686" y="1710"/>
                                  <a:pt x="20787" y="1808"/>
                                </a:cubicBezTo>
                                <a:cubicBezTo>
                                  <a:pt x="20909" y="1906"/>
                                  <a:pt x="21011" y="2005"/>
                                  <a:pt x="21092" y="2123"/>
                                </a:cubicBezTo>
                                <a:cubicBezTo>
                                  <a:pt x="21173" y="2241"/>
                                  <a:pt x="21255" y="2359"/>
                                  <a:pt x="21275" y="2476"/>
                                </a:cubicBezTo>
                                <a:cubicBezTo>
                                  <a:pt x="21336" y="2594"/>
                                  <a:pt x="21356" y="2712"/>
                                  <a:pt x="21316" y="28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" name="Line"/>
                        <wps:cNvSpPr/>
                        <wps:spPr>
                          <a:xfrm>
                            <a:off x="1498600" y="256651"/>
                            <a:ext cx="1729316" cy="287618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" name="Line"/>
                        <wps:cNvSpPr/>
                        <wps:spPr>
                          <a:xfrm>
                            <a:off x="84667" y="1662118"/>
                            <a:ext cx="1730587" cy="28749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0" y="2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37" name="Shape"/>
                      <wps:cNvSpPr>
                        <a:spLocks noChangeAspect="1"/>
                      </wps:cNvSpPr>
                      <wps:spPr>
                        <a:xfrm>
                          <a:off x="0" y="8509000"/>
                          <a:ext cx="914400" cy="4300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19233" extrusionOk="0">
                              <a:moveTo>
                                <a:pt x="20097" y="17189"/>
                              </a:moveTo>
                              <a:cubicBezTo>
                                <a:pt x="20097" y="17189"/>
                                <a:pt x="20247" y="16620"/>
                                <a:pt x="20439" y="15145"/>
                              </a:cubicBezTo>
                              <a:cubicBezTo>
                                <a:pt x="18444" y="18172"/>
                                <a:pt x="16709" y="15766"/>
                                <a:pt x="14960" y="12636"/>
                              </a:cubicBezTo>
                              <a:cubicBezTo>
                                <a:pt x="13854" y="10644"/>
                                <a:pt x="12788" y="9868"/>
                                <a:pt x="12173" y="9584"/>
                              </a:cubicBezTo>
                              <a:cubicBezTo>
                                <a:pt x="12228" y="9299"/>
                                <a:pt x="12255" y="9015"/>
                                <a:pt x="12255" y="8678"/>
                              </a:cubicBezTo>
                              <a:cubicBezTo>
                                <a:pt x="12255" y="8678"/>
                                <a:pt x="12255" y="8652"/>
                                <a:pt x="12255" y="8652"/>
                              </a:cubicBezTo>
                              <a:cubicBezTo>
                                <a:pt x="14086" y="8549"/>
                                <a:pt x="15794" y="8083"/>
                                <a:pt x="16545" y="7359"/>
                              </a:cubicBezTo>
                              <a:cubicBezTo>
                                <a:pt x="17392" y="6531"/>
                                <a:pt x="19305" y="2496"/>
                                <a:pt x="18594" y="1280"/>
                              </a:cubicBezTo>
                              <a:cubicBezTo>
                                <a:pt x="17023" y="-1488"/>
                                <a:pt x="14291" y="892"/>
                                <a:pt x="13184" y="2263"/>
                              </a:cubicBezTo>
                              <a:cubicBezTo>
                                <a:pt x="12487" y="3117"/>
                                <a:pt x="11763" y="4901"/>
                                <a:pt x="11326" y="6117"/>
                              </a:cubicBezTo>
                              <a:cubicBezTo>
                                <a:pt x="11162" y="5988"/>
                                <a:pt x="10984" y="5936"/>
                                <a:pt x="10807" y="5936"/>
                              </a:cubicBezTo>
                              <a:cubicBezTo>
                                <a:pt x="10629" y="5936"/>
                                <a:pt x="10452" y="6014"/>
                                <a:pt x="10288" y="6117"/>
                              </a:cubicBezTo>
                              <a:cubicBezTo>
                                <a:pt x="9850" y="4901"/>
                                <a:pt x="9126" y="3117"/>
                                <a:pt x="8430" y="2263"/>
                              </a:cubicBezTo>
                              <a:cubicBezTo>
                                <a:pt x="7309" y="892"/>
                                <a:pt x="4591" y="-1488"/>
                                <a:pt x="3019" y="1280"/>
                              </a:cubicBezTo>
                              <a:cubicBezTo>
                                <a:pt x="2309" y="2522"/>
                                <a:pt x="4222" y="6531"/>
                                <a:pt x="5069" y="7359"/>
                              </a:cubicBezTo>
                              <a:cubicBezTo>
                                <a:pt x="5820" y="8083"/>
                                <a:pt x="7514" y="8549"/>
                                <a:pt x="9345" y="8652"/>
                              </a:cubicBezTo>
                              <a:cubicBezTo>
                                <a:pt x="9345" y="8652"/>
                                <a:pt x="9345" y="8678"/>
                                <a:pt x="9345" y="8678"/>
                              </a:cubicBezTo>
                              <a:cubicBezTo>
                                <a:pt x="9345" y="8989"/>
                                <a:pt x="9372" y="9299"/>
                                <a:pt x="9427" y="9584"/>
                              </a:cubicBezTo>
                              <a:cubicBezTo>
                                <a:pt x="8798" y="9868"/>
                                <a:pt x="7746" y="10644"/>
                                <a:pt x="6654" y="12610"/>
                              </a:cubicBezTo>
                              <a:cubicBezTo>
                                <a:pt x="4905" y="15740"/>
                                <a:pt x="3170" y="18146"/>
                                <a:pt x="1175" y="15119"/>
                              </a:cubicBezTo>
                              <a:cubicBezTo>
                                <a:pt x="1366" y="16594"/>
                                <a:pt x="1517" y="17163"/>
                                <a:pt x="1517" y="17163"/>
                              </a:cubicBezTo>
                              <a:cubicBezTo>
                                <a:pt x="1517" y="17163"/>
                                <a:pt x="410" y="17551"/>
                                <a:pt x="0" y="16413"/>
                              </a:cubicBezTo>
                              <a:cubicBezTo>
                                <a:pt x="533" y="18456"/>
                                <a:pt x="2364" y="20112"/>
                                <a:pt x="4222" y="18715"/>
                              </a:cubicBezTo>
                              <a:cubicBezTo>
                                <a:pt x="6080" y="17318"/>
                                <a:pt x="7132" y="14990"/>
                                <a:pt x="7869" y="13179"/>
                              </a:cubicBezTo>
                              <a:cubicBezTo>
                                <a:pt x="8443" y="11782"/>
                                <a:pt x="9044" y="10825"/>
                                <a:pt x="9646" y="10334"/>
                              </a:cubicBezTo>
                              <a:cubicBezTo>
                                <a:pt x="9905" y="10981"/>
                                <a:pt x="10329" y="11394"/>
                                <a:pt x="10793" y="11394"/>
                              </a:cubicBezTo>
                              <a:cubicBezTo>
                                <a:pt x="11258" y="11394"/>
                                <a:pt x="11681" y="10981"/>
                                <a:pt x="11941" y="10308"/>
                              </a:cubicBezTo>
                              <a:cubicBezTo>
                                <a:pt x="12542" y="10774"/>
                                <a:pt x="13157" y="11757"/>
                                <a:pt x="13731" y="13153"/>
                              </a:cubicBezTo>
                              <a:cubicBezTo>
                                <a:pt x="14468" y="14964"/>
                                <a:pt x="15520" y="17292"/>
                                <a:pt x="17378" y="18689"/>
                              </a:cubicBezTo>
                              <a:cubicBezTo>
                                <a:pt x="19236" y="20086"/>
                                <a:pt x="21067" y="18405"/>
                                <a:pt x="21600" y="16387"/>
                              </a:cubicBezTo>
                              <a:cubicBezTo>
                                <a:pt x="21190" y="17577"/>
                                <a:pt x="20097" y="17189"/>
                                <a:pt x="20097" y="17189"/>
                              </a:cubicBezTo>
                              <a:close/>
                              <a:moveTo>
                                <a:pt x="6312" y="5962"/>
                              </a:moveTo>
                              <a:cubicBezTo>
                                <a:pt x="5246" y="5083"/>
                                <a:pt x="4058" y="3375"/>
                                <a:pt x="4577" y="2341"/>
                              </a:cubicBezTo>
                              <a:cubicBezTo>
                                <a:pt x="5096" y="1306"/>
                                <a:pt x="6312" y="2108"/>
                                <a:pt x="7501" y="3065"/>
                              </a:cubicBezTo>
                              <a:cubicBezTo>
                                <a:pt x="8279" y="3686"/>
                                <a:pt x="9277" y="5445"/>
                                <a:pt x="9878" y="6583"/>
                              </a:cubicBezTo>
                              <a:cubicBezTo>
                                <a:pt x="9687" y="6893"/>
                                <a:pt x="9536" y="7307"/>
                                <a:pt x="9441" y="7773"/>
                              </a:cubicBezTo>
                              <a:cubicBezTo>
                                <a:pt x="8471" y="7307"/>
                                <a:pt x="7063" y="6583"/>
                                <a:pt x="6312" y="5962"/>
                              </a:cubicBezTo>
                              <a:close/>
                              <a:moveTo>
                                <a:pt x="14113" y="3065"/>
                              </a:moveTo>
                              <a:cubicBezTo>
                                <a:pt x="15302" y="2108"/>
                                <a:pt x="16518" y="1332"/>
                                <a:pt x="17037" y="2341"/>
                              </a:cubicBezTo>
                              <a:cubicBezTo>
                                <a:pt x="17556" y="3349"/>
                                <a:pt x="16367" y="5083"/>
                                <a:pt x="15302" y="5962"/>
                              </a:cubicBezTo>
                              <a:cubicBezTo>
                                <a:pt x="14537" y="6583"/>
                                <a:pt x="13129" y="7333"/>
                                <a:pt x="12159" y="7773"/>
                              </a:cubicBezTo>
                              <a:cubicBezTo>
                                <a:pt x="12077" y="7307"/>
                                <a:pt x="11927" y="6919"/>
                                <a:pt x="11736" y="6609"/>
                              </a:cubicBezTo>
                              <a:cubicBezTo>
                                <a:pt x="12323" y="5445"/>
                                <a:pt x="13321" y="3686"/>
                                <a:pt x="14113" y="30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76000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B08C61" id="Group 75" o:spid="_x0000_s1026" style="position:absolute;margin-left:122.65pt;margin-top:24pt;width:464.8pt;height:739.35pt;z-index:251666432;mso-width-percent:760;mso-position-horizontal-relative:page;mso-position-vertical-relative:page;mso-width-percent:760" coordsize="59028,93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">
              <v:group id="Group 1" o:spid="_x0000_s1027" style="position:absolute;left:25738;width:33284;height:44714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Shape" o:spid="_x0000_s1028" style="position:absolute;left:8128;top:13038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Shape" o:spid="_x0000_s1029" style="position:absolute;left:6688;top:10244;width:20261;height:20787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Shape" o:spid="_x0000_s1030" style="position:absolute;left:13038;top:16594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Shape" o:spid="_x0000_s1031" style="position:absolute;left:5418;top:13462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Shape" o:spid="_x0000_s1032" style="position:absolute;left:6942;top:11938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Shape" o:spid="_x0000_s1033" style="position:absolute;left:5588;top:10668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Shape" o:spid="_x0000_s1034" style="position:absolute;left:5080;top:10498;width:23857;height:206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Shape" o:spid="_x0000_s1035" style="position:absolute;left:6942;top:4910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Shape" o:spid="_x0000_s1036" style="position:absolute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Shape" o:spid="_x0000_s1037" style="position:absolute;left:19812;top:30734;width:13477;height:13947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e" o:spid="_x0000_s1038" style="position:absolute;left:14986;top:931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cpVxAAAANsAAAAPAAAAZHJzL2Rvd25yZXYueG1sRE9LawIx&#10;EL4L/ocwhV5Esy1F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EpVylXEAAAA2wAAAA8A&#10;AAAAAAAAAAAAAAAABwIAAGRycy9kb3ducmV2LnhtbFBLBQYAAAAAAwADALcAAAD4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39" style="position:absolute;left:846;top:14986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Shape" o:spid="_x0000_s1040" style="position:absolute;top:35729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f6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nC80v8AXL9AAAA//8DAFBLAQItABQABgAIAAAAIQDb4fbL7gAAAIUBAAATAAAAAAAAAAAAAAAA&#10;AAAAAABbQ29udGVudF9UeXBlc10ueG1sUEsBAi0AFAAGAAgAAAAhAFr0LFu/AAAAFQEAAAsAAAAA&#10;AAAAAAAAAAAAHwEAAF9yZWxzLy5yZWxzUEsBAi0AFAAGAAgAAAAhACa/J/r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v:group id="Group 24" o:spid="_x0000_s1041" style="position:absolute;left:25738;top:49217;width:33290;height:44682" coordorigin=",1635" coordsize="33289,44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Shape" o:spid="_x0000_s1042" style="position:absolute;left:8128;top:14673;width:17282;height:19124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" path="m17778,11947v-111,,-206,86,-206,187c17572,12206,17619,12263,17683,12292v16,,16,14,32,14c17746,12306,17762,12292,17778,12277v16,-28,,-71,-32,-86c17730,12177,17715,12163,17715,12134v,-29,31,-58,63,-58c17810,12076,17841,12105,17841,12134v,,,,,14c17841,12177,17857,12220,17905,12220v32,,79,-14,79,-57c17984,12148,17984,12148,17984,12134v,-101,-95,-187,-206,-187xm18476,11474v,-100,-95,-186,-206,-186c18174,11288,18079,11345,18063,11445v,29,16,72,48,72c18143,11517,18190,11503,18190,11474v,-29,32,-57,64,-57c18285,11417,18317,11445,18317,11474v,43,-32,72,-79,57c18206,11531,18159,11560,18159,11589v,29,31,72,63,72c18222,11661,18238,11661,18238,11661v143,,238,-86,238,-187xm18634,12665v-47,-29,-95,-29,-158,-29c18476,12636,18476,12636,18460,12636v-32,14,-64,43,-48,72c18428,12736,18460,12765,18507,12751v16,,32,,48,14c18571,12779,18587,12794,18587,12808v16,29,-16,72,-48,72c18507,12880,18476,12880,18460,12851v-16,-29,-64,-43,-95,-14c18333,12851,18317,12894,18349,12923v32,57,111,86,174,86c18539,13009,18555,13009,18571,13009v111,-29,174,-129,159,-230c18714,12722,18682,12679,18634,12665xm888,15892v,-101,-95,-187,-206,-187c587,15705,492,15763,476,15863v,29,16,72,47,72c555,15935,603,15920,603,15892v,-29,31,-58,63,-58c698,15834,730,15863,730,15892v,43,-32,71,-80,57c619,15949,571,15978,571,16006v,29,32,72,63,72c634,16078,650,16078,650,16078v143,,238,-72,238,-186xm21584,2782v-16,-43,-47,-86,-95,-114c21441,2639,21394,2639,21330,2639v,,,,-15,c21283,2653,21251,2682,21267,2711v16,28,48,57,95,43c21378,2754,21394,2754,21410,2768v16,14,31,29,31,43c21457,2840,21426,2883,21394,2883v-32,,-64,,-79,-29c21299,2826,21251,2811,21219,2840v-31,14,-47,57,-15,86c21235,2983,21315,3012,21378,3012v16,,32,,48,c21537,2983,21600,2883,21584,2782xm1063,17082v-48,-29,-96,-29,-159,-29c904,17053,904,17053,888,17053v-32,15,-63,43,-47,72c856,17154,888,17182,936,17168v16,,31,,47,14c999,17197,1015,17211,1015,17226v16,28,-16,71,-48,71c936,17297,904,17297,888,17269v-16,-29,-63,-43,-95,-15c761,17269,745,17312,777,17340v32,58,111,86,175,86c967,17426,983,17426,999,17426v111,-28,175,-129,159,-229c1142,17139,1110,17111,1063,17082xm206,16379c95,16379,,16465,,16566v,71,48,129,111,158c127,16724,127,16738,143,16738v31,,47,-14,63,-29c222,16680,206,16637,174,16623v-15,-14,-31,-29,-31,-57c143,16537,174,16508,206,16508v32,,64,29,64,58c270,16566,270,16566,270,16580v,29,15,72,63,72c365,16652,412,16637,412,16594v,-14,,-14,,-28c412,16451,317,16379,206,16379xm5424,229v32,,79,-14,79,-43c5503,158,5535,129,5567,129v31,,63,29,63,57c5630,229,5598,258,5551,244v-32,,-80,29,-80,57c5471,330,5503,373,5535,373v,,16,,16,c5662,373,5757,287,5757,186,5757,86,5662,,5551,v-95,,-191,57,-207,158c5360,186,5392,215,5424,229xm5329,6727v31,,79,-15,79,-43c5408,6655,5440,6626,5471,6626v32,,64,29,64,58c5535,6727,5503,6755,5456,6741v-32,,-80,29,-80,57c5376,6827,5408,6870,5440,6870v,,16,,16,c5567,6870,5662,6784,5662,6684v,-101,-95,-187,-206,-187c5360,6497,5265,6555,5249,6655v16,29,48,57,80,72xm4996,1018v15,,15,15,31,15c5059,1033,5075,1018,5091,1004v16,-29,,-72,-32,-86c5043,904,5027,889,5027,861v,-29,32,-58,64,-58c5122,803,5154,832,5154,861v,,,,,14c5154,904,5170,947,5218,947v31,,79,-15,79,-58c5297,875,5297,875,5297,861v,-101,-95,-187,-206,-187c4980,674,4885,760,4885,861v,57,47,114,111,157xm4900,7516v16,,16,14,32,14c4964,7530,4980,7516,4996,7501v15,-28,,-72,-32,-86c4948,7401,4932,7386,4932,7358v,-29,32,-58,64,-58c5027,7300,5059,7329,5059,7358v,,,,,14c5059,7401,5075,7444,5122,7444v32,,80,-15,80,-58c5202,7372,5202,7372,5202,7358v,-101,-95,-187,-206,-187c4885,7171,4789,7257,4789,7358v,57,32,115,111,158xm20617,1965v-111,,-206,86,-206,186c20411,2223,20458,2280,20522,2309v15,,15,15,31,15c20585,2324,20601,2309,20617,2295v16,-29,,-72,-32,-86c20569,2194,20553,2180,20553,2151v,-28,32,-57,64,-57c20648,2094,20680,2123,20680,2151v,,,,,15c20680,2194,20696,2237,20744,2237v31,,79,-14,79,-57c20823,2166,20823,2166,20823,2151v16,-100,-79,-186,-206,-186xm5392,21026v-16,,-16,,-32,l5202,21127r-159,-101c5027,21026,5027,21026,5011,21026r-31,15c4964,21041,4964,21055,4980,21069v,15,16,15,31,l5027,21055r159,100c5186,21155,5202,21155,5202,21155v,,16,,16,l5376,21055r48,29c5440,21084,5456,21084,5456,21084v,-15,,-29,,-29l5392,21026xm12925,1750v,-101,-95,-187,-206,-187c12624,1563,12529,1621,12513,1721v,29,16,72,47,72c12592,1793,12640,1778,12640,1750v,-29,31,-58,63,-58c12735,1692,12767,1721,12767,1750v,43,-32,72,-80,57c12656,1807,12608,1836,12608,1865v,28,32,71,63,71c12671,1936,12687,1936,12687,1936v143,,238,-86,238,-186xm5947,1363v-47,-29,-95,-29,-158,-29c5789,1334,5789,1334,5773,1334v-32,14,-64,43,-48,72c5741,1434,5773,1463,5820,1449v16,,32,,48,14c5884,1477,5900,1492,5900,1506v15,29,-16,72,-48,72c5820,1578,5789,1578,5773,1549v-16,-29,-64,-43,-95,-14c5646,1549,5630,1592,5662,1621v31,57,111,86,174,86c5852,1707,5868,1707,5884,1707v111,-29,174,-129,158,-230c6026,1434,5995,1391,5947,1363xm13084,2926v-48,-29,-95,-29,-159,-29c12925,2897,12925,2897,12909,2897v-31,15,-63,43,-47,72c12878,2998,12909,3026,12957,3012v16,,32,,47,14c13020,3041,13036,3055,13036,3069v16,29,-16,72,-47,72c12957,3141,12925,3141,12909,3112v-16,-28,-63,-43,-95,-14c12782,3112,12767,3155,12798,3184v32,57,111,86,175,86c12989,3270,13004,3270,13020,3270v111,-29,175,-129,159,-229c13163,2998,13131,2955,13084,2926xm12227,2223v-111,,-206,86,-206,187c12021,2481,12069,2539,12132,2567v16,,16,15,32,15c12196,2582,12211,2567,12227,2553v16,-29,,-72,-31,-86c12180,2453,12164,2438,12164,2410v,-29,32,-58,63,-58c12259,2352,12291,2381,12291,2410v,,,,,14c12291,2453,12307,2496,12354,2496v32,,79,-15,79,-58c12433,2424,12433,2424,12433,2410v,-101,-95,-187,-206,-187xm21315,1492v,-101,-96,-187,-207,-187c21013,1305,20918,1363,20902,1463v,29,16,72,48,72c20982,1535,21029,1520,21029,1492v,-29,32,-58,64,-58c21124,1434,21156,1463,21156,1492v,43,-32,71,-79,57c21045,1549,20997,1578,20997,1606v,29,32,72,64,72c21061,1678,21077,1678,21077,1678v142,,238,-86,238,-186xm5392,20625r,-43c5392,20539,5360,20496,5313,20481v,,,-14,,-14c5313,20410,5265,20367,5202,20367v-64,,-111,43,-111,100c5091,20467,5091,20481,5091,20481v-48,15,-80,58,-80,101l5011,20625v-222,71,-380,258,-380,473c4631,21371,4885,21600,5186,21600v301,,555,-229,555,-502c5773,20883,5614,20682,5392,20625xm5218,20395v31,,63,29,63,58c5281,20453,5281,20453,5281,20467v,,,,,l5138,20467v,,,,,c5138,20467,5138,20467,5138,20453v,-29,32,-58,80,-58xm5075,20567v,-28,32,-57,63,-57l5281,20510v32,,63,29,63,57l5344,20610v-47,-14,-95,-14,-142,-14c5154,20596,5107,20596,5059,20610r,-43l5075,20567xm5582,20955r127,c5709,20983,5725,20998,5725,21026r-158,101l5535,21112v-16,,-32,,-32,c5503,21127,5503,21141,5503,21141r48,29c5551,21170,5567,21170,5567,21170v,,15,,15,l5725,21069v,15,,15,,29c5725,21141,5709,21198,5709,21241r-745,c4948,21241,4948,21256,4948,21256v,,16,14,16,14l5693,21270v-79,172,-253,287,-475,287c4996,21557,4821,21442,4742,21270r111,c4869,21270,4869,21256,4869,21256v,,-16,-15,-16,-15l4710,21241v-16,-43,-16,-86,-16,-143c4694,21084,4694,21084,4694,21069r143,101c4837,21170,4853,21170,4853,21170v,,16,,16,l4948,21127v16,,16,-15,,-29c4948,21084,4932,21084,4916,21098r-63,43l4694,21041v,-29,16,-43,16,-72l5471,20969v16,,16,-14,16,-14c5487,20955,5471,20940,5471,20940r-745,c4805,20768,4980,20653,5202,20653v222,,396,115,476,287l5582,20940v-15,,-15,15,-15,15c5567,20955,5567,20955,5582,20955xm5852,7860v-48,-29,-95,-29,-159,-29c5693,7831,5693,7831,5678,7831v-32,14,-64,43,-48,72c5646,7931,5678,7960,5725,7946v16,,32,,48,14c5789,7975,5804,7989,5804,8003v16,29,-15,72,-47,72c5725,8075,5693,8075,5678,8046v-16,-28,-64,-43,-96,-14c5551,8046,5535,8089,5567,8118v31,57,111,86,174,86c5757,8204,5773,8204,5789,8204v111,-29,174,-129,158,-229c5931,7931,5900,7888,5852,7860xe" fillcolor="#a86819 [3209]" stroked="f" strokeweight="1pt">
                  <v:stroke miterlimit="4" joinstyle="miter"/>
                  <v:path arrowok="t" o:extrusionok="f" o:connecttype="custom" o:connectlocs="864120,956190;864120,956190;864120,956190;864120,956190" o:connectangles="0,90,180,270"/>
                </v:shape>
                <v:shape id="Shape" o:spid="_x0000_s1043" style="position:absolute;left:6688;top:11879;width:20261;height:20788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" path="m9392,20703r,-40c9392,20624,9365,20584,9325,20571v,,,-13,,-13c9325,20505,9284,20465,9230,20465v-54,,-95,40,-95,93c9135,20558,9135,20571,9135,20571v-40,13,-67,53,-67,92l9068,20703v-190,66,-325,237,-325,435c8743,21389,8959,21600,9217,21600v257,,473,-211,473,-462c9717,20940,9582,20756,9392,20703xm9244,20492v27,,54,26,54,52c9298,20544,9298,20544,9298,20558v,,,,,l9176,20558v,,,,,c9176,20558,9176,20558,9176,20544v,-26,27,-52,68,-52xm9122,20650v,-26,27,-53,54,-53l9298,20597v27,,54,27,54,53l9352,20690v-41,-14,-81,-14,-122,-14c9189,20676,9149,20676,9108,20690r,-40l9122,20650xm9555,21006r108,c9663,21033,9677,21046,9677,21072r-136,93l9514,21151v-13,,-27,,-27,c9487,21165,9487,21178,9487,21178r41,26c9528,21204,9541,21204,9541,21204v,,14,,14,l9677,21112v,13,,13,,26c9677,21178,9663,21231,9663,21270r-636,c9014,21270,9014,21283,9014,21283v,,13,14,13,14l9650,21297v-68,158,-217,263,-406,263c9068,21560,8905,21455,8838,21297r94,c8946,21297,8946,21283,8946,21283v,,-14,-13,-14,-13l8824,21270v-13,-39,-13,-79,-13,-132c8811,21125,8811,21125,8811,21112r121,92c8932,21204,8946,21204,8946,21204v,,13,,13,l9027,21165v14,,14,-14,,-27c9027,21125,9014,21125,9000,21138r-54,40l8811,21085v,-26,13,-39,13,-66l9474,21019v13,,13,-13,13,-13c9487,21006,9474,20993,9474,20993r-636,c8905,20835,9054,20729,9244,20729v176,,338,106,406,264l9568,20993v-13,,-13,13,-13,13c9555,21006,9541,21006,9555,21006xm9392,21072v-13,,-13,,-27,l9230,21165r-135,-93c9081,21072,9081,21072,9068,21072r-27,13c9027,21085,9027,21099,9041,21112v,13,13,13,27,l9081,21099r136,92c9217,21191,9230,21191,9230,21191v,,14,,14,l9379,21099r41,26c9433,21125,9447,21125,9447,21125v,-13,,-26,,-26l9392,21072xm10746,11361v,-198,-135,-370,-325,-436l10421,10886v,-40,-27,-79,-68,-93c10353,10793,10353,10780,10353,10780v,-53,-40,-92,-94,-92c10205,10688,10164,10727,10164,10780v,,,13,,13c10123,10807,10096,10846,10096,10886r,39c9907,10991,9771,11163,9771,11361v,250,217,462,474,462c10502,11823,10746,11625,10746,11361xm10272,10714v27,,54,27,54,53c10326,10767,10326,10767,10326,10780v,,,,,l10205,10780v,,,,,c10205,10780,10205,10780,10205,10767v,-26,27,-53,67,-53xm10150,10873v,-27,27,-53,55,-53l10326,10820v27,,54,26,54,53l10380,10912v-40,-13,-81,-13,-121,-13c10218,10899,10177,10899,10137,10912r,-39l10150,10873xm10272,11783v-176,,-338,-106,-406,-264l9961,11519v13,,13,-13,13,-13c9974,11506,9961,11493,9961,11493r-122,c9826,11453,9826,11414,9826,11361v,-13,,-13,,-27l9947,11427v,,14,,14,c9961,11427,9974,11427,9974,11427r68,-40c10056,11387,10056,11374,10042,11361v,-13,-13,-13,-27,l9961,11400r-135,-92c9826,11282,9839,11268,9839,11242r650,c10502,11242,10502,11229,10502,11229v,,-13,-13,-13,-13l9853,11216v67,-159,216,-264,406,-264c10448,10952,10597,11057,10665,11216r-82,c10570,11216,10570,11229,10570,11229v,,13,13,13,13l10692,11242v,26,13,40,13,66l10570,11400r-27,-13c10529,11387,10516,11387,10516,11387v,13,,27,,27l10556,11440v,,14,,14,c10570,11440,10583,11440,10583,11440r122,-92c10705,11361,10705,11361,10705,11374v,40,-13,92,-13,132l10042,11506v-13,,-13,13,-13,13c10029,11519,10042,11532,10042,11532r623,c10597,11677,10448,11783,10272,11783xm10096,11348r14,-14l10245,11427v,,14,,14,c10259,11427,10272,11427,10272,11427r136,-93l10448,11361v14,,27,,27,c10475,11348,10475,11334,10475,11334r-40,-26c10421,11308,10421,11308,10408,11308r-136,92l10137,11308v-14,,-14,,-27,l10083,11321v-14,,-14,13,,27c10083,11348,10096,11348,10096,11348xm7592,5766r,-39c7592,5687,7565,5647,7525,5634v,,,-13,,-13c7525,5568,7484,5529,7430,5529v-54,,-95,39,-95,92c7335,5621,7335,5634,7335,5634v-40,13,-67,53,-67,93l7268,5766v-190,66,-325,238,-325,436c6943,6452,7159,6663,7417,6663v257,,473,-211,473,-461c7917,6004,7782,5832,7592,5766xm7430,5555v27,,54,26,54,53c7484,5608,7484,5608,7484,5621v,,,,,l7362,5621v,,,,,c7362,5621,7362,5621,7362,5608v14,-27,41,-53,68,-53xm7322,5727v,-27,27,-53,54,-53l7498,5674v27,,54,26,54,53l7552,5766v-41,-13,-81,-13,-122,-13c7389,5753,7349,5753,7308,5766r,-39l7322,5727xm7755,6083r108,c7863,6109,7877,6122,7877,6149r-136,92l7714,6228v-13,,-27,,-27,c7687,6241,7687,6254,7687,6254r41,27c7728,6281,7741,6281,7741,6281v,,14,,14,l7877,6188v,14,,14,,27c7877,6254,7863,6307,7863,6347r-636,c7214,6347,7214,6360,7214,6360v,,13,13,13,13l7850,6373v-68,158,-217,264,-406,264c7268,6637,7105,6531,7038,6373r94,c7146,6373,7146,6360,7146,6360v,,-14,-13,-14,-13l7011,6347v-14,-40,-14,-79,-14,-132c6997,6202,6997,6202,6997,6188r122,93c7119,6281,7132,6281,7132,6281v,,14,,14,l7214,6241v13,,13,-13,,-26c7214,6202,7200,6202,7186,6215r-54,39l6997,6162v,-26,14,-40,14,-66l7660,6096v14,,14,-13,14,-13c7674,6083,7660,6070,7660,6070r-636,c7092,5911,7241,5806,7430,5806v176,,338,105,406,264l7755,6070v-14,,-14,13,-14,13c7741,6083,7741,6083,7755,6083xm7592,6149v-13,,-13,,-27,l7430,6241r-135,-92c7281,6149,7281,6149,7268,6149r-27,13c7227,6162,7227,6175,7241,6188v,14,13,14,27,l7281,6175r136,93c7417,6268,7430,6268,7430,6268v,,14,,14,l7579,6175r41,27c7633,6202,7647,6202,7647,6202v,-14,,-27,,-27l7592,6149xm5860,16335r,-39c5860,16256,5833,16216,5792,16203v,,,-13,,-13c5792,16137,5752,16098,5698,16098v-54,,-95,39,-95,92c5603,16190,5603,16203,5603,16203v-41,13,-68,53,-68,93l5535,16335v-189,66,-324,238,-324,436c5211,17021,5427,17232,5684,17232v257,,474,-211,474,-461c6171,16573,6036,16401,5860,16335xm5698,16124v27,,54,27,54,53c5752,16177,5752,16177,5752,16190v,,,,,l5630,16190v,,,,,c5630,16190,5630,16190,5630,16177v14,-26,41,-53,68,-53xm5576,16296v,-27,27,-53,54,-53l5752,16243v27,,54,26,54,53l5806,16335v-41,-13,-81,-13,-122,-13c5644,16322,5603,16322,5562,16335r,-39l5576,16296xm6009,16652r108,c6117,16678,6131,16692,6131,16718r-136,92l5968,16797v-13,,-27,,-27,c5941,16810,5941,16823,5941,16823r41,27c5982,16850,5995,16850,5995,16850v,,14,,14,l6131,16757v,14,,14,,27c6131,16823,6117,16876,6117,16916r-636,c5468,16916,5468,16929,5468,16929v,,13,13,13,13l6104,16942v-68,159,-217,264,-406,264c5522,17206,5359,17101,5292,16942r94,c5400,16942,5400,16929,5400,16929v,,-14,-13,-14,-13l5265,16916v-14,-40,-14,-79,-14,-132c5251,16771,5251,16771,5251,16757r122,93c5373,16850,5386,16850,5386,16850v,,14,,14,l5468,16810v13,,13,-13,,-26c5468,16771,5454,16771,5441,16784r-55,39l5251,16731v,-26,14,-39,14,-66l5914,16665v14,,14,-13,14,-13c5928,16652,5914,16639,5914,16639r-636,c5346,16480,5495,16375,5684,16375v176,,339,105,406,264l6009,16639v-14,,-14,13,-14,13c5995,16652,6009,16652,6009,16652xm5860,16705v-13,,-13,,-27,l5698,16797r-136,-92c5549,16705,5549,16705,5535,16705r-27,13c5495,16718,5495,16731,5508,16744v,13,14,13,27,l5549,16731r135,92c5684,16823,5698,16823,5698,16823v,,13,,13,l5847,16731r40,26c5901,16757,5914,16757,5914,16757v,-13,,-26,,-26l5860,16705xm18108,4631v-13,,-13,,-27,l17946,4724r-135,-93c17797,4631,17797,4631,17783,4631r-27,14c17743,4645,17743,4658,17756,4671v,13,14,13,27,l17797,4658r135,92c17932,4750,17946,4750,17946,4750v,,13,,13,l18095,4658r40,26c18149,4684,18162,4684,18162,4684v,-13,,-26,,-26l18108,4631xm18108,4262r,-40c18108,4183,18081,4143,18041,4130v,,,-13,,-13c18041,4064,18000,4024,17946,4024v-54,,-95,40,-95,93c17851,4117,17851,4130,17851,4130v-40,13,-68,53,-68,92l17783,4262v-189,66,-324,237,-324,435c17459,4948,17675,5159,17932,5159v257,,474,-211,474,-462c18420,4499,18284,4328,18108,4262xm17946,4051v27,,54,26,54,53c18000,4104,18000,4104,18000,4117v,,,,,l17892,4117v,,,,,c17892,4117,17892,4117,17892,4104v,-27,27,-53,54,-53xm17824,4209v,-26,27,-53,54,-53l18000,4156v27,,54,27,54,53l18054,4249v-40,-13,-81,-13,-122,-13c17892,4236,17851,4236,17811,4249r,-40l17824,4209xm18257,4565r108,c18365,4592,18379,4605,18379,4631r-135,93l18217,4711v-14,,-28,,-28,c18189,4724,18189,4737,18189,4737r41,26c18230,4763,18244,4763,18244,4763v,,13,,13,l18379,4671v,13,,13,,26c18379,4737,18365,4790,18365,4829r-636,c17716,4829,17716,4843,17716,4843v,,13,13,13,13l18352,4856v-68,158,-217,264,-406,264c17770,5120,17608,5014,17540,4856r95,c17648,4856,17648,4843,17648,4843v,,-13,-14,-13,-14l17513,4829v-14,-39,-14,-79,-14,-132c17499,4684,17499,4684,17499,4671r122,92c17621,4763,17635,4763,17635,4763v,,13,,13,l17716,4724v13,,13,-13,,-27c17716,4684,17702,4684,17689,4697r-54,40l17499,4645v,-27,14,-40,14,-66l18162,4579v14,,14,-14,14,-14c18176,4565,18162,4552,18162,4552r-636,c17594,4394,17743,4288,17932,4288v176,,339,106,406,264l18257,4552v-13,,-13,13,-13,13c18244,4565,18257,4565,18257,4565xm447,10134r13,-14l595,10213v,,14,,14,c609,10213,623,10213,623,10213r135,-93l798,10147v14,,28,,28,c826,10134,826,10120,826,10120r-41,-26c771,10094,771,10094,758,10094r-135,92l487,10094v-13,,-13,,-27,l433,10107v-13,,-13,13,,27c420,10134,433,10134,447,10134xm609,10609v257,,474,-211,474,-462c1083,9949,947,9777,758,9711r,-39c758,9632,731,9593,690,9579v,,,-13,,-13c690,9514,650,9474,595,9474v-54,,-94,40,-94,92c501,9566,501,9579,501,9579v-41,14,-68,53,-68,93l433,9711v-189,66,-325,238,-325,436c135,10398,352,10609,609,10609xm609,9500v27,,54,27,54,53c663,9553,663,9553,663,9566v,,,,,l541,9566v,,,,,c541,9566,541,9566,541,9553v14,-26,41,-53,68,-53xm487,9659v,-27,27,-53,54,-53l663,9606v27,,54,26,54,53l717,9698v-40,-13,-81,-13,-122,-13c555,9685,514,9685,474,9698r,-39l487,9659xm311,10266r-122,c176,10226,176,10186,176,10134v,-14,,-14,,-27l298,10200v,,13,,13,c311,10200,325,10200,325,10200r67,-40c406,10160,406,10147,392,10134v,-14,-13,-14,-27,l311,10173r-135,-92c176,10054,189,10041,189,10015r650,c853,10015,853,10002,853,10002v,,-14,-13,-14,-13l203,9989v68,-159,217,-264,406,-264c785,9725,947,9830,1015,9989r-81,c920,9989,920,10002,920,10002v,,14,13,14,13l1042,10015v,26,14,39,14,66l920,10173r-27,-13c880,10160,866,10160,866,10160v,13,,26,,26l907,10213v,,13,,13,c920,10213,934,10213,934,10213r122,-93c1056,10134,1056,10134,1056,10147v,39,-14,92,-14,132l406,10279v-14,,-14,13,-14,13c392,10292,406,10305,406,10305r623,c961,10464,812,10569,623,10569v-176,,-339,-105,-406,-264l311,10305v14,,14,-13,14,-13c325,10292,311,10266,311,10266xm15997,10160v-27,13,-41,26,-27,53c15983,10239,15983,10266,15983,10279v,,,13,,13c15983,10318,15997,10332,16024,10332v,,,,,c16051,10332,16065,10318,16065,10292v,-13,,-13,,-26c16065,10226,16065,10200,16051,10160v,13,-27,,-54,xm15997,8656v,-145,-81,-264,-176,-264c15726,8392,15645,8511,15645,8656v,92,68,237,108,317c15659,8999,15591,9091,15591,9197v,79,41,145,108,185l15699,10200v,92,41,171,109,237l16132,10754r,c16132,10754,16132,10754,16132,10754r122,119c16322,10939,16417,10978,16511,10978v95,,190,-39,257,-105c16836,10807,16877,10714,16877,10622v,-92,-41,-185,-109,-251l16457,10068v-13,-14,-13,-27,-13,-40l16444,9382v67,-40,108,-106,108,-185c16552,9065,16444,8973,16322,8973r-406,c15929,8880,15997,8748,15997,8656xm15726,8656v,-106,41,-172,82,-172c15848,8484,15889,8563,15889,8656v,66,-54,171,-81,251c15780,8841,15726,8722,15726,8656xm16782,10622v,79,-27,145,-81,198c16606,10912,16444,10925,16335,10846r393,-382c16755,10503,16782,10569,16782,10622xm16538,10279r-257,251c16268,10543,16268,10569,16281,10595v14,14,14,14,27,14c16322,10609,16335,10609,16335,10595r257,-250l16647,10398r-393,382l16200,10727r54,-52c16268,10661,16268,10635,16254,10609v-13,-14,-40,-14,-68,l16132,10661r-54,-52l16105,10582v14,-13,14,-39,,-66c16092,10503,16065,10503,16038,10516r-27,27l15970,10503v27,-26,41,-53,54,-79c16038,10398,16024,10371,16011,10371v-28,-13,-55,,-55,13c15943,10398,15929,10424,15916,10437r-68,-66c15794,10318,15767,10252,15767,10186r,-132c15808,10054,15848,10081,15875,10107v14,,14,13,27,13c15916,10120,15929,10120,15943,10107v13,-13,13,-39,-14,-66c15875,10002,15821,9975,15753,9975r,-211l16159,9764v27,,41,-13,41,-39c16200,9698,16186,9685,16159,9685r-406,l15753,9579r95,66c15862,9645,15862,9659,15875,9659v14,,14,,27,-14l15943,9619v13,-13,27,-40,13,-66c15943,9540,15916,9527,15889,9540r-14,13l15753,9474r,-53c15767,9421,15780,9421,15794,9421r474,c16281,9421,16295,9421,16308,9421r,66l16200,9566r-135,-92c16051,9461,16024,9461,16011,9474r-14,13c15983,9500,15970,9527,15983,9553v14,13,41,26,55,13l16173,9659v13,,13,13,27,13c16214,9672,16214,9672,16227,9659r95,-53l16322,9711r-14,c16308,9711,16308,9711,16308,9711v-27,,-40,14,-40,40c16268,9777,16281,9791,16308,9791r14,l16322,9830r-68,c16227,9830,16214,9843,16214,9870v,26,13,39,40,39l16322,9909r,132c16322,10081,16335,10107,16362,10134r176,145xm16295,9052v81,,149,66,149,145c16444,9276,16376,9342,16295,9342r-474,c15740,9342,15672,9276,15672,9197v,-79,68,-145,149,-145l16295,9052xm13209,8735v-68,13,-135,40,-176,79c12992,8854,12979,8907,12979,8959r,14c12979,8999,13006,9025,13033,9025v,,,,14,c13074,9025,13101,8999,13101,8959r,-26c13101,8920,13114,8893,13128,8880v27,-26,67,-39,108,-53c13263,8827,13290,8788,13290,8761v-13,,-40,-26,-81,-26xm13507,8735v,,-14,,,c13466,8735,13439,8735,13399,8735v-28,,-55,26,-55,53c13344,8814,13371,8841,13399,8841v,,,,,c13439,8841,13466,8841,13507,8841v27,,54,-27,67,-53c13561,8775,13534,8748,13507,8735xm14305,9909v95,,176,-52,190,-145c14495,9738,14508,9725,14508,9698r95,-528c14765,9157,14914,9078,15036,8973v122,-119,190,-278,163,-436l15171,8075v,,,-13,,-13c15185,8062,15199,8062,15212,8062v162,13,338,-145,365,-171c15605,7864,15605,7838,15577,7811v-13,-26,-175,-198,-338,-211c15131,7587,15050,7627,15009,7679v-54,-66,-108,-105,-176,-145c14860,7416,14968,7323,15104,7336r352,27c15753,7376,16024,7152,16038,6861r13,-237c16051,6597,16024,6571,15997,6558v-27,,-54,26,-68,53l15916,6848v-14,211,-190,383,-406,396l15537,6848v,-26,-27,-53,-54,-66c15456,6782,15429,6809,15415,6835r-27,396l15090,7218v,,-13,,-13,l15090,7046v,-26,-27,-53,-54,-66c15009,6980,14982,7006,14968,7033r-13,198c14833,7270,14738,7363,14698,7481v-41,-13,-81,-26,-122,-26c14535,7455,14495,7455,14454,7468v-13,-132,-95,-237,-216,-290l14251,6980v,-26,-27,-53,-54,-66c14170,6914,14143,6940,14129,6967r-13,171c14116,7138,14102,7138,14102,7138r-297,-13l13832,6729v,-26,-27,-52,-55,-66c13750,6663,13723,6690,13710,6716r-27,396c13480,7072,13317,6888,13331,6663r13,-237c13344,6400,13317,6373,13290,6360v-27,,-54,26,-67,53l13209,6650v-14,290,217,554,514,568l14075,7244v136,13,230,106,244,237c14251,7508,14183,7547,14116,7600v-41,-53,-108,-92,-217,-105c13737,7481,13561,7640,13534,7666v-27,27,-27,53,,79c13547,7772,13710,7943,13872,7956v14,,27,,41,c13913,7956,13913,7970,13913,7970r-95,448c13805,8445,13805,8484,13805,8511v-176,-14,-352,-27,-542,-27c13141,8484,13020,8524,12925,8590r-81,-79c12817,8484,12789,8484,12762,8511v-27,26,-27,52,,79l12844,8682v-68,79,-95,172,-95,277c12762,9144,12776,9461,12789,9632v,93,82,159,176,172c12965,9804,12965,9804,12965,9804r55,c13074,9804,13114,9791,13155,9751v40,-40,54,-79,54,-132l13209,9566v,,,,,-13c13209,9500,13236,9461,13263,9434v41,-39,95,-52,149,-52c13574,9382,13737,9395,13886,9408v54,,108,26,149,79c14062,9527,14075,9566,14075,9619r-13,66c14048,9738,14075,9777,14102,9817v27,40,81,66,136,66l14305,9909v,,,,,xm15226,7732v67,,162,79,216,132c15388,7904,15293,7970,15212,7957v-27,,-54,,-68,-14c15131,7891,15104,7838,15077,7785v27,-40,81,-53,149,-53xm14576,7587v244,13,447,238,474,501l15077,8550v13,119,-41,251,-136,357c14820,9025,14657,9091,14468,9078v,,,,,c14292,9065,14129,8986,14021,8854v-81,-106,-122,-238,-81,-370l14035,8036v67,-277,297,-462,541,-449xm13899,7877v-67,,-162,-79,-216,-132c13737,7706,13832,7640,13913,7640v81,,122,39,149,79c14021,7759,13994,7811,13980,7864v-27,13,-54,13,-81,13xm14211,9764v-14,-13,-14,-26,-14,-53l14211,9645v13,-79,-14,-158,-55,-211c14102,9368,14021,9329,13926,9316v-162,-14,-324,-27,-487,-27c13344,9289,13263,9316,13209,9382v-54,52,-95,132,-95,197c13114,9579,13114,9579,13114,9579r,66c13114,9659,13101,9685,13087,9698v-13,13,-27,13,-54,13l12979,9711v-41,,-68,-26,-68,-66c12898,9474,12884,9157,12871,8973v,-80,27,-159,81,-212c13033,8682,13141,8643,13263,8643v190,,379,13,555,26c13832,8748,13872,8841,13926,8907v122,158,312,263,528,277c14454,9184,14454,9184,14454,9184v,,14,,14,l14373,9685v,13,-14,40,-14,66c14359,9791,14319,9804,14292,9804r-54,c14238,9791,14211,9777,14211,9764xm14481,9025v230,13,433,-118,447,-290c14941,8563,14765,8405,14522,8392v-230,-13,-433,119,-447,290c14075,8854,14251,9012,14481,9025xm14522,8497v162,14,298,119,284,225c14792,8827,14657,8920,14495,8907v-163,-14,-298,-119,-284,-225c14211,8577,14346,8497,14522,8497xm13047,9091v-27,,-55,27,-55,66l12992,9236v,27,28,53,55,53c13047,9289,13047,9289,13060,9289v27,,54,-26,54,-66l13114,9144v,-26,-27,-53,-67,-53xm14684,8102v14,,41,,41,-14c14738,8075,14765,8075,14765,8075v14,,27,,41,27c14820,8128,14860,8128,14887,8115v27,-13,27,-53,14,-79c14874,7996,14820,7970,14765,7970v-54,,-108,13,-135,52c14603,8049,14603,8075,14630,8102v27,-14,41,,54,xm14224,8075v14,,41,,41,-13c14278,8049,14305,8049,14305,8049v14,,27,,41,26c14359,8102,14400,8102,14427,8088v27,-13,27,-52,14,-79c14414,7970,14359,7943,14305,7943v-54,,-108,14,-135,53c14143,8022,14143,8049,14170,8075v27,-13,41,,54,xm2206,14528v-27,13,-41,52,-14,66c2192,14594,2192,14594,2192,14594v-13,26,14,52,41,66c2233,14660,2247,14660,2247,14660v27,,40,-14,54,-40c2301,14607,2301,14607,2301,14594v,-14,,-40,-14,-53c2260,14514,2220,14514,2206,14528xm2192,14765v-13,-13,-40,-26,-40,-26c2152,14739,2152,14739,2152,14725v27,-13,27,-52,,-79c2138,14620,2098,14620,2071,14646v-27,27,-41,53,-41,79c2030,14791,2084,14818,2111,14844v14,13,41,27,41,27c2152,14884,2125,14884,2111,14897v-40,26,-81,53,-81,119c2030,15042,2057,15069,2084,15069r,c2111,15069,2138,15042,2138,15016v,-13,27,-13,41,-27c2220,14963,2260,14937,2260,14871v27,-53,-27,-80,-68,-106xm880,12456v13,13,27,13,40,13c934,12469,947,12469,961,12456v27,-26,40,-53,40,-92c1001,12350,1001,12337,988,12311v-14,-27,-41,-40,-68,-27c893,12298,880,12324,893,12350v,,,14,,14c893,12377,893,12377,880,12390v-27,13,-27,40,,66xm1042,12522v,-13,-13,-40,-27,-40c1001,12469,988,12469,961,12482r-108,40l744,12482v-13,,-40,,-54,c677,12496,663,12509,663,12522r,119l595,12733v-13,13,-13,26,-13,53c582,12799,595,12812,623,12825r108,27l798,12944v14,13,28,27,41,27c853,12971,880,12957,880,12944r67,-92l1056,12825v13,,27,-13,40,-39c1096,12773,1096,12746,1083,12733r-68,-92l1042,12522xm934,12746v-14,,-27,13,-27,27l880,12812r-27,-39c839,12759,839,12759,826,12746r-55,-13l812,12693v14,-13,14,-26,14,-39l826,12601r54,13c893,12614,907,12614,920,12614r54,-13l974,12654v,13,,26,14,39l1029,12733r-95,13xm2382,14184r-108,-26l2220,14066v-14,-27,-68,-27,-95,l2071,14158r-109,26c1949,14184,1935,14198,1922,14224v,13,,40,13,53l2003,14356r,106c2003,14475,2017,14501,2030,14501v14,13,27,13,54,l2179,14462r95,39c2274,14501,2287,14501,2287,14501v14,,27,,27,-13c2328,14475,2341,14462,2341,14448r,-105l2409,14264v14,-14,14,-27,14,-53c2409,14198,2395,14184,2382,14184xm2247,14303v-14,13,-14,27,-14,40l2233,14382r-41,-13c2192,14369,2179,14369,2179,14369v,,-14,,-14,l2125,14382r,-39c2125,14330,2125,14316,2111,14303r-27,-39l2125,14250v13,,27,-13,27,-26l2179,14184r27,40c2220,14237,2220,14237,2233,14250r41,14l2247,14303xm866,12007v-13,14,-27,14,-40,27c785,12060,731,12100,731,12166v,66,40,105,54,118c798,12298,812,12298,826,12298v13,,27,,40,-14c880,12258,880,12232,866,12205v-13,-13,-27,-26,-27,-39c839,12152,853,12139,880,12113v13,-13,40,-27,54,-53c947,12034,947,12007,920,11981v,,-27,,-54,26xm1380,14501v-27,,-54,27,-54,53l1326,14594r-108,c1191,14594,1164,14620,1164,14646v,27,27,53,54,53l1326,14699v54,,109,-40,109,-105l1435,14554v,-40,-27,-53,-55,-53xm1651,13380v27,,54,-27,54,-53l1705,13168v,-26,-27,-52,-54,-52c1624,13116,1597,13142,1597,13168r,159c1597,13353,1611,13380,1651,13380xm2517,13815r109,c2680,13815,2734,13775,2734,13709r,-39c2734,13643,2707,13617,2680,13617v-27,,-54,26,-54,53l2626,13709r-109,c2490,13709,2463,13736,2463,13762v,40,14,53,54,53xm2829,12575r-176,c2680,12535,2693,12496,2693,12443v,-132,-108,-238,-243,-238c2314,12205,2206,12311,2206,12443r,132l2071,12575r,-106c2071,12350,1976,12258,1854,12258v-122,,-216,92,-216,211c1638,12509,1651,12548,1665,12575r-203,c1367,12575,1286,12654,1286,12746r,106c1286,12931,1340,13010,1421,13023r,409l1353,13432v27,-39,41,-79,41,-132c1394,13234,1367,13182,1326,13129v-40,-40,-81,-53,-121,-66c1191,13063,1177,13063,1164,13063v-68,,-122,26,-176,66c947,13168,920,13234,920,13300r,132l785,13432r,-105c785,13208,690,13116,568,13116v-121,,-216,92,-216,211c352,13366,365,13406,379,13432r-203,c81,13432,,13512,,13604r,105c,13789,54,13868,135,13881r,726c135,14725,230,14818,352,14818r988,c1462,14818,1556,14725,1556,14607r,-647l2626,13960v121,,216,-92,216,-211l2842,13023v81,-13,135,-92,135,-171l2977,12746v28,-92,-40,-171,-148,-171xm582,13221v68,,108,53,108,106l690,13432r-108,c514,13432,474,13380,474,13327v-14,-66,40,-106,108,-106xm189,13802v-40,,-67,-27,-67,-66l122,13630v,-39,27,-66,67,-66l690,13564r,251l189,13815r,-13xm934,14725r-122,l812,14448v,-26,-27,-52,-54,-52c731,14396,704,14422,704,14448r,277l379,14725v-68,,-122,-52,-122,-118l257,13894r433,l690,14290v,26,27,53,54,53c771,14343,798,14316,798,14290r,-752l920,13538r,1187l934,14725xm1868,12350v67,,108,53,108,106l1976,12562r-108,c1800,12562,1759,12509,1759,12456v,-53,41,-106,109,-106xm1029,13300v,-39,13,-66,40,-92c1096,13182,1150,13168,1191,13168v27,,54,14,68,40c1286,13234,1299,13261,1299,13300v,27,-13,53,-27,80c1259,13406,1218,13432,1191,13432v-14,,-14,,-27,l1029,13432r,-132xm1367,14725r-325,l1042,13894r447,l1489,14607r,c1475,14686,1421,14725,1367,14725xm1611,13723v,39,-28,66,-68,66l1029,13789r,-251l1543,13538v40,,68,26,68,66l1611,13723xm1989,13868r-338,c1692,13841,1732,13789,1732,13723r,-106c1732,13525,1651,13446,1556,13446r,-409l1989,13037r,831xm1989,12931r-500,c1448,12931,1421,12905,1421,12865r,-106c1421,12720,1448,12693,1489,12693r392,c1881,12693,1881,12693,1881,12693r122,l2003,12931r-14,xm2328,12443r,c2328,12364,2382,12311,2463,12311v81,,135,53,135,132c2598,12522,2544,12575,2463,12575r-135,l2328,12443xm2761,13749v,66,-54,119,-122,119l2328,13868r,-475c2328,13366,2301,13340,2274,13340v-27,,-54,26,-54,53l2220,13868r-122,l2098,12680r122,l2220,13234v,27,27,53,54,53c2301,13287,2328,13261,2328,13234r,-197l2774,13037r,712l2761,13749xm2829,12931r-501,l2328,12680r135,c2463,12680,2463,12680,2463,12680r379,c2883,12680,2910,12707,2910,12746r,106l2910,12852v,39,-41,79,-81,79xm352,14171v-27,,-54,27,-54,53l298,14580v,27,27,53,54,53c379,14633,406,14607,406,14580r,-356c406,14184,392,14171,352,14171xm352,13947v-27,,-54,26,-54,53l298,14079v,26,27,53,54,53c379,14132,406,14105,406,14079r,-79c406,13960,392,13947,352,13947xm9000,17800v-27,,-54,26,-54,53c8946,17879,8973,17905,9000,17905v27,,54,-26,54,-52c9054,17813,9027,17800,9000,17800xm8608,19449v,-26,-28,-53,-55,-53l8553,19396v-27,,-54,27,-54,53c8499,19568,8540,19687,8608,19766v13,13,27,13,40,13c8662,19779,8675,19779,8689,19766v27,-13,27,-53,,-79c8635,19634,8608,19555,8608,19449xm9041,19845v-55,,-109,-13,-163,-26c8851,19805,8824,19819,8811,19845v-14,26,,53,27,66c8905,19937,8973,19937,9041,19937v27,,54,-26,54,-52c9095,19871,9068,19845,9041,19845xm10056,19621r-176,c9853,19621,9826,19647,9826,19674v,26,27,52,54,52l10056,19726v27,,54,-26,54,-52c10110,19647,10096,19621,10056,19621xm9257,18499v,27,27,53,54,53l9311,18552v27,,54,-26,54,-53c9365,18460,9352,18407,9338,18367v-13,-26,-40,-39,-67,-26c9244,18354,9230,18380,9244,18407v,26,13,66,13,92xm9839,18737v14,,27,,41,-13c9893,18697,9893,18671,9880,18644v-14,-13,-41,-26,-54,-52c9839,18592,9839,18592,9853,18592v27,,54,-27,54,-53c9907,18512,9880,18486,9853,18486v-41,,-95,13,-122,13c9717,18486,9690,18473,9677,18460v-95,-80,-136,-119,-163,-132c9487,18262,9433,18209,9379,18156v,,,,,c9379,18143,9379,18143,9379,18130r,-13c9379,18117,9379,18117,9379,18103v68,27,135,40,216,53c9595,18156,9595,18156,9609,18156v27,,54,-13,54,-39c9663,18090,9650,18064,9623,18064v-82,-13,-163,-40,-231,-66c9406,17958,9420,17919,9420,17879v,-53,-14,-106,-41,-145c9406,17734,9433,17734,9447,17747v54,13,108,-13,135,-66c9609,17628,9609,17576,9582,17523v-27,-40,-108,-66,-162,-79c9392,17430,9365,17430,9325,17430v-14,-92,-27,-184,-54,-263c9257,17114,9217,17074,9149,17074v-68,,-122,,-190,c8905,17074,8851,17114,8838,17167v-27,92,-41,171,-55,263c8675,17444,8567,17483,8526,17523v,,,,,c8499,17562,8499,17628,8526,17668v27,40,68,66,122,66c8648,17734,8662,17734,8662,17734v27,,54,,81,-13c8716,17760,8702,17813,8702,17866v,66,27,132,54,185c8743,18064,8743,18090,8743,18103r,14c8743,18117,8743,18117,8743,18117v,,,,,13c8675,18183,8621,18235,8594,18314v-27,14,-68,53,-162,132c8418,18460,8405,18473,8377,18486v-27,,-81,-13,-121,-13c8229,18473,8202,18486,8202,18526v,26,13,52,54,52c8269,18578,8269,18578,8283,18578v-27,27,-41,40,-54,53c8202,18644,8202,18684,8229,18710v13,14,27,14,40,14c8283,18724,8296,18724,8310,18710v13,-13,27,-26,54,-39c8364,18684,8364,18697,8364,18710v,27,13,53,54,53c8418,18763,8418,18763,8418,18763v27,,54,-26,54,-53c8472,18644,8486,18592,8486,18565v40,-26,67,-53,94,-79c8580,18499,8580,18512,8580,18539v,119,41,224,109,303c8486,18974,8364,19212,8350,19462v-13,185,55,343,176,475c8662,20069,8865,20149,9095,20149r13,c9230,20149,9338,20122,9433,20096v,,,,14,c9501,20069,9555,20043,9609,20003v,,,,14,c9650,19990,9663,19964,9677,19951v122,-119,176,-291,176,-475c9839,19225,9717,18987,9514,18855v68,-92,109,-197,109,-303c9623,18539,9623,18526,9623,18512v27,27,67,53,94,80c9717,18618,9717,18671,9731,18737v,26,27,52,54,52c9785,18789,9785,18789,9785,18789v27,,54,-26,54,-52c9839,18724,9839,18710,9839,18697v27,13,41,40,54,40c9826,18724,9839,18737,9839,18737xm8932,17167v,,,,14,c9014,17167,9068,17167,9135,17167v14,,14,,14,c9149,17167,9149,17167,9149,17167v,13,,26,13,39c9135,17206,9095,17206,9041,17206v-27,,-55,26,-55,53c8986,17285,9014,17312,9041,17312r,c9095,17312,9149,17312,9189,17312v14,52,14,105,28,158c9203,17470,9189,17470,9176,17470v-41,,-95,,-122,c9041,17470,9014,17470,8973,17470v-41,,-68,,-95,c8878,17364,8905,17272,8932,17167xm8635,17642v-14,,-27,-14,-27,-14c8608,17628,8594,17602,8608,17589v13,-13,67,-40,148,-53c8756,17562,8783,17576,8797,17576v,,14,,14,c8824,17576,8905,17576,8959,17576v27,,68,,82,c9041,17576,9041,17576,9041,17576r,c9068,17576,9108,17576,9162,17576v41,,82,,95,c9257,17576,9257,17576,9257,17576v27,,41,-14,54,-40c9325,17536,9338,17536,9365,17549v68,13,95,40,109,40c9487,17602,9474,17628,9474,17628v,14,-14,27,-27,14c9406,17628,9352,17628,9298,17628v-54,,-190,-13,-244,-13c8986,17615,8851,17615,8797,17628v-54,,-108,,-162,14xm8838,18130v,-13,13,-27,13,-27c8986,18130,9122,18130,9257,18103v,,,,,c9257,18103,9271,18117,9271,18130r,13c9271,18169,9257,18183,9257,18183v-27,,-54,13,-95,13l9162,18196v-162,,-297,-40,-324,-66xm8892,18262r-54,158l8811,18407v,,,,,l8865,18262v,-13,13,,27,xm9162,17892v-27,-13,-54,-13,-67,13c9081,17932,9081,17958,9108,17971v27,14,41,27,68,40c9081,18024,8973,18024,8878,17998v-13,,-13,,-27,c8851,17998,8851,17998,8838,17998v-27,-40,-41,-79,-41,-132c8797,17800,8824,17747,8865,17708v,,,,,c8919,17708,9000,17708,9041,17708v40,,108,,162,c9203,17708,9203,17708,9203,17708v27,26,41,52,54,79c9244,17787,9244,17773,9230,17787v-27,,-54,26,-54,52c9176,17866,9203,17892,9230,17892v14,,27,-13,41,-26c9271,17866,9271,17866,9271,17866v,26,,53,-14,79c9230,17932,9189,17919,9162,17892xm9677,19476v,132,-27,264,-109,356c9568,19805,9541,19792,9514,19792v-27,,-54,27,-54,53l9460,19924v-13,13,-40,27,-54,40l9406,19937v,-26,-27,-52,-54,-52c9325,19885,9298,19911,9298,19937r,66c9217,20030,9135,20043,9041,20043r,c8838,20043,8662,19977,8540,19858v-95,-105,-149,-237,-149,-396c8405,19238,8513,19027,8702,18908v14,13,27,27,41,40c8756,18948,8756,18961,8770,18961v13,,41,-13,41,-26c8824,18908,8824,18882,8797,18869v-27,-14,-41,-27,-54,-53c8662,18737,8621,18644,8621,18539v,-93,41,-185,95,-264l8689,18380v,,,14,,14c8689,18433,8716,18473,8770,18486r54,26c8838,18512,8838,18526,8851,18512v27,,54,-13,68,-26c8932,18473,8946,18446,8946,18433r68,-171c9068,18275,9122,18275,9176,18275v,,,,,c9217,18275,9257,18275,9284,18262v27,,41,-13,54,-27c9420,18301,9460,18407,9460,18526v,105,-40,211,-122,277c9325,18816,9298,18842,9271,18855r,-39c9271,18789,9244,18763,9217,18763v-28,,-55,26,-55,53l9162,18895v-13,,-40,13,-54,13l9108,18895v,-26,-27,-53,-54,-53c9027,18842,9000,18869,9000,18895r,26c9000,18921,8986,18921,8986,18921v-27,,-54,14,-54,40c8932,18987,8946,19014,8973,19014v27,,54,,81,c9054,19014,9054,19014,9054,19014v,,,,,c9054,19014,9054,19014,9068,19014v121,,230,-40,311,-119c9555,19040,9677,19251,9677,19476xm8202,19621r-190,c7985,19621,7958,19647,7958,19674v,26,27,52,54,52l8202,19726v27,,54,-26,54,-52c8256,19647,8229,19621,8202,19621xm12438,1755v284,,514,-224,514,-501c12952,1056,12844,884,12668,805r,-132c12668,620,12627,567,12573,554r,-39c12573,475,12559,435,12532,422v-13,-13,-27,-26,-54,-26l12478,40v,-27,-13,-40,-40,-40l12438,v-27,,-41,13,-41,40l12397,396v-14,,-41,13,-54,26c12316,449,12302,475,12302,515r,39c12248,567,12208,620,12208,673r,132c12045,884,11923,1056,11923,1254v,277,230,501,515,501xm12383,515v,-14,,-27,14,-40c12411,462,12424,462,12438,462v13,,27,,40,13c12492,488,12492,488,12492,515r,39l12383,554r,-39xm12289,673v,-26,27,-53,54,-53l12546,620v27,,40,27,40,53l12586,765v-40,-13,-94,-26,-148,-26c12383,739,12343,752,12289,765r,-92xm12262,871r,c12316,844,12370,831,12424,831r,c12478,831,12546,844,12600,871v149,66,244,198,257,356c12857,1227,12857,1227,12857,1227v,13,,27,-40,40l12817,1267r,c12803,1280,12789,1267,12789,1267v,,-13,-13,-27,-27c12749,1227,12735,1201,12708,1188v-13,,-40,,-54,c12641,1188,12627,1201,12614,1214r,c12586,1254,12559,1254,12559,1254v-13,,-27,-14,-54,-27c12492,1214,12465,1188,12424,1188v-13,,-41,,-54,13c12356,1214,12343,1227,12316,1240r,c12302,1267,12275,1280,12262,1280v-14,,-27,,-41,-26l12221,1254r,c12208,1240,12194,1227,12180,1214v-13,-13,-40,-13,-54,-13c12086,1201,12072,1227,12059,1240v-14,14,-27,14,-27,14c12032,1254,12018,1254,12005,1227v13,-158,108,-303,257,-356xm12032,1333v40,,54,-27,81,-40c12126,1280,12140,1267,12140,1267v,,,,,c12140,1267,12153,1280,12167,1293v27,40,81,66,122,53c12329,1346,12370,1306,12397,1267v14,-13,14,-27,27,-27c12424,1240,12424,1240,12424,1240v,,27,14,41,27c12492,1280,12519,1306,12559,1306v41,,82,-13,122,-66l12681,1240r,c12681,1240,12695,1227,12695,1227r,c12695,1227,12695,1227,12708,1240v14,14,27,40,54,53c12789,1306,12830,1319,12857,1306r,c12857,1306,12857,1306,12857,1306v,,,,,c12817,1504,12641,1649,12438,1649v-203,,-379,-145,-420,-330c12018,1333,12032,1333,12032,1333xm3289,7468r,-132c3289,7284,3248,7231,3194,7218r,-40c3194,7138,3180,7099,3153,7086v-13,-14,-27,-27,-54,-27l3099,6703v,-26,-13,-40,-40,-40l3059,6663v-27,,-41,14,-41,40l3018,7059v-13,,-41,13,-54,27c2937,7112,2923,7138,2923,7178r,40c2869,7231,2829,7284,2829,7336r,132c2666,7547,2544,7719,2544,7917v,277,230,501,515,501c3343,8418,3573,8194,3573,7917v,-198,-122,-370,-284,-449xm3005,7178v,-13,,-26,13,-40c3032,7125,3045,7125,3059,7125v13,,27,,40,13c3113,7152,3113,7152,3113,7178r,40l3005,7218r,-40xm2910,7336v,-26,27,-52,54,-52l3167,7284v27,,41,26,41,52l3208,7429v-41,-13,-95,-27,-149,-27c3004,7402,2964,7416,2910,7429r,-93xm3059,8326v-203,,-379,-145,-420,-330c2639,7996,2653,7996,2653,7996v40,,54,-26,81,-39c2747,7943,2761,7930,2761,7930v,,,,,c2761,7930,2774,7943,2788,7957v27,39,81,65,122,52c2950,8009,2991,7970,3018,7930v14,-13,14,-26,27,-26c3045,7904,3045,7904,3045,7904v,,27,13,41,26c3113,7943,3140,7970,3180,7970v41,,82,-13,122,-66l3302,7904r,c3302,7904,3316,7891,3316,7891r,c3316,7891,3316,7891,3329,7904v14,13,27,39,54,53c3411,7970,3451,7983,3478,7970v,,,,,c3478,7970,3478,7970,3478,7970v,,,,,c3451,8181,3275,8326,3059,8326xm3492,7877v,14,,27,-41,40l3451,7917r,c3438,7930,3424,7917,3424,7917v,,-13,-13,-27,-26c3383,7877,3370,7851,3343,7838v-14,,-41,,-54,c3275,7838,3262,7851,3248,7864r,c3221,7904,3194,7904,3194,7904v-14,,-27,-13,-54,-27c3126,7864,3099,7838,3059,7838v-14,,-41,,-54,13c2991,7864,2977,7877,2950,7891r,c2937,7917,2910,7930,2896,7930v-13,,-27,,-40,-26l2856,7904r,c2842,7891,2829,7877,2815,7864v-13,-13,-41,-13,-54,-13c2720,7851,2707,7877,2693,7891v-13,13,-27,13,-27,13c2666,7904,2653,7904,2639,7877v,-171,108,-303,257,-369l2896,7508v54,-27,109,-40,163,-40l3059,7468v54,,121,13,176,40c3370,7587,3478,7719,3492,7877v,,,,,xm13101,13076r-352,l12979,12852v13,-13,13,-40,,-66c12965,12773,12938,12773,12911,12786r-284,277l12356,13063r,-79c12356,12918,12329,12865,12289,12812r-54,-53l12424,12575r406,c12857,12575,12871,12562,12871,12535v,-26,-14,-39,-41,-39l12519,12496r243,-238c12776,12245,12776,12218,12762,12192v-13,-13,-40,-13,-67,l12451,12430r,-304c12451,12100,12438,12087,12411,12087v-28,,-41,13,-41,39l12370,12522r-190,185l12126,12654v-40,-40,-108,-66,-176,-66l11869,12588r,-264l12153,12047v14,-13,14,-40,,-66c12140,11968,12113,11968,12086,11981r-230,224l11856,11875v,-26,-14,-39,-41,-39c11788,11836,11774,11849,11774,11875r,330l11544,11981v-13,-13,-40,-13,-67,c11463,11994,11463,12021,11477,12047r284,277l11761,12588r-95,c11598,12588,11544,12614,11490,12654r-54,53l11247,12522r,-396c11247,12100,11233,12087,11206,12087v-27,,-41,13,-41,39l11165,12430r-243,-238c10908,12179,10881,12179,10854,12192v-13,13,-13,40,,66l11098,12496r-312,c10759,12496,10746,12509,10746,12535v,27,13,40,40,40l11192,12575r190,184l11328,12812v-41,40,-68,106,-68,172l11260,13063r-271,l10705,12786v-13,-13,-40,-13,-67,c10624,12799,10624,12825,10638,12852r230,224l10529,13076v-27,,-40,13,-40,40c10489,13142,10502,13155,10529,13155r339,l10638,13380v-14,13,-14,39,,66c10651,13459,10665,13459,10665,13459v13,,27,,27,-13l10976,13168r271,l11247,13248v,66,27,118,67,171l11368,13472r-189,185l10773,13657v-27,,-41,13,-41,39c10732,13723,10746,13736,10773,13736r311,l10841,13973v-14,14,-14,40,,66c10854,14053,10868,14053,10868,14053v13,,27,,27,-14l11138,13802r,303c11138,14132,11152,14145,11179,14145v27,,41,-13,41,-40l11220,13709r189,-184l11463,13578v41,39,108,65,176,65l11720,13643r,264l11436,14184v-13,14,-13,40,,66c11450,14264,11477,14264,11504,14250r230,-224l11734,14356v,26,13,40,40,40c11802,14396,11815,14382,11815,14356r,-330l12045,14250v14,14,27,14,27,14c12086,14264,12099,14264,12099,14250v14,-13,14,-39,,-66l11815,13907r,-264l11896,13643v68,,122,-26,176,-65l12126,13525r190,184l12316,14105v,27,13,40,40,40c12383,14145,12397,14132,12397,14105r,-303l12641,14039v13,14,27,14,27,14c12681,14053,12695,14053,12695,14039v13,-13,13,-39,,-66l12451,13736r311,c12789,13736,12803,13723,12803,13696v,-26,-14,-39,-41,-39l12356,13657r-189,-185l12221,13419v41,-39,68,-105,68,-171l12289,13168r270,l12844,13446v13,13,27,13,27,13c12884,13459,12898,13459,12898,13446v13,-14,13,-40,,-66l12668,13155r338,c13033,13155,13047,13142,13047,13116v,-27,81,-40,54,-40xm11328,12997v,-40,13,-79,40,-106l11423,12839r257,250l11314,13089r,-92l11328,12997xm11423,13419r-55,-53c11341,13340,11328,13300,11328,13261r,-79l11693,13182r-270,237xm11747,13578r-81,c11626,13578,11585,13564,11558,13538r-54,-53l11761,13234r,344l11747,13578xm11747,13010r-257,-251l11544,12707v27,-27,68,-40,109,-40l11734,12667r,343l11747,13010xm11842,12667r81,c11964,12667,12005,12680,12032,12707r54,52l11829,13010r,-343l11842,12667xm12032,13538v-27,26,-68,40,-109,40l11842,13578r,-357l12099,13472r-67,66xm12221,13353r-54,53l11910,13155r365,l12275,13234r,c12262,13287,12248,13327,12221,13353xm12262,13076r-366,l12153,12825r55,53c12235,12905,12248,12944,12248,12984r,92l12262,13076xm16904,17074r-339,l16795,16850v14,-13,14,-40,,-66c16782,16771,16755,16771,16728,16784r-284,277l16173,17061r,-79c16173,16916,16146,16863,16105,16810r-54,-53l16241,16573r406,c16674,16573,16687,16560,16687,16533v,-26,-13,-39,-40,-39l16335,16494r244,-238c16592,16243,16592,16216,16579,16190v-14,-13,-41,-13,-68,l16268,16428r,-304c16268,16098,16254,16085,16227,16085v-27,,-41,13,-41,39l16186,16520r-189,185l15943,16652v-41,-40,-108,-66,-176,-66l15686,16586r,-264l15970,16045v13,-13,13,-40,,-66c15956,15966,15929,15966,15902,15979r-230,224l15672,15873v,-26,-13,-39,-40,-39c15605,15834,15591,15847,15591,15873r,330l15361,15979v-14,-13,-41,-13,-68,c15280,15992,15280,16019,15293,16045r284,277l15577,16586r-81,c15429,16586,15374,16612,15320,16652r-54,53l15077,16520r,-396c15077,16098,15063,16085,15036,16085v-27,,-40,13,-40,39l14996,16428r-244,-238c14738,16177,14711,16177,14684,16190v-13,13,-13,40,,66l14928,16494r-311,c14589,16494,14576,16507,14576,16533v,27,14,40,41,40l15023,16573r189,184l15158,16810v-41,40,-68,106,-68,172l15090,17061r-270,l14535,16784v-13,-13,-40,-13,-67,c14454,16797,14454,16823,14468,16850r230,224l14359,17074v-27,,-40,13,-40,40c14319,17140,14332,17153,14359,17153r339,l14468,17378v-14,13,-14,39,,66c14481,17457,14495,17457,14495,17457v13,,27,,27,-13l14806,17167r271,l15077,17246v,66,27,118,67,171l15199,17470r-190,185l14603,17655v-27,,-41,13,-41,39c14562,17721,14576,17734,14603,17734r311,l14671,17971v-14,14,-14,40,,66c14684,18051,14698,18051,14698,18051v13,,27,,27,-14l14968,17800r,303c14968,18130,14982,18143,15009,18143v27,,41,-13,41,-40l15050,17708r189,-185l15293,17576v41,39,109,66,176,66l15550,17642r,263l15266,18183v-13,13,-13,39,,66c15280,18262,15307,18262,15334,18249r230,-225l15564,18354v,26,13,40,41,40c15632,18394,15645,18380,15645,18354r,-330l15875,18249v14,13,27,13,27,13c15916,18262,15929,18262,15929,18249v14,-14,14,-40,,-66l15645,17905r,-263l15726,17642v68,,122,-27,176,-66l15956,17523r190,185l16146,18103v,27,13,40,40,40c16214,18143,16227,18130,16227,18103r,-303l16471,18037v13,14,27,14,27,14c16498,18051,16525,18051,16525,18037v13,-13,13,-39,,-66l16281,17734r312,c16620,17734,16633,17721,16633,17694v,-26,-13,-39,-40,-39l16186,17655r-189,-185l16051,17417v41,-39,68,-105,68,-171l16119,17167r270,l16674,17444v13,13,27,13,27,13c16714,17457,16728,17457,16728,17444v13,-14,13,-40,,-66l16498,17153r338,c16863,17153,16877,17140,16877,17114v,-27,54,-40,27,-40xm15131,16995v,-40,13,-79,40,-106l15226,16837r257,250l15117,17087r,-92l15131,16995xm15239,17417r-54,-53c15158,17338,15144,17298,15144,17259r,-79l15510,17180r-271,237xm15550,17576r-81,c15429,17576,15388,17562,15361,17536r-54,-53l15564,17232r,344l15550,17576xm15550,17021r-257,-250l15347,16718v27,-26,68,-40,109,-40l15537,16678r,343l15550,17021xm15645,16665r81,c15767,16665,15808,16678,15835,16705r54,52l15632,17008r,-343l15645,16665xm15835,17536v-27,26,-68,40,-109,40l15645,17576r,-357l15902,17470r-67,66xm16024,17351r-54,53l15713,17153r365,l16078,17232r,c16065,17285,16051,17325,16024,17351xm16065,17074r-366,l15956,16823r55,53c16038,16903,16051,16942,16051,16982r,92l16065,17074xm21492,13366v13,14,40,14,54,c21559,13353,21559,13327,21546,13314r-163,-159l21383,12865r109,106c21505,12984,21532,12984,21546,12971v13,-14,13,-40,,-53l21383,12759r,-79l21492,12786v13,13,40,13,54,c21559,12773,21559,12746,21546,12733r-163,-158l21383,12179r122,-119c21519,12047,21519,12021,21505,12007v-13,-13,-40,-13,-54,l21316,12139r-393,l20761,11981v-14,-13,-41,-13,-54,c20693,11994,20693,12021,20707,12034r108,105l20734,12139r-163,-158c20558,11968,20531,11968,20517,11981v-13,13,-13,40,,53l20626,12139r-298,l20165,11981v-13,-13,-40,-13,-54,c20098,11994,20098,12021,20111,12034r109,105l20138,12139r-162,-158c19962,11968,19935,11968,19922,11981v-14,13,-14,40,,53l20030,12139r-216,c19800,12139,19773,12152,19773,12179v,13,13,39,41,39l20030,12218r-108,106c19908,12337,19908,12364,19922,12377v13,13,40,13,54,l20138,12218r82,l20111,12324v-13,13,-13,40,,53c20125,12390,20152,12390,20165,12377r163,-159l20626,12218r-109,106c20504,12337,20504,12364,20517,12377v14,13,41,13,54,l20734,12218r81,l20707,12324v-14,13,-14,40,,53c20720,12390,20747,12390,20761,12377r162,-159l21235,12218r-230,225l20734,12443v-14,,-41,13,-41,39c20693,12496,20707,12522,20734,12522r203,l20802,12654r-461,l20179,12496v-14,-14,-41,-14,-54,c20111,12509,20111,12535,20125,12548r108,106l20152,12654r-163,-158c19976,12482,19949,12482,19935,12496v-13,13,-13,39,,52l20044,12654r-217,c19814,12654,19786,12667,19786,12693v,14,14,40,41,40l20044,12733r-109,106c19922,12852,19922,12878,19935,12891v14,14,41,14,54,l20152,12733r81,l20125,12839v-14,13,-14,39,,52c20138,12905,20165,12905,20179,12891r162,-158l20734,12733r-135,132l20328,12865v-14,,-41,13,-41,40c20287,12918,20301,12944,20328,12944r203,l20382,13089r-203,l20017,12931v-14,-13,-41,-13,-55,c19949,12944,19949,12971,19962,12984r109,105l19989,13089r-162,-158c19814,12918,19786,12918,19773,12931v-14,13,-14,40,,53l19881,13089r-230,c19638,13089,19611,13103,19611,13129v,13,13,39,40,39l19868,13168r-109,106c19746,13287,19746,13314,19759,13327v14,13,41,13,55,l19976,13168r81,l19949,13274v-14,13,-14,40,,53c19962,13340,19989,13340,20003,13327r162,-159l20301,13168r-284,278l19786,13446v-13,,-40,13,-40,39c19746,13498,19759,13525,19786,13525r149,l19881,13578r-230,c19638,13578,19611,13591,19611,13617v,27,13,40,40,40l19800,13657r-162,158c19624,13828,19624,13855,19638,13868v13,13,40,13,54,l19854,13709r,146c19854,13868,19868,13894,19895,13894v13,,40,-13,40,-39l19935,13630r54,-52l19989,13723v,13,14,39,41,39c20044,13762,20071,13749,20071,13723r,-225l20368,13208r,145l20206,13512v-14,13,-14,39,,52c20220,13578,20247,13578,20260,13564r108,-105l20368,13538r-162,158c20192,13709,20192,13736,20206,13749v14,13,41,13,54,l20368,13644r,211c20368,13868,20382,13894,20409,13894v14,,41,-13,41,-39l20450,13644r108,105c20571,13762,20599,13762,20612,13749v14,-13,14,-40,,-53l20450,13538r,-79l20558,13564v13,14,41,14,54,c20626,13551,20626,13525,20612,13512r-162,-159l20450,13142r149,-145l20599,13208v,13,13,40,40,40c20653,13248,20680,13234,20680,13208r,-290l20815,12786r,396l20653,13340v-14,13,-14,40,,53c20666,13406,20693,13406,20707,13393r108,-106l20815,13366r-162,159c20639,13538,20639,13564,20653,13578v13,13,40,13,54,l20815,13472r,211c20815,13696,20829,13723,20856,13723v13,,40,-14,40,-40l20896,13472r109,106c21018,13591,21045,13591,21059,13578v13,-14,13,-40,,-53l20896,13366r,-79l21005,13393v13,13,40,13,54,c21072,13380,21072,13353,21059,13340r-163,-158l20896,12720r136,-132l21032,12799v,13,13,40,40,40c21086,12839,21113,12825,21113,12799r,-290l21343,12284r,317l21180,12759v-13,14,-13,40,,53c21194,12825,21221,12825,21235,12812r108,-105l21343,12786r-163,158c21167,12957,21167,12984,21180,12997v14,13,41,13,55,l21343,12891r,291l21180,13340v-13,13,-13,40,,53c21194,13406,21221,13406,21235,13393r108,-106l21343,13366r-163,159c21167,13538,21167,13564,21180,13578v14,13,41,13,55,l21343,13472r,211c21343,13696,21356,13723,21383,13723v14,,41,-14,41,-40l21424,13472r108,106c21546,13591,21573,13591,21586,13578v14,-14,14,-40,,-53l21424,13366r,-79l21492,13366xm6158,7389v,-26,-14,-39,-41,-39l5725,7350r,-278l5738,7072v149,,271,-145,298,-290l6104,6531v,,,,,-13l6144,6360v14,-40,,-66,-27,-92c6090,6241,6063,6228,6023,6228r-271,c5684,6228,5630,6241,5562,6268v-13,-27,-40,-40,-54,-66c5481,6175,5454,6162,5427,6136v14,-14,27,-40,27,-53c5454,6056,5454,6030,5427,6017r68,-53c5495,5964,5495,5964,5495,5964v13,-13,27,-40,13,-66c5495,5872,5468,5859,5441,5845r-217,-13c5183,5832,5156,5845,5143,5872v-14,13,-14,39,,66c5143,5938,5143,5938,5143,5938r54,66c5183,6017,5170,6043,5170,6070v,26,,39,13,52c5089,6162,4980,6241,4940,6347v,,,13,-14,13c4913,6347,4913,6334,4899,6334v-13,-27,-40,-40,-54,-53c4859,6268,4859,6254,4872,6241v,-26,,-39,-13,-53l4913,6149v,,,,,c4926,6136,4940,6109,4926,6096v-13,-26,-27,-40,-67,-53l4669,6017v-40,,-68,13,-81,26c4574,6056,4574,6083,4588,6096v,,,,,l4629,6149v-14,13,-28,26,-28,53c4601,6215,4601,6228,4601,6254v-94,27,-189,93,-230,185l4358,6479v-14,13,-14,26,-27,52l4114,6531v-27,,-54,14,-67,27c4033,6584,4033,6611,4033,6624r68,158c4101,6782,4101,6795,4101,6795v,,,14,,14c4168,6941,4304,7072,4466,7086r,290l4250,7376v-149,,-271,-79,-325,-211c3911,7138,3925,7125,3938,7099v14,-13,27,-27,54,-27c4020,7072,4033,7086,4047,7099v13,13,40,26,54,13c4114,7099,4128,7072,4114,7059v-27,-39,-67,-66,-122,-66c3938,6993,3898,7020,3871,7059v-27,40,-27,79,-14,132c3925,7350,4074,7455,4250,7455r1867,c6144,7429,6158,7416,6158,7389xm5603,6334v54,-27,122,-40,176,-40l6050,6294r,c6063,6294,6077,6294,6077,6307v,13,13,27,13,40l6090,6373r-365,c5698,6373,5684,6386,5684,6413v,26,14,39,41,39l6063,6452r-13,40l5414,6492v13,-13,13,-27,27,-40l5576,6452v27,,41,-13,41,-39c5617,6386,5603,6373,5576,6373r-54,c5549,6360,5576,6347,5603,6334xm5468,5924r-68,53l5359,5977r-40,l5251,5911r217,13xm5414,6083v,13,-14,26,-28,26l5305,6109v-13,,-27,-13,-27,-26c5278,6070,5292,6056,5305,6056r,l5386,6056v14,,28,14,28,27xm4980,6545v14,-40,28,-80,41,-119l5035,6386v,-13,,-13,13,-26c5116,6228,5265,6149,5346,6162v40,,95,40,149,79c5508,6254,5522,6268,5535,6281v-40,26,-81,53,-121,92c5414,6373,5414,6373,5414,6373v-28,40,-55,66,-82,119c5332,6492,5332,6505,5332,6505v-27,53,-40,119,-40,172l5008,6677v-41,-27,-55,-80,-28,-132xm4872,6096r-54,26l4791,6122r-27,l4723,6083r149,13xm4832,6215v,13,-14,13,-14,13l4750,6215v-13,,-13,-13,-13,-13c4737,6188,4750,6188,4750,6188v,,,,,l4818,6202v14,,14,13,14,13xm4480,6492r13,-40c4547,6347,4696,6281,4764,6294v41,,81,40,122,79c4899,6386,4913,6413,4926,6426v,,14,13,14,13c4926,6465,4913,6492,4913,6518v-14,53,-14,119,,159l4683,6677v-68,,-122,-40,-149,-93l4520,6558v-13,-13,-27,-27,-40,-40c4480,6518,4480,6505,4480,6492xm4371,6914r,c4398,6914,4426,6901,4426,6875v,-27,-14,-40,-41,-40l4304,6835v-14,-13,-14,-26,-27,-26c4290,6809,4304,6795,4304,6769v,-26,-14,-40,-41,-40l4236,6729r-68,-158l4398,6571v14,,28,,28,13l4439,6611v41,79,122,132,217,132l5292,6743v27,,40,-14,40,-40c5332,6650,5346,6584,5373,6531r663,l5982,6769v-27,106,-122,224,-230,224l4547,6993v-54,,-121,-26,-176,-79xm5657,7350r-1028,l4629,7072r1028,l5657,7350xm4818,6479v14,13,14,13,27,13c4859,6492,4859,6492,4872,6479v14,-14,14,-40,,-53l4832,6386v-14,-13,-41,-13,-55,c4764,6400,4764,6426,4777,6439r41,40xm5373,6307v,,13,,13,c5400,6307,5414,6294,5414,6294v13,-13,,-40,-14,-53l5373,6228v-14,-13,-41,,-54,13c5305,6254,5319,6281,5332,6294r41,13xm5901,6769v,,,,,c5928,6769,5941,6756,5941,6743r14,-53c5955,6677,5941,6650,5928,6650v-14,,-41,13,-41,27l5874,6729v-14,14,,40,27,40xm5887,6875v14,-14,14,-40,-13,-53c5860,6809,5833,6809,5820,6835v-28,26,-41,40,-55,40c5738,6875,5725,6888,5725,6914v,27,13,40,40,40c5833,6954,5874,6888,5887,6875xe" fillcolor="#f7941e [3206]" stroked="f" strokeweight="1pt">
                  <v:stroke miterlimit="4" joinstyle="miter"/>
                  <v:path arrowok="t" o:extrusionok="f" o:connecttype="custom" o:connectlocs="1013052,1039364;1013052,1039364;1013052,1039364;1013052,1039364" o:connectangles="0,90,180,270"/>
                </v:shape>
                <v:shape id="Shape" o:spid="_x0000_s1044" style="position:absolute;left:13038;top:18229;width:12745;height:13359;visibility:visible;mso-wrap-style:square;v-text-anchor:middle" coordsize="21595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" path="m3222,7843v43,,65,-20,65,-61c3287,7741,3265,7720,3222,7720r-258,l3222,7474v22,-21,22,-62,,-82c3200,7371,3157,7371,3136,7392r-258,246l2878,7392v,-41,-22,-62,-65,-62c2770,7330,2749,7351,2749,7392r,349l2641,7843r,-246c2641,7556,2620,7535,2577,7535v-43,,-65,21,-65,62l2512,7946r-495,472l2017,8172r258,-247c2297,7905,2297,7864,2275,7843v-21,-20,-64,-20,-86,l2017,8008r,-144l2275,7618v22,-21,22,-62,,-83c2254,7515,2211,7515,2189,7535r-172,165l2017,7351v,-41,-21,-62,-64,-62c1910,7289,1888,7310,1888,7351r,349l1716,7535v-21,-20,-64,-20,-86,c1608,7556,1608,7597,1630,7618r258,246l1888,8008,1716,7843v-21,-20,-64,-20,-86,c1608,7864,1608,7905,1630,7925r258,247l1888,8521r-258,246l1630,8418v,-41,-22,-61,-65,-61c1522,8357,1501,8377,1501,8418r,452l1264,9096r,-637l1522,8213v22,-21,22,-62,,-82c1501,8110,1458,8110,1436,8131r-172,164l1264,8192r258,-246c1544,7925,1544,7884,1522,7864v-21,-21,-64,-21,-86,l1264,8028r,-349c1264,7638,1243,7617,1200,7617v-43,,-65,21,-65,62l1135,8028,963,7864v-21,-21,-64,-21,-86,c856,7884,856,7925,877,7946r258,246l1135,8316,963,8151v-21,-20,-64,-20,-86,c856,8172,856,8213,877,8233r258,247l1135,9240,920,9445r,-349c920,9055,899,9034,856,9034v-44,,-65,21,-65,62l791,9548,404,9917r,-493l662,9178v21,-21,21,-62,,-82c640,9075,597,9075,576,9096l404,9260r,-123l662,8891v21,-21,21,-62,,-83c640,8788,597,8788,576,8808l404,8973r,-473l662,8254v21,-21,21,-62,,-82c640,8151,597,8151,576,8172l404,8336r,-144l662,7946v21,-21,21,-62,,-82c640,7843,597,7843,576,7864l404,8028r,-349c404,7638,382,7617,339,7617v-43,,-64,21,-64,62l275,8028,103,7864v-22,-21,-65,-21,-86,c-5,7884,-5,7925,17,7946r258,246l275,8336,103,8172v-22,-21,-65,-21,-86,c-5,8192,-5,8233,17,8254r258,246l275,8973,103,8808v-22,-20,-65,-20,-86,c-5,8829,-5,8870,17,8890r258,247l275,9260,103,9096v-22,-21,-65,-21,-86,c-5,9116,-5,9157,17,9178r258,246l275,10061,60,10266v-22,21,-22,62,,82c81,10369,124,10369,146,10348r215,-205l1006,10143r258,246c1286,10410,1329,10410,1350,10389v22,-20,22,-61,,-82l1178,10143r129,l1566,10389v21,21,64,21,86,c1673,10369,1673,10328,1652,10307r-172,-164l1974,10143r258,246c2254,10410,2297,10410,2319,10389v21,-20,21,-61,,-82l2146,10143r151,l2555,10389v22,21,65,21,86,c2663,10369,2663,10328,2641,10307r-172,-164l2835,10143v43,,64,-21,64,-62c2899,10040,2878,10020,2835,10020r-366,l2641,9856v22,-21,22,-62,,-83c2620,9753,2577,9753,2555,9773r-258,247l2146,10020r173,-164c2340,9835,2340,9794,2319,9773v-22,-20,-65,-20,-87,l1974,10020r-494,l1652,9856v21,-21,21,-62,,-83c1630,9753,1587,9753,1566,9773r-259,247l1178,10020r172,-164c1372,9835,1372,9794,1350,9773v-21,-20,-64,-20,-86,l1006,10020r-516,l877,9650r452,c1372,9650,1393,9630,1393,9589v,-41,-21,-62,-64,-62l985,9527r215,-205l1974,9322r258,246c2254,9589,2297,9589,2319,9568v21,-20,21,-62,,-82l2146,9322r130,l2534,9568v21,21,64,21,86,c2641,9548,2641,9506,2620,9486l2448,9322r365,c2856,9322,2878,9301,2878,9260v,-41,-22,-62,-65,-62l2448,9198r172,-164c2641,9014,2641,8973,2620,8952v-22,-20,-65,-20,-86,l2276,9198r-151,l2297,9034v22,-20,22,-61,,-82c2276,8932,2232,8932,2211,8952r-258,246l1307,9198r237,-225l1996,8973v43,,64,-21,64,-62c2060,8870,2039,8849,1996,8849r-344,l1910,8603r344,l2512,8849v22,21,65,21,86,c2620,8829,2620,8788,2598,8767l2426,8603r151,l2835,8849v21,21,64,21,86,c2942,8829,2942,8788,2921,8767l2749,8603r366,c3158,8603,3179,8583,3179,8541v,-41,-21,-61,-64,-61l2749,8480r172,-164c2942,8295,2942,8254,2921,8233v-22,-20,-65,-20,-86,l2577,8480r-151,l2598,8316v22,-21,22,-62,,-83c2577,8213,2534,8213,2512,8233r-258,247l2039,8480r473,-452l2878,8028v43,,64,-20,64,-61c2942,7925,2921,7905,2878,7905r-258,l2727,7802r495,41xm21530,1129r-344,l21358,965v22,-21,22,-62,,-82c21337,862,21294,862,21272,883r-258,246l20885,1129r172,-164c21079,944,21079,903,21057,883v-21,-21,-64,-21,-86,l20713,1129r-215,l20950,698r365,c21337,698,21380,678,21380,637v,-21,-22,-62,-65,-62l21079,575r86,-82l21530,493v22,,65,-21,65,-62c21595,411,21573,370,21530,370r-236,l21552,123v21,-20,21,-61,,-82c21530,21,21487,21,21466,41r-258,246l21208,62v,-21,-22,-62,-65,-62c21122,,21079,21,21079,62r,349l20993,493r,-226c20993,246,20971,205,20928,205v-21,,-64,21,-64,62l20864,616r-474,452l20390,842r258,-247c20670,575,20670,534,20648,513v-21,-20,-64,-20,-86,l20390,678r,-124l20648,308v22,-21,22,-62,,-82c20627,205,20584,205,20562,226r-172,164l20390,62v,-21,-21,-62,-64,-62c20304,,20261,21,20261,62r,328l20089,226v-21,-21,-65,-21,-86,c19981,246,19981,287,20003,308r258,246l20261,678,20089,513v-21,-20,-65,-20,-86,c19981,534,19981,575,20003,595r258,247l20261,1170r-237,226l20024,1068v,-21,-21,-62,-64,-62c19938,1006,19895,1027,19895,1068r,451l19680,1725r,-616l19938,862v22,-20,22,-61,,-82c19917,760,19874,760,19852,780r-172,164l19680,821r258,-246c19960,554,19960,513,19938,493v-21,-21,-64,-21,-86,l19680,657r,-328c19680,308,19659,267,19616,267v-22,,-65,20,-65,62l19551,657,19379,493v-21,-21,-64,-21,-86,c19271,513,19272,554,19293,575r258,246l19551,944,19379,780v-21,-20,-64,-20,-86,c19272,801,19272,842,19293,862r258,247l19551,1827r-215,206l19336,1704v,-20,-21,-61,-64,-61c19250,1643,19207,1663,19207,1704r,452l18841,2505r,-493l19099,1766v22,-21,22,-62,,-82c19078,1663,19035,1663,19013,1684r-172,164l18841,1725r258,-247c19121,1458,19121,1417,19099,1396v-21,-20,-64,-20,-86,l18841,1560r,-451l19099,862v22,-20,22,-61,,-82c19078,760,19035,760,19013,780r-172,164l18841,821r258,-246c19121,554,19121,513,19099,493v-21,-21,-64,-21,-86,l18841,657r,-328c18841,308,18820,267,18777,267v-22,,-65,20,-65,62l18712,657,18540,493v-21,-21,-64,-21,-86,c18432,513,18432,554,18454,575r258,246l18712,944,18540,780v-21,-20,-64,-20,-86,c18432,801,18432,842,18454,862r258,247l18712,1560r-172,-164c18519,1376,18476,1376,18454,1396v-22,21,-22,62,,82l18712,1725r,123l18540,1684v-21,-21,-64,-21,-86,c18432,1704,18432,1745,18454,1766r258,246l18712,2628r-193,185c18497,2833,18497,2875,18519,2895v21,21,64,21,86,l18820,2690r624,l19702,2936v21,21,64,21,86,c19809,2916,19809,2875,19788,2854r-172,-164l19745,2690r258,246c20025,2957,20068,2957,20089,2936v22,-20,22,-61,,-82l19917,2690r473,l20648,2936v22,21,65,21,87,c20756,2916,20756,2875,20735,2854r-173,-164l20691,2690r259,246c20971,2957,21014,2957,21036,2936v21,-20,21,-61,,-82l20864,2690r344,c21229,2690,21272,2669,21272,2628v,-20,-21,-61,-64,-61l20864,2567r172,-165c21057,2382,21057,2341,21036,2320v-22,-20,-65,-20,-86,l20691,2567r-86,l20777,2402v22,-20,22,-61,,-82c20756,2300,20713,2300,20691,2320r-258,247l19960,2567r172,-165c20154,2382,20154,2341,20132,2320v-21,-20,-65,-20,-86,l19788,2567r-129,l19831,2402v21,-20,21,-61,,-82c19809,2300,19766,2300,19745,2320r-258,247l18992,2567r366,-350l19788,2217v21,,64,-20,64,-61c19852,2135,19831,2094,19788,2094r-323,l19680,1889r732,l20670,2135v21,21,64,21,86,c20777,2115,20777,2074,20756,2053r-172,-164l20713,1889r258,246c20993,2156,21036,2156,21057,2135v22,-20,22,-61,,-82l20885,1889r344,c21251,1889,21294,1868,21294,1827v,-20,-22,-61,-65,-61l20885,1766r172,-164c21079,1581,21079,1540,21057,1519v-21,-20,-64,-20,-86,l20713,1766r-108,l20777,1602v22,-21,22,-62,,-83c20756,1499,20713,1499,20691,1519r-258,247l19809,1766r215,-206l20455,1560v21,,64,-20,64,-61c20519,1478,20498,1437,20455,1437r-323,l20369,1211r322,l20950,1458v21,20,64,20,86,c21057,1437,21057,1396,21036,1376r-172,-165l20993,1211r258,247c21272,1478,21315,1478,21337,1458v21,-21,21,-62,,-82l21165,1211r344,c21530,1211,21573,1191,21573,1150v22,,,-21,-43,-21xm11957,20491v,21,,21,,41c11935,20573,11957,20594,12000,20614v,,21,,21,c12043,20614,12086,20594,12086,20573v21,-41,21,-82,,-123c12064,20348,11957,20327,11892,20306v-64,-20,-86,-41,-107,-61c11785,20204,11785,20183,11828,20142v43,-61,107,-123,64,-226c11871,19875,11849,19834,11806,19814v-43,-21,-64,,-86,20c11699,19875,11720,19896,11742,19916v21,,21,21,21,41c11763,19998,11763,20019,11720,20060v-43,62,-108,123,-64,226c11699,20389,11785,20409,11849,20430v86,20,108,20,108,61xm12946,21005v-21,-21,-64,-21,-86,20c12839,21046,12839,21087,12882,21107v64,41,64,62,64,82c12946,21230,12903,21251,12839,21313v-86,41,-194,102,-194,225c12645,21579,12667,21600,12710,21600r,c12753,21600,12774,21579,12774,21538v,-41,43,-61,108,-123c12968,21374,13075,21313,13075,21189v,-102,-64,-143,-129,-184xm12086,20840v-65,-20,-86,-41,-108,-61c11978,20758,11978,20758,11978,20738v22,-41,,-82,-43,-82c11892,20635,11849,20656,11849,20697v-21,41,-21,82,,143c11871,20943,11978,20964,12043,20984v64,21,86,41,107,62c12150,21066,12193,21087,12215,21087v,,21,,21,c12279,21066,12301,21046,12279,21005v-43,-124,-129,-144,-193,-165xm11871,19732v,,,,,l11871,19732v43,,64,-21,64,-62c11935,19649,11935,19649,11935,19629r-64,-164l11935,19300v,-20,,-41,,-61c11914,19218,11892,19218,11871,19218r-194,l11526,19116v-21,-21,-43,-21,-64,-21c11440,19095,11419,19116,11419,19136r-43,164l11225,19403v-21,21,-21,41,-21,62c11204,19485,11225,19506,11225,19526r151,103l11419,19793v,21,21,41,43,41c11462,19834,11483,19834,11483,19834v22,,22,,43,-20l11677,19711r194,21xm11612,19588r-86,61l11505,19547v,-21,-22,-21,-22,-41l11397,19444r86,-61c11505,19383,11505,19362,11505,19341r21,-102l11612,19300v22,,22,21,44,21l11763,19321r-43,103c11720,19444,11720,19465,11720,19465r43,102l11656,19567v,21,-22,21,-44,21xm14323,19321r-43,-164c14280,19136,14259,19116,14237,19116v-21,,-43,,-64,20l14022,19239r-172,c13828,19239,13807,19239,13785,19259v-21,21,-21,41,,62l13850,19485r-65,164c13785,19670,13785,19691,13785,19711v22,21,43,21,65,21l14022,19711r151,103c14194,19814,14194,19834,14216,19834v,,21,,21,c14259,19834,14280,19814,14280,19793r43,-164l14474,19526v21,-20,21,-41,21,-61c14495,19444,14474,19424,14474,19403r-151,-82xm14237,19526v-21,,-21,21,-21,41l14194,19670r-86,-62c14087,19608,14087,19588,14065,19588v,,,,,l13958,19588r43,-103c14001,19465,14001,19444,14001,19444r-43,-82l14065,19362v22,,43,,43,-21l14194,19280r22,103c14216,19403,14237,19403,14237,19424r86,61l14237,19526xm12903,20286v-86,-41,-107,-82,-107,-123c12796,20142,12796,20122,12839,20101v21,-20,21,-61,,-103c12817,19978,12774,19978,12731,19998v-43,42,-86,103,-86,165c12645,20286,12753,20348,12839,20389v86,41,107,82,107,123c12946,20553,12903,20573,12839,20635v-86,41,-194,103,-194,226c12645,20902,12667,20922,12710,20922v,,,,,c12753,20922,12774,20902,12774,20861v,-41,43,-62,108,-123c12968,20697,13075,20635,13075,20512v,-123,-107,-185,-172,-226xm14022,19834v-43,21,-43,62,-43,82c13979,19937,13979,19937,13979,19957v,41,-43,41,-86,62c13828,20040,13742,20060,13699,20163v-21,102,22,164,65,226c13807,20430,13807,20450,13807,20491v,21,,21,-22,21c13764,20532,13742,20573,13764,20594v21,20,43,20,64,20c13850,20614,13850,20614,13871,20594v43,-21,65,-62,65,-103c13958,20389,13914,20327,13871,20265v-43,-41,-43,-61,-43,-102c13828,20122,13871,20122,13914,20101v65,-20,151,-41,194,-144c14130,19916,14130,19855,14087,19814v21,20,-22,,-65,20xm13678,20738v,-21,21,-21,21,-41c13721,20676,13742,20635,13721,20614v-22,-20,-65,-41,-86,-20c13592,20614,13570,20656,13549,20697v-22,102,21,164,64,225c13656,20964,13656,20984,13656,21025v-21,41,,62,43,82c13699,21107,13721,21107,13721,21107v21,,64,-20,64,-41c13807,20964,13764,20902,13721,20840v-43,-41,-65,-61,-43,-102xm12968,19690v-43,21,-43,62,-22,83c12946,19793,12946,19793,12946,19814v,,,20,,20c12946,19875,12968,19896,12989,19916v,,22,,22,c13032,19916,13075,19896,13075,19875v,-20,,-41,,-61c13075,19773,13075,19752,13054,19711v-22,-21,-65,-41,-86,-21xm13355,18890r-280,-82l12925,18582v-22,-41,-86,-41,-108,l12667,18808r-280,82c12365,18890,12344,18910,12344,18931v,20,,41,21,61l12538,19198r-22,267c12516,19485,12516,19506,12538,19526v21,21,43,21,64,l12860,19424r258,102c13118,19526,13140,19526,13140,19526v21,,21,,43,-20c13205,19485,13205,19465,13205,19444r-22,-267l13355,18972v22,-21,22,-41,22,-62c13398,18910,13377,18890,13355,18890xm13075,19136v,21,-21,21,-21,41l13054,19383r-194,-62c12860,19321,12839,19321,12839,19321v,,-22,,-22,l12624,19383r,-206c12624,19157,12624,19136,12602,19136r-129,-144l12667,18931v21,,21,-21,43,-21l12817,18746r108,164c12925,18931,12946,18931,12968,18931r193,61l13075,19136xe" fillcolor="#27beba [3208]" stroked="f" strokeweight="1pt">
                  <v:stroke miterlimit="4" joinstyle="miter"/>
                  <v:path arrowok="t" o:extrusionok="f" o:connecttype="custom" o:connectlocs="637221,667936;637221,667936;637221,667936;637221,667936" o:connectangles="0,90,180,270"/>
                </v:shape>
                <v:shape id="Shape" o:spid="_x0000_s1045" style="position:absolute;left:5418;top:15097;width:23578;height:198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" path="m582,6766v221,,407,-221,407,-484c989,6075,872,5895,710,5825r,-41c710,5742,686,5701,651,5687v,,,-14,,-14c651,5618,616,5576,570,5576v-47,,-81,42,-81,97c489,5673,489,5687,489,5687v-35,14,-59,55,-59,97l430,5825v-162,70,-279,250,-279,457c163,6545,349,6766,582,6766xm582,5590v23,,46,28,46,56c628,5646,628,5646,628,5659v,,,,,l523,5659v,,,,,c523,5659,523,5659,523,5646v,-28,24,-56,59,-56xm477,5770v,-28,23,-55,46,-55l628,5715v23,,47,27,47,55l675,5812v-35,-14,-70,-14,-105,-14c535,5798,500,5798,465,5812r,-42l477,5770xm314,6407r-105,c198,6365,198,6324,198,6268v,-14,,-14,,-27l302,6337v,,12,,12,c314,6337,326,6337,326,6337r58,-41c395,6296,395,6282,384,6268v,-14,-12,-14,-23,l314,6310,198,6213v,-28,11,-42,11,-69l768,6144v11,,11,-14,11,-14c779,6130,768,6116,768,6116r-547,c279,5950,407,5839,570,5839v163,,291,111,349,277l849,6116v-12,,-12,14,-12,14c837,6130,849,6144,849,6144r93,c942,6171,954,6185,954,6213r-117,97l814,6296v-11,,-23,,-23,c791,6310,791,6324,791,6324r35,27c826,6351,837,6351,837,6351v,,12,,12,l954,6254v,14,,14,,28c954,6324,942,6379,942,6420r-547,c384,6420,384,6434,384,6434v,,11,14,11,14l931,6448v-59,166,-187,277,-349,277c419,6725,291,6614,233,6448r81,c326,6448,326,6434,326,6434v,,,-27,-12,-27xm430,6254r12,-13l558,6337v,,12,,12,c570,6337,582,6337,582,6337r116,-96l733,6268v11,,23,,23,c756,6254,756,6241,756,6241r-35,-28c710,6213,710,6213,698,6213r-116,97l465,6213v-11,,-11,,-23,l419,6227v-12,,-12,14,,27c419,6268,430,6268,430,6254xm7247,18860v-24,14,-35,28,-24,56c7235,18943,7235,18971,7235,18985v,,,14,,14c7235,19026,7247,19040,7270,19040v,,,,,c7293,19040,7305,19026,7305,18999v,-14,,-14,,-28c7305,18929,7305,18902,7293,18860v-12,14,-23,,-46,xm7619,18763v-12,-13,-12,-27,-12,-41l7607,18044v58,-42,93,-111,93,-194c7700,17712,7607,17615,7502,17615r-349,c7188,17532,7247,17393,7247,17297v,-153,-70,-277,-152,-277c7014,17020,6944,17144,6944,17297v,96,58,249,93,332c6956,17656,6898,17753,6898,17864v,83,34,152,93,194l6991,18916v,96,35,179,93,249l7363,19497r,c7363,19497,7363,19497,7363,19497r105,124c7526,19690,7607,19732,7689,19732v81,,162,-42,221,-111c7968,19552,8003,19455,8003,19358v,-96,-35,-193,-93,-263l7619,18763xm7014,17283v,-111,35,-180,70,-180c7119,17103,7153,17186,7153,17283v,69,-46,180,-69,263c7049,17476,7014,17352,7014,17283xm6967,17850v,-83,59,-152,128,-152l7502,17698v70,,128,69,128,152c7630,17933,7572,18002,7502,18002r-407,c7026,18002,6967,17933,6967,17850xm7421,19455r47,-55c7479,19386,7479,19358,7468,19331v-12,-14,-35,-14,-59,l7363,19386r-47,-55l7340,19303v11,-14,11,-41,,-69c7328,19220,7305,19220,7281,19234r-23,28l7223,19220v24,-28,35,-55,47,-83c7281,19109,7270,19082,7258,19082v-23,-14,-46,,-46,13c7200,19109,7188,19137,7177,19151r-58,-69c7072,19026,7049,18957,7049,18888r,-138c7084,18750,7119,18777,7142,18805v11,,11,14,23,14c7177,18819,7188,18819,7200,18805v12,-14,12,-42,-12,-69c7142,18694,7095,18666,7037,18666r,-207l7386,18459v23,,35,-14,35,-42c7421,18390,7409,18376,7386,18376r-349,l7037,18265r82,69c7130,18334,7130,18348,7142,18348v11,,11,,23,-14l7200,18307v12,-14,23,-42,12,-69c7200,18224,7177,18210,7153,18224r-11,14l7037,18155r,-56c7049,18099,7060,18099,7072,18099r407,c7491,18099,7502,18099,7514,18099r,69l7421,18251r-116,-96c7293,18141,7270,18141,7258,18155r-11,13c7235,18182,7223,18210,7235,18238v12,13,35,27,46,13l7398,18348v11,,11,14,23,14c7433,18362,7433,18362,7444,18348r82,-55l7526,18404r-12,l7514,18404v-23,,-35,13,-35,41c7479,18473,7491,18487,7514,18487r12,l7526,18528r-58,c7444,18528,7433,18542,7433,18570v,27,11,41,35,41l7526,18611r,139c7526,18791,7537,18819,7561,18846r139,166l7479,19275v-11,14,-11,42,,70c7491,19358,7491,19358,7502,19358v12,,24,,24,-13l7747,19082r46,55l7456,19538r-35,-83xm7840,19552v-82,97,-221,111,-314,28l7863,19178v35,42,47,111,47,167c7910,19428,7886,19497,7840,19552xm721,9326v-11,-14,-11,-27,-11,-41l710,8607v58,-42,93,-111,93,-194c803,8275,710,8178,605,8178r-349,c291,8095,349,7956,349,7860v,-153,-70,-277,-151,-277c116,7583,47,7707,47,7860v,96,58,249,93,332c58,8219,,8316,,8427v,83,35,152,93,194l93,9479v,96,35,179,93,249l465,10060v,,,,,l465,10060r105,124c628,10253,710,10295,791,10295v81,,163,-42,221,-111c1070,10115,1105,10018,1105,9921v,-97,-35,-193,-93,-263l721,9326xm105,7846v,-111,35,-180,69,-180c209,7666,244,7749,244,7846v,69,-46,180,-70,263c151,8039,105,7915,105,7846xm70,8413v,-83,58,-152,128,-152l605,8261v70,,128,69,128,152c733,8496,675,8565,605,8565r-407,c116,8565,70,8496,70,8413xm523,10018r47,-55c582,9949,582,9921,570,9894v-12,-14,-35,-14,-58,l465,9949r-46,-55l442,9866v12,-14,12,-42,,-69c430,9783,407,9783,384,9797r-23,27l326,9783v23,-28,35,-55,46,-83c384,9672,372,9645,361,9645v-24,-14,-47,,-47,13c302,9672,291,9700,279,9714r-58,-69c174,9589,151,9520,151,9451r,-139c186,9312,221,9340,244,9368v12,,12,14,24,14c279,9382,291,9382,302,9368v12,-14,12,-42,-11,-69c244,9257,198,9229,140,9229r,-221l489,9008v23,,34,-14,34,-41c523,8939,512,8925,489,8925r-349,l140,8814r81,70c233,8884,233,8897,244,8897v12,,12,,24,-13l302,8856v12,-14,24,-42,12,-69c302,8773,279,8759,256,8773r-12,14l140,8704r,-56c151,8648,163,8648,174,8648r408,c593,8648,605,8648,616,8648r,69l523,8801,407,8704v-12,-14,-35,-14,-46,l349,8717v-12,14,-23,42,-12,70c349,8801,372,8814,384,8801r116,96c512,8897,512,8911,523,8911v12,,12,,24,-14l628,8842r,111l616,8953r,c593,8953,582,8967,582,8994v,28,11,42,34,42l628,9036r,41l570,9077v-23,,-35,14,-35,42c535,9146,547,9160,570,9160r58,l628,9299v,41,12,69,35,97l803,9562,582,9824v-12,14,-12,42,,70c593,9907,593,9907,605,9907v11,,23,,23,-13l849,9631r47,55l558,10087r-35,-69xm942,10115v-81,97,-221,111,-314,28l965,9741v35,42,47,111,47,166c1012,9991,989,10060,942,10115xm349,9437v-23,14,-35,28,-23,55c337,9520,337,9548,337,9562v,,,13,,13c337,9603,349,9617,372,9617v,,,,,c395,9617,407,9603,407,9575v,-13,,-13,,-27c407,9506,407,9479,395,9437v-11,,-34,-14,-46,xm12283,20465v-23,-13,-58,14,-58,42c12213,20535,12237,20576,12260,20576v35,14,70,28,93,55c12364,20645,12376,20673,12376,20687r,27c12376,20742,12388,20784,12423,20784v,,,,11,c12458,20784,12481,20756,12481,20728r,-14c12481,20659,12469,20604,12446,20562v-58,-41,-105,-83,-163,-97xm11539,20341v,-180,-163,-332,-361,-332c10980,20009,10817,20161,10817,20341v,180,163,332,361,332c11376,20673,11539,20521,11539,20341xm10910,20341v,-111,117,-208,268,-208c11318,20133,11446,20230,11446,20341v,111,-117,207,-268,207c11038,20548,10910,20452,10910,20341xm10934,19677v11,-14,23,-28,35,-28c10980,19649,10992,19649,11004,19677v11,13,23,27,34,27c11050,19704,11062,19704,11073,19690v24,-27,24,-55,12,-83c11062,19566,11015,19538,10969,19538v-47,,-82,28,-117,69c10829,19635,10841,19677,10864,19690v23,14,58,14,70,-13xm11341,19677v12,-14,23,-28,35,-28c11387,19649,11399,19649,11411,19677v11,13,23,27,35,27c11457,19704,11469,19704,11480,19690v24,-27,24,-55,12,-83c11469,19566,11422,19538,11376,19538v-47,,-82,28,-117,69c11236,19635,11248,19677,11271,19690v12,14,47,14,70,-13xm12120,20452v-35,,-58,,-93,l12027,20452v-23,,-46,27,-46,55c11981,20535,12004,20562,12027,20562v35,,58,,93,c12120,20562,12120,20562,12120,20562v23,,47,-27,47,-55c12178,20479,12155,20452,12120,20452xm12399,20853v-23,,-58,14,-58,55l12330,20991v,28,11,69,46,69c12376,21060,12376,21060,12388,21060v23,,46,-27,46,-55l12446,20922v,-42,-23,-69,-47,-69xm12585,20285r-69,83c12434,20285,12341,20244,12237,20230v-163,-14,-315,-14,-466,-14c11771,20189,11771,20147,11771,20119r-58,-484c11713,19635,11713,19621,11713,19621v12,,23,,35,c11888,19621,12027,19441,12050,19428v24,-28,24,-56,,-83c12039,19331,11888,19151,11748,19151v-93,,-163,41,-198,97c11504,19192,11446,19137,11387,19109v12,-124,105,-221,221,-221l11911,18888v267,,477,-249,477,-567l12388,18071v,-27,-24,-55,-47,-55c12318,18016,12295,18044,12295,18071r,250c12295,18542,12155,18736,11969,18763r,-415c11969,18321,11946,18293,11922,18293v-23,,-46,28,-46,55l11876,18763r-256,c11620,18763,11608,18763,11608,18763r,-180c11608,18556,11585,18528,11562,18528v-23,,-47,28,-47,55l11515,18791v-104,42,-186,152,-197,277c11283,19054,11248,19054,11213,19054v-35,,-70,,-105,14c11085,18943,11004,18833,10910,18791r,-208c10910,18556,10887,18528,10864,18528v-23,,-47,28,-47,55l10817,18763v,,-11,,-11,l10550,18763r,-415c10550,18321,10527,18293,10503,18293v-23,,-46,28,-46,55l10457,18763v-186,-27,-326,-221,-326,-442l10131,18071v,-27,-23,-55,-46,-55c10061,18016,10038,18044,10038,18071r,250c10038,18639,10247,18888,10515,18888r302,c10934,18888,11027,18985,11038,19109v-58,28,-116,83,-162,139c10841,19192,10771,19151,10678,19151v-140,,-279,180,-303,194c10352,19372,10352,19400,10375,19428v12,13,163,193,303,193c10690,19621,10701,19621,10713,19621v,,,14,,14l10655,20106v-24,166,23,332,116,470c10864,20701,10980,20784,11120,20811r58,554c11178,21379,11178,21406,11190,21434v11,97,81,166,163,166c11353,21600,11353,21600,11353,21600r46,c11446,21600,11480,21572,11515,21545v35,-42,47,-83,47,-139l11562,21337v,-41,12,-97,35,-138c11632,21157,11678,21130,11725,21130v128,,267,,407,c12178,21130,12225,21157,12260,21199v23,41,46,83,35,124c12295,21323,12295,21323,12295,21337r,55c12295,21448,12306,21489,12341,21531v35,41,70,55,117,55l12504,21586v,,,,,c12585,21586,12655,21517,12667,21420v23,-180,46,-498,70,-706c12748,20618,12725,20507,12679,20424r69,-83c12772,20313,12772,20285,12748,20258v-104,,-139,,-163,27xm11736,19275v59,,140,70,186,125c11876,19455,11795,19524,11736,19524v-23,,-46,,-58,-13c11667,19455,11643,19400,11608,19358v24,-55,70,-83,128,-83xm10608,19511v-58,,-140,-70,-186,-125c10468,19331,10550,19262,10608,19262v70,,105,27,128,69c10713,19372,10689,19428,10666,19483v-11,28,-35,28,-58,28xm10783,20507v-82,-111,-117,-249,-94,-374l10748,19663v35,-277,221,-485,442,-485c11399,19178,11585,19386,11632,19663r58,484c11701,20272,11667,20410,11597,20521v-93,138,-233,207,-396,207l11201,20728v-186,-14,-325,-83,-418,-221xm12551,20728v-24,194,-59,526,-70,706c12481,21475,12458,21489,12423,21489r-47,c12364,21489,12341,21475,12330,21462v-12,-14,-12,-28,-12,-56l12318,21337v,,,,,c12318,21254,12295,21185,12248,21116v-46,-69,-116,-97,-198,-111c11911,21005,11771,21005,11632,21005v-82,,-152,42,-198,111c11387,21185,11364,21254,11364,21337r,69c11364,21420,11364,21448,11352,21462v-11,13,-23,27,-46,27l11259,21489v-23,,-58,-27,-58,-55c11201,21406,11201,21392,11190,21365r-47,-526c11143,20839,11155,20839,11155,20839v,,,,,c11341,20839,11515,20742,11620,20590v58,-69,93,-152,105,-249c11876,20341,12039,20341,12202,20355v104,13,197,55,256,152c12539,20562,12562,20645,12551,20728xm4467,2698v,28,23,56,46,56l4664,2754v24,,47,-28,47,-56c4711,2671,4688,2643,4664,2643r-151,c4478,2643,4467,2671,4467,2698xm3059,2643r-163,c2873,2643,2850,2671,2850,2698v,28,23,56,46,56l3059,2754v23,,47,-28,47,-56c3106,2671,3082,2643,3059,2643xm3129,2491v-12,193,46,359,151,498c3396,3127,3571,3210,3769,3210r11,c3885,3210,3978,3183,4059,3155v,,,,12,c4118,3127,4164,3100,4211,3058v,,,,11,c4246,3044,4257,3017,4269,3003v105,-125,151,-305,151,-498c4408,2242,4304,1993,4129,1854v58,-97,93,-207,93,-318c4222,1522,4222,1508,4222,1494v24,28,58,56,82,83c4304,1605,4304,1660,4315,1730v,27,24,55,47,55c4362,1785,4362,1785,4362,1785v23,,46,-28,46,-55c4408,1716,4408,1702,4408,1688v24,14,35,42,47,42c4467,1743,4478,1743,4490,1743v11,,23,,35,-13c4536,1702,4536,1674,4525,1647v-12,-14,-35,-28,-47,-56c4490,1591,4490,1591,4501,1591v24,,47,-27,47,-55c4548,1508,4525,1481,4501,1481v-34,,-81,13,-104,13c4385,1481,4362,1467,4350,1453v-81,-83,-116,-125,-139,-138c4187,1245,4141,1190,4094,1135v,,,,,c4094,1121,4094,1121,4094,1107r,-14c4094,1093,4094,1093,4094,1079v59,28,117,42,186,56c4280,1135,4280,1135,4292,1135v23,,47,-14,47,-42c4339,1065,4327,1038,4304,1038v-70,-14,-140,-42,-198,-69c4118,927,4129,886,4129,844v,-55,-11,-111,-35,-152c4118,692,4141,692,4153,706v46,14,93,-14,116,-69c4292,581,4292,526,4269,470v-23,-41,-93,-69,-140,-83c4106,374,4083,374,4048,374,4036,277,4025,180,4001,97,3990,42,3955,,3897,v-59,,-105,,-163,c3687,,3641,42,3629,97v-23,97,-35,180,-46,277c3490,387,3396,429,3362,470v,,,,,c3338,512,3338,581,3362,623v23,41,58,69,104,69c3466,692,3478,692,3478,692v23,,46,,70,-14c3524,720,3513,775,3513,830v,69,23,139,46,194c3548,1038,3548,1065,3548,1079r,14c3548,1093,3548,1093,3548,1093v,,,,,14c3490,1162,3443,1218,3420,1301v-24,14,-58,55,-140,138c3269,1453,3257,1467,3234,1481v-24,,-70,-14,-105,-14c3106,1467,3082,1481,3082,1522v,28,12,55,47,55c3141,1577,3141,1577,3152,1577v-23,28,-35,42,-46,56c3082,1647,3082,1688,3106,1716v11,14,23,14,35,14c3152,1730,3164,1730,3175,1716v12,-14,24,-28,47,-42c3222,1688,3222,1702,3222,1716v,27,12,55,47,55c3269,1771,3269,1771,3269,1771v23,,46,-28,46,-55c3315,1647,3327,1591,3327,1564v35,-28,58,-56,81,-83c3408,1494,3408,1508,3408,1536v,124,35,235,93,318c3257,1979,3141,2228,3129,2491xm3676,83v,,,,11,c3745,83,3792,83,3850,83v12,,12,,12,c3862,83,3862,83,3862,83v,14,,28,11,42c3850,125,3815,125,3769,125v-24,,-47,27,-47,55c3722,208,3745,235,3769,235v,,,,,c3815,235,3862,235,3897,235v11,56,11,111,23,166c3908,401,3897,401,3885,401v-35,,-81,,-105,c3769,401,3745,401,3711,401v-35,,-59,,-82,c3641,291,3664,180,3676,83xm3431,567v-11,,-23,-14,-23,-14c3408,553,3396,526,3408,512v12,-14,58,-42,128,-55c3536,484,3559,498,3571,498v,,12,,12,c3594,498,3664,498,3711,498v23,,58,,69,c3780,498,3780,498,3780,498r,c3804,498,3838,498,3885,498v35,,70,,81,c3966,498,3966,498,3966,498v24,,35,-14,47,-41c4025,457,4036,457,4059,470v59,14,82,42,94,42c4164,526,4153,553,4153,553v,14,-12,28,-24,14c4094,553,4048,553,4001,553v-46,,-163,-13,-209,-13c3734,540,3617,540,3571,553v-58,,-93,14,-140,14xm3606,1079v,-14,11,-27,11,-27c3734,1079,3850,1079,3966,1052v,,,,,c3966,1052,3978,1065,3978,1079r,14c3978,1121,3966,1135,3966,1135v-23,,-46,13,-81,13l3885,1148v-140,,-256,-41,-279,-69xm3652,1232r-46,166l3583,1384v,,,,,l3629,1232v,-14,12,-14,23,xm3885,830v-23,-14,-47,-14,-58,14c3815,872,3815,899,3838,913v24,14,35,28,59,42c3815,969,3722,969,3641,941v-12,,-12,,-24,c3617,941,3617,941,3606,941v-23,-42,-35,-83,-35,-138c3571,733,3594,678,3629,637v,,,,,c3676,637,3745,637,3780,637v35,,93,,140,c3920,637,3920,637,3920,637v23,27,35,55,46,83c3955,720,3955,706,3943,720v-23,,-46,27,-46,55c3897,803,3920,830,3943,830v12,,23,-14,35,-27c3978,803,3978,803,3978,803v,27,,55,-12,83c3943,886,3908,858,3885,830xm3490,1923v11,14,23,28,34,42c3536,1965,3536,1979,3548,1979v11,,35,-14,35,-28c3594,1923,3594,1896,3571,1882v-23,-14,-35,-28,-47,-55c3455,1743,3420,1647,3420,1536v,-97,35,-194,81,-277l3466,1370v,,,14,,14c3466,1425,3490,1467,3536,1481r47,27c3594,1508,3594,1522,3606,1508v23,,46,-14,58,-27c3676,1467,3687,1439,3687,1425r58,-180c3792,1259,3838,1259,3885,1259v,,,,,c3920,1259,3955,1259,3978,1245v23,,35,-13,47,-27c4094,1287,4129,1398,4129,1522v,111,-35,221,-104,291c4013,1827,3990,1854,3966,1868r,-41c3966,1799,3943,1771,3920,1771v-23,,-47,28,-47,56l3873,1910v-11,,-35,13,-46,13l3827,1910v,-28,-23,-56,-47,-56c3757,1854,3734,1882,3734,1910r,27c3734,1937,3722,1937,3722,1937v-23,,-46,14,-46,42c3676,2006,3687,2034,3711,2034v23,,46,,69,c3780,2034,3780,2034,3780,2034v,,,,,c3780,2034,3780,2034,3792,2034v105,,198,-41,267,-124c4211,2034,4315,2255,4327,2491v,138,-23,276,-93,373c4234,2837,4211,2823,4187,2823v-23,,-46,27,-46,55l4141,2961v-12,14,-35,28,-47,42l4094,2975v,-28,-23,-55,-46,-55c4025,2920,4001,2947,4001,2975r,69c3932,3072,3862,3086,3780,3086r,c3606,3086,3455,3017,3350,2892v-81,-111,-128,-249,-128,-415c3234,2255,3338,2034,3490,1923xm3606,2961v58,28,116,28,174,28c3804,2989,3827,2961,3827,2933v,-27,-23,-55,-47,-55c3734,2878,3687,2864,3641,2850v-24,-13,-47,,-58,28c3571,2920,3583,2947,3606,2961xm3966,1481v,27,24,55,47,55l4013,1536v23,,46,-28,46,-55c4059,1439,4048,1384,4036,1342v-11,-27,-35,-41,-58,-27c3955,1328,3943,1356,3955,1384v,27,11,55,11,97xm3420,2809v11,14,23,14,35,14c3466,2823,3478,2823,3490,2809v23,-14,23,-55,,-83c3443,2657,3408,2560,3408,2463v,-28,-23,-55,-46,-55l3362,2408v-24,,-47,27,-47,55c3315,2601,3350,2726,3420,2809xm3734,733v-23,,-47,28,-47,56c3687,816,3711,844,3734,844v23,,46,-28,46,-55c3780,761,3757,733,3734,733xm20309,7707v,-27,-23,-55,-47,-55l20262,7652v-23,,-46,28,-46,55c20216,7832,20251,7956,20309,8039v12,14,23,14,35,14c20355,8053,20367,8053,20379,8039v23,-13,23,-55,,-83c20332,7901,20309,7818,20309,7707xm20669,8122v-46,,-93,-13,-139,-27c20507,8081,20483,8095,20472,8122v-12,28,,56,23,70c20553,8219,20611,8219,20669,8219v24,,47,-27,47,-55c20716,8150,20704,8122,20669,8122xm19960,7887r-163,c19774,7887,19751,7915,19751,7943v,27,23,55,46,55l19960,7998v23,,46,-28,46,-55c20006,7915,19983,7887,19960,7887xm21367,6946v12,,24,,35,-14c21414,6905,21414,6877,21402,6849v-11,-13,-35,-27,-46,-55c21367,6794,21367,6794,21379,6794v23,,47,-28,47,-55c21426,6711,21402,6683,21379,6683v-35,,-81,14,-105,14c21263,6683,21239,6670,21228,6656v-82,-83,-117,-125,-140,-139c21065,6448,21018,6393,20972,6337v,,,,,c20972,6324,20972,6324,20972,6310r,-14c20972,6296,20972,6296,20972,6282v58,28,116,42,186,55c21158,6337,21158,6337,21170,6337v23,,46,-13,46,-41c21216,6268,21205,6241,21181,6241v-70,-14,-139,-42,-197,-70c20995,6130,21007,6088,21007,6047v,-55,-12,-111,-35,-152c20995,5895,21018,5895,21030,5909v47,13,93,-14,116,-70c21170,5784,21170,5729,21146,5673v-23,-41,-93,-69,-139,-83c20984,5576,20960,5576,20925,5576v-11,-96,-23,-193,-46,-276c20867,5244,20832,5203,20774,5203v-58,,-105,,-163,c20565,5203,20518,5244,20507,5300v-24,97,-35,180,-47,276c20367,5590,20274,5632,20239,5673v,,,,,c20216,5715,20216,5784,20239,5825v23,42,58,70,105,70c20344,5895,20355,5895,20355,5895v24,,47,,70,-14c20402,5922,20390,5978,20390,6033v,69,24,138,47,194c20425,6241,20425,6268,20425,6282r,14c20425,6296,20425,6296,20425,6296v,,,,,14c20367,6365,20320,6420,20297,6504v-23,13,-58,55,-139,138c20146,6656,20134,6670,20111,6683v-23,,-70,-13,-105,-13c19983,6670,19960,6683,19960,6725v,28,12,55,46,55c20018,6780,20018,6780,20030,6780v-24,28,-35,42,-47,56c19960,6849,19960,6891,19983,6919v12,13,23,13,35,13c20030,6932,20041,6932,20053,6919v12,-14,23,-28,46,-42c20099,6891,20099,6905,20099,6919v,27,12,55,47,55c20146,6974,20146,6974,20146,6974v23,,47,-28,47,-55c20193,6849,20204,6794,20204,6766v35,-27,58,-55,82,-83c20286,6697,20286,6711,20286,6739v,124,34,235,93,318c20204,7195,20099,7444,20088,7707v-12,194,46,360,151,499c20355,8344,20530,8427,20728,8427r11,c20844,8427,20937,8399,21018,8372v,,,,12,c21077,8344,21123,8316,21170,8275v,,,,11,c21204,8261,21216,8233,21228,8219v104,-124,151,-304,151,-498c21367,7458,21263,7209,21088,7071v58,-97,93,-208,93,-318c21181,6739,21181,6725,21181,6711v23,28,58,55,82,83c21263,6822,21263,6877,21274,6946v,28,24,56,47,56c21321,7002,21321,7002,21321,7002v23,,46,-28,46,-56c21367,6932,21367,6919,21367,6905v24,14,35,41,47,41c21344,6946,21356,6946,21367,6946xm20576,5314v,,,,12,c20646,5314,20693,5314,20751,5314v12,,12,,12,c20763,5314,20763,5314,20763,5314v,13,,27,11,41c20751,5355,20716,5355,20669,5355v-23,,-46,28,-46,55c20623,5438,20646,5466,20669,5466v,,,,,c20716,5466,20763,5466,20797,5466v12,55,12,110,24,166c20809,5632,20797,5632,20786,5632v-35,,-82,,-105,c20669,5632,20646,5632,20611,5632v-35,,-58,,-81,c20542,5521,20553,5424,20576,5314xm20332,5798v-11,,-23,-14,-23,-14c20309,5784,20297,5756,20309,5742v12,-13,58,-41,128,-55c20437,5715,20460,5729,20472,5729v,,11,,11,c20495,5729,20565,5729,20611,5729v24,,58,,70,c20681,5729,20681,5729,20681,5729r,c20704,5729,20739,5729,20786,5729v35,,70,,81,c20867,5729,20867,5729,20867,5729v23,,35,-14,47,-42c20925,5687,20937,5687,20960,5701v58,14,82,41,93,41c21065,5756,21053,5784,21053,5784v,14,-11,28,-23,14c20995,5784,20949,5784,20902,5784v-46,,-163,-14,-209,-14c20635,5770,20518,5770,20472,5784v-58,,-105,14,-140,14xm20495,6324v,-14,12,-28,12,-28c20623,6324,20739,6324,20856,6296v,,,,,c20856,6296,20867,6310,20867,6324r,13c20867,6365,20856,6379,20856,6379v-24,,-47,14,-82,14l20774,6393v-128,-14,-256,-42,-279,-69xm20542,6462r-47,166l20472,6614v,,,,,l20518,6462v,-14,12,,24,xm20786,6075v-23,-14,-47,-14,-58,13c20716,6116,20716,6144,20739,6158v24,13,35,27,58,41c20716,6213,20623,6213,20542,6185v-12,,-12,,-24,c20518,6185,20518,6185,20507,6185v-24,-41,-35,-83,-35,-138c20472,5978,20495,5922,20530,5881v,,,,,c20576,5881,20646,5881,20681,5881v35,,93,,140,c20821,5881,20821,5881,20821,5881v23,28,35,55,46,83c20856,5964,20856,5950,20844,5964v-23,,-47,28,-47,55c20797,6047,20821,6075,20844,6075v12,,23,-14,35,-28c20879,6047,20879,6047,20879,6047v,28,,55,-12,83c20832,6116,20809,6088,20786,6075xm21228,7735v,138,-23,277,-93,374c21135,8081,21111,8067,21088,8067v-23,,-46,28,-46,55l21042,8206v-12,13,-35,27,-47,41l20995,8219v,-27,-23,-55,-46,-55c20925,8164,20902,8192,20902,8219r,70c20832,8316,20762,8330,20681,8330r,c20507,8330,20355,8261,20251,8136v-82,-110,-128,-249,-128,-415c20134,7486,20227,7265,20390,7140v12,14,24,28,35,42c20437,7182,20437,7195,20448,7195v12,,35,-13,35,-27c20495,7140,20495,7112,20472,7099v-24,-14,-35,-28,-47,-56c20355,6960,20320,6863,20320,6753v,-97,35,-194,82,-277l20367,6587v,,,13,,13c20367,6642,20390,6683,20437,6697r46,28c20495,6725,20495,6739,20507,6725v23,,46,-14,58,-28c20576,6683,20588,6656,20588,6642r58,-180c20693,6476,20739,6476,20786,6476v,,,,,c20821,6476,20856,6476,20879,6462v23,,35,-14,46,-28c20995,6504,21030,6614,21030,6739v,110,-35,221,-105,290c20914,7043,20890,7071,20867,7085r,-42c20867,7016,20844,6988,20821,6988v-24,,-47,28,-47,55l20774,7126v-12,,-35,14,-46,14l20728,7126v,-27,-24,-55,-47,-55c20658,7071,20635,7099,20635,7126r,28c20635,7154,20623,7154,20623,7154v-23,,-47,14,-47,41c20576,7223,20588,7251,20611,7251v24,,47,,70,c20681,7251,20681,7251,20681,7251v,,,,,c20681,7251,20681,7251,20693,7251v104,,197,-42,267,-125c21111,7278,21216,7500,21228,7735xm20856,6711v,28,23,55,46,55l20902,6766v23,,47,-27,47,-55c20949,6670,20937,6614,20925,6573v-11,-28,-35,-42,-58,-28c20844,6559,20832,6587,20844,6614v12,28,12,56,12,97xm21553,7887r-151,c21379,7887,21356,7915,21356,7943v,27,23,55,46,55l21553,7998v24,,47,-28,47,-55c21600,7915,21577,7887,21553,7887xm20635,5964v-24,,-47,28,-47,55c20588,6047,20611,6075,20635,6075v23,,46,-28,46,-56c20681,5992,20658,5964,20635,5964xm10550,15276v,-207,-93,-387,-244,-470l10306,14668v,-56,-35,-111,-82,-125l10224,14501v,-41,-11,-83,-35,-96c10178,14391,10166,14377,10143,14377r,-374c10143,13976,10131,13962,10108,13962r,c10085,13962,10073,13976,10073,14003r,374c10061,14377,10038,14391,10026,14405v-23,27,-34,55,-34,96l9992,14543v-47,14,-82,69,-82,125l9910,14806v-139,83,-244,263,-244,470c9666,15567,9864,15802,10108,15802v244,,442,-235,442,-526xm10073,14501v,-13,,-27,12,-41c10096,14446,10108,14446,10120,14446v11,,23,,34,14c10166,14474,10166,14474,10166,14501r,42l10073,14543r,-42xm9980,14668v,-28,23,-56,46,-56l10201,14612v23,,35,28,35,56l10236,14764v-35,-13,-82,-27,-128,-27c10061,14737,10026,14751,9980,14764r,-96xm9968,14875r,c10015,14847,10061,14834,10108,14834r,c10154,14834,10213,14847,10259,14875v128,69,209,208,221,374c10480,15249,10480,15249,10480,15249v,14,,27,-35,41l10445,15290r,c10434,15304,10422,15290,10422,15290v,,-12,-14,-23,-27c10387,15249,10375,15221,10352,15207v-11,,-35,,-46,c10294,15207,10282,15221,10271,15235r,c10247,15276,10224,15276,10224,15276v-11,,-23,-13,-46,-27c10166,15235,10143,15207,10108,15207v-12,,-35,,-47,14c10050,15235,10038,15249,10015,15263r,c10003,15290,9980,15304,9968,15304v-11,,-23,,-35,-28l9933,15276r,c9922,15263,9910,15249,9899,15235v-12,-14,-35,-14,-47,-14c9817,15221,9805,15249,9794,15263v-12,13,-23,13,-23,13c9771,15276,9759,15276,9747,15249v,-166,93,-305,221,-374xm9747,15373v,,12,,12,c9794,15373,9805,15346,9829,15332v11,-14,23,-28,23,-28c9852,15304,9852,15304,9852,15304v,,12,14,23,28c9899,15373,9945,15401,9980,15387v35,,70,-41,93,-83c10085,15290,10085,15276,10096,15276v,,,,,c10096,15276,10120,15290,10131,15304v23,14,47,42,82,42c10247,15346,10282,15332,10317,15276r,l10317,15276v,,12,-13,12,-13l10329,15263v,,,,12,13c10352,15290,10364,15318,10387,15332v23,14,58,27,82,14l10469,15346v,,,,,c10469,15346,10469,15346,10469,15346v-35,207,-187,359,-361,359c9933,15719,9782,15567,9747,15373xm2838,8109r,-139c2838,7915,2803,7860,2757,7846r,-42c2757,7763,2745,7721,2722,7707v-12,-13,-23,-27,-47,-27l2675,7306v,-28,-11,-41,-35,-41l2640,7265v-23,,-34,13,-34,41l2606,7680v-12,,-35,14,-47,27c2536,7735,2524,7763,2524,7804r,42c2478,7860,2443,7915,2443,7970r,139c2303,8192,2198,8372,2198,8579v,291,198,526,442,526c2885,9105,3082,8870,3082,8579v,-207,-93,-373,-244,-470xm2605,7804v,-14,,-27,12,-41c2629,7749,2640,7749,2652,7749v12,,23,,35,14c2699,7777,2699,7777,2699,7804r,42l2605,7846r,-42xm2524,7984v,-28,23,-55,47,-55l2745,7929v23,,35,27,35,55l2780,8081v-35,-14,-81,-28,-128,-28c2605,8053,2571,8067,2524,8081r,-97xm2640,9022v-174,,-325,-152,-360,-346c2280,8676,2291,8676,2291,8676v35,,47,-28,70,-42c2373,8621,2384,8607,2384,8607v,,,,,c2384,8607,2396,8621,2408,8634v23,42,70,70,104,56c2547,8690,2582,8648,2605,8607v12,-14,12,-28,24,-28c2629,8579,2629,8579,2629,8579v,,23,14,35,28c2675,8621,2710,8648,2745,8648v35,,70,-14,105,-69l2850,8579r,c2850,8579,2861,8565,2861,8565r,c2861,8565,2861,8565,2873,8579v12,14,23,42,47,55c2943,8648,2978,8662,3013,8648v,,,,,l3013,8648v,,,,,c2978,8870,2826,9022,2640,9022xm3013,8551v,14,,28,-35,42l2978,8593r,c2966,8607,2954,8593,2954,8593v,,-11,-14,-23,-28c2920,8551,2908,8524,2885,8510v-12,,-35,,-47,c2826,8524,2815,8524,2803,8538r,c2780,8579,2757,8579,2757,8579v-12,,-24,-14,-47,-28c2699,8538,2675,8510,2640,8510v-11,,-34,,-46,14c2582,8538,2571,8551,2547,8565r,c2536,8593,2512,8607,2501,8607v-12,,-23,,-35,-28l2466,8579r,c2454,8565,2443,8551,2431,8538v-12,-14,-35,-14,-46,-14c2350,8524,2338,8551,2326,8565v-11,14,-23,14,-23,14c2303,8579,2291,8579,2280,8551v,-179,93,-318,221,-387l2501,8164v46,-28,93,-42,139,-42l2640,8122v47,,105,14,152,42c2920,8247,3001,8385,3013,8551v,,,,,xm9701,3847v11,,23,,23,-14c9736,3819,9736,3791,9724,3764l9480,3473r,-277l9550,3196v58,,104,-27,151,-69l9747,3072r163,194l9910,3681v,27,12,41,35,41c9968,3722,9980,3708,9980,3681r,-319l10189,3612v12,13,24,13,24,13c10213,3625,10236,3625,10236,3612v11,-14,11,-42,,-70l10026,3293r268,c10317,3293,10329,3279,10329,3252v,-28,-12,-42,-35,-42l9945,3210,9782,3017r47,-56c9864,2920,9887,2850,9887,2781r,-83l10120,2698r244,291c10375,3003,10387,3003,10387,3003v12,,23,,23,-14c10422,2975,10422,2947,10410,2920r-197,-236l10503,2684v24,,35,-13,35,-41c10538,2615,10527,2601,10503,2601r-290,l10410,2366v12,-14,12,-41,,-69c10399,2283,10375,2283,10352,2297r-244,291l9875,2588r,-83c9875,2435,9852,2380,9817,2325r-46,-56l9933,2076r349,c10306,2076,10317,2062,10317,2034v,-28,-11,-41,-35,-41l10050,1993r209,-250c10271,1730,10271,1702,10259,1674v-12,-14,-35,-14,-58,l9992,1923r,-346c9992,1550,9980,1536,9957,1536v-24,,-35,14,-35,41l9922,1993r-163,193l9701,2131v-35,-42,-93,-69,-151,-69l9480,2062r,-277l9724,1494v12,-13,12,-41,,-69c9712,1411,9689,1411,9666,1425r-198,235l9468,1315v,-28,-11,-42,-35,-42c9410,1273,9398,1287,9398,1315r,345l9201,1425v-12,-14,-35,-14,-59,c9131,1439,9131,1467,9142,1494r245,291l9387,2062r-70,c9259,2062,9212,2089,9166,2131r-47,55l8956,1993r,-416c8956,1550,8945,1536,8921,1536v-23,,-34,14,-34,41l8887,1896,8677,1647v-11,-14,-35,-14,-58,c8607,1660,8607,1688,8619,1716r209,249l8561,1965v-23,,-35,14,-35,41c8526,2034,8538,2048,8561,2048r349,l9073,2242r-47,55c8991,2338,8968,2408,8968,2477r,83l8735,2560,8491,2269v-12,-14,-35,-14,-58,c8421,2283,8421,2311,8433,2338r198,236l8340,2574v-23,,-35,14,-35,41c8305,2643,8317,2657,8340,2657r291,l8433,2892v-12,14,-12,41,,69c8445,2975,8456,2975,8456,2975v,,23,,23,-14l8724,2671r232,l8956,2754v,69,24,124,59,179l9061,2989r-163,194l8549,3183v-23,,-35,13,-35,41c8514,3252,8526,3266,8549,3266r268,l8607,3515v-11,14,-11,41,,69c8619,3598,8631,3598,8631,3598v11,,23,,23,-14l8863,3335r,318c8863,3681,8875,3695,8898,3695v23,,35,-14,35,-42l8933,3238r163,-194l9142,3100v35,41,94,69,152,69l9363,3169r,276l9119,3736v-11,14,-11,42,,69c9131,3819,9154,3819,9177,3805r198,-235l9375,3916v,28,12,41,35,41c9433,3957,9445,3944,9445,3916r,-346l9643,3805v35,42,46,42,58,42xm9805,2878r-46,55l9538,2671r314,l9852,2754r,c9852,2809,9829,2837,9805,2878xm9759,2325r46,55c9829,2408,9840,2449,9840,2491r,83l9526,2574r233,-249xm9480,2145r70,c9584,2145,9619,2159,9643,2186r46,56l9468,2505r,-360l9480,2145xm9480,2740r221,263l9654,3058v-23,28,-58,42,-93,42l9491,3100r,-360l9480,2740xm9038,2491v,-42,11,-83,35,-111l9119,2325r221,263l9026,2588r,-97l9038,2491xm9131,2933r-47,-55c9061,2850,9049,2809,9049,2767r,-83l9363,2684r-232,249xm9398,3113r-69,c9294,3113,9259,3100,9236,3072r-47,-55l9410,2754r,359l9398,3113xm9398,2518l9177,2255r47,-55c9247,2172,9282,2159,9317,2159r70,l9387,2518r11,xm19751,14944r-291,l19658,14709v11,-14,11,-41,,-69c19646,14626,19623,14626,19599,14640r-244,290l19122,14930r,-69c19122,14792,19099,14737,19064,14681r-46,-55l19181,14432r349,c19553,14432,19564,14418,19564,14391v,-28,-11,-42,-34,-42l19239,14349r209,-249c19460,14086,19460,14059,19448,14031v-11,-14,-35,-14,-58,l19181,14280r,-318c19181,13934,19169,13920,19146,13920v-24,,-35,14,-35,42l19111,14377r-163,194l18901,14515v-34,-41,-93,-69,-151,-69l18680,14446r,-277l18925,13879v11,-14,11,-42,,-69c18913,13796,18890,13796,18867,13810r-198,235l18669,13699v,-28,-12,-42,-35,-42c18611,13657,18599,13671,18599,13699r,346l18401,13810v-11,-14,-35,-14,-58,c18331,13823,18331,13851,18343,13879r244,290l18587,14446r-69,c18459,14446,18413,14474,18366,14515r-46,56l18157,14377r,-415c18157,13934,18145,13920,18122,13920v-23,,-35,14,-35,42l18087,14280r-209,-249c17866,14017,17843,14017,17820,14031v-12,14,-12,42,,69l18029,14349r-267,c17738,14349,17727,14363,17727,14391v,27,11,41,35,41l18110,14432r163,194l18227,14681v-35,42,-58,111,-58,180l18169,14944r-233,l17692,14654v-12,-14,-35,-14,-58,c17622,14668,17622,14695,17634,14723r197,235l17541,14958v-24,,-35,14,-35,42c17506,15027,17517,15041,17541,15041r290,l17634,15276v-12,14,-12,42,,70c17645,15359,17657,15359,17657,15359v11,,23,,23,-13l17924,15055r233,l18157,15138v,69,23,125,58,180l18262,15373r-163,194l17750,15567v-23,,-35,14,-35,41c17715,15636,17727,15650,17750,15650r267,l17808,15899v-12,14,-12,42,,69c17820,15982,17831,15982,17831,15982v12,,24,,24,-14l18064,15719r,318c18064,16065,18076,16079,18099,16079v23,,35,-14,35,-42l18134,15622r163,-193l18343,15484v35,41,93,69,151,69l18564,15553r,277l18320,16120v-12,14,-12,42,,70c18331,16203,18355,16203,18378,16190r198,-236l18576,16300v,28,11,42,35,42c18634,16342,18646,16328,18646,16300r,-332l18843,16203v12,14,24,14,24,14c18867,16217,18890,16217,18890,16203v11,-13,11,-41,,-69l18646,15844r,-277l18715,15567v59,,105,-28,152,-69l18913,15442r163,194l19076,16051v,28,12,42,35,42c19134,16093,19146,16079,19146,16051r,-318l19355,15982v12,14,23,14,23,14c19390,15996,19402,15996,19402,15982v11,-14,11,-41,,-69l19192,15664r268,c19483,15664,19495,15650,19495,15622v,-27,-12,-41,-35,-41l19111,15581r-163,-194l18995,15332v34,-42,58,-111,58,-180l19053,15069r232,l19530,15359v11,14,23,14,23,14c19553,15373,19576,15373,19576,15359v12,-13,12,-41,,-69l19378,15055r291,c19692,15055,19704,15041,19704,15013v,-27,70,-69,47,-69xm18227,14861v,-41,11,-83,35,-110l18308,14695r221,263l18215,14958r,-97l18227,14861xm18320,15304r-47,-55c18250,15221,18238,15179,18238,15138r,-83l18552,15055r-232,249xm18587,15470r-69,c18483,15470,18448,15456,18425,15429r-47,-56l18599,15110r,360l18587,15470xm18587,14875r-221,-263l18413,14557v23,-28,58,-42,93,-42l18576,14515r,360l18587,14875xm18669,14515r70,c18773,14515,18808,14529,18832,14557r46,55l18657,14875r,-360l18669,14515xm18832,15429v-24,27,-58,41,-93,41l18669,15470r,-374l18890,15359r-58,70xm18995,15235r-47,55l18727,15027r314,l19041,15110r,c19029,15166,19018,15207,18995,15235xm19029,14944r-314,l18936,14681r47,56c19006,14764,19018,14806,19018,14847r,97l19029,14944xm15144,2214r-290,l15051,1979v12,-14,12,-42,,-69c15040,1896,15016,1896,14993,1910r-244,290l14516,2200r,-83c14516,2048,14493,1993,14458,1937r-46,-55l14574,1688r349,c14947,1688,14958,1674,14958,1647v,-28,-11,-42,-35,-42l14656,1605r209,-249c14877,1342,14877,1315,14865,1287v-11,-14,-35,-14,-58,l14598,1536r,-318c14598,1190,14586,1176,14563,1176v-23,,-35,14,-35,42l14528,1633r-163,194l14319,1771v-35,-41,-93,-69,-152,-69l14098,1702r,-277l14342,1135v11,-14,11,-42,,-70c14330,1052,14307,1052,14284,1065r-198,236l14086,955v,-28,-12,-42,-35,-42c14028,913,14016,927,14016,955r,346l13818,1065v-11,-13,-34,-13,-58,c13749,1079,13749,1107,13760,1135r245,290l14005,1702r-70,c13877,1702,13830,1730,13784,1771r-47,56l13574,1633r,-415c13574,1190,13563,1176,13539,1176v-23,,-35,14,-35,42l13504,1536r-209,-249c13283,1273,13260,1273,13237,1287v-12,14,-12,41,,69l13446,1605r-267,c13155,1605,13144,1619,13144,1647v,27,11,41,35,41l13528,1688r162,194l13644,1937v-35,42,-58,111,-58,180l13586,2200r-233,l13109,1910v-12,-14,-35,-14,-58,c13039,1923,13039,1951,13051,1979r197,235l12958,2214v-24,,-35,14,-35,41c12923,2283,12934,2297,12958,2297r290,l13051,2532v-12,14,-12,42,,69c13062,2615,13074,2615,13074,2615v12,,23,,23,-14l13342,2311r232,l13574,2394v,69,23,124,58,180l13679,2629r-163,194l13167,2823v-23,,-35,14,-35,41c13132,2892,13144,2906,13167,2906r268,l13225,3155v-11,14,-11,41,,69c13237,3238,13248,3238,13248,3238v12,,24,,24,-14l13481,2975r,318c13481,3321,13493,3335,13516,3335v23,,35,-14,35,-42l13551,2878r163,-194l13760,2740v35,41,93,69,151,69l13981,2809r,277l13737,3376v-12,14,-12,42,,69c13749,3459,13772,3459,13795,3445r198,-235l13993,3556v,28,12,42,35,42c14051,3598,14063,3584,14063,3556r,-318l14260,3473v12,14,24,14,24,14c14284,3487,14307,3487,14307,3473v12,-14,12,-41,,-69l14063,3113r,-276l14132,2837v59,,105,-28,152,-70l14330,2712r163,194l14493,3321v,28,12,41,35,41c14551,3362,14563,3349,14563,3321r,-318l14772,3252v12,14,23,14,23,14c14807,3266,14819,3266,14819,3252v11,-14,11,-42,,-69l14609,2933r268,c14900,2933,14912,2920,14912,2892v,-28,-12,-42,-35,-42l14528,2850r-163,-193l14412,2601v35,-41,58,-110,58,-179l14470,2338r232,l14947,2629v11,14,23,14,23,14c14970,2643,14993,2643,14993,2629v12,-14,12,-41,,-69l14795,2325r291,c15110,2325,15121,2311,15121,2283v,-28,35,-69,23,-69xm13609,2117v,-41,12,-83,35,-111l13690,1951r221,263l13597,2214r,-97l13609,2117xm13702,2560r-46,-55c13632,2477,13621,2435,13621,2394r,-83l13935,2311r-233,249xm13981,2740r-70,c13877,2740,13842,2726,13818,2698r-46,-55l13993,2380r,360l13981,2740xm13981,2145r-221,-263l13807,1827v23,-28,58,-42,93,-42l13970,1785r,360l13981,2145xm14051,1771r70,c14156,1771,14191,1785,14214,1813r46,55l14039,2131r,-360l14051,1771xm14226,2698v-24,28,-59,42,-94,42l14063,2740r,-374l14284,2629r-58,69xm14377,2505r-47,55l14109,2297r314,l14423,2380r,c14423,2435,14412,2477,14377,2505xm14423,2214r-314,l14330,1951r47,55c14400,2034,14412,2076,14412,2117r,97l14423,2214xm6235,17961r-291,l6142,17726v11,-14,11,-42,,-70c6130,17643,6107,17643,6083,17656r-244,291l5606,17947r,-83c5606,17795,5583,17739,5548,17684r-46,-55l5665,17435r349,c6037,17435,6048,17421,6048,17393v,-27,-11,-41,-34,-41l5746,17352r209,-249c5967,17089,5967,17061,5955,17034v-11,-14,-34,-14,-58,l5688,17283r,-318c5688,16937,5676,16923,5653,16923v-23,,-35,14,-35,42l5618,17380r-163,193l5409,17518v-35,-42,-93,-69,-151,-69l5188,17449r,-277l5432,16881v12,-13,12,-41,,-69c5420,16798,5397,16798,5374,16812r-198,236l5176,16660v,-28,-12,-41,-35,-41c5118,16619,5106,16632,5106,16660r,346l4909,16771v-12,-14,-35,-14,-59,c4839,16785,4839,16812,4850,16840r245,291l5095,17407r-70,c4967,17407,4920,17435,4874,17476r-47,56l4664,17338r,-415c4664,16895,4653,16881,4629,16881v-23,,-34,14,-34,42l4595,17241r-210,-249c4374,16978,4350,16978,4327,16992v-12,14,-12,42,,69l4536,17310r-302,c4211,17310,4199,17324,4199,17352v,28,12,41,35,41l4583,17393r163,194l4699,17643v-35,41,-58,110,-58,179l4641,17905r-233,l4164,17615v-11,-14,-35,-14,-58,c4094,17629,4094,17656,4106,17684r198,235l4013,17919v-23,,-35,14,-35,42c3978,17988,3990,18002,4013,18002r291,l4106,18238v-12,13,-12,41,,69c4118,18321,4129,18321,4129,18321v12,,24,,24,-14l4397,18016r232,l4629,18099v,69,24,125,59,180l4734,18334r-163,194l4222,18528v-23,,-35,14,-35,42c4187,18597,4199,18611,4222,18611r268,l4280,18860v-11,14,-11,42,,69c4292,18943,4304,18943,4304,18943v11,,23,,23,-14l4536,18680r,319c4536,19026,4548,19040,4571,19040v24,,35,-14,35,-41l4606,18583r163,-193l4816,18445v34,42,93,69,151,69l5037,18514r,277l4792,19082v-11,13,-11,41,,69c4804,19165,4827,19165,4850,19151r198,-235l5048,19261v,28,12,42,35,42c5106,19303,5118,19289,5118,19261r,-345l5316,19151v11,14,23,14,23,14c5351,19165,5362,19165,5362,19151v12,-14,12,-42,,-69l5118,18791r,-277l5188,18514v58,,104,-27,151,-69l5385,18390r163,193l5548,18999v,27,12,41,35,41c5606,19040,5618,19026,5618,18999r,-263l5827,18985v12,14,24,14,24,14c5862,18999,5874,18999,5874,18985v12,-14,12,-42,,-69l5665,18666r267,c5955,18666,5967,18653,5967,18625v,-28,-12,-42,-35,-42l5583,18583r-163,-193l5467,18334v35,-41,58,-110,58,-179l5525,18044r233,l6002,18334v12,14,23,14,23,14c6037,18348,6048,18348,6048,18334v12,-13,12,-41,,-69l5851,18030r291,c6165,18030,6176,18016,6176,17988v105,-13,82,-27,59,-27xm4711,17864v,-42,11,-83,35,-111l4792,17698r221,263l4699,17961r,-97l4711,17864xm4804,18307r-47,-56c4734,18224,4722,18182,4722,18141r,-97l5037,18044r-233,263xm5083,18487r-70,c4978,18487,4943,18473,4920,18445r-46,-55l5095,18127r,360l5083,18487xm5083,17892r-221,-263l4909,17573v23,-27,58,-41,93,-41l5071,17532r,360l5083,17892xm5153,17518r70,c5258,17518,5292,17532,5316,17560r46,55l5141,17878r,-360l5153,17518xm5327,18431v-23,28,-58,42,-93,42l5164,18473r,-374l5385,18362r-58,69xm5479,18251r-47,56l5211,18044r314,l5525,18127r,c5525,18182,5513,18224,5479,18251xm5525,17961r-314,l5432,17698r47,55c5502,17781,5513,17822,5513,17864r,97l5525,17961xm4583,11208r-82,152l4350,11402v-11,,-23,14,-23,28c4327,11443,4327,11457,4339,11471r93,138l4420,11789v,14,,28,12,42c4443,11845,4455,11845,4467,11831r139,-69l4746,11831v,,11,,11,c4769,11831,4769,11831,4781,11817v11,-14,11,-28,11,-41l4781,11596r93,-139c4885,11443,4885,11430,4885,11416v,-14,-11,-28,-23,-28l4711,11333r-82,-152c4629,11181,4595,11181,4583,11208xm4699,11443r105,42l4734,11582v,14,-12,14,-12,27l4722,11748r-104,-42c4618,11706,4606,11706,4606,11706v,,-11,,-11,l4490,11748r,-139c4490,11596,4490,11582,4478,11582r-70,-97l4513,11443v12,,12,-13,23,-13l4595,11319r58,111c4676,11430,4688,11430,4699,11443xm4583,13049v-47,27,-105,69,-105,152c4478,13228,4490,13242,4513,13242r,c4536,13242,4548,13228,4548,13201v,-28,23,-42,58,-83c4653,13090,4711,13049,4711,12966v,-70,-35,-111,-70,-139c4629,12813,4606,12813,4595,12841v-12,14,-12,42,11,55c4641,12924,4641,12938,4641,12952v12,41,-12,69,-58,97xm5141,11803r-35,111c5106,11928,5106,11942,5106,11955v12,14,24,14,35,14l5234,11955r82,70c5327,12025,5327,12038,5339,12038v,,12,,12,c5362,12038,5374,12025,5374,12011r23,-111l5479,11831v11,-14,11,-28,11,-42c5490,11776,5479,11762,5479,11748r-82,-69l5374,11568v,-14,-12,-28,-23,-28c5339,11540,5327,11540,5316,11554r-82,69l5141,11623v-11,,-23,,-35,14c5095,11651,5095,11665,5106,11679r35,124xm5258,11734v11,,23,,23,-14l5327,11679r12,69c5339,11762,5351,11762,5351,11776r46,41l5351,11859v-12,,-12,13,-12,27l5327,11955r-46,-41c5269,11914,5269,11900,5258,11900v,,,,,l5199,11900r24,-69c5223,11817,5223,11803,5223,11803r-24,-55l5258,11734xm5037,12855v-12,28,,41,23,55c5060,12910,5071,12910,5071,12910v12,,35,-14,35,-27c5118,12813,5095,12772,5071,12730v-23,-27,-23,-41,-23,-69c5048,12647,5060,12647,5060,12633v11,-13,23,-41,11,-55c5060,12564,5037,12550,5025,12564v-23,14,-35,42,-47,69c4967,12703,4990,12744,5013,12786v24,27,35,41,24,69xm5130,12495v,14,,14,-12,14c5106,12523,5095,12550,5106,12564v12,14,24,14,35,14c5153,12578,5153,12578,5164,12564v24,-14,35,-41,35,-69c5211,12426,5188,12384,5164,12343v-23,-28,-23,-42,-23,-69c5141,12246,5164,12246,5188,12232v35,-14,81,-28,104,-97c5304,12108,5304,12066,5281,12038v-12,-27,-35,-27,-47,-27c5211,12025,5211,12052,5211,12066v,14,,14,,28c5211,12121,5188,12121,5164,12135v-34,14,-81,28,-104,97c5048,12301,5071,12343,5095,12384v35,70,35,97,35,111xm4071,11969v,,,,,l4071,11969v23,,35,-14,35,-41c4106,11914,4106,11914,4106,11900r-35,-111l4106,11679v,-14,,-28,,-42c4094,11623,4083,11623,4071,11623r-105,l3885,11554v-12,-14,-23,-14,-35,-14c3838,11540,3827,11554,3827,11568r-23,111l3722,11748v-11,14,-11,28,-11,41c3711,11803,3722,11817,3722,11831r82,69l3827,12011v,14,11,27,23,27c3850,12038,3862,12038,3862,12038v11,,11,,23,-13l3966,11955r105,14xm3943,11886r-46,42l3885,11859v,-14,-12,-14,-12,-28l3827,11789r46,-41c3885,11748,3885,11734,3885,11720r12,-69l3943,11693v12,,12,13,23,13l4025,11706r-24,70c4001,11789,4001,11803,4001,11803r24,69l3966,11872v-11,,-23,14,-23,14xm4164,12813v35,14,47,28,58,42c4222,12869,4246,12883,4257,12883v,,12,,12,c4292,12869,4304,12855,4292,12827v-12,-69,-70,-83,-105,-97c4153,12716,4141,12703,4129,12689v,-14,,-14,,-28c4141,12633,4129,12606,4106,12606v-23,-14,-47,,-47,27c4048,12661,4048,12689,4059,12730v24,42,70,69,105,83xm4629,12343v-46,-28,-58,-55,-58,-83c4571,12246,4571,12232,4595,12218v11,-14,11,-41,,-69c4583,12135,4560,12135,4536,12149v-23,28,-46,69,-46,111c4490,12343,4548,12384,4595,12412v46,28,58,55,58,83c4653,12523,4629,12537,4595,12578v-47,28,-105,69,-105,152c4490,12758,4501,12772,4525,12772r,c4548,12772,4560,12758,4560,12730v,-27,23,-41,58,-83c4664,12620,4722,12578,4722,12495v,-69,-46,-111,-93,-152xm4711,11969v-12,-27,-35,-27,-47,-14c4641,11969,4641,11997,4653,12011v,14,,14,,27c4653,12038,4653,12052,4653,12052v,28,11,42,23,56c4676,12108,4688,12108,4688,12108v11,,34,-14,34,-28c4722,12066,4722,12052,4722,12038v,-27,,-41,-11,-69xm3978,12343v12,69,70,83,105,97c4118,12454,4129,12467,4141,12481v,14,,14,,28c4129,12537,4141,12550,4164,12564v,,12,,12,c4187,12564,4211,12550,4211,12537v11,-28,11,-56,,-83c4199,12384,4141,12371,4106,12357v-35,-14,-47,-28,-58,-42c4048,12288,4048,12274,4071,12246v23,-42,58,-83,35,-152c4094,12066,4083,12038,4059,12025v-23,-14,-34,,-46,13c4001,12066,4013,12080,4025,12094v11,,11,14,11,27c4036,12149,4036,12163,4013,12191v-23,41,-58,83,-35,152xm12283,7541r-35,111c12248,7666,12248,7680,12248,7694v12,13,23,13,35,13l12376,7694r82,69c12469,7763,12469,7777,12481,7777v,,11,,11,c12504,7777,12516,7763,12516,7749r23,-111l12620,7569v12,-14,12,-28,12,-42c12632,7514,12620,7500,12620,7486r-81,-69l12516,7306v,-14,-12,-28,-24,-28c12481,7278,12469,7278,12458,7292r-82,69l12283,7361v-12,,-23,,-35,14c12237,7389,12237,7403,12248,7417r35,124xm12388,7472v11,,23,,23,-14l12458,7417r11,69c12469,7500,12481,7500,12481,7514r46,41l12481,7597v-12,,-12,14,-12,27l12458,7694r-47,-42c12399,7652,12399,7638,12388,7638v,,,,,l12330,7638r23,-69c12353,7555,12353,7541,12353,7541r-23,-55l12388,7472xm11725,8787v-47,27,-105,69,-105,152c11620,8967,11632,8980,11655,8980v,,,,,c11678,8980,11690,8967,11690,8939v,-28,23,-42,58,-83c11795,8828,11853,8787,11853,8704v,-70,-35,-111,-70,-139c11771,8551,11748,8551,11736,8579v-11,14,-11,42,12,55c11783,8662,11783,8676,11783,8690v,41,-23,69,-58,97xm11562,7361r-12,180c11550,7555,11550,7569,11562,7583v12,14,23,14,35,l11736,7514r140,69c11876,7583,11888,7583,11888,7583v11,,11,,23,-14c11922,7555,11922,7541,11922,7527r-11,-179l12004,7209v12,-14,12,-27,12,-41c12016,7154,12004,7140,11992,7140r-151,-55l11760,6932v-12,-27,-47,-27,-59,l11620,7085r-151,55c11457,7140,11446,7154,11446,7168v,14,,27,11,41l11562,7361xm11667,7182v11,,11,-14,23,-14l11748,7057r58,111c11806,7182,11818,7182,11829,7182r105,41l11864,7320v,14,-11,14,-11,28l11853,7486r-105,-42c11748,7444,11736,7444,11736,7444v,,-11,,-11,l11620,7486r,-138c11620,7334,11620,7320,11608,7320r-69,-97l11667,7182xm11760,8081v-47,-28,-59,-55,-59,-83c11701,7984,11701,7970,11725,7956v11,-13,11,-41,,-69c11713,7873,11690,7873,11667,7887v-24,28,-47,69,-47,111c11620,8081,11678,8122,11725,8150v46,28,58,56,58,83c11783,8261,11760,8275,11725,8316v-47,28,-105,69,-105,152c11620,8496,11632,8510,11655,8510r,c11678,8510,11690,8496,11690,8468v,-27,23,-41,58,-83c11795,8358,11853,8316,11853,8233v11,-83,-47,-111,-93,-152xm12260,8233v,14,,14,-12,14c12237,8261,12225,8289,12237,8302v11,14,23,14,34,14c12283,8316,12283,8316,12295,8302v23,-13,35,-41,35,-69c12341,8164,12318,8122,12295,8081v-24,-28,-24,-42,-24,-69c12271,7984,12295,7984,12318,7970v35,-14,81,-27,105,-97c12434,7846,12434,7804,12411,7777v-12,-28,-35,-28,-47,-28c12341,7763,12341,7790,12341,7804v,14,,14,,28c12341,7860,12318,7860,12295,7873v-35,14,-82,28,-105,97c12178,8039,12202,8081,12225,8122v35,70,46,97,35,111xm12167,8593v-12,28,,41,23,55c12190,8648,12202,8648,12202,8648v11,,35,-14,35,-27c12248,8551,12225,8510,12202,8468v-24,-27,-24,-41,-24,-69c12178,8385,12190,8385,12190,8372v12,-14,23,-42,12,-56c12190,8302,12167,8289,12155,8302v-23,14,-35,42,-46,70c12097,8441,12120,8482,12143,8524v24,27,35,41,24,69xm11841,7707v-12,-27,-35,-27,-46,-13c11771,7707,11771,7735,11783,7749v,14,,14,,28c11783,7777,11783,7790,11783,7790v,28,12,42,23,56c11806,7846,11818,7846,11818,7846v11,,35,-14,35,-28c11853,7804,11853,7790,11853,7777v11,-28,,-42,-12,-70xm10945,7638r24,111c10969,7763,10980,7777,10992,7777v,,12,,12,c11015,7777,11015,7777,11027,7763r81,-69l11213,7707v,,,,,l11213,7707v23,,35,-13,35,-41c11248,7652,11248,7652,11248,7638r-35,-111l11248,7417v,-14,,-28,,-42c11236,7361,11225,7361,11213,7361r-105,l11027,7292v-12,-14,-23,-14,-35,-14c10980,7278,10969,7292,10969,7306r-24,111l10864,7486v-12,14,-12,28,-12,41c10852,7541,10864,7555,10864,7569r81,69xm11004,7500v11,,11,-14,11,-28l11027,7403r46,41c11085,7444,11085,7458,11097,7458r58,l11132,7527v,14,,28,,28l11155,7624r-58,c11085,7624,11073,7624,11073,7638r-46,42l11015,7611v,-14,-11,-14,-11,-28l10957,7541r47,-41xm11271,8413v,-14,,-14,,-28c11283,8358,11271,8330,11248,8330v-23,-14,-47,,-47,28c11190,8385,11190,8413,11201,8455v12,69,70,83,105,96c11341,8565,11353,8579,11364,8593v,14,23,28,35,28c11399,8621,11411,8621,11411,8621v23,-14,35,-28,23,-56c11422,8496,11364,8482,11329,8468v-46,-27,-58,-27,-58,-55xm11178,8053v,-27,,-41,23,-69c11225,7943,11259,7901,11236,7832v-11,-28,-23,-55,-46,-69c11166,7749,11155,7763,11143,7777v-11,27,,41,12,55c11166,7832,11166,7846,11166,7860v,27,,41,-23,69c11120,7970,11085,8012,11108,8081v24,69,70,83,105,97c11248,8192,11259,8206,11271,8219v,14,,14,,28c11259,8275,11271,8289,11294,8302v,,12,,12,c11318,8302,11341,8289,11341,8275v12,-28,12,-56,,-83c11329,8122,11271,8109,11236,8095v-46,-14,-58,-14,-58,-42xm3978,8607r,-28l4234,8579v70,,128,-69,128,-152c4362,8344,4304,8275,4234,8275r,l4234,7735v,-138,-47,-263,-128,-360l4280,7444v,,,,,c4292,7444,4292,7444,4304,7444v23,,46,-13,70,-27c4397,7389,4408,7348,4408,7306r,-387c4408,6877,4397,6836,4374,6808v-24,-28,-59,-28,-82,-28c4292,6780,4292,6780,4292,6780r-302,125c3955,6863,3897,6836,3838,6836v-58,,-104,27,-151,69l3385,6780v,,,,,c3350,6780,3327,6780,3303,6808v-23,28,-34,69,-34,111l3269,7306v,42,11,83,34,111c3327,7431,3350,7444,3373,7444v12,,12,,23,c3396,7444,3396,7444,3396,7444r175,-69c3490,7472,3443,7597,3443,7735r,540l3443,8275v-70,,-128,69,-128,152c3315,8510,3373,8579,3443,8579r256,l3699,8607v,97,70,180,151,180c3932,8787,3978,8717,3978,8607xm4001,7002r279,-125c4292,6877,4304,6877,4315,6891v12,14,24,28,24,55l4339,7334v,27,-12,41,-24,55c4304,7403,4292,7403,4280,7403l4001,7292v24,-41,35,-97,35,-152c4036,7085,4025,7043,4001,7002xm3780,7652v-11,,-23,14,-23,28l3757,7721v-12,,-23,14,-35,14l3711,7735r,-28c3711,7694,3699,7680,3687,7680v-11,,-23,14,-23,27l3664,7777r-23,13c3641,7790,3629,7790,3629,7790v,,,,,-13l3664,7334r12,c3676,7334,3676,7334,3676,7334v,,,,11,c3722,7361,3769,7389,3815,7389v47,,93,-14,128,-55c3943,7334,3943,7334,3943,7334v,,,,,c3943,7334,3943,7334,3943,7334v,,,,,c3943,7334,3943,7334,3943,7334v,,,,,l3943,7334r,14c3943,7348,3943,7348,3943,7348r35,442c3978,7790,3978,7804,3978,7804v,,,,-12,l3873,7749v-23,-14,-58,-28,-93,-28l3780,7694v35,-14,24,-42,,-42xm3699,7002v,,,,,c3734,6960,3769,6932,3815,6932v47,,93,28,117,70l3932,7002v23,41,46,83,46,138c3978,7195,3966,7237,3932,7278v,,-12,14,-12,14c3908,7292,3908,7292,3908,7306v-23,28,-58,28,-93,28c3780,7334,3745,7320,3711,7292v,,,,,c3711,7292,3699,7278,3699,7278v-35,-41,-47,-83,-47,-138c3652,7085,3676,7043,3699,7002xm3350,7403v-12,,-23,,-35,-14c3303,7375,3292,7361,3292,7334r,-388c3292,6919,3303,6905,3315,6891v12,-14,23,-14,35,-14l3629,7002v-23,41,-35,83,-35,138c3594,7195,3606,7237,3629,7292r-279,111xm3408,8510v-35,,-70,-42,-70,-83c3338,8385,3373,8344,3408,8344r163,c3583,8344,3594,8330,3594,8316v,-14,-11,-27,-23,-27l3478,8289r,-540c3478,7624,3524,7500,3606,7431r-35,359c3571,7818,3583,7846,3594,7860v23,13,47,13,70,l3757,7804v35,-27,93,-27,128,l3978,7860v12,,23,13,35,13c4025,7873,4036,7873,4048,7860v23,-14,35,-42,23,-70l4036,7417v82,83,140,194,140,332l4176,8289r-58,l4118,8261v,-14,-12,-28,-24,-28c4083,8233,4071,8247,4071,8261r,28l4001,8289v,-14,-11,-28,-23,-28c3966,8261,3955,8275,3955,8289r-198,c3745,8289,3734,8302,3734,8316v,14,11,28,23,28l4234,8344v35,,70,41,70,83c4304,8468,4269,8510,4234,8510r-826,xm3722,8607r,-28l3920,8579r,28c3920,8676,3873,8731,3815,8731v-46,,-93,-55,-93,-124xm3373,7237v,-14,-11,-28,-23,-28c3338,7209,3327,7223,3327,7237r,97c3327,7348,3327,7361,3338,7361v,,12,14,24,14c3373,7375,3373,7375,3385,7361v11,-13,11,-27,,-41l3385,7237r-12,xm4269,7043v,14,11,28,23,28c4304,7071,4315,7057,4315,7043r,-97c4315,6932,4315,6919,4304,6919v-12,-14,-24,-14,-35,c4257,6932,4257,6946,4269,6960r,83xm3815,7071v12,,23,14,35,14c3862,7099,3862,7112,3862,7126v,14,11,28,23,28c3897,7154,3908,7140,3908,7126v,-41,-11,-69,-23,-83c3862,7015,3838,7002,3804,7002v-12,,-24,13,-24,27c3792,7057,3804,7071,3815,7071xe" fillcolor="#27beba [3208]" stroked="f" strokeweight="1pt">
                  <v:stroke miterlimit="4" joinstyle="miter"/>
                  <v:path arrowok="t" o:extrusionok="f" o:connecttype="custom" o:connectlocs="1178906,991111;1178906,991111;1178906,991111;1178906,991111" o:connectangles="0,90,180,270"/>
                </v:shape>
                <v:shape id="Shape" o:spid="_x0000_s1046" style="position:absolute;left:6942;top:13573;width:20959;height:20431;visibility:visible;mso-wrap-style:square;v-text-anchor:middle" coordsize="2159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" path="m10490,18324v-14,,-14,,-27,l10333,18418r-131,-94c10189,18324,10189,18324,10176,18324r-27,14c10136,18338,10136,18351,10149,18365v,13,13,13,27,l10189,18351r130,94c10319,18445,10333,18445,10333,18445v,,13,,13,l10476,18351r40,27c10529,18378,10542,18378,10542,18378v,-13,,-27,,-27l10490,18324xm10490,17949r,-41c10490,17868,10463,17828,10424,17814v,,,-13,,-13c10424,17747,10385,17707,10333,17707v-53,,-92,40,-92,94c10241,17801,10241,17814,10241,17814v-39,14,-65,54,-65,94l10176,17949v-184,67,-314,241,-314,443c9862,18647,10071,18861,10319,18861v249,,458,-214,458,-469c10790,18177,10673,18002,10490,17949xm10333,17734v26,,52,27,52,53c10385,17787,10385,17787,10385,17801v,,,,,l10280,17801v,,,,,c10280,17801,10280,17801,10280,17787v,-26,26,-53,53,-53xm10215,17895v,-27,26,-54,52,-54l10385,17841v26,,52,27,52,54l10437,17935v-39,-13,-78,-13,-118,-13c10280,17922,10241,17922,10202,17935r,-40l10215,17895xm10633,18257r105,c10738,18284,10751,18298,10751,18324r-131,94l10594,18405v-13,,-26,,-26,c10568,18418,10568,18432,10568,18432r39,27c10607,18459,10620,18459,10620,18459v,,13,,13,l10751,18365v,13,,13,,27c10751,18432,10738,18486,10738,18526r-615,c10110,18526,10110,18539,10110,18539v,,13,14,13,14l10725,18553v-65,161,-209,268,-392,268c10162,18821,10005,18714,9940,18553r92,c10045,18553,10045,18539,10045,18539v,,-13,-13,-13,-13l9914,18526v-13,-40,-13,-81,-13,-134c9901,18378,9901,18378,9901,18365r118,94c10019,18459,10032,18459,10032,18459v,,13,,13,l10110,18418v13,,13,-13,,-26c10110,18378,10097,18378,10084,18392r-52,40l9901,18338v,-27,13,-40,13,-67l10542,18271v13,,13,-14,13,-14c10555,18257,10542,18244,10542,18244r-615,c9992,18083,10136,17975,10319,17975v171,,328,108,393,269l10633,18244v-13,,-13,13,-13,13c10620,18257,10633,18257,10633,18257xm9927,2296v249,,458,-215,458,-470c10385,1624,10254,1450,10071,1383r,-41c10071,1302,10045,1262,10005,1248v,,,-13,,-13c10005,1181,9966,1141,9914,1141v-52,,-92,40,-92,94c9822,1235,9822,1248,9822,1248v-39,14,-65,54,-65,94l9757,1383v-183,67,-314,241,-314,443c9469,2081,9678,2296,9927,2296xm9927,1155v26,,52,26,52,53c9979,1208,9979,1208,9979,1222v,,,,,l9862,1222v,,,,,c9862,1222,9862,1222,9862,1208v13,-27,39,-53,65,-53xm9822,1329v,-27,26,-54,53,-54l9992,1275v27,,53,27,53,54l10045,1369v-40,-13,-79,-13,-118,-13c9888,1356,9848,1356,9809,1369r,-40l9822,1329xm9639,1947r-118,c9508,1906,9508,1866,9508,1812v,-13,,-13,,-27l9626,1879v,,13,,13,c9639,1879,9652,1879,9652,1879r66,-40c9731,1839,9731,1826,9718,1812v,-13,-13,-13,-27,l9639,1853r-131,-94c9508,1732,9521,1718,9521,1691r628,c10162,1691,10162,1678,10162,1678v,,-13,-13,-13,-13l9534,1665v66,-161,210,-269,393,-269c10110,1396,10254,1504,10319,1665r-78,c10228,1665,10228,1678,10228,1678v,,13,13,13,13l10346,1691v,27,13,41,13,68l10228,1853r-26,-14c10189,1839,10176,1839,10176,1839v,14,,27,,27l10215,1893v,,13,,13,c10228,1893,10241,1893,10241,1893r118,-94c10359,1812,10359,1812,10359,1826v,40,-13,94,-13,134l9731,1960v-13,,-13,13,-13,13c9718,1973,9731,1987,9731,1987r602,c10267,2148,10123,2255,9940,2255v-170,,-327,-107,-392,-268l9639,1987v13,,13,-14,13,-14c9652,1973,9652,1947,9639,1947xm9770,1799r13,-14l9914,1879v,,13,,13,c9927,1879,9940,1879,9940,1879r131,-94l10110,1812v13,,26,,26,c10136,1799,10136,1785,10136,1785r-39,-26c10084,1759,10084,1759,10071,1759r-131,94l9809,1759v-13,,-13,,-26,l9757,1772v-13,,-13,13,,27c9757,1812,9770,1812,9770,1799xm14284,21076v-13,,-13,,-27,l14127,21170r-131,-94c13983,21076,13983,21076,13970,21076r-27,14c13930,21090,13930,21103,13943,21117v,13,14,13,27,l13983,21103r131,94c14114,21197,14127,21197,14127,21197v,,13,,13,l14271,21103r39,27c14323,21130,14336,21130,14336,21130v,-13,,-27,,-27l14284,21076xm14284,20687r,-40c14284,20607,14257,20566,14218,20553v,,,-14,,-14c14218,20486,14179,20445,14127,20445v-53,,-92,41,-92,94c14035,20539,14035,20553,14035,20553v-39,13,-65,54,-65,94l13970,20687v-184,67,-314,242,-314,443c13656,21385,13865,21600,14114,21600v248,,457,-215,457,-470c14598,20929,14467,20754,14284,20687xm14140,20472v26,,52,27,52,54c14192,20526,14192,20526,14192,20539v,,,,,l14074,20539v,,,,,c14074,20539,14074,20539,14074,20526v,-27,26,-54,66,-54xm14022,20647v,-27,26,-54,52,-54l14192,20593v26,,52,27,52,54l14244,20687v-39,-13,-78,-13,-117,-13c14087,20674,14048,20674,14009,20687r,-40l14022,20647xm14441,21009r104,c14545,21036,14558,21050,14558,21076r-130,94l14401,21157v-13,,-26,,-26,c14375,21170,14375,21184,14375,21184r39,27c14414,21211,14427,21211,14427,21211v,,14,,14,l14558,21117v,13,,13,,27c14558,21184,14545,21238,14545,21278r-615,c13917,21278,13917,21291,13917,21291v,,13,14,13,14l14532,21305v-65,161,-209,268,-392,268c13957,21573,13813,21466,13747,21305r92,c13852,21305,13852,21291,13852,21291v,,-13,-13,-13,-13l13721,21278v-13,-40,-13,-81,-13,-134c13708,21130,13708,21130,13708,21117r118,94c13826,21211,13839,21211,13839,21211v,,13,,13,l13917,21170v13,,13,-13,,-26c13917,21130,13904,21130,13891,21144r-52,40l13708,21090v,-27,13,-40,13,-67l14349,21023v13,,13,-14,13,-14c14362,20996,14349,20996,14349,20996r-615,c13800,20835,13943,20727,14127,20727v183,,327,108,392,269l14441,20996v-14,,-14,13,-14,13c14414,20996,14428,21009,14441,21009xm4903,16512v-26,,-65,14,-65,54l4825,16646v,27,13,67,52,67c4877,16713,4877,16713,4890,16713v26,,52,-26,52,-53l4955,16579v,-27,-26,-67,-52,-67xm3935,16029v,-175,-183,-322,-406,-322c3307,15707,3124,15854,3124,16029v,174,183,322,405,322c3752,16351,3935,16203,3935,16029xm3228,16029v,-108,131,-202,301,-202c3686,15827,3830,15921,3830,16029v,107,-131,201,-301,201c3359,16230,3228,16136,3228,16029xm3699,15371v14,-13,27,-27,40,-27c3752,15344,3765,15344,3778,15371v13,13,26,27,39,27c3830,15398,3843,15398,3856,15384v27,-26,27,-53,14,-80c3843,15264,3791,15237,3739,15237v-53,,-92,27,-131,67c3582,15331,3595,15371,3621,15384v26,14,65,14,78,-13xm3255,15371v13,-13,26,-27,39,-27c3307,15344,3320,15344,3333,15371v13,13,26,27,39,27c3385,15398,3399,15398,3412,15384v26,-26,26,-53,13,-80c3399,15264,3346,15237,3294,15237v-52,,-92,27,-131,67c3137,15331,3150,15371,3176,15384v26,14,52,14,79,-13xm4589,16123v-39,,-65,,-105,l4484,16123v-26,,-52,27,-52,54c4432,16203,4458,16230,4484,16230v40,,66,,105,c4589,16230,4589,16230,4589,16230v26,,52,-27,52,-53c4641,16150,4615,16123,4589,16123xm5112,15962r-78,80c4942,15962,4838,15921,4720,15908v-183,-13,-353,-13,-523,-13c4197,15868,4197,15827,4197,15801r-66,-470c4131,15331,4131,15317,4131,15317v13,,26,,39,c4327,15317,4484,15143,4511,15129v26,-26,26,-53,,-80c4497,15035,4327,14861,4170,14861v-104,,-183,40,-222,94c3896,14901,3830,14847,3765,14821v13,-121,118,-215,248,-215l4354,14606v300,,536,-242,536,-551l4890,13814v,-27,-26,-54,-52,-54c4811,13760,4785,13787,4785,13814r,241c4785,14270,4628,14458,4419,14485r,-403c4419,14055,4393,14029,4367,14029v-27,,-53,26,-53,53l4314,14485r-314,c4000,14485,3987,14485,3987,14485r,-174c3987,14284,3961,14257,3935,14257v-26,,-52,27,-52,54l3883,14512v-118,40,-210,148,-223,268c3621,14767,3582,14767,3542,14767v-39,,-78,,-117,13c3399,14660,3307,14552,3202,14512r,-201c3202,14284,3176,14257,3150,14257v-26,,-52,27,-52,54l3098,14485v,,-13,,-13,l2797,14485r,-403c2797,14055,2771,14029,2744,14029v-26,,-52,26,-52,53l2692,14485v-209,-27,-366,-215,-366,-430l2326,13814v,-27,-26,-54,-53,-54c2247,13760,2221,13787,2221,13814r,241c2221,14364,2457,14606,2757,14606r341,c3228,14606,3333,14700,3346,14821v-65,26,-131,80,-183,134c3124,14901,3045,14861,2941,14861v-157,,-314,174,-341,188c2574,15076,2574,15103,2600,15129v14,14,184,188,341,188c2954,15317,2967,15317,2980,15317v,,,14,,14l2914,15787v-26,161,27,322,131,457c3150,16364,3281,16445,3438,16472r65,537c3503,17022,3503,17049,3516,17076v13,94,92,161,183,161c3699,17237,3699,17237,3699,17237r53,c3804,17237,3843,17210,3883,17183v39,-40,52,-80,52,-134l3935,16982v,-40,13,-94,39,-134c4013,16807,4066,16781,4118,16781v144,,301,,458,c4628,16781,4681,16807,4720,16848v26,40,52,80,39,121c4759,16969,4759,16969,4759,16982r,54c4759,17089,4772,17130,4811,17170v40,40,79,54,131,54l4995,17224v,,,,,c5086,17224,5165,17156,5178,17063v26,-175,52,-484,78,-685c5269,16284,5243,16177,5191,16096r78,-81c5296,15989,5296,15962,5269,15935v-104,13,-130,13,-157,27xm4157,14982v66,,157,67,210,121c4314,15156,4223,15223,4157,15223v-26,,-52,,-65,-13c4079,15156,4053,15103,4013,15062v27,-53,79,-80,144,-80xm2888,15223v-65,,-157,-67,-209,-120c2731,15049,2823,14982,2888,14982v79,,118,27,144,67c3006,15089,2980,15143,2954,15197v-13,13,-40,26,-66,26xm3085,16190v-92,-107,-131,-242,-105,-363l3045,15371v40,-268,249,-470,497,-470c3778,14901,3987,15103,4040,15371r65,470c4118,15962,4079,16096,4000,16203v-104,135,-261,202,-444,202l3556,16405v-210,-14,-367,-94,-471,-215xm5073,16405v-26,188,-65,510,-78,684c4995,17130,4968,17143,4929,17143r-52,c4864,17143,4838,17130,4825,17116v-14,-13,-14,-27,-14,-53l4811,16995v,,,,,c4811,16915,4785,16848,4733,16781v-52,-68,-131,-94,-222,-108c4354,16673,4197,16673,4040,16673v-92,,-170,40,-223,108c3765,16848,3739,16915,3739,16995r,68c3739,17076,3739,17103,3726,17116v-13,14,-27,27,-53,27l3621,17143v-26,,-65,-27,-65,-54c3556,17063,3556,17049,3542,17022r-52,-510c3490,16512,3503,16512,3503,16512v,,,,,c3713,16512,3909,16418,4026,16270v66,-67,105,-147,118,-241c4314,16029,4497,16029,4681,16042v117,14,222,54,287,148c5060,16244,5073,16324,5073,16405xm4759,16150v-26,-14,-65,13,-65,40c4681,16217,4707,16257,4733,16257v39,13,78,27,105,54c4851,16324,4864,16351,4864,16364r,27c4864,16418,4877,16458,4916,16458v,,,,13,c4955,16458,4982,16432,4982,16405r,-14c4982,16338,4968,16284,4942,16244v-52,-54,-117,-81,-183,-94xm10058,8068v-13,27,,54,26,67c10149,8162,10215,8162,10280,8162v26,,53,-27,53,-54c10333,8082,10306,8055,10280,8055v-52,,-104,-14,-157,-27c10097,8028,10071,8041,10058,8068xm9875,7665v,-26,-27,-53,-53,-53l9822,7612v-26,,-52,27,-52,53c9770,7786,9809,7907,9875,7988v13,13,26,13,39,13c9927,8001,9940,8001,9953,7988v26,-14,26,-54,,-81c9901,7853,9875,7759,9875,7665xm9299,7934r183,c9508,7934,9534,7907,9534,7880v,-27,-26,-54,-52,-54l9299,7826v-26,,-52,27,-52,54c9247,7907,9260,7934,9299,7934xm10490,6685v,27,26,54,52,54l10542,6739v26,,52,-27,52,-54c10594,6645,10581,6591,10568,6551v-13,-27,-39,-40,-65,-27c10476,6538,10463,6565,10476,6591v14,41,14,68,14,94xm9495,6779v13,,13,,26,c9495,6806,9482,6820,9469,6833v-26,13,-26,54,,81c9482,6927,9495,6927,9508,6927v13,,26,,40,-13c9561,6900,9574,6887,9600,6873v,14,,27,,41c9600,6940,9613,6967,9652,6967v,,,,,c9678,6967,9705,6940,9705,6914v,-68,13,-121,13,-148c9757,6739,9783,6712,9809,6685v,14,,27,,54c9809,6860,9848,6967,9914,7048v-196,134,-314,376,-327,631c9574,7867,9639,8028,9757,8162v131,134,327,215,549,215l10319,8377v118,,223,-27,314,-54c10633,8323,10633,8323,10647,8323v52,-27,104,-54,157,-94c10804,8229,10804,8229,10817,8229v26,-13,39,-40,52,-53c10987,8055,11039,7880,11039,7692v-13,-255,-131,-496,-327,-631c10777,6967,10817,6860,10817,6753v,-14,,-27,,-41c10843,6739,10882,6766,10908,6793v,27,,80,13,147c10921,6967,10947,6994,10974,6994v,,,,,c11000,6994,11026,6967,11026,6940v,-13,,-26,,-40c11052,6914,11065,6940,11078,6940v13,14,26,14,39,14c11131,6954,11144,6954,11157,6940v13,-26,13,-53,,-80c11144,6846,11117,6833,11104,6806v13,,13,,27,c11157,6806,11183,6779,11183,6753v,-27,-26,-54,-52,-54c11091,6699,11039,6712,11013,6712v-13,-13,-39,-27,-53,-40c10869,6591,10830,6551,10804,6538v-27,-67,-79,-121,-131,-175c10673,6363,10673,6363,10673,6363v,-13,,-13,,-27l10673,6323v,,,,,-13c10738,6336,10804,6350,10882,6363v,,,,13,c10921,6363,10947,6350,10947,6323v,-27,-13,-54,-39,-54c10830,6256,10751,6229,10686,6202v13,-40,26,-80,26,-121c10712,6028,10699,5974,10673,5934v26,,52,,65,13c10790,5960,10843,5934,10869,5880v26,-54,26,-107,,-161c10843,5679,10764,5652,10712,5638v-26,-13,-52,-13,-92,-13c10607,5531,10594,5437,10568,5356v-13,-53,-52,-94,-118,-94c10385,5262,10333,5262,10267,5262v-52,,-105,41,-118,94c10123,5450,10110,5531,10097,5625v-105,13,-209,54,-249,94c9848,5719,9848,5719,9848,5719v-26,40,-26,107,,148c9875,5907,9914,5934,9966,5934v,,13,,13,c10005,5934,10032,5934,10058,5920v-26,40,-39,94,-39,148c10019,6135,10045,6202,10071,6256v-13,13,-13,40,-13,54l10058,6323v,,,,,c10058,6323,10058,6323,10058,6336v-66,54,-118,108,-144,188c9888,6538,9848,6578,9757,6659v-13,13,-26,26,-52,40c9678,6699,9626,6685,9587,6685v-26,,-53,14,-53,54c9443,6753,9469,6779,9495,6779xm10176,5343v,,,,13,c10254,5343,10306,5343,10372,5343v13,,13,,13,c10385,5343,10385,5343,10385,5343v,13,,27,13,40c10372,5383,10333,5383,10280,5383v-26,,-52,27,-52,54c10228,5464,10254,5491,10280,5491r,c10333,5491,10385,5491,10424,5491v13,53,13,107,26,161c10437,5652,10424,5652,10411,5652v-39,,-92,,-118,c10280,5652,10254,5652,10215,5652v-39,,-66,,-92,c10136,5544,10149,5437,10176,5343xm9901,5813v-13,,-26,-14,-26,-14c9875,5799,9862,5773,9875,5759v13,-13,65,-40,144,-54c10019,5732,10045,5746,10058,5746v,,13,,13,c10084,5746,10162,5746,10215,5746v26,,65,,78,c10293,5746,10293,5746,10293,5746r,c10319,5746,10359,5746,10411,5746v39,,79,,92,c10503,5746,10503,5746,10503,5746v26,,39,-14,52,-41c10568,5705,10581,5705,10607,5719v66,13,92,40,105,40c10725,5773,10712,5799,10712,5799v,14,-13,27,-26,14c10647,5799,10594,5799,10542,5799v-52,,-183,-13,-236,-13c10241,5786,10110,5786,10058,5799v-66,,-118,,-157,14xm10084,6310v,-14,13,-27,13,-27c10228,6310,10359,6310,10490,6283v,,,,,c10490,6283,10503,6296,10503,6310r,13c10503,6350,10490,6363,10490,6363v-27,,-53,14,-92,14c10398,6377,10398,6377,10398,6377v-144,,-288,-41,-314,-67xm10136,6444r-52,161l10058,6591v,,,,,l10110,6444v,,13,,26,xm10398,6068v-26,-14,-52,-14,-65,13c10319,6108,10319,6135,10346,6148v26,14,39,27,65,41c10319,6202,10215,6202,10123,6175v-13,,-13,,-26,c10097,6175,10097,6175,10084,6175v-26,-40,-39,-80,-39,-134c10045,5974,10071,5920,10110,5880v,,,,,c10162,5880,10241,5880,10280,5880v39,,105,,157,c10437,5880,10437,5880,10437,5880v26,27,39,54,53,80c10476,5960,10476,5947,10463,5960v-26,,-52,27,-52,54c10411,6041,10437,6068,10463,6068v13,,27,-14,40,-27c10503,6041,10503,6041,10503,6041v,27,,54,-13,81c10463,6108,10437,6095,10398,6068xm9979,6471r-39,107c9940,6578,9940,6591,9940,6591v,41,26,81,79,94l10071,6712v13,,13,14,26,c10123,6712,10149,6699,10162,6685v14,-13,27,-40,27,-53l10254,6457v52,14,105,14,157,14l10411,6471v39,,79,,105,-14c10542,6457,10555,6444,10568,6430v79,67,118,175,118,296c10686,6833,10647,6940,10568,7008v-13,13,-39,40,-65,53l10503,7021v,-27,-27,-54,-53,-54c10424,6967,10398,6994,10398,7021r,81c10385,7102,10359,7115,10346,7115r,-13c10346,7075,10319,7048,10293,7048v-26,,-52,27,-52,54l10241,7128v,,-13,,-13,c10202,7128,10176,7142,10176,7169v,27,13,53,39,53c10241,7222,10267,7222,10293,7222v,,,,,c10293,7222,10293,7222,10293,7222v,,,,13,c10424,7222,10529,7182,10607,7102v170,120,288,335,301,563c10908,7800,10882,7934,10804,8028v,-27,-27,-40,-53,-40c10725,7988,10699,8014,10699,8041r,81c10686,8135,10660,8149,10647,8162r,-27c10647,8108,10620,8082,10594,8082v-26,,-52,26,-52,53l10542,8202v-79,27,-157,41,-249,41l10293,8243v-196,,-366,-67,-484,-188c9718,7947,9665,7813,9665,7652v13,-228,118,-443,301,-564c9979,7102,9992,7115,10005,7128v14,,14,14,27,14c10045,7142,10071,7128,10071,7115v13,-27,13,-54,-13,-67c10032,7034,10019,7021,10005,6994v-78,-80,-117,-174,-117,-282c9888,6632,9927,6538,9979,6471xm11274,7826r-170,c11078,7826,11052,7853,11052,7880v,27,26,54,52,54l11274,7934v27,,53,-27,53,-54c11327,7853,11301,7826,11274,7826xm10241,5974v-26,,-52,27,-52,54c10189,6054,10215,6081,10241,6081v26,,52,-27,52,-53c10293,6001,10267,5974,10241,5974xm21178,14391r,-134c21178,14203,21139,14149,21087,14136r,-40c21087,14055,21074,14015,21048,14002v-14,-14,-27,-27,-53,-27l20995,13612v,-26,-13,-40,-39,-40l20956,13572v-26,,-39,14,-39,40l20917,13975v-13,,-40,13,-53,27c20838,14029,20825,14055,20825,14096r,40c20773,14149,20734,14203,20734,14257r,134c20577,14472,20459,14646,20459,14847v,282,222,511,497,511c21231,15358,21453,15129,21453,14847v,-201,-118,-375,-275,-456xm20904,14096v,-14,,-27,13,-41c20930,14042,20943,14042,20956,14042v13,,26,,39,13c21008,14069,21008,14069,21008,14096r,40l20904,14136r,-40xm20812,14257v,-27,26,-54,52,-54l21061,14203v26,,39,27,39,54l21100,14351v-39,-14,-92,-27,-144,-27c20904,14324,20864,14337,20812,14351r,-94xm20956,15264v-196,,-366,-148,-406,-336c20550,14928,20563,14928,20563,14928v40,,53,-27,79,-40c20655,14874,20668,14861,20668,14861v,,,,,c20668,14861,20681,14874,20694,14888v26,40,79,67,118,53c20851,14941,20891,14901,20917,14861v13,-14,13,-27,26,-27c20943,14834,20943,14834,20943,14834v,,26,13,39,27c20995,14874,21034,14901,21074,14901v39,,78,-13,117,-67l21191,14834r,c21191,14834,21205,14821,21205,14821r,c21205,14821,21205,14821,21218,14834v13,13,26,40,52,54c21296,14901,21335,14915,21362,14901r,l21362,14901v,,,,,c21335,15116,21165,15264,20956,15264xm21375,14807v,14,,27,-40,40l21335,14847r,c21322,14861,21309,14847,21309,14847v,,-13,-13,-26,-26c21270,14807,21257,14780,21231,14767v-13,,-40,,-53,c21165,14780,21152,14780,21139,14794r,c21113,14834,21087,14834,21087,14834v-13,,-26,-13,-53,-27c21021,14794,20995,14767,20956,14767v-13,,-39,,-52,13c20891,14794,20877,14807,20851,14821r,c20838,14847,20812,14861,20799,14861v-13,,-26,,-39,-27l20760,14834r,c20747,14821,20733,14807,20720,14794v-13,-14,-39,-14,-52,-14c20629,14780,20616,14807,20603,14821v-13,13,-26,13,-26,13c20577,14834,20563,14834,20550,14807v,-174,105,-309,249,-376l20799,14431v52,-27,105,-40,157,-40l20956,14391v52,,118,13,170,40c21257,14512,21362,14646,21375,14807v,,,,,xm20367,8619r-327,l20263,8390v13,-13,13,-40,,-67c20249,8310,20223,8310,20197,8323r-275,282l19661,8605r,-80c19661,8457,19635,8404,19595,8350r-52,-54l19726,8108r393,c20145,8108,20158,8095,20158,8068v,-27,-13,-40,-39,-40l19818,8028r235,-242c20066,7773,20066,7746,20053,7719v-13,-13,-39,-13,-65,l19752,7961r,-309c19752,7625,19739,7612,19713,7612v-26,,-39,13,-39,40l19674,8055r-183,188l19438,8189v-39,-40,-104,-67,-170,-67l19190,8122r,-269l19464,7571v14,-13,14,-40,,-67c19451,7491,19425,7491,19399,7504r-222,229l19177,7397v,-27,-13,-40,-40,-40c19111,7357,19098,7370,19098,7397r,336l18876,7504v-13,-13,-40,-13,-66,c18797,7518,18797,7545,18810,7571r275,282l19085,8122r-78,c18941,8122,18889,8149,18836,8189r-52,54l18601,8055r,-403c18601,7625,18588,7612,18562,7612v-26,,-40,13,-40,40l18522,7961r-235,-242c18274,7706,18248,7706,18222,7719v-13,14,-13,40,,67l18457,8028r-301,c18130,8028,18117,8041,18117,8068v,27,13,40,39,40l18549,8108r183,188l18679,8350v-39,40,-65,107,-65,175l18614,8605r-262,l18078,8323v-13,-13,-40,-13,-66,c17999,8337,17999,8363,18012,8390r223,229l17908,8619v-27,,-40,13,-40,40c17868,8686,17881,8699,17908,8699r327,l18012,8927v-13,14,-13,41,,67c18025,9008,18038,9008,18038,9008v14,,27,,27,-14l18339,8712r262,l18601,8793v,67,26,121,65,175l18719,9021r-183,188l18143,9209v-26,,-39,14,-39,40c18104,9276,18117,9290,18143,9290r301,l18209,9531v-14,14,-14,41,,68c18222,9612,18235,9612,18235,9612v13,,26,,26,-13l18496,9357r,309c18496,9692,18509,9706,18536,9706v26,,39,-14,39,-40l18575,9263r183,-188l18810,9129v40,40,105,67,170,67l19059,9196r,268l18784,9746v-13,14,-13,40,,67c18797,9827,18823,9827,18850,9813r222,-228l19072,9921v,27,13,40,39,40c19137,9961,19150,9948,19150,9921r,-336l19373,9813v13,14,26,14,26,14c19412,9827,19425,9827,19425,9813v13,-13,13,-40,,-67l19150,9464r,-268l19229,9196v65,,118,-27,170,-67l19451,9075r184,188l19635,9666v,26,13,40,39,40c19700,9706,19713,9692,19713,9666r,-309l19949,9599v13,13,26,13,26,13c19988,9612,20001,9612,20001,9599v13,-14,13,-41,,-68l19765,9290r301,c20092,9290,20106,9276,20106,9249v,-26,-14,-40,-40,-40l19674,9209r-183,-188l19543,8968v39,-41,65,-108,65,-175l19608,8712r262,l20145,8994v13,14,26,14,26,14c20184,9008,20197,9008,20197,8994v13,-13,13,-40,,-67l19975,8699r327,c20328,8699,20341,8686,20341,8659v,-27,52,-40,26,-40xm18653,8538v,-40,13,-81,40,-107l18745,8377r248,255l18653,8632r,-94xm18758,8954r-52,-54c18679,8874,18666,8833,18666,8793r,-81l19020,8712r-262,242xm19059,9129r-79,c18941,9129,18902,9115,18876,9088r-53,-53l19072,8780r,349l19059,9129xm19059,8551r-249,-255l18863,8243v26,-27,65,-41,104,-41l19046,8202r,349l19059,8551xm19150,8189r79,c19268,8189,19307,8202,19334,8229r52,54l19137,8538r,-349l19150,8189xm19347,9088v-26,27,-66,41,-105,41l19164,9129r,-363l19412,9021r-65,67xm19517,8900r-53,54l19216,8699r353,l19569,8780r,c19569,8833,19543,8874,19517,8900xm19569,8619r-353,l19464,8363r53,54c19543,8444,19556,8484,19556,8525r,94l19569,8619xm16495,2497v13,,26,,26,-13c16534,2470,16534,2443,16521,2416r-275,-282l16246,1866r79,c16390,1866,16442,1839,16495,1799r52,-54l16730,1933r,403c16730,2363,16743,2376,16769,2376v27,,40,-13,40,-40l16809,2027r235,242c17057,2282,17070,2282,17070,2282v13,,26,,26,-13c17110,2255,17110,2228,17096,2202r-235,-242l17162,1960v26,,39,-13,39,-40c17201,1893,17188,1879,17162,1879r-393,l16586,1691r53,-53c16678,1598,16704,1530,16704,1463r,-80l16966,1383r274,282c17253,1678,17267,1678,17267,1678v13,,26,,26,-13c17306,1651,17306,1624,17293,1598r-223,-229l17397,1369v27,,40,-13,40,-40c17437,1302,17424,1289,17397,1289r-327,l17293,1061v13,-14,13,-41,,-68c17280,980,17253,980,17227,993r-274,282l16691,1275r,-80c16691,1128,16665,1074,16625,1020r-52,-53l16756,779r393,c17175,779,17188,765,17188,738v,-27,-13,-40,-39,-40l16848,698r235,-242c17096,443,17096,416,17083,389v-13,-13,-39,-13,-65,l16822,604r,-309c16822,268,16809,255,16782,255v-26,,-39,13,-39,40l16743,698r-183,188l16508,832v-40,-40,-105,-67,-170,-67l16259,765r,-268l16534,215v13,-14,13,-40,,-67c16521,134,16495,134,16468,148r-222,228l16246,40v,-27,-13,-40,-39,-40c16181,,16168,13,16168,40r,336l15945,148v-13,-14,-39,-14,-65,c15867,161,15867,188,15880,215r274,282l16154,765r-78,c16011,765,15958,792,15906,832r-52,54l15670,698r,-403c15670,268,15657,255,15631,255v-26,,-39,13,-39,40l15592,604,15356,362v-13,-13,-39,-13,-65,c15278,376,15278,403,15291,430r235,241l15226,671v-27,,-40,14,-40,40c15186,738,15199,752,15226,752r392,l15801,940r-52,53c15710,1034,15683,1101,15683,1168r,80l15422,1248,15147,967v-13,-14,-39,-14,-65,c15069,980,15069,1007,15082,1034r222,228l14977,1262v-26,,-39,13,-39,40c14938,1329,14951,1342,14977,1342r327,l15082,1571v-13,13,-13,40,,67c15095,1651,15108,1651,15108,1651v13,,26,,26,-13l15409,1356r261,l15670,1436v,68,27,121,66,175l15788,1665r-183,188l15213,1853v-27,,-40,13,-40,40c15173,1920,15186,1933,15213,1933r300,l15278,2175v-13,13,-13,40,,67c15291,2255,15304,2255,15304,2255v13,,26,,26,-13l15566,2000r,309c15566,2336,15579,2349,15605,2349v26,,39,-13,39,-40l15644,1906r183,-188l15880,1772v39,40,104,67,170,67l16128,1839r,269l15854,2390v-14,13,-14,40,,67c15867,2470,15893,2470,15919,2457r222,-229l16141,2564v,27,13,40,40,40c16207,2604,16220,2591,16220,2564r,-336l16442,2457v26,40,40,40,53,40xm16612,1544r-52,54l16311,1342r354,l16665,1423r,c16652,1477,16639,1517,16612,1544xm16547,1007r52,54c16625,1087,16639,1128,16639,1168r,80l16285,1248r262,-241xm16246,846r79,c16364,846,16403,859,16429,886r53,54l16233,1195r,-349l16246,846xm16246,1410r249,255l16442,1718v-26,27,-65,41,-104,41l16259,1759r,-349l16246,1410xm15749,1181v,-40,13,-80,39,-107l15840,1020r249,255l15736,1275r,-94l15749,1181xm15854,1611r-53,-54c15775,1530,15762,1490,15762,1450r,-81l16115,1369r-261,242xm16154,1772r-78,c16037,1772,15997,1759,15971,1732r-52,-54l16168,1423r,349l16154,1772xm16154,1195l15906,940r52,-54c15984,859,16024,846,16063,846r78,l16141,1195r13,xm1868,5947v13,,39,-13,39,-40c1907,5893,1894,5867,1868,5867r-144,l1881,5705v13,-13,13,-40,,-53c1868,5638,1842,5638,1829,5652r-144,161l1685,5665v,-13,-13,-40,-40,-40c1632,5625,1606,5638,1606,5665r,228l1554,5947r,-148c1554,5786,1541,5759,1515,5759v-14,,-40,14,-40,40l1475,6028r-288,295l1187,6175r157,-161c1358,6001,1358,5974,1344,5960v-13,-13,-39,-13,-52,l1187,6068r,-81l1344,5826v14,-13,14,-40,,-53c1331,5759,1305,5759,1292,5773r-104,107l1188,5665v,-13,-14,-40,-40,-40c1135,5625,1109,5638,1109,5665r,215l1004,5773v-13,-14,-39,-14,-52,c939,5786,939,5813,952,5826r157,161l1109,6068,1004,5960v-13,-13,-39,-13,-52,c939,5974,939,6001,952,6014r157,161l1109,6390,965,6538r,-215c965,6310,952,6283,926,6283v-13,,-39,13,-39,40l887,6618,756,6753r,-403l913,6189v13,-14,13,-41,,-54c900,6122,874,6122,860,6135l756,6242r,-80l913,6001v13,-14,13,-41,,-54c900,5934,874,5934,860,5947l756,6054r,-214c756,5826,743,5799,717,5799v-14,,-40,14,-40,41l677,6054,573,5947v-13,-13,-40,-13,-53,c507,5960,507,5987,520,6001r157,161l677,6242,573,6135v-13,-13,-40,-13,-53,c507,6148,507,6175,520,6189r157,161l677,6820,546,6954r,-215c546,6726,533,6699,507,6699v-13,,-39,13,-39,40l468,7034,246,7263r,-323l403,6779v13,-13,13,-40,,-53c389,6712,363,6712,350,6726l246,6833r,-80l403,6591v13,-13,13,-40,,-53c389,6524,363,6524,350,6538l246,6645r,-295l403,6189v13,-14,13,-41,,-54c389,6122,363,6122,350,6135l246,6242r,-80l403,6001v13,-14,13,-41,,-54c389,5934,363,5934,350,5947l246,6054r,-214c246,5826,232,5799,206,5799v-13,,-39,14,-39,41l167,6054,62,5947v-13,-13,-39,-13,-52,c-3,5960,-3,5987,10,6001r157,161l167,6242,62,6135v-13,-13,-39,-13,-52,c-3,6148,-3,6175,10,6189r157,161l167,6645,62,6538v-13,-14,-39,-14,-52,c-3,6551,-3,6578,10,6591r157,162l167,6833,62,6726v-13,-14,-39,-14,-52,c-3,6739,-3,6766,10,6779r157,161l167,7343,75,7451v-13,13,-13,40,,53c89,7518,115,7518,128,7504l259,7370r379,l795,7531v13,14,39,14,52,c860,7518,860,7491,847,7477l743,7370r78,l978,7531v13,14,39,14,52,c1044,7518,1044,7491,1030,7477l926,7370r288,l1371,7531v13,14,39,14,52,c1436,7518,1436,7491,1423,7477l1318,7370r79,l1554,7531v13,14,39,14,52,c1619,7518,1619,7491,1606,7477l1501,7370r210,c1724,7370,1750,7357,1750,7330v,-14,-13,-41,-39,-41l1501,7289r105,-107c1619,7169,1619,7142,1606,7128v-13,-13,-39,-13,-52,l1397,7289r-79,l1423,7182v13,-13,13,-40,,-54c1410,7115,1384,7115,1371,7128r-157,161l926,7289r104,-107c1044,7169,1044,7142,1030,7128v-13,-13,-39,-13,-52,l821,7289r-91,l834,7182v13,-13,13,-40,,-54c821,7115,795,7115,782,7128l625,7289r-301,l546,7061r262,c821,7061,847,7048,847,7021v,-13,-13,-40,-39,-40l612,6981,743,6846r444,l1344,7008v14,13,40,13,53,c1410,6994,1410,6967,1397,6954l1292,6846r79,l1528,7008v13,13,39,13,52,c1593,6994,1593,6967,1580,6954l1475,6846r210,c1698,6846,1724,6833,1724,6806v,-13,-13,-40,-39,-40l1475,6766r105,-107c1593,6645,1593,6618,1580,6605v-13,-14,-39,-14,-52,l1371,6766r-79,l1397,6659v13,-14,13,-41,,-54c1384,6591,1358,6591,1344,6605r-157,161l808,6766,939,6632r262,c1214,6632,1240,6618,1240,6591v,-13,-13,-40,-39,-40l1004,6551r144,-148l1344,6403r157,162c1515,6578,1541,6578,1554,6565v13,-14,13,-41,,-54l1449,6403r79,l1685,6565v13,13,39,13,52,c1750,6551,1750,6524,1737,6511l1632,6403r210,c1855,6403,1881,6390,1881,6363v,-13,-13,-40,-39,-40l1632,6323r105,-107c1750,6202,1750,6175,1737,6162v-13,-14,-39,-14,-52,l1528,6323r-79,l1554,6216v13,-14,13,-41,,-54c1541,6148,1515,6148,1501,6162r-157,161l1214,6323r274,-282l1711,6041v13,,39,-13,39,-40c1750,5987,1737,5960,1711,5960r-144,l1619,5907r249,l1868,5947xm10961,14203v,,13,,,c10987,14203,11000,14190,11000,14176r13,-53c11013,14109,11000,14082,10987,14082v-13,,-40,14,-40,27l10934,14163v,13,13,27,27,40xm10843,14378v52,,91,-54,104,-81c10960,14284,10960,14257,10934,14243v-13,-13,-39,-13,-52,14c10856,14284,10843,14297,10830,14297v-26,,-40,14,-40,40c10817,14364,10830,14378,10843,14378xm11104,13639r-261,c10777,13639,10725,13653,10660,13680v-13,-27,-40,-41,-53,-68c10581,13586,10555,13572,10529,13545v13,-13,26,-40,26,-53c10555,13465,10555,13438,10529,13424r65,-53c10594,13371,10594,13371,10594,13371v13,-14,26,-40,13,-67c10594,13277,10568,13263,10542,13250r-209,-13c10293,13237,10267,13250,10254,13277v-13,13,-13,40,,67c10254,13344,10254,13344,10254,13344r52,67c10293,13424,10280,13451,10280,13478v,27,,40,13,54c10202,13572,10097,13653,10058,13760v,,,14,-13,14c10032,13760,10032,13747,10019,13747v-14,-27,-40,-41,-53,-54c9979,13680,9979,13666,9992,13653v,-27,,-41,-13,-54l10032,13559v,,,,,c10045,13545,10058,13518,10045,13505v-13,-27,-26,-40,-66,-54l9796,13424v-39,,-65,14,-78,27c9705,13465,9705,13492,9718,13505v,,,,,l9757,13559v-13,13,-26,27,-26,53c9731,13626,9731,13639,9731,13666v-92,27,-183,94,-223,188l9495,13894v-13,14,-13,27,-26,54l9260,13948v-26,,-53,13,-66,27c9181,14002,9181,14029,9181,14042r66,161c9247,14203,9247,14217,9247,14217v,,,13,,13c9312,14364,9443,14498,9600,14512r,295l9391,14807v-144,,-262,-80,-314,-215c9063,14566,9077,14552,9090,14525v13,-13,26,-27,52,-27c9168,14498,9181,14512,9194,14525v13,14,40,27,53,14c9260,14525,9273,14498,9260,14485v-26,-40,-66,-67,-118,-67c9090,14418,9050,14445,9024,14485v-26,40,-26,81,-13,134c9077,14780,9220,14888,9391,14888r1726,c11144,14888,11157,14874,11157,14847v,-26,-13,-40,-40,-40l10804,14807r,-282l10817,14525v144,,261,-147,287,-295l11170,13975v,,,,,-14l11209,13800v13,-40,,-67,-26,-94c11183,13653,11144,13639,11104,13639xm10542,13331r-66,53l10437,13384r-39,l10333,13317r209,14xm10490,13492v,13,-14,26,-27,26l10385,13518v-13,,-26,-13,-26,-26c10359,13478,10372,13465,10385,13465r,l10424,13465r39,c10490,13465,10490,13478,10490,13492xm10071,13975v13,-40,26,-81,39,-121l10123,13814v,-14,,-14,13,-27c10202,13653,10346,13572,10424,13586v39,,92,40,144,80c10581,13680,10594,13693,10607,13706v-39,27,-78,54,-117,94c10490,13800,10490,13800,10490,13800v-27,41,-53,67,-79,121c10411,13921,10411,13935,10411,13935v-26,53,-39,120,-39,174l10097,14109v-39,-40,-39,-80,-26,-134xm9979,13518r-52,27l9875,13532r-40,-40l9979,13518xm9927,13639v,14,-13,14,-13,14l9848,13639v-13,,-13,-13,-13,-13c9835,13612,9848,13612,9848,13612v,,,,,l9914,13626v13,,26,,13,13xm9600,13921r13,-40c9665,13774,9809,13706,9875,13720v39,,78,40,117,80c10005,13814,10019,13841,10032,13854v,,13,13,13,13c10032,13894,10019,13921,10019,13948v-14,54,-14,121,,161l9796,14109v-65,,-118,-40,-144,-94l9639,13988v-13,-13,-26,-27,-39,-40c9587,13935,9587,13921,9600,13921xm10725,14794r-994,l9731,14512r994,l10725,14794xm11052,14190v-26,107,-118,228,-222,228l9665,14418v-65,,-131,-27,-183,-81l9495,14337v26,,39,-13,39,-40c9534,14270,9521,14257,9495,14257r-78,c9404,14243,9404,14230,9391,14230v13,,26,-13,26,-40c9417,14163,9404,14149,9377,14149r-13,l9299,13988r222,c9534,13988,9548,13988,9548,14002r13,27c9600,14109,9678,14163,9770,14163r615,c10411,14163,10424,14149,10424,14123v,-54,13,-121,39,-175l11104,13948r-52,242xm11157,13774r,26l10804,13800v-27,,-40,14,-40,41c10764,13867,10777,13881,10804,13881r327,l11117,13921r-614,c10516,13908,10516,13894,10529,13881r131,c10686,13881,10699,13867,10699,13841v,-27,-13,-41,-39,-41l10607,13800v26,-13,40,-26,66,-40c10725,13733,10790,13720,10843,13720r261,l11104,13720v13,,27,,27,13c11157,13747,11157,13760,11157,13774xm10450,13720v,,13,,13,c10476,13720,10490,13706,10490,13706v13,-13,,-40,-14,-53l10450,13639v-13,-13,-39,,-52,14c10385,13666,10398,13693,10411,13706r39,14xm9914,13894v13,14,13,14,26,14c9953,13908,9953,13908,9966,13894v13,-13,13,-40,,-53l9927,13800v-13,-13,-39,-13,-52,c9862,13814,9862,13841,9875,13854r39,40xm19962,12981r-262,c19635,12981,19582,12995,19517,13022v-13,-27,-39,-41,-53,-67c19438,12928,19412,12914,19386,12888v13,-14,26,-41,26,-54c19412,12807,19412,12780,19386,12767r65,-54c19451,12713,19451,12713,19451,12713v13,-13,27,-40,13,-67c19451,12619,19425,12606,19399,12592r-209,-13c19150,12579,19124,12592,19111,12619v-13,13,-13,40,,67c19111,12686,19111,12686,19111,12686r53,67c19150,12767,19137,12794,19137,12820v,27,,41,13,54c19059,12914,18954,12995,18915,13102v,,,14,-13,14c18889,13102,18889,13089,18876,13089v-13,-27,-40,-40,-53,-54c18836,13022,18836,13008,18850,12995v,-27,,-40,-14,-54l18889,12901v,,,,,c18902,12888,18915,12861,18902,12847v-13,-27,-26,-40,-66,-53l18653,12767v-39,,-65,13,-78,27c18562,12807,18562,12834,18575,12847v,,,,,l18614,12901v-13,13,-26,27,-26,54c18588,12968,18588,12981,18588,13008v-92,27,-183,94,-223,188l18392,13223v-13,14,-13,27,-27,54l18156,13277v-26,,-52,13,-65,27c18078,13331,18078,13357,18078,13371r65,161c18143,13532,18143,13545,18143,13545v,,,14,,14c18209,13693,18339,13827,18496,13841r,295l18287,14136v-144,,-262,-81,-314,-215c17960,13894,17973,13881,17986,13854v13,-13,26,-27,52,-27c18065,13827,18078,13841,18091,13854v13,13,39,27,52,13c18156,13854,18169,13827,18156,13814v-26,-40,-65,-67,-118,-67c17986,13747,17947,13774,17921,13814v-26,40,-26,80,-13,134c17973,14109,18117,14217,18287,14217r1727,c20040,14217,20053,14203,20053,14176v,-27,-13,-40,-39,-40l19635,14136r,-282l19648,13854v144,,261,-148,287,-295l20001,13304v,,,,,-14l20040,13129v13,-40,,-67,-26,-94c20027,12995,20001,12981,19962,12981xm19399,12673r-65,53l19294,12726r-39,l19190,12659r209,14xm19347,12834v,13,-13,27,-26,27l19242,12861v-13,,-26,-14,-26,-27c19216,12820,19229,12807,19242,12807r,l19321,12807v13,,26,13,26,27xm18928,13304v13,-41,26,-81,39,-121l18980,13143v,-14,,-14,13,-27c19059,12981,19203,12901,19281,12914v40,,92,41,144,81c19438,13008,19451,13022,19464,13035v-39,27,-78,54,-117,94c19347,13129,19347,13129,19347,13129v-26,40,-53,67,-79,121c19268,13250,19268,13263,19268,13263v-26,54,-39,121,-39,175l18954,13438v-39,-27,-39,-67,-26,-134xm18836,12861r-52,27l18758,12888r-26,l18693,12847r143,14xm18784,12981v,14,-13,14,-13,14l18706,12981v-13,,-13,-13,-13,-13c18693,12955,18706,12955,18706,12955v,,,,,l18771,12968v13,-13,13,,13,13xm18457,13250r13,-40c18522,13102,18666,13035,18732,13049v39,,78,40,118,80c18863,13143,18876,13169,18889,13183v,,13,13,13,13c18889,13223,18876,13250,18876,13277v-13,54,-13,121,,161l18653,13438v-65,,-117,-40,-144,-94l18496,13317v-13,-13,-26,-27,-39,-40c18444,13277,18444,13263,18457,13250xm19582,14136r-994,l18588,13854r994,l19582,14136xm19896,13532v-26,107,-118,228,-222,228l18522,13760v-65,,-130,-27,-183,-80l18352,13680v27,,40,-14,40,-41c18392,13612,18379,13599,18352,13599r-78,c18261,13586,18261,13572,18248,13572v13,,26,-13,26,-40c18274,13505,18261,13492,18235,13492r-27,l18143,13331r222,c18379,13331,18392,13331,18392,13344r13,27c18444,13451,18522,13505,18614,13505r615,c19255,13505,19268,13492,19268,13465v,-54,13,-121,39,-175l19949,13290r-53,242xm20001,13102r,27l19648,13129v-27,,-40,14,-40,40c19608,13196,19621,13210,19648,13210r327,l19962,13250r-615,c19360,13237,19360,13223,19373,13210r131,c19530,13210,19543,13196,19543,13169v,-26,-13,-40,-39,-40l19451,13129v27,-13,40,-27,66,-40c19569,13062,19635,13049,19687,13049r262,l19949,13049v13,,26,,26,13c19975,13075,20014,13089,20001,13102xm19818,13532v,13,,13,,c19844,13532,19857,13518,19857,13505r13,-54c19870,13438,19857,13411,19844,13411v-13,,-39,13,-39,27l19792,13492v,26,,40,26,40xm19700,13720v52,,92,-54,105,-81c19818,13626,19818,13599,19792,13586v-14,-14,-40,-14,-53,13c19713,13626,19700,13639,19687,13639v-26,,-39,14,-39,41c19661,13706,19687,13720,19700,13720xm19307,13062v,,14,,14,c19334,13062,19347,13049,19347,13049v13,-14,,-41,-13,-54l19307,12981v-13,-13,-39,,-52,14c19242,13008,19255,13035,19268,13049r39,13xm18771,13237v13,13,13,13,26,13c18810,13250,18810,13250,18823,13237v13,-14,13,-41,,-54l18784,13143v-13,-14,-39,-14,-52,c18719,13156,18719,13183,18732,13196r39,41xm21231,5477r-26,27c21191,5517,21191,5544,21205,5558v13,13,13,13,26,13c21244,5571,21244,5571,21257,5558r26,-27c21296,5517,21296,5491,21283,5477v-13,-13,-39,-13,-52,xm21558,5356r-39,c21505,5356,21479,5370,21479,5397v,26,13,40,40,40l21558,5437v13,,39,-14,39,-40c21597,5370,21584,5356,21558,5356xm21505,5477v-13,-13,-39,-13,-52,c21440,5491,21440,5517,21453,5531r26,27c21492,5571,21492,5571,21505,5571v14,,13,,27,-13c21545,5544,21545,5517,21532,5504r-27,-27xm21335,5558r,40c21335,5611,21348,5638,21375,5638v26,,39,-13,39,-40l21414,5558v,-14,-13,-41,-39,-41c21348,5517,21335,5531,21335,5558xm21362,5276v13,,39,-14,39,-40l21401,5195v,-13,-13,-40,-39,-40c21335,5155,21322,5168,21322,5195r,41c21335,5249,21348,5276,21362,5276xm21191,5330v14,,27,13,40,13c21270,5356,21309,5383,21335,5410v13,13,13,13,27,13c21375,5423,21375,5423,21388,5410v13,-13,13,-40,,-54c21348,5316,21296,5289,21257,5262v-13,,-39,-13,-52,-13c21191,5249,21165,5262,21165,5276v-13,40,,54,26,54xm19621,4537v14,,14,,27,c19674,4537,19687,4524,19700,4511r26,-27l20577,5356v26,27,52,41,91,41c20694,5397,20734,5383,20760,5356r13,-13l21322,5907v13,13,13,13,26,13c21362,5920,21362,5920,21375,5907v13,-14,13,-40,,-54l20825,5289r79,-80c20917,5236,20943,5249,20969,5276v39,13,79,27,105,40c21074,5316,21074,5316,21074,5316v13,,26,-13,39,-27c21113,5276,21100,5249,21087,5249v-26,,-66,-13,-92,-27c20969,5209,20956,5195,20943,5168r65,-67c21061,5048,21061,4967,21008,4913r-235,-241c20773,4672,20773,4672,20773,4672r-615,-631l20184,4014v26,-27,26,-54,13,-81c20184,3907,20158,3880,20132,3880r-537,-67c19569,3813,19530,3826,19504,3839v-26,27,-40,54,-26,94l19543,4484v26,13,52,40,78,53xm20629,5316r,-711l20734,4712r,161c20734,4887,20747,4913,20773,4913v13,,39,-13,39,-40l20812,4793r183,187c21021,5007,21021,5048,20995,5061r-183,188l20812,5007v,-13,-13,-40,-39,-40c20760,4967,20734,4980,20734,5007r,323l20720,5343v-26,,-65,,-91,-27l20629,5316v,,,,,xm20184,4148r105,108l20289,4819v,14,13,41,39,41c20341,4860,20367,4846,20367,4819r,-483l20563,4537v,,,,,l20563,5249r-196,-201c20367,5048,20367,5048,20367,5034r,-80c20367,4940,20354,4913,20328,4913v-13,,-39,14,-39,41l20289,4967r-105,-107l20184,4148xm19582,3893v13,-13,13,-13,26,-13l20145,3947v,,13,,13,13c20158,3960,20158,3974,20158,3974r-105,107c20040,4094,20040,4121,20053,4135v13,13,39,13,53,l20119,4121r,698l19962,4631v,,,,,l19962,4470v,-13,-13,-40,-40,-40c19896,4430,19883,4444,19883,4470r,94l19778,4457r,-13l19883,4336r,14c19883,4363,19896,4390,19922,4390v27,,40,-14,40,-40l19962,4269r52,-54c20027,4202,20027,4175,20014,4162v-13,-14,-39,-14,-52,l19713,4417v,,,,,l19648,4484v,,-13,,-13,c19635,4484,19621,4484,19621,4470r-65,-550c19569,3907,19569,3893,19582,3893xm21479,5316v13,,13,,26,-13l21532,5276v13,-14,13,-40,,-54c21519,5209,21492,5209,21479,5222r-26,27c21440,5262,21440,5289,21453,5303v13,13,13,13,26,13xm17541,14861v,,,,,l17201,14982v-39,-41,-105,-67,-170,-67c16966,14915,16913,14941,16861,14982r-340,-121c16521,14861,16521,14861,16521,14861v-39,,-66,,-92,27c16403,14915,16390,14955,16390,14995r,376c16390,15411,16403,15452,16429,15478v26,14,53,27,79,27c16521,15505,16521,15505,16534,15505v,,,,,l16730,15438v-91,94,-144,215,-144,349l16586,16311r,c16508,16311,16442,16378,16442,16458v,81,66,148,144,148l16874,16606r,27c16874,16727,16953,16807,17044,16807v92,,170,-80,170,-174l17214,16606r288,c17581,16606,17646,16539,17646,16458v,-80,-65,-147,-144,-147l17502,16311r,-524c17502,15653,17450,15532,17358,15438r196,67c17554,15505,17554,15505,17554,15505v13,,13,,27,c17607,15505,17633,15492,17659,15478v26,-26,39,-67,39,-107l17698,14995v,-40,-13,-80,-39,-94c17607,14861,17581,14847,17541,14861xm16900,15035v,,,,,c16939,14995,16979,14968,17031,14968v52,,105,27,131,67l17162,15035v26,41,52,81,52,135c17214,15223,17201,15264,17162,15304v,,-13,13,-13,13c17136,15317,17136,15317,17136,15331v-26,27,-66,27,-105,27c16992,15358,16953,15344,16913,15317v,,,,,c16913,15317,16900,15304,16900,15304v-39,-40,-52,-81,-52,-134c16848,15116,16861,15076,16900,15035xm16992,15666v-13,,-26,14,-26,27l16966,15734v-13,,-27,13,-40,13l16913,15747r,-27c16913,15707,16900,15693,16887,15693v-13,,-26,14,-26,27l16861,15787r-26,14c16835,15801,16822,15801,16822,15801v,,,,,-14l16861,15358r13,c16874,15358,16874,15358,16874,15358v,,,,13,c16926,15384,16979,15411,17031,15411v52,,105,-13,144,-53c17175,15358,17175,15358,17175,15358v,,,,,c17175,15358,17175,15358,17175,15358v,,,,,c17175,15358,17175,15358,17175,15358v,,,,,l17175,15358r,13c17175,15371,17175,15371,17175,15371r39,430c17214,15801,17214,15814,17214,15814v,,,,-13,l17096,15760v-26,-13,-65,-26,-104,-26l16992,15707v26,-27,13,-41,,-41xm16508,15425v-13,,-26,,-40,-14c16455,15398,16442,15384,16442,15358r,-376c16442,14955,16455,14941,16468,14928v14,-13,27,-13,40,-13l16822,15035v-26,41,-40,81,-40,135c16782,15223,16796,15264,16822,15317r-314,108xm17149,16593v,67,-53,120,-118,120c16966,16713,16913,16660,16913,16593r,-27l17136,16566r,27l17149,16593xm17424,15760r,524l17358,16284r,-27c17358,16244,17345,16230,17332,16230v-13,,-26,14,-26,27l17306,16284r-53,c17253,16270,17240,16257,17227,16257v-13,,-26,13,-26,27l16953,16284v-14,,-27,13,-27,27c16926,16324,16939,16338,16953,16338r536,c17528,16338,17567,16378,17567,16418v,40,-39,81,-78,81l16573,16499v-39,,-78,-41,-78,-81c16495,16378,16534,16338,16573,16338r183,c16769,16338,16782,16324,16782,16311v,-14,-13,-27,-26,-27l16652,16284r,-524c16652,15640,16704,15519,16796,15452r-40,349c16756,15827,16769,15854,16782,15868v27,13,53,13,79,l16966,15814v39,-27,104,-27,144,l17214,15868v13,,26,13,39,13c17267,15881,17280,15881,17293,15868v26,-14,39,-41,26,-67l17280,15438v78,67,144,188,144,322xm17620,15358v,26,-13,40,-26,53c17581,15425,17567,15425,17554,15425r-314,-108c17267,15277,17280,15223,17280,15170v,-54,-13,-94,-40,-135l17554,14915v13,,27,,40,13c17607,14941,17620,14955,17620,14982r,376xm17541,14955v-13,13,-13,27,,40l17541,15089v,14,13,27,26,27c17581,15116,17594,15103,17594,15089r,-94c17594,14982,17594,14968,17581,14968v-14,-27,-27,-27,-40,-13xm16521,15264v,-14,-13,-27,-26,-27c16482,15237,16468,15250,16468,15264r,94c16468,15371,16468,15384,16482,15384v,,13,14,26,14c16521,15398,16521,15398,16534,15384v13,-13,13,-26,,-40l16534,15264r-13,xm17031,15103v13,,26,13,39,13c17083,15129,17083,15143,17083,15156v,14,13,27,27,27c17123,15183,17136,15170,17136,15156v,-40,-13,-67,-26,-80c17083,15049,17057,15035,17018,15035v-13,,-26,14,-26,27c16992,15076,17018,15103,17031,15103xe" fillcolor="#21409a [3204]" stroked="f" strokeweight="1pt">
                  <v:stroke miterlimit="4" joinstyle="miter"/>
                  <v:path arrowok="t" o:extrusionok="f" o:connecttype="custom" o:connectlocs="1047966,1021587;1047966,1021587;1047966,1021587;1047966,1021587" o:connectangles="0,90,180,270"/>
                </v:shape>
                <v:shape id="Shape" o:spid="_x0000_s1047" style="position:absolute;left:5588;top:12303;width:22968;height:22455;visibility:visible;mso-wrap-style:square;v-text-anchor:middle" coordsize="21600,2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" path="m573,13363v-12,,-12,,-24,l430,13449r-120,-86c299,13363,299,13363,287,13363r-24,13c251,13376,251,13388,263,13400v,12,12,12,24,l299,13388r119,85c418,13473,430,13473,430,13473v,,12,,12,l561,13388r36,24c609,13412,621,13412,621,13412v,-12,,-24,,-24l573,13363xm573,13009r,-36c573,12936,549,12899,513,12887v,,,-12,,-12c513,12826,478,12789,430,12789v-48,,-84,37,-84,86c346,12875,346,12887,346,12887v-36,12,-59,49,-59,86l287,13009c119,13070,,13229,,13412v,232,191,428,418,428c645,13840,836,13644,836,13412v12,-183,-108,-342,-263,-403xm430,12814v24,,48,24,48,49c478,12863,478,12863,478,12875v,,,,,l370,12875v,,,,,c370,12875,370,12875,370,12863v12,-25,36,-49,60,-49xm322,12973v,-25,24,-49,48,-49l478,12924v23,,47,24,47,49l525,13009v-35,-12,-71,-12,-107,-12c382,12997,346,12997,310,13009r,-36l322,12973xm704,13302r96,c800,13327,812,13339,812,13363r-119,86l669,13437v-12,,-24,,-24,c645,13449,645,13461,645,13461r36,24c681,13485,693,13485,693,13485v,,11,,11,l812,13400v,12,,12,,24c812,13461,800,13510,800,13546r-561,c227,13546,227,13559,227,13559v,,12,12,12,12l788,13571v-60,146,-191,244,-358,244c263,13815,131,13717,72,13571r83,c167,13571,167,13559,167,13559v,,-12,-13,-12,-13l48,13546v-12,-36,-12,-73,-12,-122c36,13412,36,13412,36,13400r107,85c143,13485,155,13485,155,13485v,,12,,12,l227,13449v12,,12,-12,,-25c215,13412,215,13412,203,13424r-48,37l36,13376v,-25,12,-37,12,-62l621,13314v12,,12,-12,12,-12c633,13290,621,13290,621,13290r-549,c131,13144,263,13046,430,13046v167,,298,98,358,244l716,13290v-12,,-12,12,-12,12c693,13290,704,13302,704,13302xm20537,12863v-12,,-12,,-24,l20394,12948r-119,-85c20263,12863,20263,12863,20251,12863r-24,12c20215,12875,20215,12887,20227,12899v,13,12,13,24,l20263,12887r119,86c20382,12973,20394,12973,20394,12973v,,12,,12,l20525,12887r36,25c20573,12912,20585,12912,20585,12912v,-13,,-25,,-25l20537,12863xm20537,12521r,-37c20537,12448,20513,12411,20478,12399v,,,-13,,-13c20478,12338,20442,12301,20394,12301v-48,,-84,37,-84,85c20310,12386,20310,12399,20310,12399v-35,12,-59,49,-59,85l20251,12521v-167,61,-287,220,-287,403c19964,13156,20155,13351,20382,13351v227,,418,-195,418,-427c20824,12741,20704,12582,20537,12521xm20394,12325v24,,48,25,48,49c20442,12374,20442,12374,20442,12386v,,,,,l20334,12386v,,,,,c20334,12386,20334,12386,20334,12374v12,-24,36,-49,60,-49xm20299,12472v,-24,23,-49,47,-49l20454,12423v24,,48,25,48,49l20502,12509v-36,-13,-72,-13,-108,-13c20358,12496,20322,12496,20287,12509r,-37l20299,12472xm20681,12802r95,c20776,12826,20788,12838,20788,12863r-119,85l20645,12936v-12,,-24,,-24,c20621,12948,20621,12960,20621,12960r36,25c20657,12985,20669,12985,20669,12985v,,12,,12,l20788,12899v,13,,13,,25c20788,12960,20776,13009,20776,13046r-561,c20203,13046,20203,13058,20203,13058v,,12,12,12,12l20764,13070v-60,147,-191,244,-358,244c20239,13314,20107,13217,20048,13070r83,c20143,13070,20143,13058,20143,13058v,,-12,-12,-12,-12l20024,13046v-12,-37,-12,-73,-12,-122c20012,12912,20012,12912,20012,12899r107,86c20119,12985,20131,12985,20131,12985v,,12,,12,l20203,12948v12,,12,-12,,-24c20203,12912,20191,12912,20179,12924r-48,36l20012,12875v,-25,12,-37,12,-61l20597,12814v12,,12,-12,12,-12c20609,12802,20597,12789,20597,12789r-561,c20095,12643,20227,12545,20394,12545v167,,299,98,358,244l20681,12789v-12,,-12,13,-12,13c20669,12802,20669,12802,20681,12802xm17648,8137v,-183,-120,-342,-287,-403l17361,7698v,-37,-24,-74,-60,-86c17301,7612,17301,7600,17301,7600v,-49,-35,-85,-83,-85c17170,7515,17134,7551,17134,7600v,,,12,,12c17099,7624,17075,7661,17075,7698r,36c16907,7795,16788,7954,16788,8137v,232,191,428,418,428c17433,8565,17648,8369,17648,8137xm17218,7527v24,,48,24,48,49c17266,7576,17266,7576,17266,7588v,,,,,l17158,7588v,,,,,c17158,7588,17158,7588,17158,7576v12,-25,36,-49,60,-49xm17122,7686v,-25,24,-49,48,-49l17278,7637v23,,47,24,47,49l17325,7722v-35,-12,-71,-12,-107,-12c17182,7710,17146,7710,17110,7722r,-36l17122,7686xm16872,8284r83,c16967,8284,16967,8272,16967,8272v,,-12,-13,-12,-13l16848,8259v-12,-36,-12,-73,-12,-122c16836,8125,16836,8125,16836,8113r107,85c16943,8198,16955,8198,16955,8198v,,12,,12,l17027,8162v12,,12,-13,,-25c17027,8125,17015,8125,17003,8137r-48,37l16836,8088v,-24,12,-36,12,-61l17421,8027v12,,12,-12,12,-12c17433,8015,17421,8003,17421,8003r-561,c16919,7856,17051,7759,17218,7759v167,,298,97,358,244l17504,8003v-11,,-11,12,-11,12c17493,8015,17504,8027,17504,8027r96,c17600,8052,17612,8064,17612,8088r-119,86l17469,8162v-12,,-24,,-24,c17445,8174,17445,8186,17445,8186r36,25c17481,8211,17493,8211,17493,8211v,,11,,11,l17612,8125v,12,,12,,24c17612,8186,17600,8235,17600,8272r-573,c17015,8272,17015,8284,17015,8284v,,12,12,12,12l17576,8296v-60,147,-191,244,-358,244c17051,8540,16919,8430,16872,8284xm17075,8113r12,-12l17206,8186v,,12,,12,c17218,8186,17230,8186,17230,8186r119,-85l17385,8125v12,,24,,24,c17409,8113,17409,8101,17409,8101r-36,-25c17361,8076,17361,8076,17349,8076r-119,86l17110,8076v-11,,-11,,-23,l17063,8088v-12,,-12,13,,25c17063,8125,17075,8125,17075,8113xm9719,11776v-12,,-12,,-23,l9576,11861r-119,-85c9445,11776,9445,11776,9433,11776r-24,12c9397,11788,9397,11800,9409,11813v,12,12,12,24,l9445,11800r119,86c9564,11886,9576,11886,9576,11886v,,12,,12,l9707,11800r36,25c9755,11825,9767,11825,9767,11825v,-12,,-25,,-25l9719,11776xm9719,11434r,-37c9719,11361,9696,11324,9660,11312v,,,-12,,-12c9660,11251,9624,11214,9576,11214v-48,,-83,37,-83,86c9493,11300,9493,11312,9493,11312v-36,12,-60,49,-60,85l9433,11434v-167,61,-287,220,-287,403c9146,12069,9337,12264,9564,12264v227,,418,-195,418,-427c9994,11654,9875,11495,9719,11434xm9576,11239v24,,48,24,48,49c9624,11288,9624,11288,9624,11300v,,,,,l9516,11300v,,,,,c9516,11300,9516,11300,9516,11288v,-25,24,-49,60,-49xm9469,11385v,-24,24,-49,47,-49l9624,11336v24,,48,25,48,49l9672,11422v-36,-12,-72,-12,-108,-12c9528,11410,9493,11410,9457,11422r,-37l9469,11385xm9851,11715r95,c9946,11739,9958,11752,9958,11776r-119,85l9815,11849v-12,,-24,,-24,c9791,11861,9791,11874,9791,11874r36,24c9827,11898,9839,11898,9839,11898v,,12,,12,l9958,11813v,12,,12,,24c9958,11874,9946,11922,9946,11959r-561,c9373,11959,9373,11971,9373,11971v,13,12,13,12,13l9934,11984v-59,146,-191,244,-358,244c9421,12228,9278,12130,9218,11984r83,c9313,11984,9313,11971,9313,11971v,,-12,-12,-12,-12l9194,11959v-12,-37,-12,-73,-12,-122c9182,11825,9182,11825,9182,11813r108,85c9290,11898,9301,11898,9301,11898v,,12,,12,l9373,11861v12,,12,-12,,-24c9373,11825,9361,11825,9349,11837r-48,37l9182,11788v,-24,12,-36,12,-61l9767,11727v12,,12,-12,12,-12c9779,11715,9767,11703,9767,11703r-561,c9266,11556,9397,11458,9564,11458v167,,299,98,358,245l9851,11703v-12,,-12,12,-12,12c9839,11715,9839,11715,9851,11715xm21481,11874r-275,-281c21194,11581,21194,11568,21194,11556r,-598c21254,10921,21290,10860,21290,10787v,-122,-96,-208,-203,-208l20728,10579v36,-73,96,-195,96,-280c20824,10164,20752,10054,20669,10054v-84,,-156,110,-156,245c20513,10384,20573,10518,20609,10592v-84,24,-143,109,-143,207c20466,10872,20501,10933,20561,10970r,757c20561,11813,20597,11886,20657,11947r286,293l20943,12240v,,,,,l21051,12350v59,61,143,98,227,98c21361,12448,21445,12411,21504,12350v60,-61,96,-147,96,-232c21600,12032,21540,11935,21481,11874xm20573,10299v,-98,36,-159,72,-159c20681,10140,20716,10213,20716,10299v,61,-47,158,-71,232c20609,10457,20573,10360,20573,10299xm20525,10787v,-73,60,-134,132,-134l21075,10653v71,,131,61,131,134c21206,10860,21146,10921,21075,10921r-418,c20585,10921,20525,10872,20525,10787xm20991,12216r48,-49c21051,12154,21051,12130,21039,12106v-12,-13,-36,-13,-60,l20931,12154r-47,-48l20907,12081v12,-12,12,-36,,-61c20896,12008,20872,12008,20848,12020r-24,25l20788,12008v24,-24,36,-49,48,-73c20848,11910,20836,11886,20824,11886v-24,-12,-48,,-48,12c20764,11910,20752,11935,20740,11947r-59,-61c20633,11837,20609,11776,20609,11715r,-122c20645,11593,20681,11617,20704,11642v12,,12,12,24,12c20740,11654,20752,11654,20764,11642v12,-13,12,-37,-12,-61c20704,11544,20657,11520,20597,11520r,-196l20955,11324v24,,36,-12,36,-36c20991,11263,20979,11251,20955,11251r-358,l20597,11153r84,61c20693,11214,20693,11227,20704,11227v12,,12,,24,-13l20764,11190v12,-12,24,-37,12,-61c20764,11117,20740,11104,20716,11117r-12,12l20597,11056r,-49c20609,11007,20621,11007,20633,11007r418,c21063,11007,21075,11007,21087,11007r,61l20991,11141r-119,-85c20860,11043,20836,11043,20824,11056r-12,12c20800,11080,20788,11104,20800,11129v12,12,36,24,48,12l20967,11227v12,,12,12,24,12c21003,11239,21003,11239,21015,11227r84,-49l21099,11275r-12,c21087,11275,21087,11275,21087,11275v-24,,-36,13,-36,37c21051,11336,21063,11349,21087,11349r12,l21099,11385r-60,c21015,11385,21003,11397,21003,11422v,24,12,37,36,37l21099,11459r,122c21099,11617,21110,11642,21134,11666r144,147l21051,12045v-12,12,-12,36,,61c21063,12118,21063,12118,21075,12118v12,,24,,24,-12l21325,11874r48,48l21027,12277r-36,-61xm21421,12289v-84,85,-227,97,-323,24l21445,11959v36,37,48,98,48,147c21493,12179,21469,12240,21421,12289xm20812,11690v-24,13,-36,25,-24,49c20800,11764,20800,11788,20800,11800v,,,13,,13c20800,11837,20812,11849,20836,11849v,,,,,c20860,11849,20872,11837,20872,11813v,-13,,-13,,-25c20872,11752,20872,11727,20860,11690v-12,,-24,-12,-48,xm6866,9847v-24,,-60,12,-60,49c6806,9920,6818,9957,6854,9957v24,,59,12,83,12c6937,9969,6949,9969,6949,9969v24,,48,-12,48,-49c6997,9896,6985,9859,6961,9859v-36,,-60,-12,-95,-12xm5922,9822v-83,13,-167,25,-250,37c5648,9859,5624,9896,5636,9920v,24,24,49,48,49c5684,9969,5696,9969,5696,9969v83,-12,155,-25,238,-37c5958,9932,5982,9908,5982,9871v,-36,-36,-49,-60,-49xm6722,9822v-71,-12,-155,-12,-226,-24c6496,9786,6496,9773,6496,9761r,-268c6567,9505,6639,9517,6722,9517v144,,287,-24,430,-85c7152,9432,7152,9432,7152,9432v,,,,,c7152,9432,7152,9432,7152,9432v,,,,,c7152,9432,7152,9432,7164,9432v,,,,,c7164,9432,7164,9432,7164,9419r,c7164,9419,7164,9419,7164,9407v,,,,,c7164,9407,7164,9395,7164,9395v,,,,,c7164,9395,7164,9383,7164,9383r,c7164,9383,7164,9371,7164,9371v,,,,,c7164,9371,7164,9358,7164,9358v,,,,,c7164,9358,7164,9358,7164,9358v,,,,,l6901,8907v36,-13,72,-25,108,-37c7009,8870,7009,8870,7009,8870v,,,,,c7009,8870,7009,8870,7009,8870v,,,,,c7009,8870,7009,8870,7009,8870v,,,,,c7009,8870,7009,8870,7009,8858v,,,,,c7009,8858,7009,8858,7009,8845v,,,,,c7009,8845,7009,8845,7009,8833v,,,,,c7009,8833,7009,8833,7009,8821v,,,,,c7009,8821,7009,8821,7009,8809v,,,,,c7009,8809,7009,8809,7009,8797v,,,,,c7009,8797,7009,8797,7009,8797v,,,,,l6770,8369v36,-12,72,-24,108,-49c6878,8320,6878,8320,6878,8320v,,,,,c6878,8320,6878,8320,6878,8320v,,,,,c6878,8320,6878,8320,6890,8308v,,,,,c6901,8296,6913,8272,6901,8247l6400,7295v,,12,,12,c6424,7295,6436,7295,6448,7283v12,-13,24,-25,24,-49l6472,7112r71,-98c6555,7002,6555,6977,6555,6965v,-12,-24,-24,-36,-37l6400,6892r-72,-110c6304,6758,6257,6758,6245,6782r-72,110l6054,6928v-12,,-36,13,-36,37c6018,6977,6018,7002,6030,7014r71,98l6101,7234v,12,12,36,24,49c6137,7295,6149,7295,6161,7295r-501,952c5648,8272,5648,8296,5672,8308r,c5672,8308,5672,8308,5684,8320v,,,,,c5684,8320,5684,8320,5684,8320v,,,,,c5684,8320,5684,8320,5684,8320v35,13,71,37,107,49l5552,8797v,,,,,c5552,8797,5552,8797,5552,8797v,,,,,c5552,8797,5552,8797,5552,8809v,,,,,c5552,8809,5552,8809,5552,8821v,,,,,c5552,8821,5552,8821,5552,8833v,,,,,c5552,8833,5552,8833,5552,8845v,,,,,c5552,8845,5552,8845,5552,8858v,,,,,c5552,8858,5552,8858,5552,8870v,,,,,c5552,8870,5552,8870,5552,8870v,,,,,c5552,8870,5552,8870,5552,8870v,,,,,c5552,8870,5552,8870,5552,8870v36,12,72,24,108,37l5397,9358v-12,13,-12,37,,49c5409,9419,5409,9419,5421,9432v60,24,131,48,191,61c5612,9493,5612,9493,5612,9493v72,12,143,24,215,24c5899,9517,5982,9505,6054,9493r,268c6054,9773,6054,9786,6054,9798v-12,,-36,,-48,c5982,9798,5958,9822,5958,9859v,24,24,49,60,49c6221,9896,6424,9896,6615,9920v,,,,12,c6651,9920,6675,9896,6675,9871v95,-24,71,-49,47,-49xm6185,7014r60,-12c6257,7002,6269,6990,6269,6977r35,-61l6340,6977v12,13,12,25,24,25l6424,7014r-36,49c6376,7075,6376,7087,6376,7099r,61l6316,7136v,,-12,,-23,c6281,7136,6281,7136,6269,7136r-60,24l6209,7099v,-12,,-24,-12,-36l6185,7014xm5779,9407r,c5803,9371,5791,9346,5767,9322v-24,-13,-60,,-71,24l5672,9383v-36,-12,-60,-12,-96,-25l5815,8931v48,12,95,12,143,12l5970,8943v24,,48,-24,48,-49c6018,8870,5994,8845,5970,8845r,c5875,8845,5791,8833,5707,8797r227,-403c5958,8394,5994,8394,6018,8394v95,,191,-25,286,-61c6328,8345,6352,8357,6376,8357v,,12,,12,c6412,8357,6436,8345,6436,8320v12,-24,-12,-61,-36,-61c6376,8247,6340,8235,6316,8223v,,,,,c6316,8223,6316,8223,6316,8223v,,,,-12,c6304,8223,6304,8223,6304,8223v,,,,,c6304,8223,6304,8223,6304,8223v,,,,,c6304,8223,6304,8223,6293,8223v,,,,,c6293,8223,6293,8223,6293,8223v-48,24,-96,36,-156,49l6149,8247v12,-24,-12,-61,-36,-61c6090,8174,6054,8198,6054,8223r-12,61c5970,8284,5899,8272,5827,8247r501,-964l6830,8247v-72,25,-155,37,-227,37l6603,8284v-24,,-48,24,-48,49c6555,8357,6579,8381,6603,8381v12,,12,,24,c6663,8381,6687,8381,6722,8369r227,403c6890,8797,6818,8809,6746,8821r-24,-61c6710,8736,6687,8723,6651,8723v-24,13,-36,37,-36,74l6627,8821v-96,,-179,-24,-275,-61c6352,8760,6352,8760,6352,8760v,,,,,c6352,8760,6352,8760,6340,8760v,,,,,c6340,8760,6340,8760,6328,8760v,,,,,c6328,8760,6328,8760,6328,8760v,,,,-12,c6316,8760,6316,8760,6316,8760v,,,,,c6281,8772,6245,8784,6197,8797v-24,12,-48,36,-36,61c6173,8882,6185,8894,6209,8894v,,12,,12,c6257,8882,6293,8870,6328,8858v108,49,227,73,335,73c6675,8931,6675,8931,6687,8931v,,,,,c6687,8931,6687,8931,6687,8931v35,,83,,119,-12l7045,9346v-227,86,-490,73,-717,-24c6328,9322,6328,9322,6328,9322v,,,,,c6328,9322,6316,9322,6316,9322v,,,,,c6316,9322,6316,9322,6304,9322v-11,,,,-11,c6293,9322,6293,9322,6293,9322v,,-12,,-12,l6281,9322v,,,,,c6137,9407,5958,9432,5779,9407xm6388,9773r,c6388,9786,6376,9786,6376,9786r-119,c6245,9786,6245,9773,6245,9773r,-293c6269,9468,6293,9468,6316,9456v24,12,48,24,72,24l6388,9773xm15546,13901v-83,12,-167,24,-250,36c15272,13937,15248,13974,15260,13998v,25,24,49,47,49c15307,14047,15319,14047,15319,14047v84,-12,156,-24,239,-37c15582,14010,15606,13986,15606,13949v,-36,-24,-48,-60,-48xm16800,13449v,,,,,c16800,13449,16800,13449,16800,13449v,,,,,c16800,13437,16800,13437,16800,13437r-263,-452c16573,12973,16609,12960,16645,12948v,,,,,c16645,12948,16645,12948,16645,12948v,,,,,c16645,12948,16645,12948,16645,12948v,,,,,c16645,12948,16645,12948,16645,12948v,,,,,-12c16645,12936,16645,12936,16645,12936v,,,,,-12c16645,12924,16645,12924,16645,12924v,,,,,-12c16645,12912,16645,12912,16645,12912v,,,,,-13c16645,12899,16645,12899,16645,12899v,,,,,-12c16645,12887,16645,12887,16645,12887v,,,,,-12c16645,12875,16645,12875,16645,12875v,,,,,c16645,12875,16645,12875,16645,12875r-239,-427c16442,12435,16478,12423,16513,12399v,,,,,c16513,12399,16513,12399,16513,12399v,,,,,c16513,12399,16513,12399,16513,12399v,,,,12,-13c16525,12386,16525,12386,16525,12386v12,-12,24,-36,12,-61l16036,11373v,,12,,12,c16060,11373,16072,11373,16084,11361v12,-12,23,-25,23,-49l16107,11190r72,-98c16191,11080,16191,11056,16191,11043v,-12,-24,-24,-36,-36l16036,10970r-72,-110c15940,10836,15893,10836,15881,10860r-72,110l15690,11007v-12,,-36,12,-36,36c15654,11056,15654,11080,15666,11092r71,98l15737,11312v,12,12,37,24,49c15773,11373,15785,11373,15797,11373r-501,952c15284,12350,15284,12374,15307,12386v,,,,,c15307,12386,15307,12386,15319,12399v,,,,,c15319,12399,15319,12399,15319,12399v,,,,,c15319,12399,15319,12399,15319,12399v36,12,72,36,108,49l15188,12875v,,,,,c15188,12875,15188,12875,15188,12875v,,,,,c15188,12875,15188,12875,15188,12887v,,,,,c15188,12887,15188,12887,15188,12899v,,,,,c15188,12899,15188,12899,15188,12912v,,,,,c15188,12912,15188,12912,15188,12924v,,,,,c15188,12924,15188,12924,15188,12936v,,,,,c15188,12936,15188,12936,15188,12948v,,,,,c15188,12948,15188,12948,15188,12948v,,,,,c15188,12948,15188,12948,15188,12948v,,,,,c15188,12948,15188,12948,15188,12948v36,12,72,25,108,37l15033,13437v-12,12,-12,36,,48c15045,13498,15045,13498,15057,13510v59,24,131,49,191,61c15248,13571,15248,13571,15248,13571v71,12,143,24,215,24c15534,13595,15618,13583,15690,13571r,269c15690,13852,15690,13864,15690,13876v-12,,-36,,-48,c15618,13876,15594,13901,15594,13937v,25,24,49,60,49c15857,13974,16060,13974,16251,13998v,,,,12,c16287,13998,16310,13974,16310,13949v,-24,-12,-61,-47,-61c16191,13876,16107,13876,16036,13864v,-12,,-24,,-37l16036,13559v71,12,143,24,227,24c16406,13583,16549,13559,16693,13498v,,,,,c16693,13498,16693,13498,16693,13498v,,,,,c16693,13498,16693,13498,16693,13498v,,,,11,c16704,13498,16704,13498,16704,13498v,,,,,-13l16704,13485v,,,,,-12c16704,13473,16704,13473,16704,13473v,,,-12,,-12c16704,13461,16704,13461,16704,13461v96,12,96,12,96,-12l16800,13449v,12,,12,,c16800,13461,16800,13449,16800,13449xm15809,11092r60,-12c15881,11080,15893,11068,15893,11056r35,-61l15964,11056v12,12,12,24,24,24l16048,11092r-36,49c16000,11153,16000,11165,16000,11178r,61l15940,11214v,,-12,,-24,c15904,11214,15904,11214,15893,11214r-60,25l15833,11178v,-13,,-25,-12,-37l15809,11092xm16012,13852r,c16012,13864,16000,13864,16000,13864r-119,c15869,13864,15869,13852,15869,13852r,-293c15893,13546,15916,13546,15940,13534v24,12,48,25,72,25l16012,13852xm15964,13412v,,,,,c15964,13412,15964,13412,15964,13412v-12,,-12,,,c15952,13412,15952,13412,15952,13412v,,,,-12,c15928,13412,15940,13412,15928,13412v,,,,,c15928,13412,15916,13412,15916,13412v,,,,,c15916,13412,15916,13412,15916,13412v-155,73,-334,98,-513,73l15403,13473v12,-24,,-61,-24,-73c15355,13388,15319,13400,15307,13424r-23,37c15248,13449,15224,13449,15188,13437r239,-428c15475,13021,15522,13021,15570,13021r12,c15606,13021,15630,12997,15630,12973v,-25,-24,-49,-48,-49l15582,12924v-95,,-179,-12,-263,-49l15546,12472v24,,60,,84,c15725,12472,15821,12448,15916,12411v24,12,48,24,72,24c15988,12435,16000,12435,16000,12435v24,,48,-12,48,-36c16060,12374,16036,12338,16012,12338v-24,-13,-60,-25,-84,-37c15928,12301,15928,12301,15928,12301v,,,,,c15928,12301,15928,12301,15916,12301v,,,,,c15916,12301,15916,12301,15916,12301v,,,,,c15916,12301,15916,12301,15916,12301v,,,,-12,c15904,12301,15904,12301,15904,12301v,,,,,c15857,12325,15809,12338,15749,12350r12,-25c15773,12301,15749,12264,15725,12264v-24,-12,-59,13,-59,37l15654,12362v-72,,-144,-12,-215,-37l15940,11361r502,964c16370,12350,16287,12362,16215,12362r,c16191,12362,16167,12386,16167,12411v,24,24,49,48,49c16227,12460,16227,12460,16239,12460v36,,60,,95,-12l16561,12850v-60,25,-131,37,-203,49l16334,12838v-12,-24,-35,-36,-71,-36c16239,12814,16227,12838,16227,12875r12,24c16143,12899,16060,12875,15964,12838v,,,,,c15964,12838,15964,12838,15964,12838v,,,,-12,c15952,12838,15952,12838,15952,12838v,,,,-12,c15940,12838,15940,12838,15940,12838v,,,,,c15940,12838,15940,12838,15928,12838v,,,,,c15928,12838,15928,12838,15928,12838v-35,12,-71,25,-119,37c15785,12887,15761,12912,15773,12936v12,24,24,37,48,37c15821,12973,15833,12973,15833,12973v36,-13,71,-25,107,-37c16048,12985,16167,13009,16275,13009v12,,12,,24,c16299,13009,16299,13009,16299,13009v,,,,,c16334,13009,16382,13009,16418,12997r239,427c16442,13522,16191,13522,15964,13412xm16585,13937v-24,,-60,-12,-84,-12c16478,13925,16442,13937,16442,13974v,24,12,61,48,61c16513,14035,16549,14047,16573,14047v,,12,,12,c16609,14047,16633,14035,16633,13998v,-24,-24,-49,-48,-61xm17445,5439v-24,,-48,36,-36,61c17409,5524,17433,5549,17457,5549v,,12,,12,c17552,5536,17624,5524,17707,5512v24,,48,-24,48,-61c17755,5427,17731,5402,17696,5402v-84,,-168,25,-251,37xm17254,5011v59,25,131,49,191,61c17445,5072,17445,5072,17445,5072v71,13,143,25,215,25c17731,5097,17815,5085,17887,5072r,269c17887,5353,17887,5366,17887,5378v-12,,-36,,-48,c17815,5378,17791,5402,17791,5439v,24,24,49,60,49c18054,5475,18257,5475,18448,5500v,,,,12,c18484,5500,18507,5475,18507,5451v,-24,-11,-61,-47,-61c18388,5378,18304,5378,18233,5366v,-13,,-25,,-37l18233,5060v71,12,143,25,227,25c18603,5085,18746,5060,18890,4999v,,,,,c18890,4999,18890,4999,18890,4999v,,,,,c18890,4999,18890,4999,18890,4999v,,,,11,c18901,4999,18901,4999,18901,4999v,,,,,-12l18901,4987v,,,,,-12c18901,4975,18901,4975,18901,4975v,,,-12,,-12c18901,4963,18901,4963,18901,4963v,,,-13,,-13l18901,4950v,,,-12,,-12c18901,4938,18901,4938,18901,4938v,,,-12,,-12c18901,4926,18901,4926,18901,4926v,,,,,c18901,4926,18901,4926,18901,4926r-262,-452c18675,4462,18710,4450,18746,4438v,,,,,c18746,4438,18746,4438,18746,4438v,,,,,c18746,4438,18746,4438,18746,4438v,,,,,c18746,4438,18746,4438,18746,4438v,,,,,-13c18746,4425,18746,4425,18746,4425v,,,,,-12c18746,4413,18746,4413,18746,4413v,,,,,-12c18746,4401,18746,4401,18746,4401v,,,,,-12c18746,4389,18746,4389,18746,4389v,,,,,-12c18746,4377,18746,4377,18746,4377v,,,,,-13c18746,4364,18746,4364,18746,4364v,,,,,c18746,4364,18746,4364,18746,4364r-239,-427c18543,3925,18579,3913,18615,3888v,,,,,c18615,3888,18615,3888,18615,3888v,,,,,c18615,3888,18615,3888,18615,3888v,,,,12,-12c18627,3876,18627,3876,18627,3876v12,-12,24,-37,12,-61l18137,2862v,,12,,12,c18161,2862,18173,2862,18185,2850v12,-12,24,-24,24,-49l18209,2679r72,-97c18293,2569,18293,2545,18293,2533v,-12,-24,-25,-36,-37l18137,2459r-71,-109c18042,2325,17994,2325,17982,2350r-72,109l17791,2496v-12,,-36,12,-36,37c17755,2545,17755,2569,17767,2582r72,97l17839,2801v,13,12,37,24,49c17875,2862,17887,2862,17898,2862r-501,953c17385,3839,17385,3864,17409,3876v,,,,,c17409,3876,17409,3876,17421,3888v,,,,,c17421,3888,17421,3888,17421,3888v,,,,,c17421,3888,17421,3888,17421,3888v36,12,71,37,107,49l17290,4364v,,,,,c17290,4364,17290,4364,17290,4364v,,,,,c17290,4364,17290,4364,17290,4377v,,,,,c17290,4377,17290,4377,17290,4389v,,,,,c17290,4389,17290,4389,17290,4401v,,,,,c17290,4401,17290,4401,17290,4413v,,,,,c17290,4413,17290,4413,17290,4425v,,,,,c17290,4425,17290,4425,17290,4438v,,,,,c17290,4438,17290,4438,17290,4438v,,,,,c17290,4438,17290,4438,17290,4438v,,,,,c17290,4438,17290,4438,17290,4438v35,12,71,24,107,36l17134,4926v-12,12,-12,37,,49c17242,4999,17254,5011,17254,5011xm18161,5341r,c18161,5353,18149,5353,18149,5353r-119,c18018,5353,18018,5341,18018,5341r,-293c18042,5036,18066,5036,18090,5024v23,12,47,24,71,24l18161,5341xm17958,2582r60,-13c18030,2569,18042,2557,18042,2545r36,-61l18113,2545v12,12,12,24,24,24l18197,2582r-36,48c18149,2643,18149,2655,18149,2667r,61l18090,2704v,,-12,,-24,c18054,2704,18054,2704,18042,2704r-60,24l17982,2667v,-12,,-24,-12,-37l17958,2582xm17600,4499v48,12,96,12,143,12l17755,4511v24,,48,-25,48,-49c17803,4438,17779,4413,17755,4413r,c17660,4413,17576,4401,17493,4364r226,-403c17743,3961,17779,3961,17803,3961v96,,191,-24,287,-61c18113,3913,18137,3925,18161,3925v,,12,,12,c18197,3925,18221,3913,18221,3888v12,-24,-12,-61,-36,-61c18161,3815,18125,3803,18101,3790v,,,,,c18101,3790,18101,3790,18101,3790v,,,,-11,c18090,3790,18090,3790,18090,3790v,,,,,c18090,3790,18090,3790,18090,3790v,,,,,c18090,3790,18090,3790,18078,3790v,,,,,c18078,3790,18078,3790,18078,3790v-48,25,-96,37,-156,49l17934,3815v12,-25,-12,-61,-35,-61c17875,3742,17839,3766,17839,3790r-12,61c17755,3851,17684,3839,17612,3815r501,-965l18615,3815v-72,24,-155,36,-227,36l18388,3851v-24,,-48,25,-48,49c18340,3925,18364,3949,18388,3949v12,,12,,24,c18448,3949,18472,3949,18507,3937r227,403c18675,4364,18603,4377,18531,4389r-71,-37c18448,4328,18424,4315,18388,4315v-24,13,-36,37,-36,74l18364,4413v-95,,-179,-24,-274,-61c18090,4352,18090,4352,18090,4352v,,,,,c18090,4352,18090,4352,18078,4352v,,,,,c18078,4352,18078,4352,18066,4352v,,,,,c18066,4352,18066,4352,18066,4352v,,,,-12,c18054,4352,18054,4352,18054,4352v,,,,,c18018,4364,17982,4377,17934,4389v-24,12,-47,36,-35,61c17910,4474,17922,4486,17946,4486v,,12,,12,c17994,4474,18030,4462,18066,4450v107,49,227,73,334,73c18412,4523,18412,4523,18424,4523v,,,,,c18424,4523,18424,4523,18424,4523v36,,83,,119,-12l18782,4938v-227,86,-489,73,-716,-24c18066,4914,18066,4914,18066,4914v,,,,,c18066,4914,18054,4914,18054,4914v,,,,,c18054,4914,18054,4914,18042,4914v-12,,,,-12,c18030,4914,18030,4914,18030,4914v,,-12,,-12,c18018,4914,18018,4914,18018,4914v,,,,,c17863,4987,17684,5011,17505,4987r,-12c17516,4950,17505,4914,17481,4902v-24,-13,-60,,-72,24l17385,4963v-36,-13,-60,-13,-95,-25l17600,4499xm18639,5427v-24,,-60,12,-60,48c18579,5512,18591,5536,18627,5536v24,,60,13,83,13c18710,5549,18722,5549,18722,5549v24,,48,-13,48,-49c18770,5475,18758,5439,18734,5439v-35,-12,-59,-12,-95,-12xm3355,17698v-24,,-59,-12,-83,-12c3248,17686,3212,17698,3212,17735v,24,12,61,48,61c3284,17796,3319,17808,3343,17808v,,12,,12,c3379,17808,3403,17796,3403,17759v,-24,-24,-49,-48,-61xm2316,17661v-83,13,-167,25,-250,37c2042,17698,2018,17735,2030,17759v,24,24,49,48,49c2078,17808,2090,17808,2090,17808v83,-12,155,-25,238,-37c2352,17771,2376,17747,2376,17710v,-24,-36,-49,-60,-49xm3570,17222v,-12,,-12,,c3570,17210,3570,17210,3570,17222v,-12,,-12,,c3570,17210,3570,17210,3570,17210r-263,-452c3343,16746,3379,16733,3415,16721v,,,,,c3415,16721,3415,16721,3415,16721v,,,,,c3415,16721,3415,16721,3415,16721v,,,,,c3415,16721,3415,16721,3415,16721v,,,,,-12c3415,16709,3415,16709,3415,16709v,,,,,-12c3415,16697,3415,16697,3415,16697v,,,,,-12c3415,16685,3415,16685,3415,16685v,,,,,-13c3415,16672,3415,16672,3415,16672v,,,,,-12c3415,16660,3415,16660,3415,16660v,,,,,-12c3415,16648,3415,16648,3415,16648v,,,,,c3415,16648,3415,16648,3415,16648r-239,-427c3212,16208,3248,16196,3284,16172v,,,,,c3284,16172,3284,16172,3284,16172v,,,,,c3284,16172,3284,16172,3284,16172v,,,,12,-13l3296,16159v11,-12,23,-36,11,-61l2806,15146v,,12,,12,c2830,15146,2842,15146,2854,15134v12,-12,24,-25,24,-49l2878,14963r71,-98c2961,14853,2961,14829,2961,14816v,-12,-24,-24,-36,-36l2806,14743r-72,-110c2710,14609,2663,14609,2651,14633r-72,110l2460,14780v-12,,-36,12,-36,36c2424,14829,2424,14853,2436,14865r71,98l2507,15085v,12,12,37,24,49c2543,15146,2555,15146,2567,15146r-501,952c2054,16123,2054,16147,2078,16159v,,,,,c2078,16159,2078,16159,2090,16172v,,,,,c2090,16172,2090,16172,2090,16172v,,,,,c2090,16172,2090,16172,2090,16172v35,12,71,36,107,49l1958,16648v,,,,,c1958,16648,1958,16648,1958,16648v,,,,,c1958,16648,1958,16648,1958,16660v,,,,,c1958,16660,1958,16660,1958,16672v,,,,,c1958,16672,1958,16672,1958,16685v,,,,,c1958,16685,1958,16685,1958,16697v,,,,,c1958,16697,1958,16697,1958,16709v,,,,,c1958,16709,1958,16709,1958,16721v,,,,,c1958,16721,1958,16721,1958,16721v,,,,,c1958,16721,1958,16721,1958,16721v,,,,,c1958,16721,1958,16721,1958,16721v36,12,72,25,108,37l1803,17210v-12,12,-12,36,,48c1815,17271,1815,17271,1827,17283v60,24,131,49,191,61c2018,17344,2018,17344,2018,17344v72,12,143,24,215,24c2304,17368,2388,17356,2460,17344r,269c2460,17625,2460,17637,2460,17649v-12,,-36,,-48,c2388,17649,2364,17674,2364,17710v,25,24,49,60,49c2627,17747,2830,17747,3021,17771v,,,,12,c3057,17771,3081,17747,3081,17722v,-24,-12,-61,-48,-61c2961,17649,2878,17649,2806,17637v,-12,,-24,,-37l2806,17332v72,12,143,24,227,24c3176,17356,3319,17332,3463,17271v,,,,,c3463,17271,3463,17271,3463,17271v,,,,,c3463,17271,3463,17271,3463,17271v,,,,12,c3475,17271,3475,17271,3475,17271v,,,,,-13l3475,17258v,,,,,-12c3475,17246,3475,17246,3475,17246v,,,-12,,-12c3475,17234,3475,17234,3475,17234v95,,95,,95,-12l3570,17222v,,,,,c3570,17222,3570,17222,3570,17222xm2579,14853r60,-12c2651,14841,2663,14829,2663,14816r36,-61l2734,14816v12,13,12,25,24,25l2818,14853r-36,49c2770,14914,2770,14926,2770,14938r,61l2710,14975v,,-11,,-23,c2675,14975,2675,14975,2663,14975r-60,24l2603,14938v,-12,,-24,-12,-36l2579,14853xm2782,17613r,c2782,17625,2770,17625,2770,17625r-119,c2639,17625,2639,17613,2639,17613r,-294c2663,17307,2687,17307,2710,17295v24,12,48,24,72,24l2782,17613xm2734,17185v-12,,-12,,,c2722,17173,2722,17173,2734,17185v-12,-12,-12,-12,,c2722,17185,2722,17185,2722,17185v,,,,-12,c2699,17185,2710,17185,2699,17185v,,,,,c2699,17185,2687,17185,2687,17185v,,,,,c2687,17185,2687,17185,2687,17185v-156,73,-335,98,-514,73l2173,17246v12,-24,,-61,-24,-73c2125,17161,2090,17173,2078,17197r-24,37c2018,17222,1994,17222,1958,17210r239,-428c2245,16794,2293,16794,2340,16794r12,c2376,16794,2400,16770,2400,16746v,-25,-24,-49,-48,-49l2352,16697v-95,,-179,-12,-262,-49l2316,16245v24,,60,,84,c2496,16245,2591,16221,2687,16184v23,12,47,24,71,24c2758,16208,2770,16208,2770,16208v24,,48,-12,48,-36c2830,16147,2806,16111,2782,16111v-24,-13,-60,-25,-83,-37c2699,16074,2699,16074,2699,16074v,,,,,c2699,16074,2699,16074,2687,16074v,,,,,c2687,16074,2687,16074,2687,16074v,,,,,c2687,16074,2687,16074,2687,16074v,,,,-12,c2675,16074,2675,16074,2675,16074v,,,,,c2627,16098,2579,16111,2519,16123r12,-25c2543,16074,2519,16037,2496,16037v-24,-12,-60,13,-60,37l2424,16135v-72,,-143,-12,-215,-37l2710,15134r502,964c3140,16123,3057,16135,2985,16135r,c2961,16135,2937,16159,2937,16184v,24,24,49,48,49c2997,16233,2997,16233,3009,16233v36,,60,,95,-12l3331,16623v-59,25,-131,37,-203,49l3104,16611v-11,-24,-35,-36,-71,-36c3009,16587,2997,16611,2997,16648r12,24c2913,16672,2830,16648,2734,16611v,,,,,c2734,16611,2734,16611,2734,16611v,,,,-12,c2722,16611,2722,16611,2722,16611v,,,,-12,c2710,16611,2710,16611,2710,16611v,,,,,c2710,16611,2710,16611,2699,16611v,,,,,c2699,16611,2699,16611,2699,16611v-36,12,-72,25,-120,37c2555,16660,2531,16685,2543,16709v12,24,24,37,48,37c2591,16746,2603,16746,2603,16746v36,-13,72,-25,107,-37c2818,16758,2937,16782,3045,16782v12,,12,,24,c3069,16782,3069,16782,3069,16782v,,,,,c3104,16782,3152,16782,3188,16770r239,427c3212,17283,2961,17283,2734,17185xm11367,5622v-83,12,-167,24,-251,37c11093,5659,11069,5695,11081,5720v,24,23,48,47,48c11128,5768,11140,5768,11140,5768v84,-12,156,-24,239,-36c11403,5732,11427,5707,11427,5671v,-37,-24,-61,-60,-49xm12167,5622v-71,-12,-155,-12,-227,-24c11940,5585,11940,5573,11940,5561r,-269c12012,5304,12084,5317,12167,5317v143,,287,-25,430,-86c12597,5231,12597,5231,12597,5231v,,,,,c12597,5231,12597,5231,12597,5231v,,,,,c12597,5231,12597,5231,12609,5231v,,,,,c12609,5231,12609,5231,12609,5219r,c12609,5219,12609,5219,12609,5207v,,,,,c12609,5207,12609,5195,12609,5195v,,,,,c12609,5195,12609,5182,12609,5182r,c12609,5182,12609,5170,12609,5170v,,,,,c12609,5170,12609,5158,12609,5158v,,,,,c12609,5158,12609,5158,12609,5158v,,,,,l12346,4706v36,-12,72,-24,108,-36c12454,4670,12454,4670,12454,4670v,,,,,c12454,4670,12454,4670,12454,4670v,,,,,c12454,4670,12454,4670,12454,4670v,,,,,c12454,4670,12454,4670,12454,4657v,,,,,c12454,4657,12454,4657,12454,4645v,,,,,c12454,4645,12454,4645,12454,4633v,,,,,c12454,4633,12454,4633,12454,4621v,,,,,c12454,4621,12454,4621,12454,4608v,,,,,c12454,4608,12454,4608,12454,4596v,,,,,c12454,4596,12454,4596,12454,4596v,,,,,l12215,4169v36,-12,72,-24,107,-49c12322,4120,12322,4120,12322,4120v,,,,,c12322,4120,12322,4120,12322,4120v,,,,,c12322,4120,12322,4120,12334,4108v,,,,,c12346,4096,12358,4071,12346,4047r-501,-953c11845,3094,11857,3094,11857,3094v12,,24,,36,-12c11904,3070,11916,3058,11916,3033r,-122l11988,2814v12,-13,12,-37,12,-49c12000,2753,11976,2740,11964,2728r-119,-37l11773,2582v-24,-25,-72,-25,-83,l11618,2691r-119,37c11487,2728,11463,2740,11463,2765v,12,,36,12,49l11546,2911r,122c11546,3046,11558,3070,11570,3082v12,12,24,12,36,12l11104,4047v-11,24,-11,49,12,61c11116,4108,11116,4108,11116,4108v,,,,12,12c11128,4120,11128,4120,11128,4120v,,,,,c11128,4120,11128,4120,11128,4120v,,,,,c11164,4132,11200,4157,11236,4169r-239,427c10997,4596,10997,4596,10997,4596v,,,,,c10997,4596,10997,4596,10997,4596v,,,,,12c10997,4608,10997,4608,10997,4608v,,,,,13c10997,4621,10997,4621,10997,4621v,,,,,12c10997,4633,10997,4633,10997,4633v,,,,,12c10997,4645,10997,4645,10997,4645v,,,,,12c10997,4657,10997,4657,10997,4657v,,,,,13c10997,4670,10997,4670,10997,4670v,,,,,c10997,4670,10997,4670,10997,4670v,,,,,c10997,4670,10997,4670,10997,4670v,,,,,c11033,4682,11069,4694,11104,4706r-262,452c10830,5170,10830,5195,10842,5207v12,12,12,12,24,24c10925,5256,10997,5280,11057,5292v,,,,,c11128,5304,11200,5317,11272,5317v71,,155,-13,227,-25l11499,5561v,12,,24,,37c11487,5598,11463,5598,11451,5598v-24,,-48,24,-48,61c11403,5683,11427,5707,11463,5707v203,-12,406,-12,597,13c12060,5720,12060,5720,12072,5720v24,,47,-25,47,-49c12215,5646,12191,5622,12167,5622xm11630,2801r60,-12c11701,2789,11713,2777,11713,2765r36,-61l11785,2765v12,12,12,24,24,24l11869,2801r-36,49c11821,2862,11821,2875,11821,2887r,61l11761,2923v,,-12,,-24,c11725,2923,11725,2923,11713,2923r-59,25l11654,2887v,-12,,-25,-12,-37l11630,2801xm11236,5207r,c11260,5170,11248,5146,11224,5121v-24,-12,-60,,-72,25l11128,5182v-35,-12,-59,-12,-95,-24l11272,4731v47,12,95,12,143,12l11427,4743v24,,48,-25,48,-49c11475,4670,11451,4645,11427,4645r,c11331,4645,11248,4633,11164,4596r227,-403c11415,4193,11451,4193,11475,4193v95,,191,-24,286,-61c11785,4145,11809,4157,11833,4157v,,12,,12,c11869,4157,11893,4145,11893,4120v11,-24,-12,-61,-36,-61c11833,4047,11797,4035,11773,4022v,,,,,c11773,4022,11773,4022,11773,4022v,,,,-12,c11761,4022,11761,4022,11761,4022v,,,,,c11761,4022,11761,4022,11761,4022v,,,,,c11761,4022,11761,4022,11749,4022v,,,,,c11749,4022,11749,4022,11749,4022v-48,25,-95,37,-155,49l11606,4047v12,-25,-12,-61,-36,-61c11546,3974,11510,3998,11510,4022r-11,61c11427,4083,11355,4071,11284,4047r501,-965l12287,4047v-72,24,-156,36,-227,36l12060,4083v-24,,-48,25,-48,49c12012,4157,12036,4181,12060,4181v12,,12,,24,c12119,4181,12143,4181,12179,4169r227,403c12346,4596,12275,4609,12203,4621r-24,-61c12167,4535,12143,4523,12107,4523v-23,12,-35,37,-35,73l12084,4621v-96,,-180,-25,-275,-61c11809,4560,11809,4560,11809,4560v,,,,,c11809,4560,11809,4560,11797,4560v,,,,,c11797,4560,11797,4560,11785,4560v,,,,,c11785,4560,11785,4560,11785,4560v,,,,-12,c11773,4560,11773,4560,11773,4560v,,,,,c11737,4572,11701,4584,11654,4596v-24,13,-48,37,-36,61c11630,4682,11642,4694,11666,4694v,,12,,12,c11713,4682,11749,4670,11785,4657v108,49,227,74,334,74c12131,4731,12131,4731,12143,4731v,,,,,c12143,4731,12143,4731,12143,4731v36,,84,,120,-13l12501,5146v-226,85,-489,73,-716,-25c11785,5121,11785,5121,11785,5121v,,,,,c11785,5121,11773,5121,11773,5121v,,,,,c11773,5121,11773,5121,11761,5121v-12,,,,-12,c11749,5121,11749,5121,11749,5121v,,-12,,-12,c11737,5121,11737,5121,11737,5121v,,,,,c11582,5207,11403,5231,11236,5207xm11833,5561r,c11833,5573,11821,5573,11821,5573r-120,c11690,5573,11690,5561,11690,5561r,-293c11713,5256,11737,5256,11761,5243v24,13,48,25,72,25l11833,5561xm12406,5659v-24,,-60,-13,-84,-13c12299,5646,12263,5659,12263,5695v,25,12,61,47,61c12334,5756,12370,5768,12394,5768v,,12,,12,c12430,5768,12454,5756,12454,5720v,-25,-24,-61,-48,-61xm5755,4328v-24,,-48,36,-36,61c5719,4413,5743,4438,5767,4438v,,12,,12,c5863,4425,5934,4413,6018,4401v24,,48,-24,48,-61c6066,4315,6042,4291,6006,4291v-96,12,-179,24,-251,37xm6125,1434v,12,,36,12,49l6209,1580r,122c6209,1715,6221,1739,6233,1751v12,12,24,12,36,12l5767,2716v-12,24,-12,49,12,61l5779,2777v,,,,12,12c5791,2789,5791,2789,5791,2789v,,,,,c5791,2789,5791,2789,5791,2789v,,,,,c5827,2801,5863,2826,5899,2838r-239,427c5660,3265,5660,3265,5660,3265v,,,,,c5660,3265,5660,3265,5660,3265v,,,,,13c5660,3278,5660,3278,5660,3278v,,,,,12c5660,3290,5660,3290,5660,3290v,,,,,12c5660,3302,5660,3302,5660,3302v,,,,,12c5660,3314,5660,3314,5660,3314v,,,,,12c5660,3326,5660,3326,5660,3326v,,,,,13c5660,3339,5660,3339,5660,3339v,,,,,c5660,3339,5660,3339,5660,3339v,,,,,c5660,3339,5660,3339,5660,3339v,,,,,c5696,3351,5731,3363,5767,3375r-263,452c5493,3839,5493,3864,5504,3876v12,12,12,12,24,24c5588,3925,5660,3949,5719,3961v,,,,,c5791,3974,5863,3986,5934,3986v72,,156,-12,227,-25l6161,4230v,12,,24,,37c6149,4267,6125,4267,6113,4267v-23,,-47,24,-47,61c6066,4352,6090,4377,6125,4377v203,-13,406,-13,597,12c6722,4389,6722,4389,6734,4389v24,,48,-25,48,-49c6782,4315,6770,4279,6734,4279v-71,-12,-155,-12,-227,-25c6507,4242,6507,4230,6507,4218r,-269c6579,3961,6651,3974,6734,3974v144,,287,-25,430,-86c7164,3888,7164,3888,7164,3888v,,,,,c7164,3888,7164,3888,7164,3888v,,,,,c7164,3888,7164,3888,7176,3888v,,,,,c7176,3888,7176,3888,7176,3876r,c7176,3876,7176,3876,7176,3864v,,,,,c7176,3864,7176,3851,7176,3851v,,,,,c7176,3851,7176,3839,7176,3839r,c7176,3839,7176,3827,7176,3827v,,,,,c7176,3827,7176,3815,7176,3815v,,,,,c7176,3815,7176,3815,7176,3815v,,,,,l6913,3363v36,-12,72,-24,108,-37c7021,3326,7021,3326,7021,3326v,,,,,c7021,3326,7021,3326,7021,3326v,,,,,c7021,3326,7021,3326,7021,3326v,,,,,c7021,3326,7021,3326,7021,3314v,,,,,c7021,3314,7021,3314,7021,3302v,,,,,c7021,3302,7021,3302,7021,3290v,,,,,c7021,3290,7021,3290,7021,3278v,,,,,c7021,3278,7021,3278,7021,3265v,,,,,c7021,3265,7021,3265,7021,3253v,,,,,c7021,3253,7021,3253,7021,3253v,,,,,l6782,2826v36,-12,72,-25,108,-49c6890,2777,6890,2777,6890,2777v,,,,,c6890,2777,6890,2777,6890,2777v,,,,,c6890,2777,6890,2777,6901,2765v,,,,,c6913,2753,6925,2728,6913,2704l6412,1751v,,12,,12,c6436,1751,6448,1751,6460,1739v12,-12,24,-24,24,-49l6484,1568r71,-98c6567,1458,6567,1434,6567,1422v,-13,-24,-25,-36,-37l6412,1348r-72,-110c6316,1214,6269,1214,6257,1238r-72,110l6066,1385v71,12,59,37,59,49xm6472,4242r,c6472,4254,6460,4254,6460,4254r-120,c6328,4254,6328,4242,6328,4242r,-293c6352,3937,6376,3937,6400,3925v24,12,48,24,72,24l6472,4242xm6890,2716v-72,24,-156,37,-227,37l6663,2753v-24,,-48,24,-48,48c6615,2826,6639,2850,6663,2850v12,,12,,24,c6722,2850,6746,2850,6782,2838r227,403c6949,3265,6878,3278,6806,3290r-24,-61c6770,3204,6746,3192,6710,3192v-23,12,-35,37,-35,73l6687,3290v-96,,-180,-25,-275,-61c6412,3229,6412,3229,6412,3229v,,,,,c6412,3229,6412,3229,6400,3229v,,,,,c6400,3229,6400,3229,6388,3229v,,,,,c6388,3229,6388,3229,6388,3229v,,,,-12,c6376,3229,6376,3229,6376,3229v,,,,,c6340,3241,6304,3253,6257,3265v-24,13,-48,37,-36,61c6233,3351,6245,3363,6269,3363v,,12,,12,c6316,3351,6352,3339,6388,3326v108,49,227,74,334,74c6734,3400,6734,3400,6746,3400v,,,,,c6746,3400,6746,3400,6746,3400v36,,84,,120,-13l7104,3815v-226,85,-489,73,-716,-25c6388,3790,6388,3790,6388,3790v,,,,,c6388,3790,6376,3790,6376,3790v,,,,,c6376,3790,6376,3790,6364,3790v-12,,,,-12,c6352,3790,6352,3790,6352,3790v,,-12,,-12,c6340,3790,6340,3790,6340,3790v,,,,,c6185,3864,6006,3888,5827,3864r,-13c5839,3827,5827,3790,5803,3778v-24,-12,-60,,-72,25l5707,3839v-35,-12,-59,-12,-95,-24l5851,3387v48,13,95,13,143,13l6006,3400v24,,48,-25,48,-49c6054,3326,6030,3302,6006,3302r,c5910,3302,5827,3290,5743,3253r227,-403c5994,2850,6030,2850,6054,2850v95,,191,-24,286,-61c6364,2801,6388,2814,6412,2814v,,12,,12,c6448,2814,6472,2801,6472,2777v12,-24,-12,-61,-36,-61c6412,2704,6376,2691,6352,2679v,,,,,c6352,2679,6352,2679,6352,2679v,,,,-12,c6340,2679,6340,2679,6340,2679v,,,,,c6340,2679,6340,2679,6340,2679v,,,,,c6340,2679,6340,2679,6328,2679v,,,,,c6328,2679,6328,2679,6328,2679v-47,25,-95,37,-155,49l6185,2704v12,-25,-12,-61,-36,-61c6125,2630,6090,2655,6090,2679r-12,61c6006,2740,5934,2728,5863,2704r501,-965l6890,2716xm6328,1458v12,,24,-12,24,-24l6388,1373r36,61c6436,1446,6436,1458,6448,1458r59,12l6472,1519v-12,13,-12,25,-12,37l6460,1617r-60,-24c6400,1593,6388,1593,6376,1593v-12,,-12,,-24,l6293,1617r,-61c6293,1544,6293,1532,6281,1519r-36,-49l6328,1458xm6949,4315v-24,,-59,13,-59,49c6890,4389,6901,4425,6937,4425v24,,60,13,84,13c7021,4438,7033,4438,7033,4438v24,,48,-13,48,-49c7081,4364,7069,4328,7045,4328v-36,,-72,-13,-96,-13xm14555,12167v12,12,36,12,48,c14615,12154,14615,12130,14603,12118r-143,-147l14460,11898r95,98c14567,12008,14591,12008,14603,11996v12,-12,12,-37,,-49l14460,11800r,-366l14567,11324v12,-12,12,-36,,-49c14555,11263,14531,11263,14519,11275r-119,122l14054,11397r-144,-146c13898,11239,13875,11239,13863,11251v-12,12,-12,37,,49l13958,11397r-71,l13743,11251v-12,-12,-36,-12,-47,c13684,11263,13684,11288,13696,11300r95,97l13528,11397r-143,-146c13373,11239,13349,11239,13337,11251v-12,12,-12,37,,49l13433,11397r-72,l13218,11251v-12,-12,-36,-12,-48,c13158,11263,13158,11288,13170,11300r96,97l13075,11397v-12,,-36,13,-36,37c13039,11446,13051,11471,13075,11471r191,l13170,11568v-12,13,-12,37,,49c13182,11629,13206,11629,13218,11617r143,-146l13433,11471r-96,97c13325,11581,13325,11605,13337,11617v12,12,36,12,48,l13528,11471r263,l13696,11568v-12,13,-12,37,,49c13707,11629,13731,11629,13743,11617r144,-146l13958,11471r-95,97c13851,11581,13851,11605,13863,11617v12,12,35,12,47,l14054,11471r274,l14125,11678r-238,c13875,11678,13851,11691,13851,11715v,12,12,37,36,37l14066,11752r-120,122l13540,11874r-143,-147c13385,11715,13361,11715,13349,11727v-12,12,-12,37,,49l13445,11874r-72,l13230,11727v-12,-12,-36,-12,-48,c13170,11739,13170,11764,13182,11776r96,98l13087,11874v-12,,-36,12,-36,36c13051,11922,13063,11947,13087,11947r191,l13182,12045v-12,12,-12,36,,48c13194,12106,13218,12106,13230,12093r143,-146l13445,11947r-96,98c13337,12057,13337,12081,13349,12093v12,13,36,13,48,l13540,11947r347,l13767,12069r-239,c13516,12069,13493,12081,13493,12106v,12,11,36,35,36l13707,12142r-131,135l13397,12277r-143,-147c13242,12118,13218,12118,13206,12130v-12,12,-12,37,,49l13301,12277r-71,l13087,12130v-12,-12,-36,-12,-48,c13027,12142,13027,12167,13039,12179r95,98l12943,12277v-12,,-36,12,-36,36c12907,12325,12919,12350,12943,12350r191,l13039,12448v-12,12,-12,36,,48c13051,12509,13075,12509,13087,12496r143,-146l13301,12350r-95,98c13194,12460,13194,12484,13206,12496v12,13,36,13,48,l13397,12350r119,l13266,12606r-203,c13051,12606,13027,12618,13027,12643v,12,12,37,36,37l13194,12680r-48,48l12943,12728v-12,,-36,13,-36,37c12907,12777,12919,12802,12943,12802r132,l12931,12948v-12,12,-12,37,,49c12943,13009,12967,13009,12979,12997r143,-147l13122,12985v,12,12,36,36,36c13170,13021,13194,13009,13194,12985r,-208l13242,12728r,135c13242,12875,13254,12899,13278,12899v12,,35,-12,35,-36l13313,12655r263,-269l13576,12521r-143,146c13421,12680,13421,12704,13433,12716v12,12,36,12,48,l13576,12618r,74l13433,12838v-12,12,-12,37,,49c13445,12899,13469,12899,13481,12887r95,-98l13576,12985v,12,12,36,36,36c13624,13021,13648,13009,13648,12985r,-196l13743,12887v12,12,36,12,48,c13803,12875,13803,12850,13791,12838r-143,-146l13648,12618r95,98c13755,12728,13779,12728,13791,12716v12,-12,12,-36,,-49l13648,12521r,-196l13779,12191r,195c13779,12399,13791,12423,13815,12423v12,,36,-12,36,-37l13851,12118r119,-122l13970,12362r-143,147c13815,12521,13815,12545,13827,12557v12,13,36,13,48,l13970,12460r,73l13827,12680v-12,12,-12,36,,48c13839,12741,13863,12741,13875,12728r95,-97l13970,12826v,12,12,37,36,37c14018,12863,14042,12850,14042,12826r,-195l14137,12728v12,13,36,13,48,c14197,12716,14197,12692,14185,12680r-143,-147l14042,12460r95,97c14149,12570,14173,12570,14185,12557v12,-12,12,-36,,-48l14042,12362r,-427l14161,11813r,195c14161,12020,14173,12045,14197,12045v12,,36,-13,36,-37l14233,11739r203,-207l14436,11825r-144,146c14281,11984,14281,12008,14292,12020v12,12,36,12,48,l14436,11923r,73l14292,12142v-11,13,-11,37,,49c14304,12203,14328,12203,14340,12191r96,-98l14436,12362r-144,147c14281,12521,14281,12545,14292,12557v12,13,36,13,48,l14436,12460r,73l14292,12680v-11,12,-11,36,,48c14304,12741,14328,12741,14340,12728r96,-97l14436,12826v,12,12,37,36,37c14484,12863,14507,12850,14507,12826r,-195l14603,12728v12,13,36,13,48,c14663,12716,14663,12692,14651,12680r-144,-147l14507,12460r96,97c14615,12570,14639,12570,14651,12557v12,-12,12,-36,,-48l14507,12362r,-269l14555,12167xm9564,20738v12,13,36,13,48,c9624,20726,9624,20702,9612,20690r-143,-147l9469,20470r95,97c9576,20580,9600,20580,9612,20567v12,-12,12,-36,,-48l9469,20372r,-366l9576,19896v12,-12,12,-37,,-49c9564,19835,9540,19835,9528,19847r-119,122l9063,19969r-144,-146c8907,19810,8884,19810,8872,19823v-12,12,-12,36,,48l8967,19969r-60,l8764,19823v-12,-13,-36,-13,-48,c8704,19835,8704,19859,8716,19871r96,98l8549,19969r-143,-146c8394,19810,8370,19810,8358,19823v-12,12,-12,36,,48l8454,19969r-72,l8239,19823v-12,-13,-36,-13,-48,c8179,19835,8179,19859,8191,19871r96,98l8096,19969v-12,,-36,12,-36,37c8060,20018,8072,20042,8096,20042r191,l8191,20140v-12,12,-12,37,,49c8203,20201,8227,20201,8239,20189r143,-147l8454,20042r-96,98c8346,20152,8346,20177,8358,20189v12,12,36,12,48,l8549,20042r263,l8716,20140v-12,12,-12,37,,49c8728,20201,8752,20201,8764,20189r143,-147l8979,20042r-95,98c8872,20152,8872,20177,8884,20189v12,12,35,12,47,l9075,20042r274,l9146,20250r-239,c8896,20250,8872,20262,8872,20287v,12,12,36,35,36l9087,20323r-120,122l8549,20445r-143,-146c8394,20287,8370,20287,8358,20299v-12,12,-12,36,,49l8454,20445r-72,l8239,20299v-12,-12,-36,-12,-48,c8179,20311,8179,20335,8191,20348r96,97l8096,20445v-12,,-36,12,-36,37c8060,20494,8072,20519,8096,20519r191,l8191,20616v-12,12,-12,37,,49c8203,20677,8227,20677,8239,20665r143,-146l8454,20519r-96,97c8346,20628,8346,20653,8358,20665v12,12,36,12,48,l8549,20519r347,l8776,20641r-239,c8525,20641,8501,20653,8501,20677v,12,12,37,36,37l8716,20714r-131,134l8406,20848r-143,-146c8251,20689,8227,20689,8215,20702v-12,12,-12,36,,49l8310,20848r-71,l8096,20702v-12,-13,-36,-13,-48,c8036,20714,8036,20738,8048,20751r95,97l7952,20848v-12,,-36,12,-36,37c7916,20897,7928,20921,7952,20921r191,l8048,21019v-12,12,-12,37,,49c8060,21080,8084,21080,8096,21068r143,-147l8310,20921r-95,98c8203,21031,8203,21056,8215,21068v12,12,36,12,48,l8406,20921r119,l8275,21178r-203,c8060,21178,8036,21190,8036,21214v,13,12,37,36,37l8203,21251r-48,49l7952,21300v-12,,-36,12,-36,37c7916,21349,7928,21373,7952,21373r132,l7940,21520v-12,12,-12,36,,49c7952,21581,7976,21581,7988,21569r143,-147l8131,21556v,13,12,37,36,37c8179,21593,8203,21581,8203,21556r,-207l8251,21300r,134c8251,21446,8263,21471,8287,21471v11,,35,-12,35,-37l8322,21227r263,-269l8585,21092r-143,147c8430,21251,8430,21276,8442,21288v12,12,36,12,48,l8585,21190r,73l8442,21410v-12,12,-12,36,,49c8454,21471,8478,21471,8490,21459r95,-98l8585,21556v,13,12,37,36,37c8645,21593,8657,21581,8657,21556r,-232l8752,21422v12,12,36,12,48,c8812,21410,8812,21386,8800,21373r-143,-146l8657,21154r95,97c8764,21263,8788,21263,8800,21251v12,-12,12,-36,,-49l8657,21056r,-196l8788,20726r,196c8788,20934,8800,20958,8824,20958v12,,36,-12,36,-36l8860,20653r119,-122l8979,20897r-143,147c8824,21056,8824,21080,8836,21092v12,13,36,13,48,l8979,20995r,73l8836,21215v-12,12,-12,36,,48c8848,21276,8872,21276,8884,21263r95,-97l8979,21361v,12,12,37,36,37c9027,21398,9051,21385,9051,21361r,-195l9146,21263v12,13,36,13,48,c9206,21251,9206,21227,9194,21215r-143,-147l9051,20995r95,97c9158,21105,9182,21105,9194,21092v12,-12,12,-36,,-48l9051,20897r,-427l9170,20348r,195c9170,20555,9182,20580,9206,20580v12,,36,-13,36,-37l9242,20274r203,-207l9445,20360r-144,146c9290,20519,9290,20543,9301,20555v12,12,36,12,48,l9445,20458r,73l9301,20677v-12,13,-12,37,,49c9313,20738,9337,20738,9349,20726r96,-98l9445,20897r-144,147c9289,21056,9289,21080,9301,21092v12,13,36,13,48,l9445,20995r,73l9301,21215v-12,12,-12,36,,48c9313,21276,9337,21276,9349,21263r96,-97l9445,21361v,12,12,37,36,37c9492,21398,9516,21386,9516,21361r,-195l9612,21263v12,13,36,13,48,c9672,21251,9672,21227,9660,21215r-144,-147l9516,20995r96,97c9624,21105,9648,21105,9660,21092v12,-12,12,-36,,-48l9516,20897r,-269l9564,20738xm14281,10347v12,-12,12,-36,-12,-48c14257,10286,14233,10286,14221,10311v-24,24,-36,36,-48,36c14149,10347,14137,10360,14137,10384v,24,12,37,36,37c14221,10421,14269,10360,14281,10347xm13337,9981v12,12,12,12,24,12c13373,9993,13373,9993,13385,9981v12,-12,12,-37,,-49l13349,9896v-12,-13,-36,-13,-48,c13290,9908,13290,9932,13301,9944r36,37xm14281,10262v12,,12,,,c14304,10262,14316,10250,14316,10237r12,-48c14328,10176,14316,10152,14304,10152v-11,,-35,12,-35,24l14257,10225v,12,12,25,24,37xm13815,9822v,,12,,12,c13839,9822,13851,9810,13851,9810v12,-12,,-37,-12,-49l13815,9749v-12,-12,-36,,-48,12c13755,9773,13767,9798,13779,9810r36,12xm14519,10824v,-25,-12,-37,-35,-37l14137,10787r,-256l14149,10531v132,,239,-135,263,-269l14472,10030v,,,,,-12l14507,9871v12,-36,,-61,-23,-85c14460,9761,14436,9749,14400,9749r-239,c14101,9749,14054,9761,13994,9786v-12,-25,-36,-37,-48,-61c13922,9700,13899,9688,13875,9664v12,-13,24,-37,24,-49c13899,9590,13899,9566,13875,9554r59,-49c13934,9505,13934,9505,13934,9505v12,-12,24,-37,12,-61c13934,9419,13910,9407,13887,9395r-191,-12c13660,9383,13636,9395,13624,9419v-12,13,-12,37,,61c13624,9480,13624,9480,13624,9480r48,61c13660,9554,13648,9578,13648,9603v,24,,36,12,48c13576,9688,13481,9761,13445,9859v,,,12,-12,12c13421,9859,13421,9847,13409,9847v-12,-25,-36,-37,-48,-49c13373,9786,13373,9773,13385,9761v,-24,,-36,-12,-49l13421,9676v,,,,,c13433,9664,13445,9639,13433,9627v-12,-24,-24,-37,-60,-49l13206,9554v-36,,-60,12,-72,24c13122,9590,13122,9615,13134,9627v,,,,,l13170,9676v-12,12,-24,24,-24,49c13146,9737,13146,9749,13146,9773v-83,25,-167,86,-203,171l12931,9981v-12,12,-12,24,-24,49l12716,10030v-23,,-47,12,-59,24c12645,10079,12645,10103,12645,10115r59,147c12704,10262,12704,10274,12704,10274v,,,12,,12c12764,10408,12884,10531,13027,10543r,268l12836,10811v-132,,-239,-73,-287,-195c12537,10592,12549,10579,12561,10555v12,-12,24,-24,48,-24c12633,10531,12645,10543,12657,10555v12,12,36,24,47,12c12716,10555,12728,10531,12716,10518v-23,-36,-59,-61,-107,-61c12561,10457,12525,10482,12501,10518v-23,37,-23,74,-11,122c12549,10787,12681,10885,12836,10885r1576,c14507,10860,14519,10848,14519,10824xm14030,9847v48,-25,107,-37,155,-37l14424,9810r,c14436,9810,14448,9810,14448,9822v12,13,12,25,12,37l14460,9883r-323,c14113,9883,14101,9896,14101,9920v,24,12,37,36,37l14436,9957r-12,36l13863,9993v12,-12,12,-24,24,-36l14006,9957v24,,36,-13,36,-37c14042,9896,14030,9883,14006,9883r-48,c13982,9871,14006,9859,14030,9847xm13910,9468r-59,49l13815,9517r-36,l13719,9456r191,12xm13863,9615v,12,-12,24,-24,24l13767,9639v-12,,-24,-12,-24,-24c13743,9603,13755,9590,13767,9590r,l13803,9590r36,c13851,9590,13863,9603,13863,9615xm13469,10054v12,-36,24,-73,35,-110l13516,9908v,-12,,-12,12,-25c13588,9761,13719,9688,13791,9700v36,,84,37,131,73c13934,9786,13946,9798,13958,9810v-36,25,-71,49,-107,86c13851,9896,13851,9896,13851,9896v-24,36,-48,61,-72,109c13779,10005,13779,10018,13779,10018v-24,49,-36,110,-36,158l13493,10176v-36,-36,-36,-73,-24,-122xm13385,9639r-48,25l13313,9664r-23,l13254,9627r131,12xm13349,9749v,12,-12,12,-12,12l13278,9749v-12,,-12,-12,-12,-12c13266,9725,13278,9725,13278,9725v,,,,,l13337,9737v,,12,,12,12xm13039,9993r12,-36c13099,9859,13230,9798,13290,9810v35,,71,37,107,73c13409,9896,13421,9920,13433,9932v,,12,12,12,12c13433,9969,13421,9993,13421,10018v-12,49,-12,110,,146l13206,10164v-60,,-107,-36,-131,-85l13063,10054v-12,-12,-24,-24,-36,-36c13027,10018,13039,10005,13039,9993xm12943,10384r,c12967,10384,12991,10372,12991,10347v,-24,-12,-36,-36,-36l12884,10311v-12,-12,-12,-25,-24,-25c12872,10286,12884,10274,12884,10250v,-25,-12,-37,-36,-37l12824,10213r-60,-146l12967,10067v12,,24,,24,12l13003,10103v36,73,107,122,191,122l13755,10225v24,,36,-12,36,-36c13791,10140,13803,10079,13827,10030r585,l14364,10225v-24,98,-107,208,-203,208l13099,10433v-60,36,-108,,-156,-49xm14078,10799r-908,l13170,10543r908,l14078,10799xm4561,1483v12,,12,,24,-13c4621,1434,4645,1422,4681,1409v12,,23,-12,35,-12c4728,1397,4740,1373,4740,1361v,-13,-24,-25,-36,-25c4693,1336,4669,1348,4657,1348v-48,13,-84,37,-120,86c4525,1446,4525,1470,4537,1483v12,,24,,24,xm4442,1532r-24,24c4406,1568,4406,1593,4418,1605v12,12,12,12,24,12c4454,1617,4454,1617,4466,1605r24,-25c4501,1568,4501,1544,4490,1532v-12,-13,-36,-13,-48,xm4561,1336v12,,36,-12,36,-36l4597,1263v,-12,-12,-37,-36,-37c4537,1226,4525,1238,4525,1263r,37c4537,1324,4549,1336,4561,1336xm4645,1532v-12,12,-12,36,,48l4669,1605v12,12,12,12,24,12c4704,1617,4704,1617,4716,1605v12,-12,12,-37,,-49l4693,1532v-12,-13,-36,-13,-48,xm4454,1446v,-12,-12,-37,-36,-37l4382,1409v-12,,-36,13,-36,37c4346,1470,4358,1483,4382,1483r36,c4442,1483,4454,1470,4454,1446xm4597,1629r,-36c4597,1580,4585,1556,4561,1556v-24,,-36,12,-36,37l4525,1629v,12,12,37,36,37c4585,1666,4597,1654,4597,1629xm6090,652v11,13,35,25,47,25c6149,677,6149,677,6161,677v24,-12,48,-37,48,-61l6269,115v,-24,-12,-61,-24,-85c6221,5,6197,-7,6161,5l5672,66v-24,,-48,25,-60,49c5600,140,5612,176,5624,188r24,25l5087,787v,,,,,l4872,1006v-48,49,-48,123,,171l4931,1238v-12,13,-24,37,-47,49c4860,1300,4824,1312,4800,1312v-12,,-24,24,-24,36c4776,1361,4788,1373,4812,1373v,,,,,c4848,1373,4872,1361,4907,1336v24,-12,48,-36,60,-61l5039,1348r-502,513c4525,1873,4525,1898,4537,1910v12,12,12,12,24,12c4573,1922,4573,1922,4585,1910r502,-513l5099,1409v23,25,47,37,83,37c5206,1446,5242,1434,5266,1409l6042,616r48,36xm5230,1385v-24,24,-60,24,-72,l5146,1373r,-293c5146,1068,5134,1043,5110,1043v-11,,-35,12,-35,37l5075,1300,4907,1129v-23,-25,-23,-61,,-74l5075,884r,74c5075,970,5087,994,5110,994v12,,36,-12,36,-36l5146,811r96,-98l5230,1385v12,-12,12,-12,,l5230,1385xm5648,970r-96,98l5552,1055v,-12,-12,-36,-36,-36c5504,1019,5481,1031,5481,1055r,74c5481,1129,5481,1129,5481,1141r-180,183l5301,677v,,,,,l5481,494r,439c5481,945,5493,970,5516,970v12,,36,-12,36,-37l5552,420r96,-97l5648,970xm6006,591r-96,98l5910,604v,-13,-11,-37,-35,-37c5851,567,5839,579,5839,604r,146c5839,750,5839,750,5839,750l5696,897r,-635l5707,274v12,12,36,12,48,c5767,262,5767,237,5755,225r-95,-98c5660,127,5660,115,5660,115v,,,-12,12,-12l6161,42v12,,24,,24,12c6197,66,6197,66,6197,78r-60,501c6137,579,6137,591,6125,591v,,-12,,-12,l6054,530,5827,298v-12,-12,-36,-12,-48,c5767,310,5767,335,5779,347r48,49l5827,469v,12,12,37,36,37c5887,506,5899,494,5899,469r,-12l5994,555r,36l6006,591xm4442,1373v12,12,12,12,24,12c4478,1385,4478,1385,4490,1373v11,-12,11,-37,,-49l4466,1300v-12,-13,-36,-13,-48,c4406,1312,4406,1336,4418,1348r24,25xm17397,18931r,-36c17397,18882,17385,18858,17361,18858v-24,,-36,12,-36,37l17325,18931v,12,12,37,36,37c17385,18968,17397,18943,17397,18931xm17254,18748v,-12,-12,-37,-36,-37l17182,18711v-12,,-36,13,-36,37c17146,18772,17158,18785,17182,18785r36,c17242,18785,17254,18760,17254,18748xm17242,18821r-24,25c17206,18858,17206,18882,17218,18895v12,12,12,12,24,12c17254,18907,17254,18907,17266,18895r24,-25c17301,18858,17301,18834,17290,18821v-12,-12,-36,-12,-48,xm17552,18650v,-12,-24,-24,-36,-24c17504,18626,17481,18638,17469,18638v-48,12,-84,37,-120,86c17337,18736,17337,18760,17349,18772v12,13,12,13,24,13c17385,18785,17385,18785,17397,18772v36,-36,60,-48,96,-61c17504,18711,17516,18699,17528,18699v12,-12,24,-24,24,-49xm17445,18821v-12,13,-12,37,,49l17469,18895v12,12,12,12,24,12c17504,18907,17504,18907,17516,18895v12,-13,12,-37,,-49l17493,18821v-12,-12,-36,-12,-48,xm17218,18589v-12,13,-12,37,,49l17242,18663v12,12,12,12,24,12c17278,18675,17278,18675,17290,18663v11,-13,11,-37,,-49l17266,18589v-12,-12,-36,-12,-48,xm18961,17307r-489,61c18448,17368,18424,17393,18412,17417v-12,25,,61,12,73l18448,17515r-561,574c17887,18089,17887,18089,17887,18089r-215,219c17624,18357,17624,18431,17672,18479r59,61c17719,18553,17707,18577,17684,18589v-24,13,-60,25,-84,25c17588,18614,17576,18638,17576,18650v,13,12,25,36,25c17612,18675,17612,18675,17612,18675v36,,60,-12,95,-37c17731,18626,17755,18602,17767,18577r72,73l17337,19163v-12,12,-12,37,,49c17349,19224,17349,19224,17361,19224v12,,12,,24,-12l17887,18699r11,12c17922,18736,17946,18748,17982,18748v24,,60,-12,84,-37l18842,17918r24,24c18878,17954,18901,17967,18913,17967v12,,12,,24,c18961,17954,18985,17930,18985,17906r60,-501c19045,17381,19033,17344,19021,17319v,-12,-24,-24,-60,-12xm18042,18675v-24,24,-60,24,-72,l17958,18663r,-293c17958,18357,17946,18333,17922,18333v-12,,-35,12,-35,37l17887,18589r-168,-171c17696,18394,17696,18357,17719,18345r168,-171l17887,18247v,13,12,37,35,37c17934,18284,17958,18272,17958,18247r,-146l18054,18003r-12,672c18042,18675,18042,18675,18042,18675r,xm18448,18260r-96,97l18352,18345v,-12,-12,-37,-36,-37c18304,18308,18281,18321,18281,18345r,73c18281,18418,18281,18418,18281,18431r-180,183l18101,17967v,,,,,l18281,17783r,440c18281,18235,18293,18260,18316,18260v12,,36,-13,36,-37l18352,17710r96,-97l18448,18260xm18949,17893v,13,-12,13,,c18937,17906,18937,17906,18937,17893r-59,-61l18651,17600v-12,-12,-36,-12,-48,c18591,17613,18591,17637,18603,17649r48,49l18651,17771v,12,12,37,36,37c18710,17808,18722,17796,18722,17771r,-12l18818,17857r,12l18722,17967r,-61c18722,17893,18710,17869,18687,17869v-24,,-36,12,-36,37l18651,18052v,,,,,l18507,18199r,-635l18519,17576v12,12,36,12,48,c18579,17564,18579,17539,18567,17527r-95,-98c18472,17429,18472,17417,18472,17417v,,,-12,12,-12l18973,17344v12,,24,,24,12c19009,17368,19009,17368,19009,17381r-60,512xm17361,18638v12,,36,-12,36,-36l17397,18565v,-12,-12,-37,-36,-37c17337,18528,17325,18540,17325,18565r,37c17337,18614,17349,18638,17361,18638xm6901,15927v,-12,-11,-24,-23,-24c6866,15903,6854,15915,6854,15927r,86c6854,16025,6854,16037,6866,16037v,,12,13,24,13c6901,16050,6901,16050,6913,16037v12,-12,12,-24,,-36l6913,15927r-12,xm7821,15757v,12,12,24,24,24c7857,15781,7869,15769,7869,15757r,-86c7869,15659,7869,15647,7857,15647v-12,-13,-24,-13,-36,c7809,15659,7809,15671,7821,15683r,74xm7773,16855r,l7773,16379v,-122,-48,-232,-131,-317l7821,16123v,,,,,c7833,16123,7833,16123,7845,16123v24,,48,-12,71,-25c7940,16074,7952,16037,7952,16001r,-342c7952,15622,7940,15586,7916,15573v-23,-24,-59,-24,-83,-24c7833,15549,7833,15549,7833,15549r-311,110c7487,15622,7427,15598,7367,15598v-60,,-107,24,-155,61l6901,15549v,,,,,c6866,15549,6842,15549,6818,15573v-24,25,-36,61,-36,98l6782,16013v,37,12,73,36,98c6842,16123,6866,16135,6890,16135v11,,11,,23,c6913,16135,6913,16135,6913,16135r180,-61c7009,16159,6961,16269,6961,16391r,477l6961,16868v-71,,-131,61,-131,134c6830,17075,6890,17136,6961,17136r263,l7224,17161v,85,72,158,155,158c7463,17319,7534,17246,7534,17161r,-25l7797,17136v72,,131,-61,131,-134c7928,16929,7845,16855,7773,16855xm7546,15720r287,-110c7845,15610,7857,15610,7869,15622v12,12,24,25,24,49l7893,16013v,24,-12,37,-24,49c7857,16074,7845,16074,7833,16074r-287,-98c7570,15940,7582,15891,7582,15842v,-49,-12,-85,-36,-122xm7319,16294v-12,,-23,12,-23,24l7296,16355v-12,,-24,12,-36,12l7248,16367r,-24c7248,16330,7236,16318,7224,16318v-12,,-24,12,-24,25l7200,16404r-24,12c7176,16416,7164,16416,7164,16416v,,,,,-12l7200,16013r12,c7212,16013,7212,16013,7212,16013v,,,,12,c7260,16037,7307,16062,7355,16062v48,,96,-12,132,-49c7487,16013,7487,16013,7487,16013v,,,,,c7487,16013,7487,16013,7487,16013v,,,,,c7487,16013,7487,16013,7487,16013v,,,,,l7487,16013r,12c7487,16025,7487,16025,7487,16025r35,391c7522,16416,7522,16428,7522,16428v,,,,-12,l7415,16379v-24,-12,-60,-24,-96,-24l7319,16330v36,-24,24,-36,,-36xm7236,15720v,,,,,c7272,15683,7307,15659,7355,15659v48,,96,24,120,61l7475,15720v24,37,47,73,47,122c7522,15891,7510,15927,7475,15964v,,-12,12,-12,12c7451,15976,7451,15976,7451,15989v-24,24,-60,24,-96,24c7319,16013,7284,16001,7248,15976v,,,,,c7248,15976,7236,15964,7236,15964v-36,-37,-48,-73,-48,-122c7188,15793,7200,15757,7236,15720xm6878,16074v-12,,-24,,-36,-12c6830,16050,6818,16037,6818,16013r,-342c6818,15647,6830,15634,6842,15622v12,-12,24,-12,36,-12l7164,15720v-24,37,-36,73,-36,122c7128,15891,7140,15927,7164,15976r-286,98xm7463,17136v,61,-48,110,-108,110c7296,17246,7248,17197,7248,17136r,-24l7451,17112r,24l7463,17136xm7773,17051r-836,c6901,17051,6866,17014,6866,16978v,-37,35,-74,71,-74l7104,16904v12,,24,-12,24,-24c7128,16868,7116,16855,7104,16855r-107,l6997,16379v,-110,48,-220,131,-281l7093,16416v,24,11,49,23,61c7140,16489,7164,16489,7188,16477r96,-49c7319,16404,7379,16404,7415,16428r95,49c7522,16477,7534,16489,7546,16489v12,,24,,36,-12c7606,16465,7618,16440,7606,16416r-36,-330c7654,16159,7713,16257,7713,16379r,476l7654,16855r,-24c7654,16819,7642,16807,7630,16807v-12,,-24,12,-24,24l7606,16855r-48,c7558,16843,7546,16831,7534,16831v-12,,-24,12,-24,24l7307,16855v-11,,-23,13,-23,25c7284,16892,7296,16904,7307,16904r490,c7833,16904,7869,16941,7869,16978v,36,-48,73,-96,73xm7355,15781v12,,24,12,36,12c7403,15805,7403,15818,7403,15830v,12,12,24,24,24c7439,15854,7451,15842,7451,15830v,-37,-12,-61,-24,-73c7403,15732,7379,15720,7343,15720v-12,,-24,12,-24,24c7319,15757,7343,15781,7355,15781xe" fillcolor="#064e2e [3207]" stroked="f" strokeweight="1pt">
                  <v:stroke miterlimit="4" joinstyle="miter"/>
                  <v:path arrowok="t" o:extrusionok="f" o:connecttype="custom" o:connectlocs="1148433,1122784;1148433,1122784;1148433,1122784;1148433,1122784" o:connectangles="0,90,180,270"/>
                </v:shape>
                <v:shape id="Shape" o:spid="_x0000_s1048" style="position:absolute;left:5080;top:12133;width:23857;height:206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" path="m16611,10827v-12,,-12,,-23,l16473,10920r-115,-93c16347,10827,16347,10827,16335,10827r-23,13c16301,10840,16301,10853,16312,10867v,13,12,13,23,l16347,10853r115,93c16462,10946,16473,10946,16473,10946v,,12,,12,l16599,10853r35,27c16645,10880,16657,10880,16657,10880v,-14,,-27,,-27l16611,10827xm16611,10414v,-40,-23,-80,-58,-93c16553,10321,16553,10308,16553,10308v,-53,-34,-93,-80,-93c16427,10215,16393,10255,16393,10308v,,,13,,13c16358,10334,16335,10374,16335,10414r,40c16174,10521,16059,10694,16059,10893v,253,184,466,403,466c16680,11359,16864,11146,16864,10893v,-199,-115,-372,-276,-439l16588,10414r23,xm16473,10241v23,,46,27,46,54c16519,10295,16519,10295,16519,10308v,,,,,l16416,10308v,,,,,c16416,10308,16416,10308,16416,10295v,-27,23,-54,57,-54xm16370,10414v,-26,23,-53,46,-53l16519,10361v23,,46,27,46,53l16565,10454v-35,-13,-69,-13,-103,-13c16427,10441,16393,10441,16358,10454r,-40l16370,10414xm16818,10733r-69,c16737,10733,16737,10747,16737,10747v,,12,13,12,13l16841,10760v,27,11,40,11,67l16737,10920r-23,-14c16703,10906,16691,10906,16691,10906v,14,,27,,27l16726,10960v,,11,,11,c16737,10960,16749,10960,16749,10960r103,-93c16852,10880,16852,10880,16852,10893v,40,-11,93,-11,133l16301,11026v-12,,-12,13,-12,13c16289,11039,16301,11053,16301,11053r528,c16772,11212,16645,11319,16485,11319v-150,,-288,-107,-345,-266l16220,11053v12,,12,-14,12,-14c16232,11039,16220,11026,16220,11026r-103,c16105,10986,16105,10946,16105,10893v,-13,,-13,,-26l16209,10960v,,11,,11,c16220,10960,16232,10960,16232,10960r57,-40c16301,10920,16301,10906,16289,10893v,-13,-11,-13,-23,l16220,10933r-115,-93c16105,10813,16117,10800,16117,10773r551,c16680,10773,16680,10760,16680,10760v,,-12,-13,-12,-13l16128,10747v58,-160,184,-266,345,-266c16622,10467,16760,10574,16818,10733xm10840,1689r12,-13l10967,1769v,,11,,11,c10978,1769,10990,1769,10990,1769r115,-93l11139,1702v12,,23,,23,c11162,1689,11162,1676,11162,1676r-34,-27c11116,1649,11116,1649,11105,1649r-115,93l10875,1649v-12,,-12,,-23,l10829,1663v-12,,-12,13,,26c10829,1689,10840,1689,10840,1689xm11392,1702v,-199,-115,-372,-276,-438l11116,1224v,-40,-23,-80,-57,-93c11059,1131,11059,1117,11059,1117v,-53,-35,-93,-81,-93c10932,1024,10898,1064,10898,1117v,,,14,,14c10863,1144,10840,1184,10840,1224r,40c10679,1330,10564,1503,10564,1702v,253,184,466,403,466c11185,2168,11392,1968,11392,1702xm10978,1051v23,,46,26,46,53c11024,1104,11024,1104,11024,1117v,,,,,l10932,1117v,,,,,c10932,1117,10932,1117,10932,1104v,-27,23,-53,46,-53xm10886,1210v,-26,23,-53,46,-53l11036,1157v23,,46,27,46,53l11082,1250v-35,-13,-69,-13,-104,-13c10944,1237,10909,1237,10875,1250r,-40l10886,1210xm10978,2141v-149,,-287,-106,-345,-266l10714,1875v11,,11,-13,11,-13c10725,1862,10714,1849,10714,1849r-104,c10599,1809,10599,1769,10599,1716v,-14,,-14,,-27l10702,1782v,,12,,12,c10714,1782,10725,1782,10725,1782r58,-40c10794,1742,10794,1729,10783,1716v,-14,-12,-14,-23,l10714,1756r-115,-93c10599,1636,10610,1623,10610,1596r552,c11174,1596,11174,1583,11174,1583v,,-12,-14,-12,-14l10622,1569v57,-159,184,-266,345,-266c11128,1303,11254,1410,11312,1569r-69,c11231,1569,11231,1583,11231,1583v,,12,13,12,13l11335,1596v,27,11,40,11,67l11231,1756r-23,-14c11197,1742,11185,1742,11185,1742v,14,,27,,27l11220,1796v,,11,,11,c11231,1796,11243,1796,11243,1796r103,-94c11346,1716,11346,1716,11346,1729v,40,-11,93,-11,133l10794,1862v-11,,-11,13,-11,13c10783,1875,10794,1889,10794,1889r529,c11266,2022,11139,2141,10978,2141xm19450,8113r12,-13l19577,8193v,,11,,11,c19588,8193,19600,8193,19600,8193r115,-93l19749,8127v12,,23,,23,c19772,8113,19772,8100,19772,8100r-34,-27c19726,8073,19726,8073,19715,8073r-115,94l19485,8073v-12,,-12,,-23,l19439,8087v-12,,-12,13,,26c19427,8127,19439,8127,19450,8113xm19726,7688r,-40c19726,7608,19703,7568,19669,7555v,,,-14,,-14c19669,7488,19634,7448,19588,7448v-46,,-80,40,-80,93c19508,7541,19508,7555,19508,7555v-35,13,-58,53,-58,93l19450,7688v-161,66,-276,239,-276,439c19174,8379,19358,8592,19577,8592v218,,402,-213,402,-465c19991,7927,19887,7754,19726,7688xm19588,7475v23,,46,26,46,53c19634,7528,19634,7528,19634,7541v,,,,,l19531,7541v,,,,,c19531,7541,19531,7541,19531,7528v11,-27,34,-53,57,-53xm19485,7648v,-27,23,-53,46,-53l19634,7595v23,,46,26,46,53l19680,7688v-34,-14,-69,-14,-103,-14c19542,7674,19508,7674,19473,7688r,-40l19485,7648xm19404,8300r529,c19876,8459,19749,8566,19588,8566v-161,,-287,-107,-345,-266l19324,8300v11,,11,-14,11,-14c19335,8273,19324,8273,19324,8273r-104,c19209,8233,19209,8193,19209,8140v,-13,,-13,,-27l19312,8206v,,12,,12,c19324,8206,19335,8206,19335,8206r58,-40c19404,8166,19404,8153,19393,8140v,-13,-12,-13,-23,l19324,8180r-115,-93c19209,8060,19220,8047,19220,8020r552,c19784,8020,19784,8007,19784,8007v,,-12,-13,-12,-13l19232,7994v57,-160,184,-266,345,-266c19738,7728,19864,7834,19922,7994r-69,c19841,7994,19841,8007,19841,8007v,,12,13,12,13l19945,8020v,27,11,40,11,67l19841,8180r-23,-14c19807,8166,19795,8166,19795,8166v,14,,27,,27l19830,8220v,,11,,11,c19841,8220,19853,8220,19853,8220r103,-93c19956,8140,19956,8140,19956,8153v,40,-11,93,-11,133l19404,8286v-11,,-11,14,-11,14c19393,8300,19393,8300,19404,8300xm13576,20403r,-40c13576,20323,13553,20283,13519,20270v,,,-13,,-13c13519,20203,13484,20164,13438,20164v-46,,-80,39,-80,93c13358,20257,13358,20270,13358,20270v-35,13,-58,53,-58,93l13300,20403v-161,66,-276,239,-276,439c13024,21095,13208,21307,13427,21307v218,,402,-212,402,-465c13852,20642,13737,20469,13576,20403xm13438,20190v23,,46,27,46,53c13484,20243,13484,20243,13484,20257v,,,,,l13381,20257v,,,,,c13381,20257,13381,20257,13381,20243v11,-26,34,-53,57,-53xm13346,20350v,-27,23,-53,46,-53l13496,20297v23,,46,26,46,53l13542,20390v-35,-14,-69,-14,-104,-14c13404,20376,13369,20376,13335,20390r,-40l13346,20350xm13714,20709r92,c13806,20735,13818,20749,13818,20775r-115,93l13680,20855v-12,,-23,,-23,c13657,20868,13657,20882,13657,20882r34,26c13691,20908,13703,20908,13703,20908v,,11,,11,l13818,20815v,14,,14,,27c13818,20882,13806,20935,13806,20975r-540,c13254,20975,13254,20988,13254,20988v,13,12,13,12,13l13795,21001v-58,160,-184,266,-345,266c13289,21267,13162,21161,13105,21001r80,c13197,21001,13197,20988,13197,20988v,,-12,-13,-12,-13l13082,20975v-12,-40,-12,-80,-12,-133c13070,20829,13070,20829,13070,20815r104,93c13174,20908,13185,20908,13185,20908v,,12,,12,l13254,20868v12,,12,-13,,-26c13254,20829,13243,20829,13231,20842r-46,40l13070,20789v,-27,12,-40,12,-67l13634,20722v11,,11,-13,11,-13c13645,20709,13634,20696,13634,20696r-541,c13151,20536,13277,20430,13438,20430v161,,288,106,345,266l13714,20696v-11,,-11,13,-11,13c13703,20709,13703,20709,13714,20709xm13576,20775v-11,,-11,,-23,l13438,20868r-115,-93c13312,20775,13312,20775,13300,20775r-23,14c13266,20789,13266,20802,13277,20815v,14,12,14,23,l13312,20802r115,93c13427,20895,13438,20895,13438,20895v,,12,,12,l13565,20802r34,27c13611,20829,13622,20829,13622,20829v,-14,,-27,,-27l13576,20775xm8484,19951r-58,l8426,19884v,-26,-11,-40,-34,-40c8369,19844,8357,19858,8357,19884r,67l8288,19951v-23,,-34,13,-34,40c8254,20017,8265,20031,8288,20031r58,l8346,20097v,27,11,40,34,40c8403,20137,8415,20124,8415,20097r,-66l8472,20031v23,,35,-14,35,-40c8518,19964,8495,19951,8484,19951xm7035,21068r-57,l6978,21001v,-26,-12,-39,-35,-39c6920,20962,6909,20975,6909,21001r,67l6851,21068v-23,,-34,13,-34,40c6817,21134,6828,21148,6851,21148r58,l6909,21214v,27,11,40,34,40c6966,21254,6978,21241,6978,21214r,-66l7035,21148v23,,35,-14,35,-40c7070,21081,7058,21068,7035,21068xm14680,9909v,-27,-12,-40,-35,-40l14588,9869r,-67c14588,9776,14576,9763,14553,9763v-23,,-34,13,-34,39l14519,9869r-58,c14438,9869,14427,9882,14427,9909v,26,11,40,34,40l14519,9949r,66c14519,10042,14530,10055,14553,10055v23,,35,-13,35,-40l14588,9949r57,c14657,9949,14680,9935,14680,9909xm15990,8951v23,,35,-13,35,-40l16025,8845r57,c16105,8845,16117,8832,16117,8805v,-27,-12,-40,-35,-40l16025,8765r,-66c16025,8672,16013,8659,15990,8659v-23,,-34,13,-34,40l15956,8765r-58,c15875,8765,15864,8778,15864,8805v,27,11,40,34,40l15956,8845r,66c15944,8925,15967,8951,15990,8951xm218,11997r-57,l161,11931v,-27,-12,-40,-35,-40c103,11891,92,11904,92,11931r,66l34,11997v-23,,-34,13,-34,40c,12064,11,12077,34,12077r58,l92,12143v,27,11,40,34,40c149,12183,161,12170,161,12143r,-66l218,12077v23,,35,-13,35,-40c253,12010,241,11997,218,11997xm1460,10960r57,l1517,11026v,27,12,40,35,40c1575,11066,1586,11053,1586,11026r,-66l1644,10960v23,,34,-14,34,-40c1678,10893,1667,10880,1644,10880r-58,l1586,10813v,-26,-11,-40,-34,-40c1529,10773,1517,10787,1517,10813r,67l1460,10880v-23,,-35,13,-35,40c1425,10946,1448,10960,1460,10960xm20117,12835r-57,l20060,12768v,-26,-12,-39,-35,-39c20002,12729,19991,12742,19991,12768r,67l19933,12835v-23,,-34,13,-34,40c19899,12901,19910,12915,19933,12915r58,l19991,12981v,27,11,40,34,40c20048,13021,20060,13008,20060,12981r,-66l20117,12915v23,,35,-14,35,-40c20152,12848,20140,12835,20117,12835xm21566,11718r-58,l21508,11651v,-26,-11,-40,-34,-40c21451,11611,21439,11625,21439,11651r,67l21382,11718v-23,,-35,13,-35,40c21347,11784,21359,11798,21382,11798r57,l21439,11864v,27,12,40,35,40c21497,11904,21508,11891,21508,11864r,-66l21566,11798v23,,34,-14,34,-40c21600,11744,21577,11718,21566,11718xm9679,9058r-69,79c9530,9058,9438,9018,9334,9004v-161,-13,-310,-13,-459,-13c8875,8965,8875,8925,8875,8898r-58,-465c8817,8433,8817,8419,8817,8419v12,,23,,35,c8989,8419,9127,8246,9150,8233v23,-27,23,-53,,-80c9139,8140,8989,7967,8852,7967v-92,,-161,40,-196,93c8610,8007,8553,7954,8495,7927v12,-120,104,-213,219,-213l9012,7714v265,,472,-239,472,-545l9484,6930v,-27,-23,-54,-46,-54c9415,6876,9392,6903,9392,6930r,239c9392,7382,9254,7568,9070,7595r,-399c9070,7169,9047,7142,9024,7142v-23,,-46,27,-46,54l8978,7595r-253,c8725,7595,8714,7595,8714,7595r,-173c8714,7395,8691,7368,8668,7368v-23,,-46,27,-46,54l8622,7621v-104,40,-184,146,-196,266c8392,7874,8357,7874,8323,7874v-35,,-69,,-104,13c8196,7767,8116,7661,8024,7621r,-199c8024,7395,8001,7368,7978,7368v-23,,-46,27,-46,54l7932,7595v,,-12,,-12,l7667,7595r,-399c7667,7169,7644,7142,7622,7142v-23,,-46,27,-46,54l7576,7595v-184,-27,-322,-213,-322,-426l7254,6930v,-27,-23,-54,-46,-54c7185,6876,7162,6903,7162,6930r,239c7162,7475,7369,7714,7633,7714r299,c8047,7714,8139,7807,8150,7927v-57,27,-115,80,-161,133c7955,8007,7886,7967,7794,7967v-138,,-276,173,-299,186c7472,8180,7472,8206,7495,8233v12,13,161,186,299,186c7805,8419,7817,8419,7828,8419v,,,14,,14l7771,8885v-23,159,23,319,115,452c7978,9457,8093,9536,8231,9563r57,532c8288,10108,8288,10135,8300,10162v11,93,80,159,161,159c8461,10321,8461,10321,8461,10321r46,c8553,10321,8587,10295,8622,10268v34,-40,46,-80,46,-133l8668,10068v,-39,11,-93,34,-133c8737,9896,8783,9869,8829,9869v126,,264,,402,c9277,9869,9323,9896,9357,9935v23,40,46,80,35,120c9392,10055,9392,10055,9392,10068r,54c9392,10175,9403,10215,9438,10255v34,40,69,53,115,53l9599,10308v,,,,,c9679,10308,9748,10241,9760,10148v23,-173,46,-479,69,-678c9840,9377,9817,9270,9771,9191r69,-80c9863,9084,9863,9058,9840,9031v-115,,-138,,-161,27xm8840,8087v57,,138,66,184,119c8978,8260,8897,8326,8840,8326v-23,,-46,,-57,-13c8771,8260,8748,8206,8714,8166v23,-53,69,-79,126,-79xm7725,8313v-58,,-138,-67,-184,-120c7587,8140,7667,8073,7725,8073v69,,103,27,126,67c7828,8180,7805,8233,7782,8286v-11,27,-34,27,-57,27xm7897,9270v-80,-106,-115,-239,-92,-359l7863,8459v34,-266,218,-465,437,-465c8507,7994,8691,8193,8737,8459r57,466c8806,9044,8771,9177,8702,9284v-92,133,-230,199,-391,199l8311,9483v-184,-13,-322,-80,-414,-213xm9645,9483v-23,186,-58,506,-69,679c9576,10201,9553,10215,9518,10215r-46,c9461,10215,9438,10201,9426,10188v-11,-13,-11,-26,-11,-53l9415,10068v,,,,,c9415,9989,9392,9922,9346,9856v-46,-67,-115,-93,-196,-107c9012,9749,8875,9749,8737,9749v-81,,-150,40,-196,107c8495,9922,8472,9989,8472,10068r,67c8472,10148,8472,10175,8461,10188v-12,13,-23,27,-46,27l8369,10215v-23,,-58,-27,-58,-53c8311,10135,8311,10122,8300,10095r-46,-505c8254,9590,8265,9590,8265,9590v,,,,,c8449,9590,8622,9497,8725,9350v58,-66,92,-146,104,-239c8978,9111,9139,9111,9300,9124v103,13,195,53,253,146c9633,9324,9645,9403,9645,9483xm9495,9603v-23,,-57,13,-57,53l9426,9736v,27,12,66,46,66c9472,9802,9472,9802,9484,9802v23,,46,-26,46,-53l9541,9669v,-39,-23,-66,-46,-66xm8449,8472v12,-13,23,-26,35,-26c8495,8446,8507,8446,8518,8472v12,14,23,27,35,27c8564,8499,8576,8499,8587,8486v23,-27,23,-53,12,-80c8576,8366,8530,8339,8484,8339v-46,,-81,27,-115,67c8346,8433,8357,8472,8380,8486v12,13,46,,69,-14xm9369,9231v-23,-14,-58,13,-58,39c9300,9297,9323,9337,9346,9337v34,13,69,27,92,53c9449,9403,9461,9430,9461,9443r,27c9461,9497,9472,9536,9507,9536v,,,,11,c9541,9536,9564,9510,9564,9483r,-13c9564,9417,9553,9364,9530,9324v-46,-40,-104,-80,-161,-93xm8645,9111v,-173,-161,-319,-357,-319c8093,8792,7932,8938,7932,9111v,173,161,319,356,319c8484,9430,8645,9284,8645,9111xm8024,9111v,-107,115,-200,264,-200c8426,8911,8553,9004,8553,9111v,106,-115,199,-265,199c8139,9310,8024,9217,8024,9111xm8047,8472v11,-13,23,-26,34,-26c8093,8446,8104,8446,8116,8472v11,14,23,27,34,27c8162,8499,8173,8499,8185,8486v23,-27,23,-53,11,-80c8173,8366,8127,8339,8081,8339v-46,,-80,27,-115,67c7943,8433,7955,8472,7978,8486v23,13,57,,69,-14xm9219,9217v-34,,-57,,-92,l9127,9217v-23,,-46,27,-46,53c9081,9297,9104,9324,9127,9324v35,,58,,92,c9219,9324,9219,9324,9219,9324v23,,46,-27,46,-54c9265,9244,9254,9217,9219,9217xm16324,20084v-196,-14,-368,119,-380,292c15933,20549,16082,20709,16289,20722v196,13,368,-120,379,-292c16668,20257,16519,20097,16324,20084xm16289,20616v-138,-14,-253,-120,-241,-226c16059,20283,16174,20190,16312,20203v138,14,253,120,241,227c16553,20536,16427,20629,16289,20616xm16462,19791v11,,34,,34,-13c16508,19765,16530,19765,16530,19765v,,23,,35,26c16576,19818,16611,19818,16634,19804v23,-13,23,-53,11,-79c16622,19685,16576,19658,16530,19658v-45,,-91,13,-114,53c16393,19738,16393,19765,16416,19791v23,,34,,46,xm17577,18248v-23,,-46,27,-58,53l17508,18541v-12,213,-161,386,-345,399l17186,18541v,-27,-23,-53,-46,-67c17117,18474,17094,18501,17082,18528r-23,399l16806,18913v,,-11,,-11,l16806,18740v,-26,-23,-53,-46,-66c16737,18674,16714,18700,16703,18727r-12,200c16588,18966,16507,19060,16473,19179v-34,-13,-69,-26,-103,-26c16335,19153,16301,19153,16266,19166v-11,-133,-80,-239,-184,-293l16094,18674v,-27,-23,-53,-46,-67c16025,18607,16002,18634,15990,18661r-11,172c15979,18833,15967,18833,15967,18833r-253,-13l15737,18421v,-26,-23,-53,-46,-66c15668,18355,15645,18381,15634,18408r-23,399c15438,18767,15300,18581,15312,18355r11,-240c15323,18089,15300,18062,15277,18049v-23,,-45,26,-57,53l15209,18341v-12,293,183,559,436,572l15944,18940v115,13,196,106,207,239c16094,19206,16036,19246,15979,19299v-35,-53,-92,-93,-184,-106c15657,19179,15507,19339,15484,19366v-23,26,-23,53,,79c15496,19472,15634,19645,15772,19658v11,,23,,34,c15806,19658,15806,19671,15806,19671r-80,453c15714,20150,15714,20190,15714,20217v-149,-14,-299,-27,-460,-27c15151,20190,15048,20230,14967,20297r-69,-80c14875,20190,14852,20190,14829,20217v-23,26,-23,53,,80l14898,20390v-57,79,-80,173,-80,279c14829,20855,14841,21174,14852,21347v,93,69,160,150,173c15002,21520,15002,21520,15002,21520r46,c15094,21520,15128,21507,15163,21467v34,-40,46,-80,46,-133l15209,21281v,,,,,-14c15209,21214,15231,21174,15254,21148v35,-40,81,-53,127,-53c15519,21095,15657,21108,15783,21121v46,,92,27,127,80c15933,21241,15944,21281,15944,21334r-11,66c15921,21454,15944,21494,15967,21533v23,40,69,67,115,67l16128,21600v,,,,,c16209,21600,16278,21547,16289,21454v,-27,12,-40,12,-67l16381,20855v138,-13,264,-93,368,-199c16852,20536,16910,20376,16887,20217r-23,-466c16864,19751,16864,19738,16864,19738v11,,23,,34,c17036,19751,17186,19592,17209,19565v23,-27,23,-53,,-80c17197,19459,17059,19286,16921,19272v-92,-13,-161,27,-195,80c16680,19286,16634,19246,16576,19206v23,-120,115,-213,230,-200l17105,19033v253,13,483,-213,495,-505l17611,18288v12,,-11,-40,-34,-40xm15795,19565v-58,,-138,-80,-184,-133c15657,19392,15737,19326,15806,19326v69,,104,40,127,79c15898,19445,15875,19499,15864,19552v-35,13,-46,13,-69,13xm16209,21387v,13,-12,40,-12,67c16197,21494,16163,21507,16140,21507r-46,c16082,21507,16059,21494,16059,21480v-11,-13,-11,-26,-11,-53l16059,21361v12,-80,-11,-160,-46,-213c15967,21081,15898,21041,15818,21028v-138,-13,-276,-27,-414,-27c15323,21001,15254,21028,15209,21095v-46,53,-81,133,-81,199c15128,21294,15128,21294,15128,21294r,67c15128,21374,15117,21400,15105,21414v-11,13,-23,13,-46,13l15013,21427v-34,,-57,-27,-57,-66c14944,21188,14933,20868,14921,20682v,-80,23,-159,69,-213c15059,20390,15151,20350,15254,20350v161,,322,13,472,26c15737,20456,15772,20549,15818,20616v103,159,264,266,448,279c16266,20895,16266,20895,16266,20895v,,12,,12,l16209,21387xm16921,19432v58,,138,80,184,133c17059,19605,16979,19671,16910,19658v-23,,-46,,-58,-13c16841,19592,16818,19538,16795,19485v11,-40,57,-66,126,-53xm16772,19791r23,466c16806,20376,16760,20509,16680,20616v-104,119,-241,186,-402,173c16278,20789,16278,20789,16278,20789v-150,-14,-288,-93,-380,-226c15829,20456,15795,20323,15829,20190r81,-452c15956,19472,16163,19286,16370,19299v206,,379,226,402,492xm15071,20802v-23,,-46,27,-46,66l15025,20948v,27,23,53,46,53c15071,21001,15071,21001,15082,21001v23,,46,-26,46,-66l15128,20855v-11,-26,-34,-53,-57,-53xm16071,19765v11,,34,,34,-14c16117,19738,16140,19738,16140,19738v11,,23,,34,27c16186,19791,16220,19791,16243,19778v23,-13,23,-53,12,-80c16232,19658,16186,19632,16140,19632v-46,,-92,13,-115,53c16002,19711,16002,19738,16025,19765v23,,34,,46,xm15209,20443v-58,13,-115,40,-150,80c15025,20563,15013,20616,15013,20669r,13c15013,20709,15036,20735,15059,20735v,,,,12,c15094,20735,15117,20709,15117,20669r,-27c15117,20629,15128,20602,15140,20589v23,-26,57,-40,92,-53c15255,20536,15277,20496,15277,20469v-11,-13,-45,-26,-68,-26xm15450,20443v,,,,,c15415,20443,15392,20443,15358,20443v-23,,-46,26,-46,53c15312,20523,15335,20549,15358,20549v,,,,,c15392,20549,15415,20549,15450,20549v23,,46,-26,57,-53c15496,20469,15484,20443,15450,20443xm7484,14165v,13,11,27,34,40l7610,14232r57,93c7679,14338,7690,14351,7702,14351v11,,34,-13,34,-26l7794,14232r92,-27c7897,14205,7909,14192,7920,14165v,-13,,-40,-11,-53l7851,14019r,-120c7851,13886,7840,13859,7828,13859v-11,-13,-23,-13,-46,l7690,13899r-91,-40c7587,13859,7564,13859,7553,13859v-12,13,-23,27,-23,40l7530,14019r-58,93c7484,14125,7472,14152,7484,14165xm7633,14072v11,-13,11,-27,11,-40l7644,13979r46,13c7702,13992,7713,13992,7725,13992r46,-13l7771,14032v,13,,27,11,40l7817,14112r-46,13c7759,14125,7748,14138,7748,14152r-23,40l7702,14152v-12,-14,-12,-14,-23,-27l7633,14112r,-40xm8978,15588r-92,-26l8840,15468v-11,-26,-57,-26,-80,l8714,15562r-92,26c8610,15588,8599,15601,8587,15628v,13,,40,12,53l8656,15761r,106c8656,15881,8668,15907,8679,15907v12,14,23,14,46,l8806,15867r80,40c8886,15907,8898,15907,8898,15907v11,,22,,22,-13c8932,15881,8943,15867,8943,15854r,-106l9001,15668v11,-13,11,-27,11,-53c9012,15601,9001,15588,8978,15588xm8863,15708v-11,13,-11,26,-11,40l8852,15788r-35,-14c8817,15774,8806,15774,8806,15774v,,-12,,-12,l8760,15788r,-40c8760,15734,8760,15721,8748,15708r-23,-40l8760,15655v11,,23,-14,23,-27l8806,15588r23,40c8840,15641,8840,15641,8852,15655r34,13l8863,15708xm8127,15907v-23,,-46,27,-46,54l8081,16000r-92,c7966,16000,7943,16027,7943,16054v,26,23,53,46,53l8081,16107v46,,92,-40,92,-107l8173,15961v,-40,-11,-54,-46,-54xm7265,15575v-23,,-46,26,-46,53l7219,15987v,27,23,53,46,53c7288,16040,7311,16014,7311,15987r,-359c7311,15588,7288,15575,7265,15575xm7702,13394v-12,13,-23,13,-35,26c7633,13447,7587,13487,7587,13553v,67,34,107,46,120c7644,13686,7656,13686,7667,13686v12,,23,,35,-13c7713,13646,7713,13620,7702,13593v-12,-13,-23,-27,-23,-40c7679,13540,7690,13527,7713,13500v12,-13,35,-27,46,-53c7771,13420,7771,13394,7748,13367v,,-35,,-46,27xm7265,15349v-23,,-46,26,-46,53l7219,15482v,26,23,53,46,53c7288,15535,7311,15508,7311,15482r,-80c7311,15362,7288,15349,7265,15349xm8829,15934v-23,13,-35,53,-12,66c8817,16000,8817,16000,8817,16000v-11,27,12,54,35,67c8852,16067,8863,16067,8863,16067v23,,34,-13,46,-40c8909,16014,8909,16014,8909,16000v,-13,,-39,-12,-53c8875,15921,8852,15921,8829,15934xm9369,13966r-150,c9242,13926,9254,13886,9254,13833v,-133,-92,-240,-207,-240c8932,13593,8840,13700,8840,13833r,133l8725,13966r,-107c8725,13739,8645,13646,8541,13646v-103,,-184,93,-184,213c8357,13899,8369,13939,8380,13966r-172,c8127,13966,8058,14045,8058,14138r,107c8058,14325,8104,14404,8173,14418r,412l8116,14830v23,-40,34,-80,34,-133c8150,14631,8127,14577,8093,14524v-35,-40,-69,-53,-104,-66c7978,14458,7966,14458,7955,14458v-58,,-104,26,-150,66c7771,14564,7748,14631,7748,14697r,133l7633,14830r,-106c7633,14604,7553,14511,7449,14511v-103,,-184,93,-184,213c7265,14764,7277,14803,7288,14830r-172,c7035,14830,6966,14910,6966,15003r,106c6966,15189,7012,15269,7081,15282r,732c7081,16133,7162,16227,7265,16227r839,c8208,16227,8288,16134,8288,16014r,-652l9196,15362v104,,184,-93,184,-213l9380,14418v69,-14,115,-93,115,-173l9495,14138v23,-93,-46,-172,-126,-172xm7449,14617v58,,92,53,92,107l7541,14830r-92,c7392,14830,7357,14777,7357,14724v,-67,46,-107,92,-107xm7127,15202v-34,,-57,-26,-57,-66l7070,15030v,-40,23,-67,57,-67l7553,14963r,253l7127,15216r,-14xm7748,16133r-104,l7644,15854v,-26,-23,-53,-45,-53c7576,15801,7553,15828,7553,15854r,279l7277,16133v-58,,-104,-53,-104,-119l7173,15296r368,l7541,15695v,26,23,53,46,53c7610,15748,7633,15721,7633,15695r,-759l7736,14936r,1197l7748,16133xm8553,13739v57,,92,54,92,107l8645,13952r-92,c8495,13952,8461,13899,8461,13846v-12,-53,34,-107,92,-107xm7840,14697v,-40,11,-66,34,-93c7897,14577,7943,14564,7978,14564v23,,46,13,57,40c8058,14631,8070,14657,8070,14697v,27,-12,53,-23,80c8035,14803,8001,14830,7978,14830v-12,,-12,,-23,l7840,14830r,-133xm8116,16133r-276,l7840,15296r379,l8219,16014r,c8219,16094,8173,16133,8116,16133xm8334,15123v,40,-23,66,-57,66l7840,15189r,-253l8277,14936v34,,57,27,57,67l8334,15123xm8645,15269r-288,c8392,15242,8426,15189,8426,15123r,-107c8426,14923,8357,14843,8277,14843r,-412l8645,14431r,838xm8645,14325r-426,c8185,14325,8162,14298,8162,14258r,-106c8162,14112,8185,14085,8219,14085r334,c8553,14085,8553,14085,8553,14085r103,l8656,14325r-11,xm8932,13833r,c8932,13753,8978,13700,9047,13700v69,,115,53,115,133c9162,13912,9116,13966,9047,13966r-115,l8932,13833xm9311,15149v,67,-46,120,-103,120l8932,15269r,-479c8932,14764,8909,14737,8886,14737v-23,,-46,27,-46,53l8840,15269r-103,l8737,14072r103,l8840,14631v,26,23,53,46,53c8909,14684,8932,14657,8932,14631r,-200l9311,14431r,718xm9369,14325r-437,l8932,14072r115,c9047,14072,9047,14072,9047,14072r322,c9403,14072,9426,14099,9426,14138r,107l9426,14245v,40,-23,80,-57,80xm9093,15216r92,c9231,15216,9277,15176,9277,15109r,-40c9277,15043,9254,15016,9231,15016v-23,,-46,27,-46,53l9185,15109r-92,c9070,15109,9047,15136,9047,15163v,39,23,53,46,53xm7702,13846v11,13,23,13,34,13c7748,13859,7759,13859,7771,13846v23,-27,34,-53,34,-93c7805,13739,7805,13726,7794,13700v-12,-27,-35,-40,-58,-27c7713,13686,7702,13713,7713,13739v,,,14,,14c7713,13766,7713,13766,7702,13779v-23,14,-12,40,,67xm8357,14777v23,,46,-27,46,-53l8403,14564v,-27,-23,-53,-46,-53c8334,14511,8311,14537,8311,14564r,160c8311,14750,8334,14777,8357,14777xm8829,16173v-12,-13,-35,-26,-35,-26c8794,16147,8794,16147,8794,16133v23,-13,23,-53,,-79c8783,16027,8748,16027,8725,16054v-23,26,-34,53,-34,79c8691,16200,8737,16227,8760,16253v11,14,34,27,34,27c8794,16280,8771,16293,8760,16306v-35,27,-69,54,-69,120c8691,16453,8714,16479,8737,16479v,,,,,c8760,16479,8783,16453,8783,16426v,-13,23,-13,34,-26c8852,16373,8886,16346,8886,16280v11,-53,-23,-80,-57,-107xm12886,1051r92,26l13036,1170v11,14,23,27,34,27c13082,1197,13105,1184,13105,1170r57,-93l13254,1051v12,,23,-14,35,-40c13289,998,13289,971,13277,958r-57,-93l13220,745v,-13,-12,-40,-23,-40c13185,692,13174,692,13151,705r-92,40l12967,705v-12,,-35,,-46,c12909,718,12898,732,12898,745r,120l12840,958v-11,13,-11,26,-11,53c12863,1024,12875,1037,12886,1051xm13013,918v11,-14,11,-27,11,-40l13024,825r46,13c13082,838,13093,838,13105,838r46,-13l13151,878v,13,,26,11,40l13197,958r-46,13c13139,971,13128,984,13128,998r-23,39l13082,998v-12,-14,-12,-14,-23,-27l13013,958r,-40xm12473,2141r,732c12473,2993,12553,3086,12657,3086r839,c13599,3086,13680,2993,13680,2873r,-652l14588,2221v103,,184,-93,184,-213l14772,1264v69,-14,115,-94,115,-173l14887,984v,-93,-69,-173,-150,-173l14588,811v23,-40,34,-79,34,-133c14622,545,14530,439,14415,439v-115,,-207,106,-207,239l14208,811r-115,l14093,705v,-120,-80,-213,-183,-213c13806,492,13726,585,13726,705v,40,11,80,23,106l13576,811v-80,,-149,80,-149,173l13427,1091v,79,46,159,115,173l13542,1676r-58,c13507,1636,13519,1596,13519,1543v,-67,-23,-120,-58,-173c13427,1330,13392,1317,13358,1303v-12,,-23,,-35,c13266,1303,13220,1330,13174,1370v-35,40,-58,106,-58,173l13116,1676r-115,l13001,1569v,-119,-80,-212,-184,-212c12714,1357,12634,1450,12634,1569v,40,11,80,23,107l12484,1676v-80,,-149,80,-149,173l12335,1955v23,93,69,173,138,186xm14749,918v34,,57,26,57,66l14806,1091r,c14806,1131,14783,1157,14749,1157r-437,l14312,904r115,c14427,904,14427,904,14427,904r322,l14749,918xm14312,678r,c14312,599,14358,545,14427,545v69,,115,54,115,133c14542,758,14496,811,14427,811r-115,l14312,678xm14116,918r104,l14220,1476v,27,23,54,46,54c14289,1530,14312,1503,14312,1476r,-199l14691,1277r,718c14691,2062,14645,2115,14588,2115r-276,l14312,1636v,-27,-23,-53,-46,-53c14243,1583,14220,1609,14220,1636r,479l14116,2115r,-1197xm14024,2115r-287,c13772,2088,13806,2035,13806,1968r,-106c13806,1769,13737,1689,13657,1689r,-412l14024,1277r,838xm13933,585v57,,91,53,91,107l14024,798r-91,c13875,798,13841,745,13841,692v-12,-54,34,-107,92,-107xm13542,1104r,-106c13542,958,13565,931,13599,931r334,c13933,931,13933,931,13933,931r103,l14036,1184r-425,c13565,1170,13542,1144,13542,1104xm13220,1543v,-40,11,-67,34,-93c13277,1423,13323,1410,13358,1410v23,,46,13,57,40c13438,1476,13450,1503,13450,1543v,26,-12,53,-23,80c13415,1649,13381,1676,13358,1676v-12,,-12,,-23,l13220,1676r,-133xm13220,1782r437,c13691,1782,13714,1809,13714,1849r,106c13714,1995,13691,2022,13657,2022r-437,l13220,1782xm13220,2141r379,l13599,2860r,c13599,2926,13553,2979,13496,2979r-276,l13220,2141xm12978,2594v23,,46,-27,46,-54l13024,1782r104,l13128,2979r-104,l13024,2700v,-27,-23,-53,-46,-53c12955,2647,12932,2673,12932,2700r,279l12657,2979v-58,,-104,-53,-104,-119l12553,2141r368,l12921,2540v11,27,34,54,57,54xm12829,1463v57,,92,53,92,106l12921,1676r-92,c12771,1676,12737,1623,12737,1569v,-66,46,-106,92,-106xm12438,1862v,-40,23,-66,58,-66l12921,1796r,252l12496,2048v-35,,-58,-26,-58,-66l12438,1862xm13553,2833r,-40c13553,2767,13530,2740,13507,2740v-23,,-46,27,-46,53l13461,2833r-92,c13346,2833,13323,2860,13323,2886v,27,23,53,46,53l13461,2939v58,,92,-39,92,-106xm12645,2195v-23,,-46,26,-46,53l12599,2328v,26,23,53,46,53c12668,2381,12691,2354,12691,2328r,-80c12691,2208,12668,2195,12645,2195xm12645,2421v-23,,-46,26,-46,53l12599,2833v,27,23,53,46,53c12668,2886,12691,2860,12691,2833r,-359c12691,2447,12668,2421,12645,2421xm13737,1623v23,,46,-27,46,-54l13783,1410v,-27,-23,-53,-46,-53c13714,1357,13691,1383,13691,1410r,159c13691,1596,13714,1623,13737,1623xm14208,3019v-11,-13,-34,-26,-34,-26c14174,2993,14174,2993,14174,2979v23,-13,23,-53,,-79c14162,2873,14128,2873,14105,2900v-23,26,-35,53,-35,79c14070,3046,14116,3072,14139,3099v12,13,35,27,35,27c14174,3139,14151,3139,14139,3152v-34,27,-69,53,-69,120c14070,3299,14093,3325,14116,3325r,c14139,3325,14162,3299,14162,3272v,-13,23,-13,35,-27c14231,3219,14266,3192,14266,3126v11,-54,-23,-80,-58,-107xm14358,2434r-92,-27l14220,2314v-12,-26,-58,-26,-81,l14093,2407r-92,27c13990,2434,13979,2447,13967,2474v,13,,40,12,53l14036,2607r,106c14036,2727,14047,2753,14059,2753v11,14,23,14,46,l14185,2713r81,40c14266,2753,14277,2753,14277,2753v12,,23,,23,-13c14312,2727,14323,2713,14323,2700r,-106l14381,2514v11,-14,11,-27,11,-53c14392,2447,14381,2434,14358,2434xm14243,2554v-12,13,-12,26,-12,40l14231,2633r-34,-13c14197,2620,14185,2620,14185,2620v,,-11,,-11,l14139,2633r,-39c14139,2580,14139,2567,14128,2554r-23,-40l14139,2500v12,,23,-13,23,-26l14185,2434r23,40c14220,2487,14220,2487,14231,2500r35,14l14243,2554xm13024,519v12,13,23,13,35,13c13070,532,13082,532,13093,519v12,-27,12,-53,,-80c13082,426,13070,412,13070,399v,-13,12,-27,35,-53c13116,333,13139,319,13151,293v11,-27,11,-54,-12,-80c13116,200,13093,200,13070,226v-11,13,-23,13,-34,27c13001,279,12955,319,12955,386v23,80,58,119,69,133xm13116,505v-23,14,-34,40,-23,67c13093,572,13093,585,13093,585v,14,,14,-11,27c13070,638,13070,665,13082,692v11,13,23,13,34,13c13128,705,13139,705,13151,692v23,-27,34,-54,34,-93c13185,585,13185,572,13174,545v-12,-26,-35,-40,-58,-40xm14208,2780v-23,13,-34,53,-11,66c14197,2846,14197,2846,14197,2846v-12,27,11,54,34,67c14231,2913,14243,2913,14243,2913v23,,34,-13,46,-40c14289,2860,14289,2860,14289,2846v,-13,,-40,-12,-53c14254,2767,14231,2767,14208,2780xm14473,2075r92,c14611,2075,14657,2035,14657,1968r,-39c14657,1902,14634,1875,14611,1875v-23,,-46,27,-46,54l14565,1968r-92,c14450,1968,14427,1995,14427,2022v,26,23,53,46,53xm15484,12143v,-199,-92,-372,-241,-452l15243,11558v,-53,-34,-106,-80,-120l15163,11399v,-40,-12,-80,-35,-94c15117,11292,15105,11279,15082,11279r,-359c15082,10893,15071,10880,15048,10880r,c15025,10880,15013,10893,15013,10920r,359c15002,11279,14979,11292,14967,11305v-23,27,-34,54,-34,94l14933,11438v-46,14,-81,67,-81,120l14852,11691v-138,80,-241,253,-241,452c14611,12423,14806,12649,15048,12649v241,,436,-226,436,-506xm15002,11412v,-13,,-27,11,-40c15025,11359,15036,11359,15048,11359v11,,23,,34,13c15094,11385,15094,11385,15094,11412r,40l15002,11452r,-40xm14921,11571v,-26,23,-53,46,-53l15140,11518v23,,34,27,34,53l15174,11665v-34,-14,-80,-27,-126,-27c15002,11638,14967,11651,14921,11665r,-94xm14910,11758r,c14956,11731,15002,11718,15048,11718r,c15094,11718,15151,11731,15197,11758v126,66,207,199,218,359c15415,12117,15415,12117,15415,12117v,13,,26,-34,40l15381,12157r,c15369,12170,15358,12157,15358,12157v,,-12,-14,-23,-27c15323,12117,15312,12090,15289,12077v-12,,-35,,-46,c15232,12090,15220,12090,15209,12103r,c15186,12143,15163,12143,15163,12143v-12,,-23,-13,-46,-26c15105,12103,15082,12077,15048,12077v-12,,-35,,-46,13c14990,12103,14979,12117,14956,12130r,c14944,12157,14921,12170,14910,12170v-12,,-23,,-35,-27l14875,12143r,c14864,12130,14852,12117,14841,12103v-12,-13,-35,-13,-46,-13c14760,12090,14749,12117,14737,12130v-11,13,-23,13,-23,13c14714,12143,14703,12143,14691,12117v,-160,92,-293,219,-359xm14691,12236v,,12,,12,c14737,12236,14749,12210,14772,12197v11,-14,23,-27,23,-27c14795,12170,14795,12170,14795,12170v,,11,13,23,27c14841,12236,14887,12263,14921,12250v35,,69,-40,92,-80c15025,12157,15025,12143,15036,12143v,,,,,c15036,12143,15059,12157,15071,12170v11,13,46,40,80,40c15186,12210,15220,12197,15255,12143r,l15255,12143v,,11,-13,11,-13l15266,12130v,,,,11,13c15289,12157,15300,12183,15323,12197v23,13,58,26,81,13l15404,12210r,c15404,12210,15404,12210,15404,12210v-35,199,-184,346,-356,346c14875,12569,14726,12423,14691,12236xm5127,9563v241,,437,-226,437,-505c5564,8858,5472,8685,5322,8605r,-133c5322,8419,5288,8366,5242,8353r,-40c5242,8273,5230,8233,5207,8220v-11,-14,-23,-27,-46,-27l5161,7834v,-27,-11,-40,-34,-40l5127,7794v-23,,-35,13,-35,40l5092,8193v-11,,-34,13,-45,27c5024,8246,5012,8273,5012,8313r,40c4966,8366,4932,8419,4932,8472r,133c4794,8685,4690,8858,4690,9058v,279,196,505,437,505xm5081,8326v,-13,,-26,11,-40c5104,8273,5115,8273,5127,8273v11,,23,,34,13c5173,8300,5173,8300,5173,8326r,40l5081,8366r,-40xm5001,8486v,-27,23,-53,46,-53l5219,8433v23,,34,26,34,53l5253,8579v-34,-13,-80,-27,-126,-27c5081,8552,5047,8566,5001,8579r,-93xm4978,8672r,c5024,8645,5070,8632,5115,8632r,c5161,8632,5219,8645,5265,8672v126,66,207,199,218,359c5483,9031,5483,9031,5483,9031v,13,,27,-34,40l5449,9071r,c5437,9084,5426,9071,5426,9071v,,-12,-13,-23,-27c5391,9031,5380,9004,5357,8991v-12,,-35,,-46,c5299,8991,5288,9004,5276,9018r,c5253,9058,5230,9058,5230,9058v,,-23,-14,-46,-27c5173,9018,5150,8991,5115,8991v-11,,-34,,-45,13c5058,9018,5047,9031,5024,9044r,c5012,9071,4989,9084,4978,9084v-12,,-23,,-35,-26l4943,9058r,c4932,9044,4920,9031,4909,9018v-12,-14,-35,-14,-46,-14c4828,9004,4817,9031,4805,9044v-11,14,-23,14,-23,14c4782,9058,4771,9058,4759,9031v,-146,92,-293,219,-359xm4782,9151v35,,46,-27,69,-40c4863,9098,4874,9084,4874,9084v,,,,,c4874,9084,4886,9098,4897,9111v23,40,69,66,104,53c5035,9164,5070,9124,5092,9084v12,-13,12,-26,23,-26c5115,9058,5115,9058,5115,9058v,,23,13,35,26c5161,9098,5196,9124,5230,9124v35,,69,-13,104,-66l5334,9058r,c5334,9058,5345,9044,5345,9044r,c5345,9044,5345,9044,5357,9058v11,13,23,40,46,53c5426,9124,5460,9137,5483,9124r,c5483,9124,5483,9124,5483,9124v,,,,,c5449,9324,5299,9470,5127,9470v-172,,-322,-146,-356,-333c4771,9151,4782,9151,4782,9151xm13059,18514v,-26,-12,-40,-35,-40l12680,18474r-161,-186l12565,18235v34,-40,57,-106,57,-173l12622,17982r230,l13093,18262v12,13,23,13,23,13c13128,18275,13139,18275,13139,18262v12,-14,12,-40,,-67l12944,17969r287,c13254,17969,13266,17956,13266,17929v,-27,-12,-40,-35,-40l12944,17889r195,-226c13151,17650,13151,17623,13139,17597v-11,-14,-34,-14,-57,l12840,17876r-229,l12611,17796v,-66,-23,-120,-58,-173l12507,17570r161,-186l13013,17384v23,,34,-14,34,-40c13047,17317,13036,17304,13013,17304r-265,l12955,17065v12,-14,12,-40,,-67c12944,16985,12921,16985,12898,16998r-207,239l12691,16932v,-27,-11,-40,-34,-40c12634,16892,12622,16905,12622,16932r,399l12461,17517r-46,-53c12381,17424,12323,17397,12266,17397r-69,l12197,17131r241,-279c12450,16838,12450,16812,12438,16785v-11,-13,-34,-13,-57,l12185,17011r,-332c12185,16652,12174,16639,12151,16639v-23,,-35,13,-35,40l12116,17011r-195,-226c11909,16772,11886,16772,11863,16785v-11,14,-11,40,,67l12105,17131r,266l12036,17397v-58,,-104,27,-150,67l11840,17517r-161,-186l11679,16932v,-27,-11,-40,-34,-40c11622,16892,11610,16905,11610,16932r,305l11404,16998v-12,-13,-35,-13,-58,c11335,17011,11335,17038,11346,17065r207,239l11277,17304v-23,,-34,13,-34,40c11243,17370,11254,17384,11277,17384r345,l11783,17570r-46,53c11702,17663,11679,17730,11679,17796r,80l11449,17876r-241,-279c11197,17583,11174,17583,11151,17597v-12,13,-12,39,,66l11346,17889r-299,c11024,17889,11013,17902,11013,17929v,27,11,40,34,40l11335,17969r-196,226c11128,18208,11128,18235,11139,18262v12,13,23,13,23,13c11174,18275,11185,18275,11185,18262r242,-280l11656,17982r,80c11656,18129,11679,18182,11714,18235r46,53l11599,18474r-345,c11231,18474,11220,18488,11220,18514v,27,11,40,34,40l11518,18554r-206,240c11300,18807,11300,18833,11312,18860v11,13,23,13,23,13c11346,18873,11358,18873,11358,18860r206,-239l11564,18927v,26,12,40,35,40c11622,18967,11633,18953,11633,18927r,-399l11794,18341r46,54c11875,18434,11932,18461,11990,18461r69,l12059,18727r-242,279c11806,19020,11806,19046,11817,19073v12,13,35,13,58,l12070,18847r,332c12070,19206,12082,19219,12105,19219v23,,34,-13,34,-40l12139,18847r196,226c12346,19086,12358,19086,12358,19086v11,,23,,23,-13c12392,19060,12392,19033,12381,19006r-242,-279l12139,18461r69,c12266,18461,12312,18434,12358,18395r46,-54l12565,18528r,399c12565,18953,12576,18967,12599,18967v23,,35,-14,35,-40l12634,18621r206,239c12852,18873,12863,18873,12863,18873v12,,23,,23,-13c12898,18847,12898,18820,12886,18794r-206,-240l12944,18554v103,,115,-13,115,-40xm11748,17796v,-40,12,-80,35,-106l11829,17636r218,253l11737,17889r,-93l11748,17796xm11840,18222r-46,-54c11771,18142,11760,18102,11760,18062r,-80l12070,17982r-230,240xm12116,18381r-69,c12013,18381,11978,18368,11955,18341r-46,-53l12128,18035r,346l12116,18381xm12116,17809r-218,-252l11944,17503v23,-26,57,-39,92,-39l12105,17464r,345l12116,17809xm12461,17623r46,53c12530,17703,12542,17743,12542,17783r,80l12231,17863r230,-240xm12185,17464r69,c12289,17464,12323,17477,12346,17503r46,54l12174,17809r,-345l12185,17464xm12358,18341v-23,27,-58,40,-92,40l12197,18381r,-359l12415,18275r-57,66xm12461,18222r-218,-253l12553,17969r,80l12553,18049v,40,-11,80,-34,106l12461,18222xm6828,12409v,-26,-11,-40,-34,-40l6506,12369r196,-226c6713,12130,6713,12103,6702,12077v-12,-13,-35,-13,-58,l6403,12356r-230,l6173,12276v,-66,-23,-119,-57,-173l6070,12050r161,-186l6575,11864v23,,35,-13,35,-40c6610,11798,6598,11784,6575,11784r-264,l6518,11545v11,-13,11,-40,,-67c6506,11465,6483,11465,6460,11478r-206,240l6254,11412v,-27,-12,-40,-35,-40c6196,11372,6185,11385,6185,11412r,399l6024,11997r-46,-53c5943,11904,5886,11877,5828,11877r-69,l5759,11611r242,-279c6012,11319,6012,11292,6001,11266v-12,-14,-35,-14,-58,l5748,11492r,-333c5748,11133,5736,11119,5713,11119v-23,,-34,14,-34,40l5679,11492r-196,-226c5472,11252,5449,11252,5426,11266v-12,13,-12,39,,66l5667,11611r,266l5598,11877v-57,,-103,27,-149,67l5403,11997r-161,-186l5242,11412v,-27,-12,-40,-35,-40c5184,11372,5173,11385,5173,11412r,306l4966,11478v-11,-13,-34,-13,-57,c4897,11492,4897,11518,4909,11545r206,239l4851,11784v-23,,-34,14,-34,40c4817,11851,4828,11864,4851,11864r345,l5357,12050r-46,53c5276,12143,5253,12210,5253,12276r,80l5024,12356r-242,-279c4771,12064,4748,12064,4725,12077v-12,13,-12,40,,66l4920,12369r-287,c4610,12369,4598,12383,4598,12409v,27,12,40,35,40l4920,12449r-195,226c4713,12689,4713,12715,4725,12742v11,13,23,13,23,13c4759,12755,4771,12755,4771,12742r241,-279l5242,12463r,79c5242,12609,5265,12662,5299,12715r46,53l5184,12955r-344,c4817,12955,4805,12968,4805,12995v,26,12,39,35,39l5104,13034r-207,240c4886,13287,4886,13314,4897,13340v12,14,23,14,23,14c4932,13354,4943,13354,4943,13340r207,-239l5150,13407v,26,11,40,34,40c5207,13447,5219,13433,5219,13407r,-399l5380,12822r46,53c5460,12915,5518,12941,5575,12941r69,l5644,13207r-241,280c5391,13500,5391,13527,5403,13553v11,14,34,14,57,l5656,13327r,333c5656,13686,5667,13700,5690,13700v23,,35,-14,35,-40l5725,13327r195,226c5932,13567,5943,13567,5943,13567v12,,23,,23,-14c5978,13540,5978,13513,5966,13487r-241,-280l5725,12941r69,c5851,12941,5897,12915,5943,12875r46,-53l6150,13008r,399c6150,13433,6162,13447,6185,13447v23,,34,-14,34,-40l6219,13101r207,239c6437,13354,6449,13354,6449,13354v11,,23,,23,-14c6483,13327,6483,13300,6472,13274r-207,-240l6529,13034v23,,35,-13,35,-39c6564,12968,6552,12955,6529,12955r-344,l6024,12768r46,-53c6104,12675,6127,12609,6127,12542r,-79l6357,12463r241,279c6610,12755,6621,12755,6621,12755v12,,23,,23,-13c6656,12729,6656,12702,6644,12675r-195,-226l6736,12449v69,,92,-26,92,-40xm5276,12276v,-40,12,-79,35,-106l5357,12117r218,252l5265,12369r,-93l5276,12276xm5368,12702r-46,-53c5299,12622,5288,12582,5288,12542r,-79l5598,12463r-230,239xm5633,12862r-69,c5529,12862,5495,12848,5472,12822r-46,-54l5644,12516r,346l5633,12862xm5633,12303r-219,-253l5460,11997v23,-27,58,-40,92,-40l5621,11957r,346l5633,12303xm5713,11944r69,c5817,11944,5851,11957,5874,11984r46,53l5702,12290r,-346l5713,11944xm5886,12822v-23,26,-58,40,-92,40l5725,12862r,-360l5943,12755r-57,67xm6035,12635r-46,67l5771,12449r310,l6081,12529r,c6081,12569,6058,12609,6035,12635xm6081,12356r-310,l5989,12103r46,54c6058,12183,6070,12223,6070,12263r,93l6081,12356xm9185,652v11,13,11,13,23,13c9219,665,9219,665,9231,652v11,-14,11,-40,,-53l9196,559v-11,-14,-34,-14,-46,c9139,572,9139,599,9150,612r35,40xm10105,958v,,,,,c10128,958,10139,944,10139,931r12,-53c10151,865,10139,838,10128,838v-12,,-35,13,-35,27l10082,918v-12,13,,26,23,40xm9645,479v,,11,,11,c9668,479,9679,466,9679,466v12,-14,,-40,-11,-54l9645,399v-12,-13,-35,,-46,13c9587,426,9599,452,9610,466r35,13xm10001,1131v46,,81,-54,92,-80c10105,1037,10105,1011,10082,998v-12,-14,-35,-14,-46,13c10013,1037,10001,1051,9990,1051v-23,,-35,13,-35,40c9955,1117,9978,1131,10001,1131xm10231,399r-230,c9944,399,9898,412,9840,439v-11,-27,-34,-40,-46,-67c9771,346,9748,333,9725,306v12,-13,23,-40,23,-53c9748,226,9748,200,9725,186r58,-53c9783,133,9783,133,9783,133v11,-13,23,-40,11,-66c9783,40,9760,27,9737,13l9553,v-35,,-58,13,-69,40c9472,53,9472,80,9484,106v,,,,,l9530,173v-12,13,-23,40,-23,66c9507,266,9507,279,9518,293v-80,40,-172,119,-207,226c9311,519,9311,532,9300,532v-12,-13,-12,-27,-23,-27c9265,479,9242,466,9231,452v11,-13,11,-26,23,-40c9254,386,9254,372,9242,359r46,-40c9288,319,9288,319,9288,319v12,-13,23,-40,12,-53c9288,239,9277,226,9242,213l9081,186v-34,,-57,14,-69,27c9001,226,9001,253,9012,266v,,,,,l9047,319v-12,14,-23,27,-23,53c9024,386,9024,399,9024,426v-81,26,-161,93,-195,186l8817,652v-11,13,-11,26,-23,53l8610,705v-23,,-46,13,-57,27c8541,758,8541,785,8541,798r58,160c8599,958,8599,971,8599,971v,,,13,,13c8656,1117,8771,1250,8909,1264r,292l8725,1556v-126,,-230,-80,-276,-213c8438,1317,8449,1303,8461,1277v11,-13,23,-27,46,-27c8530,1250,8541,1264,8553,1277v11,13,34,26,46,13c8610,1277,8622,1250,8610,1237v-23,-40,-57,-67,-103,-67c8461,1170,8426,1197,8403,1237v-23,40,-23,80,-11,133c8449,1530,8576,1636,8725,1636r1517,c10265,1636,10277,1623,10277,1596v,-27,-12,-40,-35,-40l9909,1556r,-279l9921,1277v126,,229,-146,252,-293l10231,732v,,,,,-14l10265,559v12,-40,,-67,-23,-93c10288,412,10265,399,10231,399xm9737,93r-58,53l9645,146r-35,l9553,80r184,13xm9691,253v,13,-12,26,-23,26l9599,279v-12,,-23,-13,-23,-26c9576,239,9587,226,9599,226r,l9633,226r35,c9679,226,9691,239,9691,253xm9323,732v11,-40,23,-80,34,-120l9369,572v,-13,,-13,11,-27c9438,412,9564,333,9633,346v35,,81,40,127,80c9771,439,9783,452,9794,466v-34,26,-69,53,-103,93c9691,559,9691,559,9691,559v-23,40,-46,66,-69,119c9622,678,9622,692,9622,692v-23,53,-35,119,-35,173l9323,865v-12,-40,-23,-80,,-133xm9231,279r-46,27l9162,306r-23,l9104,266r127,13xm9196,399v,13,-11,13,-11,13l9127,399v-11,,-11,-13,-11,-13c9116,372,9127,372,9127,372v,,,,,l9185,386v11,,11,,11,13xm8897,665r12,-40c8955,519,9081,452,9139,466v34,,69,39,103,79c9254,559,9265,585,9277,599v,,11,13,11,13c9277,638,9265,665,9265,692v-11,53,-11,119,,159l9070,851v-58,,-104,-40,-127,-93l8932,732v-12,-14,-23,-27,-35,-40c8897,692,8897,678,8897,665xm9898,1543r-874,l9024,1264r874,l9898,1543xm10173,944v-22,107,-103,226,-195,226l8955,1170v-58,,-115,-26,-161,-79l8806,1091v23,,34,-14,34,-40c8840,1024,8829,1011,8806,1011r-58,c8737,998,8737,984,8725,984v12,,23,-13,23,-40c8748,918,8737,904,8714,904r-23,l8633,745r196,c8840,745,8852,745,8852,758r11,27c8898,865,8966,918,9047,918r540,c9610,918,9622,904,9622,878v,-53,11,-120,34,-173l10219,705r-46,239xm10265,519r,26l9955,545v-23,,-34,14,-34,40c9921,612,9932,625,9955,625r287,l10231,665r-540,c9702,652,9702,638,9714,625r115,c9852,625,9863,612,9863,585v,-26,-11,-40,-34,-40l9783,545v23,-13,34,-26,57,-40c9886,479,9944,466,9990,466r229,l10219,466v12,,23,,23,13c10265,505,10265,505,10265,519xm9104,3059v12,13,23,13,35,13l9231,3059r80,67c9323,3126,9323,3139,9334,3139v,,12,,12,c9357,3139,9369,3126,9369,3112r23,-106l9472,2939v12,-13,12,-26,12,-39c9484,2886,9472,2873,9472,2860r-80,-67l9369,2687v,-14,-12,-27,-23,-27c9334,2660,9323,2660,9311,2673r-80,67l9139,2740v-12,,-23,,-35,13c9093,2767,9093,2780,9104,2793r35,107l9104,3006v-11,27,,40,,53xm9242,2846v12,,23,,23,-13l9311,2793r12,67c9323,2873,9334,2873,9334,2886r46,40l9334,2966v-11,,-11,13,-11,27l9311,3059r-46,-40c9254,3019,9254,3006,9242,3006v,,,,,l9185,3006r23,-67c9208,2926,9208,2913,9208,2913r-23,-53l9242,2846xm8714,3072v-12,-26,-35,-26,-46,-13c8645,3072,8645,3099,8656,3112v,14,,14,,27c8656,3139,8656,3152,8656,3152v,27,12,40,23,53c8679,3205,8691,3205,8691,3205v11,,34,-13,34,-26c8725,3166,8725,3152,8725,3139v,-27,-11,-53,-11,-67xm8139,3751v,-14,,-14,,-27c8150,3698,8139,3671,8116,3671v-23,-13,-46,,-46,27c8058,3724,8058,3751,8070,3791v11,66,69,79,103,93c8208,3897,8219,3910,8231,3924v,13,23,26,34,26c8265,3950,8277,3950,8277,3950v23,-13,34,-26,23,-53c8288,3831,8231,3817,8196,3804v-34,-27,-57,-27,-57,-53xm8047,3405v,-27,,-40,23,-67c8093,3299,8127,3259,8104,3192v-11,-26,-23,-53,-46,-66c8035,3112,8024,3126,8012,3139v-11,27,,40,12,53c8035,3192,8035,3205,8035,3219v,26,,40,-23,66c7989,3325,7955,3365,7978,3432v11,66,69,79,103,93c8116,3538,8127,3551,8139,3565v,13,,13,,26c8127,3618,8139,3631,8162,3644v,,11,,11,c8185,3644,8208,3631,8208,3618v11,-27,11,-53,,-80c8196,3471,8139,3458,8104,3445v-34,-13,-57,-13,-57,-40xm7817,3006r23,106c7840,3126,7851,3139,7863,3139v,,11,,11,c7886,3139,7886,3139,7897,3126r81,-67l8081,3072v,,,,,l8081,3072v23,,35,-13,35,-39c8116,3019,8116,3019,8116,3006r-35,-106l8116,2793v,-13,,-26,,-40c8104,2740,8093,2740,8081,2740r-103,l7897,2673v-11,-13,-23,-13,-34,-13c7851,2660,7840,2673,7840,2687r-23,106l7736,2860v-11,13,-11,26,-11,40c7725,2913,7736,2926,7736,2939r81,67xm7874,2873v12,,12,-13,12,-27l7897,2780r46,40c7955,2820,7955,2833,7966,2833r58,l8001,2900v,13,,26,,26l8024,2993r-58,c7955,2993,7943,2993,7943,3006r-46,40l7886,2979v,-13,-12,-13,-12,-26l7828,2913r46,-40xm8622,3432v-46,-27,-58,-54,-58,-80c8564,3338,8564,3325,8587,3312v12,-13,12,-40,,-67c8576,3232,8553,3232,8530,3245v-23,27,-46,67,-46,107c8484,3432,8541,3471,8587,3498v46,27,58,53,58,80c8645,3604,8622,3618,8587,3658v-46,26,-103,66,-103,146c8484,3831,8495,3844,8518,3844r,c8541,3844,8553,3831,8553,3804v,-27,23,-40,57,-80c8656,3698,8714,3658,8714,3578v11,-80,-46,-120,-92,-146xm8587,4110v-46,26,-103,66,-103,146c8484,4283,8495,4296,8518,4296v,,,,,c8541,4296,8553,4283,8553,4256v,-26,23,-40,57,-80c8656,4150,8714,4110,8714,4030v,-66,-35,-106,-69,-133c8633,3884,8610,3884,8599,3910v-12,14,-12,40,11,54c8645,3990,8645,4003,8645,4017v,40,-12,53,-58,93xm9058,3365v-11,67,12,106,35,146c9116,3538,9116,3551,9116,3578v,13,,13,-12,13c9093,3604,9081,3631,9093,3644v11,14,23,14,34,14c9139,3658,9139,3658,9150,3644v23,-13,35,-40,35,-66c9196,3511,9173,3471,9150,3432v-23,-27,-23,-40,-23,-67c9127,3338,9150,3338,9173,3325v35,-13,81,-26,104,-93c9288,3205,9288,3166,9265,3139v-11,-27,-34,-27,-46,-27c9196,3126,9196,3152,9196,3166v,13,,13,,26c9196,3219,9173,3219,9150,3232v-23,53,-69,67,-92,133xm9012,3644v-23,14,-34,40,-46,67c8955,3777,8978,3817,9001,3857v23,27,23,40,23,67c9012,3950,9024,3964,9047,3977v,,11,,11,c9070,3977,9093,3964,9093,3950v11,-66,-12,-106,-35,-146c9035,3777,9035,3764,9035,3737v,-13,12,-13,12,-26c9058,3698,9070,3671,9058,3658v,-27,-23,-27,-46,-14xm8426,2740r-11,173c8415,2926,8415,2939,8426,2953v12,13,23,13,35,l8599,2886r138,67c8737,2953,8748,2953,8748,2953v12,,12,,23,-14c8783,2926,8783,2913,8783,2900r-12,-173l8863,2594v12,-14,12,-27,12,-40c8875,2540,8863,2527,8852,2527r-150,-53l8622,2328v-12,-27,-46,-27,-58,l8484,2474r-150,53c8323,2527,8311,2540,8311,2554v,13,,26,12,40l8426,2740xm8530,2554v11,,11,-14,23,-14l8610,2434r58,106c8668,2554,8679,2554,8691,2554r103,40l8725,2687v,13,-11,13,-11,26l8714,2846r-104,-40c8610,2806,8599,2806,8599,2806v,,-12,,-12,l8484,2846r,-133c8484,2700,8484,2687,8472,2687r-69,-93l8530,2554xm2058,15575r-150,-53l1828,15375v-12,-26,-46,-26,-58,l1690,15522r-150,53c1529,15575,1517,15588,1517,15601v,14,,27,12,40l1621,15774r-12,173c1609,15961,1609,15974,1621,15987v11,13,23,13,34,l1793,15921r138,66c1931,15987,1943,15987,1943,15987v11,,11,,23,-13c1977,15961,1977,15947,1977,15934r-11,-173l2058,15628v11,-13,11,-27,11,-40c2081,15588,2069,15575,2058,15575xm1920,15734v,14,-12,14,-12,27l1908,15894r-103,-40c1805,15854,1793,15854,1793,15854v,,-11,,-11,l1678,15894r,-133c1678,15748,1678,15734,1667,15734r-69,-93l1701,15601v12,,12,-13,23,-13l1782,15482r57,106c1839,15601,1851,15601,1862,15601r104,40l1920,15734xm1816,16479v-46,-26,-57,-53,-57,-79c1759,16386,1759,16373,1782,16360v11,-14,11,-40,,-67c1770,16280,1747,16280,1724,16293v-23,27,-46,67,-46,107c1678,16479,1736,16519,1782,16546v46,26,57,53,57,80c1839,16652,1816,16666,1782,16705v-46,27,-104,67,-104,147c1678,16878,1690,16892,1713,16892r,c1736,16892,1747,16878,1747,16852v,-27,23,-40,58,-80c1851,16745,1908,16705,1908,16626v12,-80,-46,-120,-92,-147xm1851,16094v-23,13,-23,39,-12,53c1839,16160,1839,16160,1839,16173v,,,14,,14c1839,16213,1851,16227,1862,16240v,,12,,12,c1885,16240,1908,16227,1908,16213v,-13,,-26,,-40c1908,16147,1908,16133,1897,16107v,-13,-23,-27,-46,-13xm2230,16785v,-13,12,-13,12,-26c2253,16745,2265,16719,2253,16705v-11,-13,-34,-26,-46,-13c2184,16705,2173,16732,2161,16759v-11,66,12,106,35,146c2219,16932,2219,16945,2219,16971v-12,27,,40,23,54c2242,17025,2253,17025,2253,17025v12,,35,-14,35,-27c2299,16932,2276,16892,2253,16852v-11,-40,-23,-53,-23,-67xm2586,15854r-23,-106c2563,15734,2552,15721,2540,15721v-11,,-22,,-34,13l2426,15801r-92,c2322,15801,2311,15801,2299,15814v-11,14,-11,27,,40l2334,15961r-35,106c2299,16080,2299,16094,2299,16107v12,13,23,13,35,13l2426,16107r80,66c2518,16173,2518,16187,2529,16187v,,11,,11,c2552,16187,2563,16173,2563,16160r23,-106l2667,15987v11,-13,11,-26,11,-40c2678,15934,2667,15921,2667,15907r-81,-53xm2540,15987v-11,,-11,13,-11,27l2518,16080r-46,-40c2460,16040,2460,16027,2449,16027v,,,,,l2391,16027r23,-66c2414,15947,2414,15934,2414,15934r-23,-53l2449,15881v11,,23,,23,-14l2518,15828r11,66c2529,15907,2540,15907,2540,15921r46,40l2540,15987xm2426,16187v-23,13,-23,40,-23,53c2403,16253,2403,16253,2403,16266v,27,-23,27,-46,40c2322,16320,2276,16333,2253,16400v-11,66,12,106,35,146c2311,16572,2311,16586,2311,16612v,14,,14,-12,14c2288,16639,2276,16666,2288,16679v11,13,23,13,34,13c2334,16692,2334,16692,2345,16679v23,-13,35,-40,35,-67c2391,16546,2368,16506,2345,16466v-23,-27,-23,-40,-23,-66c2322,16373,2345,16373,2368,16360v35,-14,81,-27,104,-94c2483,16240,2483,16200,2460,16173v,14,-23,,-34,14xm1379,16838v-34,-13,-46,-26,-57,-39c1322,16785,1322,16785,1322,16772v11,-27,,-53,-23,-53c1276,16705,1253,16719,1253,16745v-11,27,-11,54,,93c1264,16905,1322,16918,1356,16932v35,13,46,26,58,39c1414,16985,1437,16998,1448,16998v,,12,,12,c1483,16985,1494,16971,1483,16945v-12,-80,-69,-93,-104,-107xm1264,16120v12,,12,,,l1264,16120v23,,35,-13,35,-40c1299,16067,1299,16067,1299,16054r-35,-107l1299,15841v,-13,,-27,,-40c1287,15788,1276,15788,1264,15788r-103,l1081,15721v-12,-13,-23,-13,-35,-13c1035,15708,1023,15721,1023,15734r-23,107l920,15907v-12,14,-12,27,-12,40c908,15961,920,15974,920,15987r80,67l1023,16160v,13,12,27,23,27c1046,16187,1058,16187,1058,16187v11,,11,,23,-14l1161,16107r103,13xm1138,16027r-46,40l1081,16000v,-13,-12,-13,-12,-26l1023,15934r46,-40c1081,15894,1081,15881,1081,15867r11,-66l1138,15841v12,,12,13,23,13l1219,15854r-23,67c1196,15934,1196,15947,1196,15947r23,67l1161,16014v-11,13,-11,13,-23,13xm1322,16612v,14,,14,,27c1310,16666,1322,16679,1345,16692v,,11,,11,c1368,16692,1391,16679,1391,16666v11,-27,11,-54,,-80c1379,16519,1322,16506,1287,16493v-34,-14,-45,-27,-57,-40c1230,16426,1230,16413,1253,16386v23,-40,57,-80,34,-146c1276,16213,1264,16187,1242,16173v-23,-13,-35,,-46,14c1184,16213,1196,16227,1207,16240v12,,12,13,12,26c1219,16293,1219,16306,1196,16333v-23,40,-58,80,-35,146c1184,16546,1230,16559,1265,16572v34,14,45,14,57,40xm1851,16945v-12,-13,-35,-13,-46,13c1793,16971,1793,16998,1816,17011v35,27,35,40,35,54c1851,17091,1828,17104,1793,17144v-46,27,-103,67,-103,147c1690,17317,1701,17331,1724,17331v,,,,,c1747,17331,1759,17317,1759,17291v,-27,23,-40,57,-80c1862,17184,1920,17144,1920,17065v,-54,-46,-94,-69,-120xm16760,13008v,-13,,-13,,-27c16772,12955,16760,12928,16737,12928v-23,-13,-46,,-46,27c16680,12981,16680,13008,16691,13048v12,66,69,80,104,93c16829,13154,16841,13167,16852,13181v,13,23,26,35,26c16887,13207,16898,13207,16898,13207v23,-13,35,-26,23,-53c16910,13088,16852,13074,16818,13061v-46,-27,-58,-40,-58,-53xm16691,12782v35,13,46,26,58,40c16749,12835,16749,12835,16749,12848v-12,27,,40,23,53c16772,12901,16783,12901,16783,12901v12,,35,-13,35,-26c16829,12848,16829,12822,16818,12795v-12,-66,-69,-80,-104,-93c16680,12689,16668,12675,16657,12662v,-27,,-40,23,-66c16703,12556,16737,12516,16714,12449v-11,-26,-23,-53,-46,-66c16645,12369,16634,12383,16622,12396v-11,13,,40,12,53c16645,12449,16645,12463,16645,12476v,26,,40,-23,66c16599,12582,16565,12622,16588,12689v23,66,69,79,103,93xm17324,12316v-12,-26,-35,-26,-46,-13c17255,12316,17255,12343,17266,12356v,13,,13,,27c17266,12383,17266,12396,17266,12396v,27,12,40,23,53c17289,12449,17301,12449,17301,12449v11,,34,-13,34,-26c17335,12409,17335,12396,17335,12383v,-27,,-40,-11,-67xm17657,12981v,-13,12,-13,12,-26c17680,12941,17692,12915,17680,12901v-11,-13,-34,-26,-46,-13c17611,12901,17600,12928,17588,12955v-11,66,12,106,35,146c17646,13128,17646,13141,17646,13167v-12,27,,40,23,54c17669,13221,17680,13221,17680,13221v12,,35,-14,35,-27c17726,13128,17703,13088,17680,13048v-23,-27,-23,-40,-23,-67xm17243,12689v-46,-27,-57,-54,-57,-80c17186,12596,17186,12582,17209,12569v11,-13,11,-40,,-67c17197,12489,17174,12489,17151,12502v-23,27,-46,67,-46,107c17105,12689,17163,12729,17209,12755v46,27,57,53,57,80c17266,12862,17243,12875,17209,12915v-46,26,-104,66,-104,146c17105,13088,17117,13101,17140,13101v,,,,,c17163,13101,17174,13088,17174,13061v,-27,23,-40,58,-80c17278,12955,17335,12915,17335,12835v,-80,-46,-120,-92,-146xm17841,12396v-23,13,-23,40,-23,53c17818,12463,17818,12463,17818,12476v,26,-23,26,-46,40c17738,12529,17692,12542,17669,12609v-12,66,11,106,34,146c17726,12782,17726,12795,17726,12822v,13,,13,-11,13c17703,12848,17692,12875,17703,12888v12,13,23,13,35,13c17749,12901,17749,12901,17761,12888v23,-13,34,-40,34,-66c17806,12755,17784,12715,17761,12675v-23,-26,-23,-40,-23,-66c17738,12582,17761,12582,17784,12569v34,-13,80,-27,103,-93c17898,12449,17898,12409,17875,12383v12,13,-11,,-34,13xm16726,12010v-12,-13,-23,-13,-35,-13l16588,11997r-80,-66c16496,11917,16485,11917,16473,11917v-11,,-23,14,-23,27l16427,12050r-80,67c16335,12130,16335,12143,16335,12157v,13,12,26,12,40l16427,12263r23,106c16450,12383,16462,12396,16473,12396v,,12,,12,c16496,12396,16496,12396,16508,12383r80,-67l16691,12330v,,,,,l16691,12330v23,,35,-14,35,-40c16726,12276,16726,12276,16726,12263r-35,-106l16726,12050v11,-13,11,-26,,-40xm16645,12236r-57,c16576,12236,16565,12236,16565,12250r-46,40l16508,12223v,-13,-12,-13,-12,-26l16450,12157r46,-40c16508,12117,16508,12103,16508,12090r11,-66l16565,12064v11,,11,13,23,13l16645,12077r-23,66c16622,12157,16622,12170,16622,12170r23,66xm17036,11984r-11,173c17025,12170,17025,12183,17036,12197v12,13,23,13,35,l17209,12130r138,67c17347,12197,17358,12197,17358,12197v12,,12,,23,-14c17393,12170,17393,12157,17393,12143r-12,-173l17473,11837v12,-13,12,-26,12,-39c17485,11784,17473,11771,17462,11771r-150,-53l17232,11571v-12,-26,-46,-26,-58,l17094,11718r-150,53c16933,11771,16921,11784,16921,11798v,13,,26,12,39l17036,11984xm17140,11811v11,,11,-13,23,-13l17220,11691r58,107c17278,11811,17289,11811,17301,11811r103,40l17335,11944v,13,-11,13,-11,26l17324,12103r-104,-39c17220,12064,17209,12064,17209,12064v,,-12,,-12,l17094,12103r,-133c17094,11957,17094,11944,17082,11944r-69,-93l17140,11811xm18013,12064r-23,-107c17990,11944,17979,11931,17967,11931v-11,,-23,,-34,13l17852,12010r-91,c17749,12010,17738,12010,17726,12024v-11,13,-11,26,,40l17761,12170r-35,106c17726,12290,17726,12303,17726,12316v12,14,23,14,35,14l17852,12316r81,67c17944,12383,17944,12396,17956,12396v,,11,,11,c17979,12396,17990,12383,17990,12369r23,-106l18094,12197v11,-14,11,-27,11,-40c18105,12143,18094,12130,18094,12117r-81,-53xm17956,12197v-12,,-12,13,-12,26l17933,12290r-46,-40c17875,12250,17875,12236,17864,12236v,,,,,l17806,12236r23,-66c17829,12157,17829,12143,17829,12143r-23,-53l17864,12090v11,,23,,23,-13l17933,12037r11,66c17944,12117,17956,12117,17956,12130r46,40l17956,12197xm17197,13354v-46,26,-103,66,-103,146c17094,13527,17105,13540,17128,13540r,c17151,13540,17163,13527,17163,13500v,-27,23,-40,57,-80c17266,13394,17324,13354,17324,13274v,-67,-35,-107,-69,-133c17243,13128,17220,13128,17209,13154v-12,13,-12,40,11,53c17255,13234,17255,13247,17255,13261v11,39,-12,66,-58,93xm12852,14870v11,,23,13,34,13c12898,14897,12898,14910,12898,14923v,13,11,27,23,27c12932,14950,12944,14936,12944,14923v,-40,-12,-66,-23,-80c12898,14817,12875,14803,12840,14803v-11,,-23,14,-23,27c12817,14857,12829,14870,12852,14870xm12381,15242v11,,11,,23,c12404,15242,12404,15242,12404,15242r172,-66c12496,15269,12450,15389,12450,15522r,518l12450,16040v-69,,-127,67,-127,147c12323,16267,12381,16333,12450,16333r253,l12703,16360v,93,68,173,149,173c12932,16533,13001,16453,13001,16360r,-27l13254,16333v69,,127,-66,127,-146c13381,16107,13323,16040,13254,16040r,l13254,15522v,-133,-46,-253,-126,-346l13300,15242v,,,,,c13312,15242,13312,15242,13323,15242v23,,46,-13,69,-26c13415,15189,13427,15149,13427,15109r,-372c13427,14697,13415,14657,13392,14631v-23,-27,-57,-27,-80,-27c13312,14604,13312,14604,13312,14604r-299,120c12978,14684,12921,14657,12863,14657v-57,,-103,27,-149,67l12415,14604v,,,,,c12381,14604,12358,14604,12335,14631v-23,26,-35,66,-35,106l12300,15109v,40,12,80,35,107c12335,15229,12358,15242,12381,15242xm12944,16346v,67,-46,120,-104,120c12783,16466,12737,16413,12737,16346r,-26l12932,16320r,26l12944,16346xm13197,15508r,519l13139,16027r,-27c13139,15987,13128,15974,13116,15974v-11,,-23,13,-23,26l13093,16027r-46,c13047,16014,13036,16000,13024,16000v-11,,-23,14,-23,27l12806,16027v-12,,-23,13,-23,27c12783,16067,12794,16080,12806,16080r471,c13312,16080,13346,16120,13346,16160v,40,-34,80,-69,80l12473,16240v-35,,-69,-40,-69,-80c12404,16120,12438,16080,12473,16080r161,c12645,16080,12657,16067,12657,16054v,-14,-12,-27,-23,-27l12542,16027r,-519c12542,15389,12588,15269,12668,15202r-34,346c12634,15575,12645,15601,12657,15615v23,13,46,13,68,l12817,15562v35,-27,92,-27,127,l13036,15615v11,,23,13,34,13c13082,15628,13093,15628,13105,15615v23,-14,34,-40,23,-67l13093,15189v46,80,104,200,104,319xm12806,15429v-12,,-23,13,-23,26l12783,15495v-12,,-23,13,-35,13l12737,15508r,-26c12737,15468,12725,15455,12714,15455v-12,,-23,13,-23,27l12691,15548r-23,14c12668,15562,12657,15562,12657,15562v,,,,,-14l12691,15123r11,c12702,15123,12702,15123,12702,15123v,,,,12,c12748,15149,12794,15176,12840,15176v46,,92,-13,127,-53c12967,15123,12967,15123,12967,15123v,,,,,c12967,15123,12967,15123,12967,15123v,,,,,c12967,15123,12967,15123,12967,15123v,,,,,l12967,15123r,13c12967,15136,12967,15136,12967,15136r34,426c13001,15562,13001,15575,13001,15575v,,,,-11,l12898,15522v-23,-14,-58,-27,-92,-27l12806,15468v34,-26,23,-39,,-39xm13036,14803r276,-119c13323,14684,13335,14684,13346,14697v12,13,23,27,23,53l13369,15123v,26,-11,40,-23,53c13335,15189,13323,15189,13312,15189r-276,-106c13059,15043,13070,14990,13070,14936v-11,-53,-23,-93,-34,-133xm12725,14803v,,,,,c12760,14764,12794,14737,12840,14737v46,,92,27,115,66l12955,14803v23,40,46,80,46,133c13001,14990,12990,15030,12955,15069v,,-11,14,-11,14c12932,15083,12932,15083,12932,15096v-23,27,-57,27,-92,27c12806,15123,12771,15109,12737,15083v,,,,,c12737,15083,12725,15069,12725,15069v-34,-39,-45,-79,-45,-133c12680,14883,12703,14843,12725,14803xm12323,14750v,-26,12,-40,23,-53c12358,14684,12369,14684,12381,14684r276,119c12634,14843,12622,14883,12622,14936v,54,12,94,35,147l12381,15189v-12,,-23,,-35,-13c12335,15163,12323,15149,12323,15123r,-373xm13289,14843v,14,11,27,23,27c13323,14870,13335,14857,13335,14843r,-93c13335,14737,13335,14724,13323,14724v-11,-14,-23,-14,-34,c13277,14737,13277,14750,13289,14764r,79xm12381,15149v11,,11,,23,-13c12415,15123,12415,15109,12404,15096r,-80c12404,15003,12392,14990,12381,14990v-12,,-23,13,-23,26l12358,15109v,14,,27,11,27c12369,15149,12369,15149,12381,15149xm16059,6158v12,,23,13,35,13c16105,6185,16105,6198,16105,6211v,14,12,27,23,27c16140,6238,16151,6225,16151,6211v,-40,-11,-66,-23,-79c16105,6105,16082,6092,16048,6092v-12,,-23,13,-23,26c16036,6145,16048,6158,16059,6158xm15588,6451v11,,11,,23,-14c15622,6424,15622,6411,15611,6398r,-80c15611,6304,15599,6291,15588,6291v-12,,-23,13,-23,27l15565,6411v,13,,26,11,26c15576,6437,15588,6451,15588,6451xm16508,6132v,13,11,26,22,26c16542,6158,16553,6145,16553,6132r,-94c16553,6025,16553,6012,16542,6012v-12,-13,-23,-13,-34,c16496,6025,16496,6038,16508,6052r,80xm15588,6531v11,,11,,23,c15611,6531,15611,6531,15611,6531r172,-67c15703,6557,15657,6677,15657,6810r,519l15657,7329v-69,,-127,66,-127,146c15530,7555,15588,7621,15657,7621r253,l15910,7648v,93,69,173,149,173c16140,7821,16209,7741,16209,7648r,-27l16462,7621v68,,126,-66,126,-146c16588,7395,16530,7329,16462,7329r,l16462,6810v,-133,-46,-253,-127,-346l16508,6531v,,,,,c16519,6531,16519,6531,16530,6531v23,,46,-14,69,-27c16622,6477,16634,6437,16634,6398r,-373c16634,5985,16622,5945,16599,5919v-23,-27,-57,-27,-80,-27c16519,5892,16519,5892,16519,5892r-299,120c16186,5972,16128,5945,16071,5945v-58,,-104,27,-150,67l15622,5892v,,,,,c15588,5892,15565,5892,15542,5919v-23,26,-35,66,-35,106l15507,6398v,39,12,79,35,106c15542,6517,15565,6531,15588,6531xm16163,7634v,67,-46,120,-104,120c16002,7754,15956,7701,15956,7634r,-26l16151,7608r,26l16163,7634xm16404,6797r,518l16347,7315r,-26c16347,7275,16335,7262,16324,7262v-12,,-23,13,-23,27l16301,7315r-46,c16255,7302,16243,7289,16232,7289v-12,,-23,13,-23,26l15990,7315v-11,,-23,14,-23,27c15967,7355,15979,7368,15990,7368r472,c16496,7368,16530,7408,16530,7448v,40,-34,80,-68,80l15657,7528v-35,,-69,-40,-69,-80c15588,7408,15622,7368,15657,7368r161,c15829,7368,15841,7355,15841,7342v,-13,-12,-27,-23,-27l15726,7315r,-518c15726,6677,15772,6557,15852,6491r-34,345c15818,6863,15829,6890,15841,6903v23,13,46,13,69,l16002,6850v34,-27,92,-27,126,l16220,6903v12,,23,13,35,13c16266,6916,16278,6916,16289,6903v23,-13,35,-40,23,-67l16278,6477v80,80,126,200,126,320xm16025,6717v-12,,-23,13,-23,26l16002,6783v-12,,-23,14,-35,14l15956,6797r,-27c15956,6757,15944,6743,15933,6743v-12,,-23,14,-23,27l15910,6836r-23,14c15887,6850,15875,6850,15875,6850v,,,,,-14l15910,6411r11,c15921,6411,15921,6411,15921,6411v,,,,12,c15967,6437,16013,6464,16059,6464v46,,92,-13,127,-53c16186,6411,16186,6411,16186,6411v,,,,,c16186,6411,16186,6411,16186,6411v,,,,,c16186,6411,16186,6411,16186,6411v,,,,,l16186,6411r,13c16186,6424,16186,6424,16186,6424r34,426c16220,6850,16220,6863,16220,6863v,,,,-11,l16117,6810v-23,-13,-58,-27,-92,-27l16025,6757v23,-27,11,-40,,-40xm16243,6092r276,-120c16530,5972,16542,5972,16553,5985v12,14,23,27,23,53l16576,6411v,26,-11,40,-23,53c16542,6477,16530,6477,16519,6477r-276,-106c16266,6331,16278,6278,16278,6225v,-54,-12,-93,-35,-133xm15944,6092v,,,,,c15979,6052,16013,6025,16059,6025v46,,92,27,115,67l16174,6092v23,40,46,79,46,133c16220,6278,16209,6318,16174,6358v,,-11,13,-11,13c16151,6371,16151,6371,16151,6384v-23,27,-57,27,-92,27c16025,6411,15990,6398,15956,6371v,,,,,c15956,6371,15944,6358,15944,6358v-34,-40,-46,-80,-46,-133c15898,6171,15910,6132,15944,6092xm15542,6038v,-26,11,-39,23,-53c15576,5972,15588,5972,15599,5972r276,120c15852,6132,15841,6171,15841,6225v,53,11,93,34,146l15599,6477v-11,,-23,,-34,-13c15553,6451,15542,6437,15542,6411r,-373xm2747,4868v,,,,,l2449,4988v-35,-40,-92,-67,-150,-67c2242,4921,2196,4948,2150,4988l1851,4868v,,,,,c1816,4868,1793,4868,1770,4895v-23,26,-34,66,-34,106l1736,5373v,40,11,80,34,107c1793,5493,1816,5506,1839,5506v12,,12,,23,c1862,5506,1862,5506,1862,5506r173,-66c1954,5533,1908,5653,1908,5786r,518l1908,6304v-69,,-126,67,-126,147c1782,6531,1839,6597,1908,6597r253,l2161,6624v,93,69,173,150,173c2391,6797,2460,6717,2460,6624r,-27l2713,6597v69,,126,-66,126,-146c2839,6371,2782,6304,2713,6304r,l2713,5786v,-133,-46,-253,-127,-346l2759,5506v,,,,,c2770,5506,2770,5506,2782,5506v23,,46,-13,69,-26c2874,5453,2885,5413,2885,5373r,-372c2885,4961,2874,4921,2851,4895v-46,-27,-69,-27,-104,-27xm2184,5054v,,,,,c2219,5014,2253,4988,2299,4988v46,,92,26,115,66l2414,5054v23,40,46,80,46,133c2460,5240,2449,5280,2414,5320v,,-11,13,-11,13c2391,5333,2391,5333,2391,5347v-23,26,-57,26,-92,26c2265,5373,2230,5360,2196,5333v,,,,,c2196,5333,2184,5320,2184,5320v-34,-40,-46,-80,-46,-133c2138,5134,2150,5094,2184,5054xm2265,5679v-12,,-23,14,-23,27l2242,5746v-12,,-23,13,-35,13l2196,5759r,-26c2196,5719,2184,5706,2173,5706v-12,,-23,13,-23,27l2150,5799r-23,13c2127,5812,2115,5812,2115,5812v,,,,,-13l2150,5373r11,c2161,5373,2161,5373,2161,5373v,,,,12,c2207,5400,2253,5427,2299,5427v46,,92,-14,127,-54c2426,5373,2426,5373,2426,5373v,,,,,c2426,5373,2426,5373,2426,5373v,,,,,c2426,5373,2426,5373,2426,5373v,,,,,l2426,5373r,14c2426,5387,2426,5387,2426,5387r34,425c2460,5812,2460,5826,2460,5826v,,,,-11,l2357,5772v-23,-13,-58,-26,-92,-26l2265,5719v23,-26,11,-40,,-40xm1839,5427v-11,,-23,,-34,-14c1793,5400,1782,5387,1782,5360r,-372c1782,4961,1793,4948,1805,4934v11,-13,23,-13,34,-13l2115,5041v-23,40,-34,80,-34,133c2081,5227,2092,5267,2115,5320r-276,107xm2403,6597v,67,-46,120,-104,120c2242,6717,2196,6664,2196,6597r,-27l2391,6570r,27l2403,6597xm2644,5759r,519l2586,6278r,-27c2586,6238,2575,6225,2563,6225v-11,,-23,13,-23,26l2540,6278r-45,c2495,6265,2483,6251,2472,6251v-12,,-23,14,-23,27l2253,6278v-11,,-23,13,-23,26c2230,6318,2242,6331,2253,6331r471,c2759,6331,2793,6371,2793,6411v,40,-34,80,-69,80l1920,6491v-35,,-69,-40,-69,-80c1851,6371,1885,6331,1920,6331r161,c2092,6331,2104,6318,2104,6304v,-13,-12,-26,-23,-26l1989,6278r,-519c1989,5639,2035,5520,2115,5453r-34,346c2081,5826,2092,5852,2104,5866v23,13,46,13,69,l2265,5812v34,-26,92,-26,126,l2483,5866v12,,23,13,35,13c2529,5879,2540,5879,2552,5866v23,-14,34,-40,23,-67l2540,5440v46,80,104,199,104,319xm2816,5360v,27,-11,40,-23,53c2782,5427,2770,5427,2759,5427l2483,5320v23,-40,35,-93,35,-146c2518,5121,2506,5081,2483,5041r276,-120c2770,4921,2782,4921,2793,4934v12,14,23,27,23,54l2816,5360xm2299,5121v12,,23,13,35,13c2345,5147,2345,5161,2345,5174v,13,12,26,23,26c2380,5200,2391,5187,2391,5174v,-40,-11,-67,-23,-80c2345,5067,2322,5054,2288,5054v-12,,-23,13,-23,27c2276,5107,2288,5121,2299,5121xm2747,4961v-11,13,-11,27,,40l2747,5094v,13,12,27,23,27c2782,5121,2793,5107,2793,5094r,-93c2793,4988,2793,4974,2782,4974v-12,-26,-23,-26,-35,-13xm1851,5280v,-13,-12,-26,-23,-26c1816,5254,1805,5267,1805,5280r,93c1805,5387,1805,5400,1816,5400v,,12,13,23,13c1851,5413,1851,5413,1862,5400v12,-13,12,-27,,-40l1862,5280r-11,xe" fillcolor="#d1414c [3205]" stroked="f" strokeweight="1pt">
                  <v:stroke miterlimit="4" joinstyle="miter"/>
                  <v:path arrowok="t" o:extrusionok="f" o:connecttype="custom" o:connectlocs="1192872,1031110;1192872,1031110;1192872,1031110;1192872,1031110" o:connectangles="0,90,180,270"/>
                </v:shape>
                <v:shape id="Shape" o:spid="_x0000_s1049" style="position:absolute;left:6942;top:6545;width:20074;height:9441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  <v:stroke miterlimit="4" joinstyle="miter"/>
                  <v:path arrowok="t" o:extrusionok="f" o:connecttype="custom" o:connectlocs="1003688,472055;1003688,472055;1003688,472055;1003688,472055" o:connectangles="0,90,180,270"/>
                </v:shape>
                <v:shape id="Shape" o:spid="_x0000_s1050" style="position:absolute;top:1635;width:13497;height:13973;visibility:visible;mso-wrap-style:square;v-text-anchor:middle" coordsize="21582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" path="m21582,1538v,,-81,19,-244,59c21176,1636,20953,1695,20668,1734v-60,,-101,20,-162,20c20445,1479,20323,1224,20181,989v-81,-138,-182,-275,-284,-393c19796,478,19674,361,19552,263,19430,165,19288,86,19126,47v-163,-59,-346,-59,-508,-20c18537,47,18456,86,18374,125r-20,20l18334,165v-20,19,-41,19,-41,39c18273,223,18232,263,18212,282v-101,118,-183,275,-203,432c17989,871,18009,1028,18070,1165v61,137,142,255,244,353c18517,1714,18740,1852,18983,1930v244,79,467,118,691,138c19938,2087,20161,2068,20384,2028v41,255,21,530,-81,785c20202,3107,20019,3343,19755,3539v-244,196,-548,333,-853,432c18598,4069,18273,4088,17948,4049v-325,-39,-649,-118,-954,-235c16832,3755,16690,3696,16547,3617v,,21,-19,21,-19l16608,3559r41,-20l16690,3519r20,-19l16710,3500v,,20,-20,20,-20l16791,3421v41,-39,81,-98,122,-137c17055,3088,17136,2852,17177,2637v20,-118,20,-236,,-334c17177,2244,17156,2185,17156,2126v,-19,-20,-58,-20,-78l17116,2009r,-20l17116,1989v,,,-20,,-20c17035,1754,16913,1557,16730,1420v-162,-137,-386,-235,-589,-275c16040,1126,15938,1126,15817,1126v-61,,-102,19,-163,19c15634,1145,15614,1165,15573,1165r-61,20c15512,1185,15492,1185,15492,1185r,l15471,1185r-40,19c15411,1204,15390,1224,15370,1244v-41,19,-81,39,-122,78c15167,1381,15086,1440,15025,1518v-61,79,-102,157,-142,236c14842,1832,14822,1930,14822,2009v,19,,39,,59c14822,2087,14822,2107,14822,2126v,40,,79,20,138c14842,2283,14842,2303,14862,2323r21,58l14883,2421r20,39c14903,2480,14923,2499,14923,2519v82,157,203,274,325,353c15390,2950,15532,2970,15674,2970v61,,143,-20,203,-39c15938,2911,15999,2892,16060,2852v102,-78,183,-176,224,-274c16324,2480,16344,2362,16324,2264v,-20,,-59,-20,-79c16304,2166,16304,2166,16304,2146r,-20c16304,2107,16304,2107,16304,2107v-20,-39,-41,-79,-61,-118c16202,1930,16121,1871,16081,1852v-122,-59,-224,-59,-305,-59c15735,1793,15715,1813,15695,1813v-21,,-21,,-21,c15654,1813,15634,1832,15654,1852v,19,20,39,41,19c15695,1871,15735,1852,15776,1852v61,,142,,244,59c16060,1930,16121,1989,16141,2028v21,20,41,59,41,98c16182,2126,16182,2146,16182,2146r,20c16182,2185,16182,2185,16182,2205v,20,,39,,59c16182,2342,16182,2421,16141,2499v-40,79,-101,157,-182,216c15918,2735,15857,2754,15817,2774v-21,,-61,19,-82,19c15715,2793,15674,2793,15654,2793v-122,,-223,-39,-345,-98c15208,2637,15126,2538,15065,2421v,-20,-20,-40,-20,-40l15045,2362v,,,,,l15045,2362r,-20l15025,2283v,-19,,-39,,-39c15025,2205,15025,2185,15025,2146v,-20,,-39,,-59c15025,2068,15025,2048,15025,2028v,-59,40,-137,61,-196c15106,1773,15147,1714,15208,1656v40,-59,101,-99,162,-138c15411,1499,15431,1479,15471,1459v21,,41,-19,61,-19l15573,1420r61,-19c15654,1401,15674,1381,15695,1381v40,,81,-20,122,-20c15898,1361,15979,1361,16060,1381v163,39,325,118,447,216c16629,1714,16730,1852,16791,2028v,,,,,l16791,2028r,20l16791,2087v,20,20,39,20,59c16811,2185,16832,2225,16832,2283v,98,,177,-21,275c16791,2735,16710,2911,16588,3068v-20,39,-61,79,-101,118l16426,3245r-61,59l16324,3323r-20,20c16284,3362,16263,3382,16243,3382v-20,20,-61,39,-81,39c15837,3245,15532,3068,15228,2872v-142,-79,-264,-177,-386,-255c14720,2538,14578,2440,14456,2362v-243,-177,-487,-353,-730,-510c13259,1518,12792,1224,12325,989,12102,871,11858,773,11635,694v-224,-78,-447,-137,-650,-196c10782,459,10579,420,10396,400v-182,-20,-345,-20,-507,c9584,420,9361,459,9199,498v-41,20,-82,20,-122,39c8996,557,8914,577,8853,596v-40,,-60,20,-101,39l8732,635v-21,,,,-21,l8691,635r-41,20l8569,694r-101,59l8427,773v-20,,-20,19,-40,19l8305,851v-61,39,-101,79,-162,138c8102,1008,8082,1047,8062,1087v-41,-40,-102,-98,-142,-138c7514,616,7026,380,6519,282,6011,165,5484,165,4996,282v-243,59,-487,138,-710,236l4205,557r-82,39l4042,635v-20,20,-61,20,-81,40c3900,714,3859,734,3799,773v-41,39,-102,78,-143,117c3474,1047,3311,1224,3169,1420v-122,196,-223,412,-264,648c2865,2283,2865,2519,2885,2735v20,215,81,412,183,608c3108,3441,3149,3519,3210,3598v-122,-39,-244,-59,-386,-79c2601,3500,2378,3500,2134,3539v-223,39,-447,137,-670,255c1261,3912,1078,4069,916,4265v-41,39,-81,98,-122,137c753,4461,733,4500,693,4559v-21,20,-41,59,-41,79l611,4716r-40,79l530,4873c429,5089,347,5324,287,5560v-122,471,-122,981,,1471c408,7522,652,7992,977,8385v40,59,81,98,142,137c1078,8542,1058,8581,1017,8601v-61,39,-101,98,-142,156l814,8836v,20,-20,20,-20,39l774,8914r-61,99l672,9091r-20,39l652,9150v,,,,,19l652,9189v-20,39,-20,59,-41,98c591,9366,571,9444,550,9503v-20,39,-20,78,-40,118c469,9778,429,9993,408,10288v,137,,314,,490c429,10955,449,11151,510,11347v40,196,122,412,203,628c794,12191,896,12407,1017,12642v224,451,528,902,894,1354c2093,14231,2256,14466,2438,14702v82,118,183,235,264,373c2784,15192,2885,15330,2966,15447v203,295,386,589,569,903c3514,16369,3494,16409,3494,16428v-20,20,-41,40,-41,59l3433,16507r-20,39l3352,16605r-61,59c3250,16703,3210,16723,3169,16762v-162,118,-345,176,-528,216c2540,16997,2459,16997,2357,16997v-40,,-101,,-142,-19c2195,16978,2174,16978,2154,16958r-40,-20l2093,16938r,c2093,16938,2093,16938,2093,16938v-162,-58,-325,-137,-446,-274c1525,16546,1444,16389,1423,16232v-20,-78,-20,-157,-20,-235c1403,15957,1403,15918,1423,15879v,-20,,-39,21,-59l1464,15761r20,-39c1484,15702,1505,15683,1505,15663v20,-39,40,-59,60,-98c1606,15506,1667,15447,1708,15408v60,-39,121,-78,182,-118c1951,15271,2032,15232,2093,15232v21,,41,,61,c2174,15232,2195,15232,2215,15232v41,,81,,102,c2337,15232,2357,15232,2357,15232r61,19l2438,15251r,c2438,15251,2438,15251,2438,15251r21,c2479,15251,2499,15251,2499,15271v122,59,224,137,284,235c2844,15604,2885,15722,2885,15840v,19,,59,,78c2885,15938,2885,15977,2865,15997v-21,39,-41,98,-61,137c2743,16213,2662,16271,2580,16311v-81,39,-162,58,-243,39c2317,16350,2296,16350,2276,16350v-20,,-20,,-41,l2215,16350v,,,,-20,c2154,16330,2134,16330,2093,16311v-61,-40,-101,-79,-122,-118c1911,16095,1911,16016,1911,15957v,-58,20,-98,20,-78c1931,15859,1931,15840,1911,15840v-21,,-41,,-41,19c1870,15859,1870,15859,1870,15879v,20,-20,39,-20,78c1850,16016,1850,16134,1911,16252v40,59,81,117,142,157c2093,16428,2134,16448,2174,16468v,,,,21,l2215,16468v20,,20,,41,c2276,16468,2296,16468,2337,16487v101,20,203,,325,-39c2763,16409,2865,16330,2946,16232v41,-59,61,-118,81,-176c3047,15997,3068,15918,3068,15859v,-137,-21,-294,-102,-412c2885,15310,2763,15192,2601,15134v-21,-20,-41,-20,-61,-20l2499,15094r-40,l2398,15075v-21,,-41,,-61,-20c2296,15055,2256,15055,2195,15035v-21,,-41,,-61,c2114,15035,2093,15035,2073,15035v-81,,-183,40,-264,59c1728,15134,1647,15173,1565,15232v-81,58,-142,137,-203,215c1342,15487,1302,15526,1281,15565v-20,20,-20,39,-40,59l1220,15663r,20l1220,15683v,,,19,,19l1200,15761v,20,-20,40,-20,79c1180,15899,1159,15938,1159,15997v,98,,196,21,314c1220,16507,1322,16703,1464,16880v142,176,345,294,568,372c2032,17252,2053,17252,2053,17252r,l2073,17252r41,20c2134,17272,2174,17292,2195,17292v61,19,122,19,182,19c2499,17331,2621,17311,2723,17311v243,-39,467,-118,670,-255c3453,17017,3494,16978,3535,16938r61,-58c3596,16880,3596,16880,3616,16860r,l3636,16840r20,-39l3677,16762r40,-39c3717,16723,3738,16703,3738,16703v61,137,142,294,203,432c4062,17429,4144,17743,4184,18057v41,314,,627,-81,922c4002,19273,3859,19567,3656,19803v-203,235,-466,431,-751,529c2641,20411,2377,20431,2093,20411v41,-196,61,-432,41,-687c2114,19508,2073,19293,1992,19057v-81,-216,-224,-451,-427,-647c1464,18312,1342,18233,1200,18174v-142,-58,-304,-78,-467,-58c571,18135,408,18214,287,18312v-41,19,-61,59,-82,78c185,18410,185,18410,165,18429r-21,20l124,18469v-40,78,-81,137,-101,235c-18,18861,2,19038,43,19195v61,156,142,294,223,412c368,19724,469,19842,611,19940v122,98,264,196,406,275c1261,20352,1525,20470,1829,20529v,58,-20,117,-20,157c1768,20960,1708,21176,1667,21333v-41,157,-61,235,-61,235l1647,21588v,,20,-20,40,-59c1708,21490,1748,21451,1768,21372v82,-137,183,-353,264,-628c2053,20686,2053,20627,2073,20587v304,40,629,20,934,-58c3352,20431,3656,20215,3880,19940v122,-137,203,-275,284,-432c4184,19469,4205,19430,4225,19391r20,-20l4245,19351r,-19l4265,19273r21,-59l4306,19155v20,-39,41,-78,41,-117c4387,18881,4428,18704,4448,18528v20,-177,,-354,-20,-511c4387,17684,4286,17350,4144,17056v-82,-176,-163,-353,-264,-510c3900,16526,3900,16507,3920,16487v142,-216,203,-451,224,-706c4144,15663,4144,15526,4144,15408v-21,-118,-41,-235,-82,-353c3920,14584,3697,14153,3413,13721v-264,-412,-569,-804,-914,-1197c2337,12328,2174,12132,1992,11955v-163,-176,-345,-372,-487,-569c1342,11190,1200,10974,1099,10759,977,10543,875,10307,835,10072v-41,-236,-41,-491,20,-706c855,9346,875,9307,875,9287r,-19c875,9268,875,9268,875,9268r,-20l896,9209r40,-98l977,9032r20,-39c997,8973,1017,8973,1017,8954r41,-79c1099,8836,1139,8777,1180,8738v20,-20,61,-59,81,-79c1362,8757,1464,8856,1586,8934v203,157,446,294,710,353c2438,9326,2581,9346,2723,9326v81,-19,142,-39,203,-78c2946,9228,2966,9228,2966,9209v21,-20,41,-40,41,-40l3027,9150v,,,,,-20l3027,9111v,-20,20,-40,20,-59c3047,9032,3068,9013,3068,8993v,-20,,-39,,-59l3068,8875v,-19,-21,-39,-21,-59c3027,8738,2987,8679,2926,8640v-102,-98,-203,-177,-345,-236c2337,8287,2053,8228,1769,8267v-183,20,-346,78,-508,177c1220,8385,1180,8345,1139,8287,835,7894,632,7463,550,7011,469,6560,490,6089,611,5677v21,-98,61,-215,102,-314c733,5305,753,5265,774,5207r,-20c774,5187,774,5167,774,5187r,-20l794,5128r41,-78l875,4971r41,-59l956,4853v21,-19,21,-39,41,-58c1017,4755,1058,4716,1078,4657v41,-39,61,-78,102,-118c1444,4226,1809,4010,2195,3931v386,-78,792,-39,1137,98c3494,4088,3656,4186,3799,4304v142,118,243,235,304,373c4123,4716,4144,4755,4144,4775v20,39,20,78,20,118c4164,4932,4164,4971,4184,5010v,40,,79,,118c4164,5265,4123,5422,4022,5520v-81,118,-203,197,-325,255c3575,5834,3433,5854,3311,5834v-61,,-121,-19,-182,-39c3068,5775,3027,5736,2987,5697v-41,-39,-82,-78,-102,-118c2865,5560,2865,5540,2844,5501v-20,-20,-20,-59,-40,-79c2763,5324,2743,5226,2763,5128v,-39,21,-78,41,-118c2824,4971,2844,4932,2865,4912v61,-59,122,-98,182,-117c3108,4775,3169,4775,3230,4775v61,,102,20,142,39c3413,4834,3433,4873,3453,4893v21,19,21,39,41,58c3494,4971,3514,4971,3514,4971r,c3514,4991,3535,4991,3535,4991v20,,20,-20,20,-40c3555,4951,3555,4951,3555,4932v,-20,-20,-39,-41,-59c3494,4853,3474,4814,3433,4775v-40,-39,-101,-59,-162,-59c3210,4696,3129,4716,3047,4736v-81,19,-162,78,-223,137c2784,4912,2763,4951,2743,4991v-20,39,-41,98,-41,157c2682,5265,2702,5363,2743,5481v,39,20,59,41,79c2804,5599,2804,5619,2824,5638v41,59,81,118,122,157c3007,5834,3068,5874,3129,5913v61,39,142,59,223,59c3514,5991,3677,5972,3819,5932v162,-58,304,-157,426,-294c4367,5501,4448,5344,4469,5148r,-40c4469,5089,4469,5089,4469,5069r,-39l4469,5010r,c4469,4991,4469,5010,4469,4991v,-40,,-98,,-138c4469,4814,4448,4755,4428,4716v-20,-39,-20,-98,-41,-137c4347,4500,4306,4422,4266,4363v40,,81,,142,c4408,4363,4408,4363,4428,4363r,l4448,4363r41,c4509,4363,4509,4363,4529,4363r41,c4773,4343,4935,4265,5078,4147v142,-118,243,-255,304,-412c5443,3578,5463,3421,5423,3284v-21,-79,-41,-137,-61,-216c5321,3009,5281,2950,5240,2892v-41,-59,-102,-99,-162,-118c5057,2754,5017,2735,4996,2735v-20,-20,-61,-20,-81,-40c4793,2656,4672,2637,4570,2656v-61,,-101,20,-162,39c4367,2715,4306,2754,4286,2774v-81,59,-122,137,-142,216c4123,3068,4123,3147,4123,3205v21,59,41,118,61,157c4225,3402,4245,3421,4286,3441v20,19,61,19,61,39c4367,3480,4367,3480,4367,3480v20,,20,,20,-20c4387,3441,4387,3441,4367,3421r,c4367,3421,4367,3421,4347,3421v-21,,-41,-19,-61,-39c4266,3362,4225,3343,4205,3304v-21,-40,-41,-79,-41,-138c4164,3107,4164,3048,4184,2990v21,-59,61,-138,122,-177c4347,2793,4367,2774,4408,2754v40,-19,81,-19,121,-39c4631,2695,4732,2715,4834,2754v20,,61,20,81,39c4935,2813,4956,2813,4996,2833v41,19,82,59,122,98c5159,2970,5179,3029,5220,3068v20,59,40,118,40,177c5281,3362,5260,3500,5199,3617v-61,118,-142,236,-264,314c4814,4010,4672,4069,4529,4088v-40,,-81,,-121,c4367,4088,4326,4088,4286,4069v-41,-20,-81,-20,-122,-20c4123,4029,4083,4029,4063,4010v-143,-59,-285,-177,-386,-294c3555,3578,3474,3441,3393,3264,3250,2931,3210,2538,3291,2166v81,-373,305,-726,629,-981c3961,1145,4002,1126,4042,1087v41,-20,81,-59,142,-79c4205,989,4225,989,4245,969r61,-39l4367,890r81,-39l4509,851r41,-19l4550,832v,,,,,l4570,832v61,-20,101,-40,162,-59c4834,734,4956,694,5057,675,5504,557,5971,537,6438,616v467,78,933,274,1319,569c7818,1224,7859,1263,7920,1302v-102,157,-163,314,-183,491c7696,2068,7757,2342,7879,2578v61,117,142,235,244,333c8184,2950,8244,2990,8305,3029v21,,41,19,61,19l8427,3048v20,,41,,61,c8508,3048,8529,3048,8549,3029v20,,41,-20,61,-20l8630,3009v,,20,,20,-19l8671,2970v20,,20,-20,40,-39c8732,2911,8732,2911,8752,2892v41,-59,81,-138,81,-197c8853,2558,8833,2421,8793,2283v-82,-255,-224,-490,-366,-686c8346,1479,8244,1381,8143,1283v20,-20,41,-59,81,-79c8265,1165,8326,1126,8366,1087r81,-40c8468,1047,8468,1028,8488,1028r41,-20l8610,969r101,-39l8752,910r20,c8772,910,8793,910,8772,910r21,c8813,910,8853,890,8874,890v243,-58,487,-78,731,-19c9848,910,10092,1008,10315,1126v223,118,447,255,650,392c11168,1675,11371,1832,11553,1989v203,157,386,334,589,491c12548,2793,12954,3088,13381,3362v426,255,872,491,1380,628c14883,4029,15005,4049,15126,4069v122,19,264,19,386,c15776,4049,16020,3971,16243,3853v20,-20,41,-20,61,-39c16487,3912,16649,3990,16832,4069v304,137,649,235,994,274c18009,4363,18171,4363,18354,4363v183,-20,366,-39,528,-98c18923,4245,18963,4245,19004,4226r61,-20l19126,4186r61,-19l19207,4167r20,l19247,4147v41,-19,82,-39,122,-59c19532,4010,19674,3912,19816,3814v284,-216,507,-510,609,-844c20526,2676,20547,2362,20486,2068v61,-20,122,-20,162,-40c20953,1950,21156,1852,21298,1773v81,-39,122,-59,162,-78c21501,1675,21521,1656,21521,1656r61,-118xm19653,1773v-203,-19,-406,-59,-609,-137c18841,1557,18638,1459,18476,1302v-81,-78,-142,-176,-183,-274c18253,930,18232,812,18232,714v21,-98,61,-216,142,-294c18395,400,18415,380,18435,361v21,,21,-20,41,-20l18496,322r21,-20c18557,263,18618,243,18679,223v122,-39,244,-19,365,20c19166,282,19288,341,19410,420v122,78,223,176,325,294c19836,832,19917,949,19999,1067v121,216,223,451,284,687c20100,1793,19877,1793,19653,1773xm1809,20352v-244,-59,-487,-157,-710,-275c977,19999,835,19920,733,19822v-122,-98,-223,-196,-304,-314c347,19391,266,19273,246,19155v-41,-117,-41,-255,-20,-353c246,18743,266,18704,307,18645r20,-19l347,18606v,,21,-20,21,-39c388,18547,408,18528,429,18508v101,-79,203,-118,304,-137c835,18351,956,18371,1058,18429v101,40,203,118,284,177c1505,18763,1606,18959,1687,19155v81,196,122,393,142,589c1829,19960,1829,20156,1809,20352xm855,10876v122,236,264,452,406,667c1423,11759,1586,11955,1748,12151v163,197,325,393,487,569c2398,12917,2540,13113,2682,13309v142,196,284,392,406,589c3352,14290,3575,14702,3697,15134v20,98,61,215,61,313c3778,15545,3778,15663,3778,15761v-20,157,-61,314,-122,452c3656,16213,3656,16193,3636,16193v-162,-275,-345,-549,-528,-804c2926,15134,2763,14878,2581,14623v-163,-255,-325,-490,-467,-745c1809,13387,1545,12936,1302,12505v-122,-216,-224,-432,-305,-628c916,11681,835,11484,774,11288v-61,-196,-102,-372,-122,-529c611,10602,611,10445,591,10288v,-40,,-79,,-98c591,10190,591,10190,591,10190v81,255,162,470,264,686xm1850,8404v243,-39,507,20,731,118c2682,8581,2804,8640,2885,8738v41,39,81,98,102,137c3007,8914,3007,8973,2987,9013v-41,98,-143,156,-244,176c2621,9209,2499,9189,2378,9150v-244,-59,-467,-196,-650,-353c1626,8718,1525,8640,1444,8542v121,-79,264,-118,406,-138xm8346,1695v162,196,284,392,365,628c8752,2440,8772,2558,8752,2676v,59,-20,98,-61,157c8691,2833,8671,2852,8671,2872v,,-21,20,-21,20l8630,2911v,,,,,l8630,2911v-20,,-20,20,-40,20c8549,2950,8488,2950,8447,2931v-40,-20,-101,-59,-142,-98c8224,2754,8143,2656,8082,2538,7960,2323,7920,2068,7960,1832v21,-137,81,-275,163,-392c8163,1499,8265,1597,8346,1695xm15553,3696v-102,,-203,,-325,-20c15126,3657,15005,3637,14903,3617v-447,-117,-853,-333,-1279,-588c13421,2911,13218,2774,13015,2637v-203,-138,-406,-295,-609,-432c12203,2048,12000,1891,11817,1734v-203,-157,-406,-314,-629,-471c10965,1106,10741,969,10498,871,10274,773,10051,694,9808,635v,,,,,c9848,635,9868,635,9909,635v142,,305,20,487,59c10579,714,10762,753,10944,812v203,59,406,118,609,216c11756,1106,11980,1204,12203,1322v447,235,914,491,1421,785c13868,2244,14132,2401,14396,2558v263,157,507,334,791,510c15451,3245,15735,3402,16020,3578v,,20,,20,20c15877,3637,15715,3676,15553,3696xe" fillcolor="#f7941e [3206]" stroked="f" strokeweight="1pt">
                  <v:stroke miterlimit="4" joinstyle="miter"/>
                  <v:path arrowok="t" o:extrusionok="f" o:connecttype="custom" o:connectlocs="674897,698663;674897,698663;674897,698663;674897,698663" o:connectangles="0,90,180,270"/>
                </v:shape>
                <v:shape id="Shape" o:spid="_x0000_s1051" style="position:absolute;left:19812;top:32369;width:13477;height:13948;visibility:visible;mso-wrap-style:square;v-text-anchor:middle" coordsize="2157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" path="m21519,2398v-61,-157,-143,-295,-244,-413c21173,1867,21072,1749,20929,1651v-121,-98,-264,-197,-406,-275c20279,1238,20015,1120,19731,1061v,-59,20,-118,20,-157c19792,629,19852,413,19893,256v41,-158,61,-236,61,-236l19913,v,,-20,20,-40,59c19852,98,19812,138,19792,216v-82,138,-183,354,-265,629c19507,904,19507,963,19487,1002v-305,-39,-630,-19,-935,59c18207,1160,17902,1376,17678,1651v-122,138,-203,275,-284,432c17373,2123,17353,2162,17333,2201r-21,20l17312,2241r,19l17292,2319r-20,59l17252,2437v-21,39,-41,79,-41,118c17170,2712,17130,2889,17109,3066v-20,177,,354,21,511c17170,3911,17272,4245,17414,4540v81,177,163,354,264,511c17658,5071,17658,5090,17638,5110v-143,216,-204,452,-224,708c17414,5936,17414,6073,17414,6191v20,118,41,236,81,354c17638,7017,17861,7449,18146,7881v264,413,569,806,914,1199c19223,9277,19385,9473,19568,9650v163,177,345,374,488,570c20218,10417,20361,10633,20462,10849v122,216,224,452,264,688c20767,11773,20767,12028,20706,12245v,19,-20,58,-20,78l20686,12343v,,,,,l20686,12362r-21,40l20625,12500r-41,79l20564,12618v,20,-21,20,-21,39l20503,12736v-41,39,-82,98,-122,137c20361,12893,20320,12932,20300,12952v-102,-98,-204,-196,-326,-275c19771,12520,19527,12382,19263,12323v-142,-39,-284,-59,-426,-39c18755,12304,18694,12323,18633,12362v-20,20,-40,20,-40,40c18572,12421,18552,12441,18552,12441r-20,20c18532,12461,18532,12461,18532,12480r,20c18532,12520,18511,12539,18511,12559v,20,-20,39,-20,59c18491,12638,18491,12657,18491,12677r,59c18491,12756,18511,12775,18511,12795v21,78,61,137,122,177c18735,13070,18837,13149,18979,13208v244,118,528,176,813,137c19974,13326,20137,13267,20300,13168v40,59,81,99,121,158c20726,13719,20929,14151,21011,14603v81,452,61,924,-61,1337c20929,16038,20889,16156,20848,16254v-20,59,-40,98,-61,157l20787,16431v,,,20,,l20787,16451r-20,39l20726,16568r-40,79l20645,16706r-41,59c20584,16785,20584,16804,20564,16824v-21,39,-61,79,-82,138c20442,17001,20421,17040,20381,17079v-264,315,-630,531,-1016,610c18979,17767,18572,17728,18227,17590v-163,-58,-325,-157,-467,-275c17617,17197,17516,17079,17455,16942v-21,-39,-41,-79,-41,-98c17394,16804,17394,16765,17394,16726v,-40,,-79,-20,-118c17374,16568,17374,16529,17374,16490v20,-138,60,-295,162,-393c17617,15979,17739,15900,17861,15841v122,-59,264,-78,386,-59c18308,15782,18369,15802,18430,15822v61,19,102,59,142,98c18613,15959,18654,15998,18674,16038v20,19,20,39,41,78c18735,16136,18735,16175,18755,16195v41,98,61,197,41,295c18796,16529,18776,16568,18755,16608v-20,39,-40,78,-61,98c18633,16765,18572,16804,18511,16824v-61,20,-121,20,-182,20c18268,16844,18227,16824,18186,16804v-40,-19,-61,-59,-81,-78c18085,16706,18085,16686,18064,16667v,-20,-20,-20,-20,-20l18044,16647v,-20,-20,-20,-20,-20c18003,16627,18003,16647,18003,16667v,,,,,19c18003,16706,18024,16726,18044,16745v20,20,41,59,81,99c18166,16883,18227,16903,18288,16903v61,19,142,,223,-20c18593,16863,18674,16804,18735,16745v41,-39,61,-78,81,-118c18837,16588,18857,16529,18857,16470v20,-118,,-216,-41,-334c18816,16097,18796,16077,18776,16057v-21,-39,-21,-59,-41,-78c18694,15920,18654,15861,18613,15822v-61,-40,-122,-79,-183,-118c18369,15664,18288,15645,18207,15645v-163,-20,-325,,-468,39c17577,15743,17434,15841,17313,15979v-122,137,-204,295,-224,491l17089,16510v,19,,19,,39l17089,16588r,20l17089,16608v,19,,,,19c17089,16667,17089,16726,17089,16765v,39,20,98,41,138c17150,16942,17150,17001,17170,17040v41,79,82,157,122,216c17252,17256,17211,17256,17150,17256v,,,,-20,l17130,17256r-21,l17069,17256v-21,,-21,,-41,l16987,17256v-203,20,-365,99,-508,217c16337,17591,16236,17728,16175,17885v-61,158,-82,315,-41,452c16154,18416,16175,18475,16195,18554v41,59,81,117,122,176c16358,18789,16418,18829,16479,18848v21,20,61,40,82,40c16581,18907,16622,18907,16642,18927v122,39,244,59,345,39c17048,18966,17089,18947,17150,18927v41,-20,102,-59,122,-79c17353,18789,17394,18711,17414,18632v20,-78,20,-157,20,-216c17414,18357,17394,18298,17374,18259v-41,-40,-61,-59,-102,-79c17252,18160,17211,18160,17211,18141v-20,,-20,,-20,c17170,18141,17170,18141,17170,18160v,20,,20,21,40l17191,18200v,,,,20,c17231,18200,17252,18219,17272,18239v20,20,61,39,81,79c17374,18357,17394,18396,17394,18455v,59,,118,-20,177c17353,18691,17313,18770,17252,18809v-41,20,-61,39,-102,59c17109,18888,17069,18888,17028,18907v-101,20,-203,,-305,-39c16703,18868,16662,18848,16642,18829v-20,-20,-41,-20,-81,-40c16520,18770,16479,18730,16439,18691v-41,-39,-61,-98,-102,-137c16317,18495,16297,18436,16297,18377v-21,-118,,-256,61,-374c16418,17885,16500,17767,16622,17689v122,-79,264,-138,406,-157c17069,17532,17109,17532,17150,17532v41,,81,,122,19c17313,17571,17353,17571,17394,17571v40,20,81,20,101,39c17638,17669,17780,17787,17882,17905v121,138,203,275,284,452c18308,18691,18349,19084,18268,19458v-82,373,-305,727,-630,982c17597,20480,17556,20499,17516,20539v-41,19,-82,59,-142,78c17353,20637,17333,20637,17313,20657r-61,39l17191,20735r-82,39l17028,20814r-41,19l16987,20833v,,,,,l16967,20833v-61,20,-101,40,-162,59c16703,20932,16581,20971,16479,20991v-447,118,-914,137,-1381,59c14630,20971,14163,20774,13777,20480v-61,-40,-102,-79,-163,-118c13716,20205,13777,20047,13797,19870v41,-275,-20,-550,-142,-786c13594,18966,13513,18848,13411,18750v-61,-39,-122,-79,-183,-118c13208,18632,13188,18613,13167,18613r-61,c13086,18613,13066,18613,13045,18613v-20,,-40,,-61,19c12964,18632,12944,18652,12923,18652r-20,c12903,18652,12883,18652,12883,18671r-20,20c12842,18691,12842,18711,12822,18730v-20,20,-20,20,-41,40c12741,18829,12700,18907,12700,18966v-20,138,,275,41,413c12822,19635,12964,19870,13106,20067v82,118,183,216,285,314c13371,20401,13350,20440,13310,20460v-41,39,-102,79,-143,118l13086,20617v-20,,-20,20,-41,20l13005,20657r-82,39l12822,20735r-41,20l12761,20755v,,-20,,,l12741,20755v-21,,-61,20,-82,20c12415,20833,12172,20853,11928,20794v-244,-39,-488,-137,-711,-255c10993,20421,10770,20283,10566,20146v-203,-158,-406,-315,-589,-472c9774,19517,9591,19340,9388,19183v-407,-315,-813,-610,-1240,-885c7722,18043,7275,17807,6767,17669v-122,-39,-244,-59,-366,-78c6279,17571,6137,17571,6015,17591v-264,19,-508,98,-732,216c5263,17826,5243,17826,5222,17846v-183,-98,-345,-177,-528,-255c4389,17453,4044,17355,3698,17315v-183,-19,-345,-19,-528,-19c2987,17315,2804,17335,2642,17394v-41,20,-82,20,-122,39l2459,17453r-61,20l2337,17492r-21,l2296,17492r-20,20c2235,17532,2195,17551,2154,17571v-163,79,-305,177,-447,275c1422,18062,1199,18357,1097,18691v-101,295,-122,609,-61,904c975,19615,914,19615,874,19635v-305,78,-508,176,-650,255c142,19929,102,19949,61,19969v-41,19,-61,39,-61,39l20,20047v,,82,-19,244,-59c427,19949,650,19890,935,19851v61,,101,-20,162,-20c1158,20106,1280,20362,1422,20598v82,137,183,275,285,393c1808,21109,1930,21227,2052,21325v122,98,264,177,427,216c2642,21600,2824,21600,2987,21561v81,-20,163,-59,244,-99l3251,21443r21,-20c3292,21403,3312,21403,3312,21384v20,-20,61,-59,81,-79c3495,21187,3576,21030,3597,20873v20,-157,,-315,-61,-452c3475,20283,3393,20165,3292,20067v-203,-197,-427,-334,-671,-413c2377,19576,2154,19536,1930,19517v-264,-20,-487,,-711,39c1179,19300,1199,19025,1300,18770v102,-295,285,-531,549,-727c2093,17846,2398,17708,2703,17610v304,-98,629,-118,955,-78c3983,17571,4308,17650,4613,17767v162,59,304,118,447,197c5060,17964,5039,17984,5039,17984r-40,39l4958,18043r-41,19l4897,18082r,c4897,18082,4877,18102,4877,18102r-61,59c4775,18200,4735,18259,4694,18298v-142,197,-224,433,-264,649c4409,19065,4409,19183,4430,19281v,59,20,118,20,177c4450,19477,4470,19517,4470,19536r21,40l4491,19595r,c4491,19595,4491,19615,4491,19615v81,216,203,413,386,550c5039,20303,5263,20401,5466,20440v102,20,203,20,325,20c5852,20460,5893,20440,5954,20440v20,,40,-19,81,-19l6096,20401v,,20,,20,l6116,20401r21,l6177,20381v21,,41,-19,61,-39c6279,20322,6320,20303,6360,20264v81,-59,163,-118,224,-197c6645,19988,6685,19910,6726,19831v41,-78,61,-177,61,-255c6787,19556,6787,19536,6787,19517v,-20,,-40,,-59c6787,19418,6787,19379,6767,19320v,-20,,-39,-21,-59l6726,19202r,-39l6706,19124v,-20,-21,-40,-21,-59c6604,18907,6482,18789,6360,18711v-142,-79,-284,-98,-427,-98c5872,18613,5791,18632,5730,18652v-61,20,-122,39,-183,79c5446,18809,5364,18907,5324,19006v-41,98,-61,216,-41,314c5283,19340,5283,19379,5304,19399v,19,,19,,39l5304,19458v,19,,19,,19c5324,19517,5344,19556,5364,19595v41,59,122,118,163,138c5649,19792,5751,19792,5832,19792v40,,61,-20,81,-20c5933,19772,5933,19772,5933,19772v21,,41,-19,21,-39c5954,19713,5933,19694,5913,19713v,,-41,20,-81,20c5771,19733,5690,19733,5588,19674v-41,-20,-102,-79,-122,-118c5446,19536,5425,19497,5425,19458v,,,-20,,-20l5425,19418v,-19,,-19,,-39c5425,19359,5425,19340,5425,19320v,-78,,-157,41,-236c5507,19006,5568,18927,5649,18868v41,-20,102,-39,142,-59c5812,18809,5852,18789,5872,18789v21,,61,,82,c6076,18789,6177,18829,6299,18888v102,59,183,157,244,275c6543,19183,6563,19202,6563,19202r,20c6563,19222,6563,19222,6563,19222r,l6563,19242r21,58c6584,19320,6584,19340,6584,19340v,39,,59,,98c6584,19458,6584,19477,6584,19497v,20,,39,,59c6584,19615,6543,19694,6523,19753v-21,58,-61,117,-122,176c6360,19988,6299,20028,6238,20067v-40,20,-61,39,-101,59c6116,20126,6096,20146,6076,20146r-41,19l5974,20185v-20,,-41,20,-61,20c5872,20205,5832,20224,5791,20224v-81,,-162,,-244,-19c5385,20165,5222,20087,5100,19988v-122,-118,-223,-255,-284,-432c4816,19556,4816,19556,4816,19556r,l4816,19536r,-39c4816,19477,4796,19458,4796,19438v,-39,-21,-79,-21,-138c4775,19202,4775,19124,4796,19025v20,-177,101,-353,223,-511c5039,18475,5080,18436,5121,18396r61,-59l5243,18278r40,-19l5304,18239v20,-20,40,-39,60,-39c5385,18180,5425,18161,5446,18161v325,176,630,353,934,550c6523,18789,6645,18888,6767,18966v121,79,264,177,386,256c7396,19399,7640,19576,7884,19733v468,334,935,629,1402,865c9510,20716,9754,20814,9977,20892v224,79,447,138,650,197c10831,21128,11034,21168,11217,21187v183,20,345,20,508,c12029,21168,12253,21128,12416,21089v40,-20,81,-20,121,-39c12619,21030,12700,21010,12761,20991v41,,61,-20,102,-40l12883,20951v20,,,,20,l12924,20951r40,-19l13045,20892r102,-59l13188,20814v20,,20,-20,40,-20l13310,20735v61,-39,101,-78,162,-137c13513,20578,13533,20539,13553,20499v41,40,102,99,143,138c14102,20971,14590,21207,15098,21305v508,118,1036,118,1524,c16866,21246,17109,21168,17333,21069r81,-39l17496,20991r81,-40c17597,20932,17638,20932,17658,20912v61,-39,102,-59,163,-98c17861,20774,17922,20735,17963,20696v183,-157,345,-334,488,-531c18572,19969,18674,19752,18715,19517v40,-217,40,-452,20,-669c18715,18632,18654,18436,18552,18239v-40,-98,-81,-177,-142,-255c18532,18023,18654,18043,18796,18062v224,20,447,20,691,-19c19710,18003,19934,17905,20157,17787v204,-118,387,-275,549,-472c20747,17276,20787,17217,20828,17178v41,-59,61,-98,102,-157c20950,17001,20970,16962,20970,16942r41,-79l21052,16785r40,-79c21194,16490,21275,16254,21336,16018v122,-471,122,-983,,-1474c21214,14053,20970,13581,20645,13188v-41,-59,-81,-98,-142,-138c20544,13031,20564,12991,20604,12972v61,-40,102,-98,143,-157l20808,12736v,-20,20,-20,20,-39l20848,12657r61,-98l20950,12480r20,-39l20970,12421v,,,,,-19l20970,12382v21,-39,21,-59,41,-98c21031,12205,21052,12127,21072,12068v20,-40,20,-79,40,-118c21153,11793,21194,11576,21214,11282v,-138,,-315,,-492c21194,10613,21173,10417,21112,10220v-40,-196,-121,-413,-203,-629c20828,9375,20726,9159,20604,8923v-223,-452,-528,-904,-894,-1356c19528,7331,19365,7095,19182,6859v-81,-118,-183,-236,-264,-373c18837,6368,18735,6230,18654,6112v-203,-294,-386,-589,-569,-904c18105,5189,18125,5149,18125,5130v21,-20,41,-40,41,-59l18186,5051r21,-39l18268,4953r61,-59c18369,4855,18410,4835,18451,4796v162,-118,345,-177,528,-217c19080,4560,19162,4560,19263,4560v41,,102,,143,19c19426,4579,19446,4579,19467,4599r40,20l19528,4619r,c19528,4619,19528,4619,19528,4619v162,59,325,137,447,275c20096,5012,20178,5169,20198,5326v20,79,20,158,20,236c20218,5601,20218,5641,20198,5680v,20,,39,-20,59l20157,5798r-20,39c20137,5857,20117,5877,20117,5896v-21,40,-41,59,-61,99c20015,6054,19954,6113,19914,6152v-61,39,-122,78,-183,118c19670,6289,19588,6329,19528,6329v-21,,-41,,-61,c19446,6329,19426,6329,19406,6329v-41,,-82,,-102,c19284,6329,19263,6329,19263,6329r-61,-20l19182,6309r,c19182,6309,19182,6309,19182,6309r-20,c19141,6309,19121,6309,19121,6289v-122,-59,-223,-137,-284,-235c18776,5955,18735,5837,18735,5719v,-19,,-59,,-78c18735,5621,18735,5582,18755,5562v21,-39,41,-98,61,-137c18877,5346,18959,5287,19040,5248v81,-40,162,-59,244,-40c19304,5208,19324,5208,19345,5208v20,,20,,40,l19406,5208v,,,,20,c19467,5228,19487,5228,19528,5248v60,39,101,78,121,118c19710,5464,19710,5543,19710,5601v,59,-20,99,-20,79c19690,5700,19690,5719,19710,5719v21,,41,,41,-19c19751,5700,19751,5700,19751,5680v,-20,20,-39,20,-79c19771,5543,19771,5425,19710,5307v-40,-59,-81,-118,-142,-158c19528,5130,19487,5110,19446,5090v,,,,-20,l19406,5090v-21,,-21,,-41,c19345,5090,19324,5090,19284,5071v-102,-20,-204,,-325,39c18857,5149,18755,5228,18674,5326v-41,59,-61,118,-81,177c18572,5562,18552,5641,18552,5700v,137,20,295,102,413c18735,6250,18857,6368,19020,6427v20,20,40,20,60,20l19121,6466r41,l19223,6486v20,,40,,61,20c19324,6506,19365,6506,19426,6525v20,,41,,61,c19507,6525,19528,6525,19548,6525v81,,183,-39,264,-59c19893,6427,19975,6388,20056,6329v81,-59,142,-138,203,-216c20279,6073,20320,6034,20340,5995v21,-20,21,-40,41,-59l20401,5896r,-19l20401,5877v,,,-20,,-20l20422,5798v,-20,20,-39,20,-79c20442,5660,20462,5621,20462,5562v,-98,,-196,-20,-314c20401,5051,20300,4855,20157,4678v-142,-177,-345,-295,-569,-374c19588,4304,19568,4304,19568,4304r,l19548,4304r-41,-19c19487,4285,19446,4265,19426,4265v-61,-20,-122,-20,-183,-20c19121,4226,18999,4245,18898,4245v-244,40,-468,118,-671,256c18166,4540,18125,4579,18085,4619r-61,59c18024,4678,18024,4678,18003,4697r,l17881,4796r-20,39l17841,4874r-41,40c17800,4914,17780,4933,17780,4933v-61,-137,-142,-295,-203,-432c17455,4206,17373,3892,17333,3577v-41,-314,,-629,81,-924c17516,2359,17658,2064,17861,1828v203,-236,468,-433,752,-531c18877,1219,19141,1199,19426,1219v-41,196,-61,432,-41,687c19405,2123,19446,2339,19527,2575v82,216,224,452,427,648c20056,3322,20178,3400,20320,3459v142,59,305,79,467,59c20950,3498,21112,3420,21234,3322v41,-20,61,-59,82,-79c21336,3223,21336,3223,21356,3204r20,-20l21397,3164v40,-78,81,-137,101,-236c21600,2732,21580,2555,21519,2398xm19690,13227v-244,40,-508,-19,-732,-118c18857,13050,18735,12991,18654,12893v-41,-39,-82,-98,-102,-137c18532,12716,18532,12657,18552,12618v41,-98,142,-157,244,-177c18918,12421,19040,12441,19162,12480v243,59,467,197,650,354c19913,12913,20015,12991,20096,13090v-122,59,-264,118,-406,137xm1869,19851v204,19,407,59,610,137c2682,20067,2885,20165,3048,20322v81,79,142,177,183,276c3271,20696,3292,20814,3292,20912v-21,98,-61,216,-143,295c3129,21227,3109,21246,3089,21266v-21,,-21,19,-41,19l3028,21305r-21,20c2967,21364,2906,21384,2845,21403v-122,40,-244,20,-366,-19c2357,21344,2235,21285,2113,21207v-122,-79,-223,-177,-325,-295c1686,20794,1605,20676,1524,20558v-122,-216,-224,-452,-285,-688c1422,19851,1626,19851,1869,19851xm11725,21010v-41,,-61,,-102,c11481,21010,11318,20991,11135,20951v-183,-19,-366,-59,-548,-118c10383,20774,10180,20715,9977,20617v-203,-78,-427,-177,-650,-295c8880,20087,8412,19831,7904,19536v-243,-137,-508,-295,-772,-452c6868,18927,6624,18750,6340,18573v-264,-177,-549,-334,-833,-511c5507,18062,5486,18062,5486,18043v143,-59,305,-99,468,-118c6055,17925,6157,17925,6279,17944v101,20,223,40,325,59c7051,18121,7457,18337,7884,18593v203,118,406,255,610,393c8697,19124,8900,19281,9103,19418v203,158,407,315,589,472c9896,20047,10099,20204,10322,20362v224,157,447,295,691,393c11257,20873,11481,20971,11725,21010v,,,,,xm13452,20224v-102,-78,-183,-177,-264,-275c13025,19752,12903,19556,12822,19320v-41,-118,-61,-236,-41,-354c12781,18907,12801,18868,12842,18809v,,20,-20,20,-39c12862,18770,12883,18750,12883,18750r20,-20c12903,18730,12903,18730,12903,18730r,c12923,18730,12923,18711,12944,18711v40,-20,101,-20,142,c13127,18730,13188,18770,13228,18809v81,79,163,177,224,295c13574,19320,13614,19576,13574,19811v20,158,-41,295,-122,413xm17739,5837v21,-157,61,-314,122,-452c17861,5385,17861,5405,17881,5405v163,275,346,550,529,806c18593,6466,18755,6722,18938,6977v163,256,325,492,467,747c19710,8215,19974,8667,20218,9100v122,216,224,432,305,629c20604,9925,20686,10122,20747,10318v60,197,101,374,121,531c20909,11006,20909,11164,20929,11321v,39,,78,,98c20929,11419,20929,11419,20929,11419v-40,-236,-142,-452,-243,-668c20564,10515,20421,10299,20279,10083v-162,-217,-325,-413,-488,-610c19629,9277,19466,9080,19304,8903v-163,-196,-305,-393,-447,-589c18715,8117,18572,7921,18450,7724v-264,-393,-487,-806,-609,-1238c17820,6388,17780,6270,17780,6171v-41,-118,-61,-216,-41,-334xm21316,2830v-21,59,-41,98,-82,157l21214,3007r-20,20c21194,3027,21173,3046,21173,3066v-20,20,-40,39,-61,59c21011,3204,20909,3243,20808,3263v-102,19,-224,,-326,-59c20381,3164,20279,3086,20198,3027v-163,-157,-264,-354,-345,-551c19771,2280,19731,2083,19710,1887v-20,-216,-20,-433,,-609c19954,1336,20198,1435,20421,1553v122,78,265,157,366,255c20909,1906,21011,2005,21092,2123v81,118,163,236,183,353c21336,2594,21356,2712,21316,2830xe" fillcolor="#f7941e [3206]" stroked="f" strokeweight="1pt">
                  <v:stroke miterlimit="4" joinstyle="miter"/>
                  <v:path arrowok="t" o:extrusionok="f" o:connecttype="custom" o:connectlocs="673885,697396;673885,697396;673885,697396;673885,697396" o:connectangles="0,90,180,270"/>
                </v:shape>
                <v:shape id="Line" o:spid="_x0000_s1052" style="position:absolute;left:14986;top:2566;width:17293;height:287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" path="m,l21600,r,21600e" filled="f" strokecolor="#f7941e [3206]" strokeweight="1pt">
                  <v:stroke miterlimit="4" joinstyle="miter"/>
                  <v:path arrowok="t" o:extrusionok="f" o:connecttype="custom" o:connectlocs="864658,1438093;864658,1438093;864658,1438093;864658,1438093" o:connectangles="0,90,180,270"/>
                </v:shape>
                <v:shape id="Line" o:spid="_x0000_s1053" style="position:absolute;left:846;top:16621;width:17306;height:2874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" path="m21600,21600l,21600,,e" filled="f" strokecolor="#f7941e [3206]" strokeweight="1pt">
                  <v:stroke miterlimit="4" joinstyle="miter"/>
                  <v:path arrowok="t" o:extrusionok="f" o:connecttype="custom" o:connectlocs="865294,1437459;865294,1437459;865294,1437459;865294,1437459" o:connectangles="0,90,180,270"/>
                </v:shape>
              </v:group>
              <v:shape id="Shape" o:spid="_x0000_s1054" style="position:absolute;top:85090;width:9144;height:4300;visibility:visible;mso-wrap-style:square;v-text-anchor:middle" coordsize="21600,1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" path="m20097,17189v,,150,-569,342,-2044c18444,18172,16709,15766,14960,12636,13854,10644,12788,9868,12173,9584v55,-285,82,-569,82,-906c12255,8678,12255,8652,12255,8652v1831,-103,3539,-569,4290,-1293c17392,6531,19305,2496,18594,1280,17023,-1488,14291,892,13184,2263v-697,854,-1421,2638,-1858,3854c11162,5988,10984,5936,10807,5936v-178,,-355,78,-519,181c9850,4901,9126,3117,8430,2263,7309,892,4591,-1488,3019,1280,2309,2522,4222,6531,5069,7359v751,724,2445,1190,4276,1293c9345,8652,9345,8678,9345,8678v,311,27,621,82,906c8798,9868,7746,10644,6654,12610,4905,15740,3170,18146,1175,15119v191,1475,342,2044,342,2044c1517,17163,410,17551,,16413v533,2043,2364,3699,4222,2302c6080,17318,7132,14990,7869,13179v574,-1397,1175,-2354,1777,-2845c9905,10981,10329,11394,10793,11394v465,,888,-413,1148,-1086c12542,10774,13157,11757,13731,13153v737,1811,1789,4139,3647,5536c19236,20086,21067,18405,21600,16387v-410,1190,-1503,802,-1503,802xm6312,5962c5246,5083,4058,3375,4577,2341v519,-1035,1735,-233,2924,724c8279,3686,9277,5445,9878,6583v-191,310,-342,724,-437,1190c8471,7307,7063,6583,6312,5962xm14113,3065v1189,-957,2405,-1733,2924,-724c17556,3349,16367,5083,15302,5962v-765,621,-2173,1371,-3143,1811c12077,7307,11927,6919,11736,6609v587,-1164,1585,-2923,2377,-3544xe" fillcolor="#d1414c [3205]" stroked="f" strokeweight="1pt">
                <v:stroke miterlimit="4" joinstyle="miter"/>
                <v:path arrowok="t" o:extrusionok="f" o:connecttype="custom" o:connectlocs="457200,215031;457200,215031;457200,215031;457200,215031" o:connectangles="0,90,180,27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953"/>
    <w:rsid w:val="000924BB"/>
    <w:rsid w:val="00177308"/>
    <w:rsid w:val="00226F0E"/>
    <w:rsid w:val="00261DE0"/>
    <w:rsid w:val="00481DE0"/>
    <w:rsid w:val="004A7A05"/>
    <w:rsid w:val="004C7124"/>
    <w:rsid w:val="0054240D"/>
    <w:rsid w:val="0058189F"/>
    <w:rsid w:val="005A63BC"/>
    <w:rsid w:val="00620CF3"/>
    <w:rsid w:val="0062745C"/>
    <w:rsid w:val="007755F2"/>
    <w:rsid w:val="00812D94"/>
    <w:rsid w:val="0082177E"/>
    <w:rsid w:val="008E0178"/>
    <w:rsid w:val="009A4906"/>
    <w:rsid w:val="009E1A77"/>
    <w:rsid w:val="00A36A26"/>
    <w:rsid w:val="00AF3953"/>
    <w:rsid w:val="00B009CC"/>
    <w:rsid w:val="00B50DC5"/>
    <w:rsid w:val="00B67AFD"/>
    <w:rsid w:val="00B95242"/>
    <w:rsid w:val="00BB7371"/>
    <w:rsid w:val="00C5314A"/>
    <w:rsid w:val="00D10DA6"/>
    <w:rsid w:val="00FC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3"/>
    <w:qFormat/>
    <w:rsid w:val="00B009C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81DE0"/>
    <w:pPr>
      <w:spacing w:before="100" w:line="434" w:lineRule="exact"/>
      <w:jc w:val="left"/>
      <w:outlineLvl w:val="0"/>
    </w:pPr>
    <w:rPr>
      <w:rFonts w:asciiTheme="majorHAnsi" w:hAnsiTheme="majorHAnsi"/>
      <w:sz w:val="39"/>
      <w:szCs w:val="39"/>
    </w:rPr>
  </w:style>
  <w:style w:type="paragraph" w:styleId="Heading2">
    <w:name w:val="heading 2"/>
    <w:basedOn w:val="BodyText"/>
    <w:next w:val="Normal"/>
    <w:link w:val="Heading2Char"/>
    <w:uiPriority w:val="1"/>
    <w:qFormat/>
    <w:rsid w:val="00481DE0"/>
    <w:pPr>
      <w:kinsoku w:val="0"/>
      <w:overflowPunct w:val="0"/>
      <w:spacing w:line="264" w:lineRule="exact"/>
      <w:jc w:val="left"/>
      <w:outlineLvl w:val="1"/>
    </w:pPr>
    <w:rPr>
      <w:rFonts w:asciiTheme="majorHAnsi" w:hAnsiTheme="majorHAnsi"/>
      <w:color w:val="221F1F"/>
    </w:rPr>
  </w:style>
  <w:style w:type="paragraph" w:styleId="Heading3">
    <w:name w:val="heading 3"/>
    <w:basedOn w:val="BodyText"/>
    <w:next w:val="Normal"/>
    <w:link w:val="Heading3Char"/>
    <w:uiPriority w:val="2"/>
    <w:qFormat/>
    <w:rsid w:val="0058189F"/>
    <w:pPr>
      <w:kinsoku w:val="0"/>
      <w:overflowPunct w:val="0"/>
      <w:spacing w:before="140"/>
      <w:jc w:val="left"/>
      <w:outlineLvl w:val="2"/>
    </w:pPr>
    <w:rPr>
      <w:b/>
      <w:bCs/>
      <w:color w:val="221F1F"/>
      <w:sz w:val="13"/>
      <w:szCs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unhideWhenUsed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58189F"/>
    <w:rPr>
      <w:rFonts w:ascii="Georgia" w:hAnsi="Georgia" w:cs="Georgia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481DE0"/>
    <w:rPr>
      <w:rFonts w:asciiTheme="majorHAnsi" w:hAnsiTheme="majorHAnsi" w:cs="Georgia"/>
      <w:sz w:val="39"/>
      <w:szCs w:val="39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189F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FC29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189F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261D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81DE0"/>
    <w:rPr>
      <w:rFonts w:asciiTheme="majorHAnsi" w:hAnsiTheme="majorHAnsi" w:cs="Georgia"/>
      <w:color w:val="221F1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B009CC"/>
    <w:rPr>
      <w:rFonts w:asciiTheme="minorHAnsi" w:hAnsiTheme="minorHAnsi" w:cs="Georgia"/>
      <w:b/>
      <w:bCs/>
      <w:color w:val="221F1F"/>
      <w:sz w:val="13"/>
      <w:szCs w:val="13"/>
    </w:rPr>
  </w:style>
  <w:style w:type="character" w:styleId="PlaceholderText">
    <w:name w:val="Placeholder Text"/>
    <w:basedOn w:val="DefaultParagraphFont"/>
    <w:uiPriority w:val="99"/>
    <w:semiHidden/>
    <w:rsid w:val="005818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issac\AppData\Roaming\Microsoft\Templates\Festive%20ornament%20holiday%20card.dotx" TargetMode="External"/></Relationships>
</file>

<file path=word/theme/theme1.xml><?xml version="1.0" encoding="utf-8"?>
<a:theme xmlns:a="http://schemas.openxmlformats.org/drawingml/2006/main" name="CHRS05">
  <a:themeElements>
    <a:clrScheme name="CHRS05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1409A"/>
      </a:accent1>
      <a:accent2>
        <a:srgbClr val="D1414C"/>
      </a:accent2>
      <a:accent3>
        <a:srgbClr val="F7941E"/>
      </a:accent3>
      <a:accent4>
        <a:srgbClr val="064E2E"/>
      </a:accent4>
      <a:accent5>
        <a:srgbClr val="27BEBA"/>
      </a:accent5>
      <a:accent6>
        <a:srgbClr val="A86819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5" id="{39CE3F87-EBB0-8846-AC0C-D39A0E611B3C}" vid="{476E78F5-54FA-7F48-B269-4FE0DF7C24B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C0C2E4-FF65-49B7-B630-19CE9CD2B36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9D0AB0-1020-4E72-BDC7-5B18A65CD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C79E0B-EC9B-46CB-ABCC-B832AA2FDD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ornament holiday card</Template>
  <TotalTime>0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2020-12-08T17:44:00Z</dcterms:created>
  <dcterms:modified xsi:type="dcterms:W3CDTF">2020-12-15T15:34:00Z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